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082C" w:rsidRPr="00C85CF5" w:rsidRDefault="0058082C">
      <w:pPr>
        <w:rPr>
          <w:b/>
          <w:sz w:val="28"/>
          <w:szCs w:val="28"/>
        </w:rPr>
      </w:pPr>
      <w:r w:rsidRPr="00C85CF5">
        <w:rPr>
          <w:b/>
          <w:sz w:val="28"/>
          <w:szCs w:val="28"/>
        </w:rPr>
        <w:t xml:space="preserve">Directions for </w:t>
      </w:r>
      <w:r>
        <w:rPr>
          <w:b/>
          <w:sz w:val="28"/>
          <w:szCs w:val="28"/>
        </w:rPr>
        <w:t>Using Student Materials</w:t>
      </w:r>
    </w:p>
    <w:p w:rsidR="0058082C" w:rsidRDefault="0058082C"/>
    <w:p w:rsidR="0058082C" w:rsidRDefault="0058082C">
      <w:r>
        <w:t>When using the Student Materials, you have two options. You may either type within the fields on the fillable form and submit it via GradPoint, or print and complete the form and submit it directly to your teacher. Read on to learn how to use both methods.</w:t>
      </w:r>
    </w:p>
    <w:p w:rsidR="0058082C" w:rsidRDefault="0058082C" w:rsidP="005E48EF">
      <w:r w:rsidRPr="00C85CF5">
        <w:rPr>
          <w:b/>
        </w:rPr>
        <w:t>Option 1:</w:t>
      </w:r>
      <w:r>
        <w:t xml:space="preserve"> Use the fillable form provided. In order to do this, follow these steps:</w:t>
      </w:r>
    </w:p>
    <w:p w:rsidR="0058082C" w:rsidRDefault="0058082C" w:rsidP="00454E85">
      <w:pPr>
        <w:pStyle w:val="ListParagraph"/>
        <w:numPr>
          <w:ilvl w:val="0"/>
          <w:numId w:val="4"/>
        </w:num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style="position:absolute;left:0;text-align:left;margin-left:0;margin-top:27pt;width:468pt;height:286.05pt;z-index:251654656;visibility:visible;mso-position-horizontal:center;mso-position-horizontal-relative:margin">
            <v:imagedata r:id="rId5" o:title=""/>
            <w10:wrap type="square" anchorx="margin"/>
          </v:shape>
        </w:pict>
      </w:r>
      <w:r>
        <w:t xml:space="preserve">Open the document by </w:t>
      </w:r>
      <w:r w:rsidRPr="00454E85">
        <w:rPr>
          <w:i/>
        </w:rPr>
        <w:t>right clicking</w:t>
      </w:r>
      <w:r>
        <w:t xml:space="preserve"> the file and selecting </w:t>
      </w:r>
      <w:r w:rsidRPr="00454E85">
        <w:rPr>
          <w:b/>
        </w:rPr>
        <w:t>Open with Adobe Reader</w:t>
      </w:r>
      <w:r>
        <w:t>.</w:t>
      </w:r>
    </w:p>
    <w:p w:rsidR="0058082C" w:rsidRPr="008E6C29" w:rsidRDefault="0058082C" w:rsidP="00454E85">
      <w:pPr>
        <w:rPr>
          <w:sz w:val="16"/>
          <w:szCs w:val="16"/>
        </w:rPr>
      </w:pPr>
    </w:p>
    <w:p w:rsidR="0058082C" w:rsidRDefault="0058082C" w:rsidP="00454E85">
      <w:pPr>
        <w:pStyle w:val="ListParagraph"/>
        <w:numPr>
          <w:ilvl w:val="0"/>
          <w:numId w:val="4"/>
        </w:numPr>
      </w:pPr>
      <w:r>
        <w:rPr>
          <w:noProof/>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4" o:spid="_x0000_s1027" type="#_x0000_t66" style="position:absolute;left:0;text-align:left;margin-left:430.3pt;margin-top:38.5pt;width:61.25pt;height:38.3pt;rotation:-3167583fd;z-index:2516567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" adj="6751" fillcolor="yellow" strokecolor="#1f4d78" strokeweight="1pt"/>
        </w:pict>
      </w:r>
      <w:r>
        <w:rPr>
          <w:noProof/>
        </w:rPr>
        <w:pict>
          <v:shape id="Picture 3" o:spid="_x0000_s1028" type="#_x0000_t75" style="position:absolute;left:0;text-align:left;margin-left:0;margin-top:327.55pt;width:468pt;height:211.45pt;z-index:251655680;visibility:visible;mso-position-horizontal:center;mso-position-horizontal-relative:margin">
            <v:imagedata r:id="rId6" o:title=""/>
            <w10:wrap type="square" anchorx="margin"/>
          </v:shape>
        </w:pict>
      </w:r>
      <w:r>
        <w:t xml:space="preserve">Once you have opened the form, click or tap </w:t>
      </w:r>
      <w:r w:rsidRPr="00454E85">
        <w:rPr>
          <w:b/>
        </w:rPr>
        <w:t>Highlight Existing Fields</w:t>
      </w:r>
      <w:r>
        <w:t>.</w:t>
      </w:r>
    </w:p>
    <w:p w:rsidR="0058082C" w:rsidRDefault="0058082C" w:rsidP="00454E85">
      <w:pPr>
        <w:pStyle w:val="ListParagraph"/>
        <w:numPr>
          <w:ilvl w:val="0"/>
          <w:numId w:val="4"/>
        </w:numPr>
      </w:pPr>
      <w:r>
        <w:rPr>
          <w:noProof/>
        </w:rPr>
        <w:pict>
          <v:shape id="Picture 5" o:spid="_x0000_s1029" type="#_x0000_t75" style="position:absolute;left:0;text-align:left;margin-left:471.2pt;margin-top:30.35pt;width:511.2pt;height:249.15pt;z-index:251657728;visibility:visible;mso-position-horizontal:right;mso-position-horizontal-relative:margin">
            <v:imagedata r:id="rId7" o:title=""/>
            <w10:wrap type="square" anchorx="margin"/>
          </v:shape>
        </w:pict>
      </w:r>
      <w:r>
        <w:t>The fields will then appear so that you may type within them.</w:t>
      </w:r>
      <w:bookmarkStart w:id="0" w:name="_GoBack"/>
      <w:bookmarkEnd w:id="0"/>
    </w:p>
    <w:p w:rsidR="0058082C" w:rsidRDefault="0058082C" w:rsidP="00B43739">
      <w:pPr>
        <w:pStyle w:val="ListParagraph"/>
      </w:pPr>
    </w:p>
    <w:p w:rsidR="0058082C" w:rsidRDefault="0058082C" w:rsidP="00B43739">
      <w:pPr>
        <w:pStyle w:val="ListParagraph"/>
      </w:pPr>
    </w:p>
    <w:p w:rsidR="0058082C" w:rsidRDefault="0058082C" w:rsidP="00B43739">
      <w:pPr>
        <w:pStyle w:val="ListParagraph"/>
        <w:numPr>
          <w:ilvl w:val="0"/>
          <w:numId w:val="4"/>
        </w:numPr>
      </w:pPr>
      <w:r>
        <w:t>Enter information in each field to complete the form. Use the tab key to move from one field to the next.</w:t>
      </w:r>
    </w:p>
    <w:p w:rsidR="0058082C" w:rsidRDefault="0058082C" w:rsidP="00B43739">
      <w:r w:rsidRPr="00386BF4">
        <w:rPr>
          <w:noProof/>
        </w:rPr>
        <w:pict>
          <v:shape id="Picture 7" o:spid="_x0000_i1025" type="#_x0000_t75" style="width:510pt;height:253.5pt;visibility:visible">
            <v:imagedata r:id="rId8" o:title=""/>
          </v:shape>
        </w:pict>
      </w:r>
    </w:p>
    <w:p w:rsidR="0058082C" w:rsidRDefault="0058082C"/>
    <w:p w:rsidR="0058082C" w:rsidRDefault="0058082C"/>
    <w:p w:rsidR="0058082C" w:rsidRDefault="0058082C"/>
    <w:p w:rsidR="0058082C" w:rsidRDefault="0058082C"/>
    <w:p w:rsidR="0058082C" w:rsidRDefault="0058082C"/>
    <w:p w:rsidR="0058082C" w:rsidRDefault="0058082C" w:rsidP="008E6C29">
      <w:pPr>
        <w:pStyle w:val="ListParagraph"/>
        <w:numPr>
          <w:ilvl w:val="0"/>
          <w:numId w:val="5"/>
        </w:numPr>
      </w:pPr>
      <w:r>
        <w:rPr>
          <w:noProof/>
        </w:rPr>
        <w:pict>
          <v:shape id="Picture 8" o:spid="_x0000_s1030" type="#_x0000_t75" style="position:absolute;left:0;text-align:left;margin-left:471.2pt;margin-top:57.6pt;width:511.2pt;height:254.55pt;z-index:251658752;visibility:visible;mso-position-horizontal:right;mso-position-horizontal-relative:margin">
            <v:imagedata r:id="rId9" o:title=""/>
            <w10:wrap type="square" anchorx="margin"/>
          </v:shape>
        </w:pict>
      </w:r>
      <w:r>
        <w:t xml:space="preserve">Once you have entered information on the form, select </w:t>
      </w:r>
      <w:r w:rsidRPr="008E6C29">
        <w:rPr>
          <w:b/>
        </w:rPr>
        <w:t>File: Save As</w:t>
      </w:r>
      <w:r>
        <w:t xml:space="preserve"> and </w:t>
      </w:r>
      <w:r w:rsidRPr="008E6C29">
        <w:rPr>
          <w:i/>
        </w:rPr>
        <w:t>save the file to your desktop</w:t>
      </w:r>
      <w:r>
        <w:rPr>
          <w:i/>
        </w:rPr>
        <w:t xml:space="preserve"> or to a flash drive</w:t>
      </w:r>
      <w:r>
        <w:t>. Be sure to name the file appropriately so you can find it later. You will be completing this form as you read the book, so be sure to save your work each time you enter new information.</w:t>
      </w:r>
    </w:p>
    <w:p w:rsidR="0058082C" w:rsidRPr="00802437" w:rsidRDefault="0058082C" w:rsidP="008E6C29"/>
    <w:p w:rsidR="0058082C" w:rsidRPr="00E50477" w:rsidRDefault="0058082C" w:rsidP="008E6C29">
      <w:pPr>
        <w:pStyle w:val="ListParagraph"/>
        <w:numPr>
          <w:ilvl w:val="0"/>
          <w:numId w:val="5"/>
        </w:numPr>
      </w:pPr>
      <w:r>
        <w:t xml:space="preserve">Once you have completed the entire form, you will need to submit it in GradPoint. </w:t>
      </w:r>
      <w:r w:rsidRPr="00E50477">
        <w:t xml:space="preserve">Instructions on how to do this can be found in the Student Resources page in the Getting Started module. </w:t>
      </w:r>
    </w:p>
    <w:p w:rsidR="0058082C" w:rsidRPr="00802437" w:rsidRDefault="0058082C" w:rsidP="00802437">
      <w:pPr>
        <w:pStyle w:val="ListParagraph"/>
        <w:rPr>
          <w:color w:val="FF0000"/>
        </w:rPr>
      </w:pPr>
    </w:p>
    <w:p w:rsidR="0058082C" w:rsidRDefault="0058082C" w:rsidP="008E6C29">
      <w:r>
        <w:rPr>
          <w:b/>
        </w:rPr>
        <w:t>Option 2</w:t>
      </w:r>
      <w:r w:rsidRPr="00C85CF5">
        <w:rPr>
          <w:b/>
        </w:rPr>
        <w:t>:</w:t>
      </w:r>
      <w:r>
        <w:rPr>
          <w:b/>
        </w:rPr>
        <w:t xml:space="preserve"> </w:t>
      </w:r>
      <w:r>
        <w:t>Print the form, complete it, and submit it to your teacher. In order to do this, follow these steps:</w:t>
      </w:r>
    </w:p>
    <w:p w:rsidR="0058082C" w:rsidRDefault="0058082C" w:rsidP="00802437">
      <w:pPr>
        <w:pStyle w:val="ListParagraph"/>
        <w:numPr>
          <w:ilvl w:val="0"/>
          <w:numId w:val="6"/>
        </w:numPr>
      </w:pPr>
      <w:r>
        <w:t xml:space="preserve">Open the document by </w:t>
      </w:r>
      <w:r w:rsidRPr="00802437">
        <w:rPr>
          <w:i/>
        </w:rPr>
        <w:t>right clicking</w:t>
      </w:r>
      <w:r>
        <w:t xml:space="preserve"> the file and selecting </w:t>
      </w:r>
      <w:r w:rsidRPr="00802437">
        <w:rPr>
          <w:b/>
        </w:rPr>
        <w:t>Open with Adobe Reader</w:t>
      </w:r>
    </w:p>
    <w:p w:rsidR="0058082C" w:rsidRDefault="0058082C" w:rsidP="008E6C29">
      <w:r>
        <w:rPr>
          <w:noProof/>
        </w:rPr>
        <w:pict>
          <v:shape id="Picture 9" o:spid="_x0000_s1031" type="#_x0000_t75" style="position:absolute;margin-left:0;margin-top:.75pt;width:468pt;height:286.05pt;z-index:251659776;visibility:visible;mso-position-horizontal:left;mso-position-horizontal-relative:margin">
            <v:imagedata r:id="rId5" o:title=""/>
            <w10:wrap type="square" anchorx="margin"/>
          </v:shape>
        </w:pict>
      </w:r>
    </w:p>
    <w:p w:rsidR="0058082C" w:rsidRDefault="0058082C" w:rsidP="008E6C29">
      <w:pPr>
        <w:pStyle w:val="ListParagraph"/>
      </w:pPr>
    </w:p>
    <w:p w:rsidR="0058082C" w:rsidRDefault="0058082C" w:rsidP="008E6C29"/>
    <w:p w:rsidR="0058082C" w:rsidRDefault="0058082C"/>
    <w:p w:rsidR="0058082C" w:rsidRDefault="0058082C"/>
    <w:p w:rsidR="0058082C" w:rsidRDefault="0058082C"/>
    <w:p w:rsidR="0058082C" w:rsidRDefault="0058082C"/>
    <w:p w:rsidR="0058082C" w:rsidRDefault="0058082C"/>
    <w:p w:rsidR="0058082C" w:rsidRDefault="0058082C"/>
    <w:p w:rsidR="0058082C" w:rsidRDefault="0058082C"/>
    <w:p w:rsidR="0058082C" w:rsidRDefault="0058082C"/>
    <w:p w:rsidR="0058082C" w:rsidRDefault="0058082C"/>
    <w:p w:rsidR="0058082C" w:rsidRDefault="0058082C"/>
    <w:p w:rsidR="0058082C" w:rsidRDefault="0058082C" w:rsidP="008712CE">
      <w:pPr>
        <w:pStyle w:val="ListParagraph"/>
        <w:numPr>
          <w:ilvl w:val="0"/>
          <w:numId w:val="6"/>
        </w:numPr>
      </w:pPr>
      <w:r>
        <w:rPr>
          <w:noProof/>
        </w:rPr>
        <w:pict>
          <v:shape id="Picture 10" o:spid="_x0000_s1032" type="#_x0000_t75" style="position:absolute;left:0;text-align:left;margin-left:471.2pt;margin-top:32.5pt;width:511.2pt;height:319.75pt;z-index:251660800;visibility:visible;mso-position-horizontal:right;mso-position-horizontal-relative:margin">
            <v:imagedata r:id="rId10" o:title=""/>
            <w10:wrap type="square" anchorx="margin"/>
          </v:shape>
        </w:pict>
      </w:r>
      <w:r>
        <w:t xml:space="preserve">Select </w:t>
      </w:r>
      <w:r w:rsidRPr="008712CE">
        <w:rPr>
          <w:b/>
        </w:rPr>
        <w:t>File: Print</w:t>
      </w:r>
      <w:r>
        <w:t xml:space="preserve"> to print the form. Then, complete the form and submit it directly to your teacher.</w:t>
      </w:r>
    </w:p>
    <w:p w:rsidR="0058082C" w:rsidRDefault="0058082C" w:rsidP="008712CE"/>
    <w:sectPr w:rsidR="0058082C" w:rsidSect="005E48EF">
      <w:pgSz w:w="12240" w:h="15840"/>
      <w:pgMar w:top="1008" w:right="1008" w:bottom="1008" w:left="100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9C5828"/>
    <w:multiLevelType w:val="hybridMultilevel"/>
    <w:tmpl w:val="30F231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2947B8C"/>
    <w:multiLevelType w:val="multilevel"/>
    <w:tmpl w:val="BED8FC2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nsid w:val="4D504850"/>
    <w:multiLevelType w:val="hybridMultilevel"/>
    <w:tmpl w:val="E8326488"/>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
    <w:nsid w:val="55FB3BA9"/>
    <w:multiLevelType w:val="hybridMultilevel"/>
    <w:tmpl w:val="58BA2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B470A78"/>
    <w:multiLevelType w:val="hybridMultilevel"/>
    <w:tmpl w:val="343E7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EAE72BF"/>
    <w:multiLevelType w:val="hybridMultilevel"/>
    <w:tmpl w:val="D70EB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272409F"/>
    <w:multiLevelType w:val="hybridMultilevel"/>
    <w:tmpl w:val="BF465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6"/>
  </w:num>
  <w:num w:numId="4">
    <w:abstractNumId w:val="3"/>
  </w:num>
  <w:num w:numId="5">
    <w:abstractNumId w:val="0"/>
  </w:num>
  <w:num w:numId="6">
    <w:abstractNumId w:val="4"/>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85CF5"/>
    <w:rsid w:val="001106C4"/>
    <w:rsid w:val="00125DE7"/>
    <w:rsid w:val="001C72B7"/>
    <w:rsid w:val="002A7914"/>
    <w:rsid w:val="00386BF4"/>
    <w:rsid w:val="00454E85"/>
    <w:rsid w:val="0058082C"/>
    <w:rsid w:val="005E48EF"/>
    <w:rsid w:val="00802437"/>
    <w:rsid w:val="008712CE"/>
    <w:rsid w:val="008E6C29"/>
    <w:rsid w:val="00B43739"/>
    <w:rsid w:val="00C85CF5"/>
    <w:rsid w:val="00E50477"/>
    <w:rsid w:val="00F65DBA"/>
    <w:rsid w:val="00FB2EDB"/>
    <w:rsid w:val="00FB63A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EDB"/>
    <w:pPr>
      <w:spacing w:after="160" w:line="259"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C85CF5"/>
    <w:pPr>
      <w:ind w:left="720"/>
      <w:contextualSpacing/>
    </w:pPr>
  </w:style>
  <w:style w:type="character" w:customStyle="1" w:styleId="apple-converted-space">
    <w:name w:val="apple-converted-space"/>
    <w:basedOn w:val="DefaultParagraphFont"/>
    <w:uiPriority w:val="99"/>
    <w:rsid w:val="001C72B7"/>
    <w:rPr>
      <w:rFonts w:cs="Times New Roman"/>
    </w:rPr>
  </w:style>
  <w:style w:type="character" w:styleId="Strong">
    <w:name w:val="Strong"/>
    <w:basedOn w:val="DefaultParagraphFont"/>
    <w:uiPriority w:val="99"/>
    <w:qFormat/>
    <w:locked/>
    <w:rsid w:val="001C72B7"/>
    <w:rPr>
      <w:rFonts w:cs="Times New Roman"/>
      <w:b/>
      <w:bCs/>
    </w:rPr>
  </w:style>
  <w:style w:type="character" w:styleId="Emphasis">
    <w:name w:val="Emphasis"/>
    <w:basedOn w:val="DefaultParagraphFont"/>
    <w:uiPriority w:val="99"/>
    <w:qFormat/>
    <w:locked/>
    <w:rsid w:val="001C72B7"/>
    <w:rPr>
      <w:rFonts w:cs="Times New Roman"/>
      <w:i/>
      <w:iCs/>
    </w:rPr>
  </w:style>
</w:styles>
</file>

<file path=word/webSettings.xml><?xml version="1.0" encoding="utf-8"?>
<w:webSettings xmlns:r="http://schemas.openxmlformats.org/officeDocument/2006/relationships" xmlns:w="http://schemas.openxmlformats.org/wordprocessingml/2006/main">
  <w:divs>
    <w:div w:id="128391979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24</TotalTime>
  <Pages>4</Pages>
  <Words>227</Words>
  <Characters>1300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Directions for Using Student Materials</dc:title>
  <dc:subject/>
  <dc:creator>Cosentino, Stephanie T</dc:creator>
  <cp:keywords/>
  <dc:description/>
  <cp:lastModifiedBy>VHUNTCH</cp:lastModifiedBy>
  <cp:revision>7</cp:revision>
  <dcterms:created xsi:type="dcterms:W3CDTF">2014-08-13T18:47:00Z</dcterms:created>
  <dcterms:modified xsi:type="dcterms:W3CDTF">2014-08-13T18:55:00Z</dcterms:modified>
</cp:coreProperties>
</file>