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8EA5FB" w14:textId="3B8E2580" w:rsidR="00616D4D" w:rsidRDefault="00E91E93" w:rsidP="5AD5EFBD">
      <w:pPr>
        <w:pStyle w:val="Heading1"/>
        <w:jc w:val="center"/>
        <w:rPr>
          <w:rFonts w:ascii="Times New Roman" w:hAnsi="Times New Roman" w:cs="Times New Roman"/>
          <w:color w:val="auto"/>
        </w:rPr>
      </w:pPr>
      <w:r w:rsidRPr="5AD5EFBD">
        <w:rPr>
          <w:color w:val="auto"/>
        </w:rPr>
        <w:t>Therapy Modality Focus</w:t>
      </w:r>
    </w:p>
    <w:p w14:paraId="0282518C" w14:textId="343C4B38" w:rsidR="00E91E93" w:rsidRPr="00E91E93" w:rsidRDefault="00E91E93" w:rsidP="00E91E93">
      <w:pPr>
        <w:jc w:val="center"/>
        <w:rPr>
          <w:rFonts w:ascii="Times New Roman" w:hAnsi="Times New Roman" w:cs="Times New Roman"/>
        </w:rPr>
      </w:pPr>
    </w:p>
    <w:p w14:paraId="5C7F26A6" w14:textId="77777777" w:rsidR="00E91E93" w:rsidRPr="00E91E93" w:rsidRDefault="00E91E93" w:rsidP="00E91E93">
      <w:pPr>
        <w:jc w:val="center"/>
        <w:rPr>
          <w:rFonts w:ascii="Times New Roman" w:hAnsi="Times New Roman" w:cs="Times New Roman"/>
        </w:rPr>
      </w:pPr>
    </w:p>
    <w:p w14:paraId="14FA9064" w14:textId="77777777" w:rsidR="00E91E93" w:rsidRPr="00E91E93" w:rsidRDefault="00E91E93" w:rsidP="00E91E93">
      <w:pPr>
        <w:jc w:val="center"/>
        <w:rPr>
          <w:rFonts w:ascii="Times New Roman" w:hAnsi="Times New Roman" w:cs="Times New Roman"/>
        </w:rPr>
      </w:pPr>
    </w:p>
    <w:p w14:paraId="6B820DE3" w14:textId="545FD85A" w:rsidR="00E91E93" w:rsidRPr="00E91E93" w:rsidRDefault="00E91E93" w:rsidP="00E91E93">
      <w:pPr>
        <w:rPr>
          <w:rFonts w:ascii="Times New Roman" w:hAnsi="Times New Roman" w:cs="Times New Roman"/>
        </w:rPr>
      </w:pPr>
      <w:r w:rsidRPr="5AD5EFBD">
        <w:rPr>
          <w:rFonts w:ascii="Times New Roman" w:hAnsi="Times New Roman" w:cs="Times New Roman"/>
          <w:b/>
          <w:bCs/>
        </w:rPr>
        <w:t>Therapy Modality</w:t>
      </w:r>
      <w:r w:rsidRPr="5AD5EFBD">
        <w:rPr>
          <w:rFonts w:ascii="Times New Roman" w:hAnsi="Times New Roman" w:cs="Times New Roman"/>
        </w:rPr>
        <w:t xml:space="preserve">: </w:t>
      </w:r>
      <w:r w:rsidR="76BB2FC7" w:rsidRPr="5AD5EFBD">
        <w:rPr>
          <w:rFonts w:ascii="Times New Roman" w:hAnsi="Times New Roman" w:cs="Times New Roman"/>
        </w:rPr>
        <w:t xml:space="preserve"> </w:t>
      </w:r>
    </w:p>
    <w:p w14:paraId="775BBB31" w14:textId="77777777" w:rsidR="00E91E93" w:rsidRPr="00E91E93" w:rsidRDefault="00E91E93" w:rsidP="00E91E93">
      <w:pPr>
        <w:rPr>
          <w:rFonts w:ascii="Times New Roman" w:hAnsi="Times New Roman" w:cs="Times New Roman"/>
        </w:rPr>
      </w:pPr>
    </w:p>
    <w:p w14:paraId="15293F37" w14:textId="77777777" w:rsidR="00E91E93" w:rsidRPr="00E91E93" w:rsidRDefault="00E91E93" w:rsidP="00E91E93">
      <w:pPr>
        <w:rPr>
          <w:rFonts w:ascii="Times New Roman" w:hAnsi="Times New Roman" w:cs="Times New Roman"/>
        </w:rPr>
      </w:pPr>
      <w:r w:rsidRPr="5AD5EFBD">
        <w:rPr>
          <w:rFonts w:ascii="Times New Roman" w:hAnsi="Times New Roman" w:cs="Times New Roman"/>
          <w:b/>
          <w:bCs/>
        </w:rPr>
        <w:t>Creator</w:t>
      </w:r>
      <w:r w:rsidRPr="5AD5EFBD">
        <w:rPr>
          <w:rFonts w:ascii="Times New Roman" w:hAnsi="Times New Roman" w:cs="Times New Roman"/>
        </w:rPr>
        <w:t>:</w:t>
      </w:r>
    </w:p>
    <w:p w14:paraId="6A6AD08F" w14:textId="77777777" w:rsidR="00E91E93" w:rsidRPr="00E91E93" w:rsidRDefault="00E91E93" w:rsidP="00E91E93">
      <w:pPr>
        <w:rPr>
          <w:rFonts w:ascii="Times New Roman" w:hAnsi="Times New Roman" w:cs="Times New Roman"/>
        </w:rPr>
      </w:pPr>
    </w:p>
    <w:p w14:paraId="4A8A960C" w14:textId="71A47EF6" w:rsidR="00E91E93" w:rsidRPr="00E91E93" w:rsidRDefault="00E91E93" w:rsidP="5AD5EFBD">
      <w:pPr>
        <w:rPr>
          <w:rFonts w:ascii="Times New Roman" w:hAnsi="Times New Roman" w:cs="Times New Roman"/>
        </w:rPr>
      </w:pPr>
      <w:r w:rsidRPr="5AD5EFBD">
        <w:rPr>
          <w:rFonts w:ascii="Times New Roman" w:hAnsi="Times New Roman" w:cs="Times New Roman"/>
          <w:b/>
          <w:bCs/>
        </w:rPr>
        <w:t>Therapy used for what DSM</w:t>
      </w:r>
      <w:r w:rsidR="00C13594" w:rsidRPr="5AD5EFBD">
        <w:rPr>
          <w:rFonts w:ascii="Times New Roman" w:hAnsi="Times New Roman" w:cs="Times New Roman"/>
          <w:b/>
          <w:bCs/>
        </w:rPr>
        <w:t>-V</w:t>
      </w:r>
      <w:r w:rsidR="00E83834" w:rsidRPr="5AD5EFBD">
        <w:rPr>
          <w:rFonts w:ascii="Times New Roman" w:hAnsi="Times New Roman" w:cs="Times New Roman"/>
          <w:b/>
          <w:bCs/>
        </w:rPr>
        <w:t xml:space="preserve"> TR</w:t>
      </w:r>
      <w:r w:rsidRPr="5AD5EFBD">
        <w:rPr>
          <w:rFonts w:ascii="Times New Roman" w:hAnsi="Times New Roman" w:cs="Times New Roman"/>
          <w:b/>
          <w:bCs/>
        </w:rPr>
        <w:t xml:space="preserve"> Diagnoses</w:t>
      </w:r>
      <w:r w:rsidR="7016210C" w:rsidRPr="5AD5EFBD">
        <w:rPr>
          <w:rFonts w:ascii="Times New Roman" w:hAnsi="Times New Roman" w:cs="Times New Roman"/>
          <w:b/>
          <w:bCs/>
        </w:rPr>
        <w:t xml:space="preserve"> </w:t>
      </w:r>
      <w:r w:rsidR="7016210C" w:rsidRPr="5AD5EFBD">
        <w:rPr>
          <w:rFonts w:ascii="Times New Roman" w:hAnsi="Times New Roman" w:cs="Times New Roman"/>
        </w:rPr>
        <w:t>(support with APA reference):</w:t>
      </w:r>
    </w:p>
    <w:p w14:paraId="1ECFE4E7" w14:textId="18900446" w:rsidR="00E91E93" w:rsidRPr="00E91E93" w:rsidRDefault="00E91E93" w:rsidP="00E91E93">
      <w:pPr>
        <w:rPr>
          <w:rFonts w:ascii="Times New Roman" w:hAnsi="Times New Roman" w:cs="Times New Roman"/>
        </w:rPr>
      </w:pPr>
    </w:p>
    <w:p w14:paraId="4D2D7F57" w14:textId="77777777" w:rsidR="00E91E93" w:rsidRPr="00E91E93" w:rsidRDefault="00E91E93" w:rsidP="00E91E93">
      <w:pPr>
        <w:rPr>
          <w:rFonts w:ascii="Times New Roman" w:hAnsi="Times New Roman" w:cs="Times New Roman"/>
        </w:rPr>
      </w:pPr>
    </w:p>
    <w:p w14:paraId="657B1607" w14:textId="0375698F" w:rsidR="00E91E93" w:rsidRPr="00E91E93" w:rsidRDefault="00E91E93" w:rsidP="00E91E93">
      <w:pPr>
        <w:rPr>
          <w:rFonts w:ascii="Times New Roman" w:hAnsi="Times New Roman" w:cs="Times New Roman"/>
        </w:rPr>
      </w:pPr>
      <w:r w:rsidRPr="5AD5EFBD">
        <w:rPr>
          <w:rFonts w:ascii="Times New Roman" w:hAnsi="Times New Roman" w:cs="Times New Roman"/>
          <w:b/>
          <w:bCs/>
        </w:rPr>
        <w:t xml:space="preserve">Emphasis of </w:t>
      </w:r>
      <w:r w:rsidR="00E83834" w:rsidRPr="5AD5EFBD">
        <w:rPr>
          <w:rFonts w:ascii="Times New Roman" w:hAnsi="Times New Roman" w:cs="Times New Roman"/>
          <w:b/>
          <w:bCs/>
        </w:rPr>
        <w:t>t</w:t>
      </w:r>
      <w:r w:rsidRPr="5AD5EFBD">
        <w:rPr>
          <w:rFonts w:ascii="Times New Roman" w:hAnsi="Times New Roman" w:cs="Times New Roman"/>
          <w:b/>
          <w:bCs/>
        </w:rPr>
        <w:t xml:space="preserve">herapy </w:t>
      </w:r>
      <w:r w:rsidR="00E83834" w:rsidRPr="5AD5EFBD">
        <w:rPr>
          <w:rFonts w:ascii="Times New Roman" w:hAnsi="Times New Roman" w:cs="Times New Roman"/>
          <w:b/>
          <w:bCs/>
        </w:rPr>
        <w:t>m</w:t>
      </w:r>
      <w:r w:rsidRPr="5AD5EFBD">
        <w:rPr>
          <w:rFonts w:ascii="Times New Roman" w:hAnsi="Times New Roman" w:cs="Times New Roman"/>
          <w:b/>
          <w:bCs/>
        </w:rPr>
        <w:t>odality</w:t>
      </w:r>
      <w:r w:rsidRPr="5AD5EFBD">
        <w:rPr>
          <w:rFonts w:ascii="Times New Roman" w:hAnsi="Times New Roman" w:cs="Times New Roman"/>
        </w:rPr>
        <w:t>:</w:t>
      </w:r>
    </w:p>
    <w:p w14:paraId="3E08FA30" w14:textId="77777777" w:rsidR="00E91E93" w:rsidRPr="00E91E93" w:rsidRDefault="00E91E93" w:rsidP="00E91E93">
      <w:pPr>
        <w:rPr>
          <w:rFonts w:ascii="Times New Roman" w:hAnsi="Times New Roman" w:cs="Times New Roman"/>
        </w:rPr>
      </w:pPr>
    </w:p>
    <w:p w14:paraId="7972CFA3" w14:textId="417FD367" w:rsidR="00E91E93" w:rsidRPr="00E91E93" w:rsidRDefault="00E91E93" w:rsidP="00E91E93">
      <w:pPr>
        <w:rPr>
          <w:rFonts w:ascii="Times New Roman" w:hAnsi="Times New Roman" w:cs="Times New Roman"/>
        </w:rPr>
      </w:pPr>
      <w:r w:rsidRPr="5AD5EFBD">
        <w:rPr>
          <w:rFonts w:ascii="Times New Roman" w:hAnsi="Times New Roman" w:cs="Times New Roman"/>
          <w:b/>
          <w:bCs/>
        </w:rPr>
        <w:t xml:space="preserve">Goals of </w:t>
      </w:r>
      <w:r w:rsidR="00E83834" w:rsidRPr="5AD5EFBD">
        <w:rPr>
          <w:rFonts w:ascii="Times New Roman" w:hAnsi="Times New Roman" w:cs="Times New Roman"/>
          <w:b/>
          <w:bCs/>
        </w:rPr>
        <w:t>t</w:t>
      </w:r>
      <w:r w:rsidRPr="5AD5EFBD">
        <w:rPr>
          <w:rFonts w:ascii="Times New Roman" w:hAnsi="Times New Roman" w:cs="Times New Roman"/>
          <w:b/>
          <w:bCs/>
        </w:rPr>
        <w:t xml:space="preserve">herapy </w:t>
      </w:r>
      <w:r w:rsidR="00E83834" w:rsidRPr="5AD5EFBD">
        <w:rPr>
          <w:rFonts w:ascii="Times New Roman" w:hAnsi="Times New Roman" w:cs="Times New Roman"/>
          <w:b/>
          <w:bCs/>
        </w:rPr>
        <w:t>m</w:t>
      </w:r>
      <w:r w:rsidRPr="5AD5EFBD">
        <w:rPr>
          <w:rFonts w:ascii="Times New Roman" w:hAnsi="Times New Roman" w:cs="Times New Roman"/>
          <w:b/>
          <w:bCs/>
        </w:rPr>
        <w:t>odality</w:t>
      </w:r>
      <w:r w:rsidRPr="5AD5EFBD">
        <w:rPr>
          <w:rFonts w:ascii="Times New Roman" w:hAnsi="Times New Roman" w:cs="Times New Roman"/>
        </w:rPr>
        <w:t>:</w:t>
      </w:r>
    </w:p>
    <w:p w14:paraId="44949601" w14:textId="77777777" w:rsidR="00E91E93" w:rsidRPr="00E91E93" w:rsidRDefault="00E91E93" w:rsidP="00E91E93">
      <w:pPr>
        <w:rPr>
          <w:rFonts w:ascii="Times New Roman" w:hAnsi="Times New Roman" w:cs="Times New Roman"/>
        </w:rPr>
      </w:pPr>
    </w:p>
    <w:p w14:paraId="134B6C86" w14:textId="58A7D585" w:rsidR="00E91E93" w:rsidRPr="00E91E93" w:rsidRDefault="00E83834" w:rsidP="00E91E93">
      <w:pPr>
        <w:rPr>
          <w:rFonts w:ascii="Times New Roman" w:hAnsi="Times New Roman" w:cs="Times New Roman"/>
        </w:rPr>
      </w:pPr>
      <w:r w:rsidRPr="5AD5EFBD">
        <w:rPr>
          <w:rFonts w:ascii="Times New Roman" w:hAnsi="Times New Roman" w:cs="Times New Roman"/>
          <w:b/>
          <w:bCs/>
        </w:rPr>
        <w:t xml:space="preserve">Cultural issues that have been found to impact access, engagement, and use of </w:t>
      </w:r>
      <w:r w:rsidR="00C13594" w:rsidRPr="5AD5EFBD">
        <w:rPr>
          <w:rFonts w:ascii="Times New Roman" w:hAnsi="Times New Roman" w:cs="Times New Roman"/>
          <w:b/>
          <w:bCs/>
        </w:rPr>
        <w:t>this psychotherapy</w:t>
      </w:r>
      <w:r w:rsidRPr="5AD5EFBD">
        <w:rPr>
          <w:rFonts w:ascii="Times New Roman" w:hAnsi="Times New Roman" w:cs="Times New Roman"/>
          <w:b/>
          <w:bCs/>
        </w:rPr>
        <w:t xml:space="preserve"> modality</w:t>
      </w:r>
      <w:r w:rsidRPr="5AD5EFBD">
        <w:rPr>
          <w:rFonts w:ascii="Times New Roman" w:hAnsi="Times New Roman" w:cs="Times New Roman"/>
        </w:rPr>
        <w:t>:</w:t>
      </w:r>
    </w:p>
    <w:p w14:paraId="4F8F0115" w14:textId="77777777" w:rsidR="00E91E93" w:rsidRPr="00E91E93" w:rsidRDefault="00E91E93" w:rsidP="00E91E93">
      <w:pPr>
        <w:rPr>
          <w:rFonts w:ascii="Times New Roman" w:hAnsi="Times New Roman" w:cs="Times New Roman"/>
        </w:rPr>
      </w:pPr>
    </w:p>
    <w:p w14:paraId="3C296982" w14:textId="77777777" w:rsidR="00E91E93" w:rsidRPr="00E91E93" w:rsidRDefault="00E91E93" w:rsidP="00E91E93">
      <w:pPr>
        <w:rPr>
          <w:rFonts w:ascii="Times New Roman" w:hAnsi="Times New Roman" w:cs="Times New Roman"/>
        </w:rPr>
      </w:pPr>
    </w:p>
    <w:p w14:paraId="1BC162C4" w14:textId="77777777" w:rsidR="00E91E93" w:rsidRPr="00E91E93" w:rsidRDefault="00E91E93" w:rsidP="00E91E93">
      <w:pPr>
        <w:rPr>
          <w:rFonts w:ascii="Times New Roman" w:hAnsi="Times New Roman" w:cs="Times New Roman"/>
        </w:rPr>
      </w:pPr>
    </w:p>
    <w:p w14:paraId="64F6B811" w14:textId="77777777" w:rsidR="00E91E93" w:rsidRDefault="00E91E93" w:rsidP="00E91E93">
      <w:pPr>
        <w:rPr>
          <w:rFonts w:ascii="Times New Roman" w:hAnsi="Times New Roman" w:cs="Times New Roman"/>
        </w:rPr>
      </w:pPr>
    </w:p>
    <w:p w14:paraId="1128EE9E" w14:textId="77777777" w:rsidR="00E83834" w:rsidRDefault="00E83834" w:rsidP="00E91E93">
      <w:pPr>
        <w:rPr>
          <w:rFonts w:ascii="Times New Roman" w:hAnsi="Times New Roman" w:cs="Times New Roman"/>
        </w:rPr>
      </w:pPr>
    </w:p>
    <w:p w14:paraId="201C6572" w14:textId="77777777" w:rsidR="00E83834" w:rsidRDefault="00E83834" w:rsidP="00E91E93">
      <w:pPr>
        <w:rPr>
          <w:rFonts w:ascii="Times New Roman" w:hAnsi="Times New Roman" w:cs="Times New Roman"/>
        </w:rPr>
      </w:pPr>
    </w:p>
    <w:p w14:paraId="6C3BC714" w14:textId="77777777" w:rsidR="00E83834" w:rsidRDefault="00E83834" w:rsidP="00E91E93">
      <w:pPr>
        <w:rPr>
          <w:rFonts w:ascii="Times New Roman" w:hAnsi="Times New Roman" w:cs="Times New Roman"/>
        </w:rPr>
      </w:pPr>
    </w:p>
    <w:p w14:paraId="643E3F60" w14:textId="77777777" w:rsidR="00E83834" w:rsidRDefault="00E83834" w:rsidP="00E91E93">
      <w:pPr>
        <w:rPr>
          <w:rFonts w:ascii="Times New Roman" w:hAnsi="Times New Roman" w:cs="Times New Roman"/>
        </w:rPr>
      </w:pPr>
    </w:p>
    <w:p w14:paraId="2C2900B1" w14:textId="77777777" w:rsidR="00E83834" w:rsidRDefault="00E83834" w:rsidP="00E91E93">
      <w:pPr>
        <w:rPr>
          <w:rFonts w:ascii="Times New Roman" w:hAnsi="Times New Roman" w:cs="Times New Roman"/>
        </w:rPr>
      </w:pPr>
    </w:p>
    <w:p w14:paraId="41F67512" w14:textId="77777777" w:rsidR="00E83834" w:rsidRDefault="00E83834" w:rsidP="00E91E93">
      <w:pPr>
        <w:rPr>
          <w:rFonts w:ascii="Times New Roman" w:hAnsi="Times New Roman" w:cs="Times New Roman"/>
        </w:rPr>
      </w:pPr>
    </w:p>
    <w:p w14:paraId="46134EF0" w14:textId="77777777" w:rsidR="00E83834" w:rsidRDefault="00E83834" w:rsidP="00E91E93">
      <w:pPr>
        <w:rPr>
          <w:rFonts w:ascii="Times New Roman" w:hAnsi="Times New Roman" w:cs="Times New Roman"/>
        </w:rPr>
      </w:pPr>
    </w:p>
    <w:p w14:paraId="3514CC1E" w14:textId="77777777" w:rsidR="00E83834" w:rsidRDefault="00E83834" w:rsidP="00E91E93">
      <w:pPr>
        <w:rPr>
          <w:rFonts w:ascii="Times New Roman" w:hAnsi="Times New Roman" w:cs="Times New Roman"/>
        </w:rPr>
      </w:pPr>
    </w:p>
    <w:p w14:paraId="3E6DD43B" w14:textId="77777777" w:rsidR="00E83834" w:rsidRDefault="00E83834" w:rsidP="00E91E93">
      <w:pPr>
        <w:rPr>
          <w:rFonts w:ascii="Times New Roman" w:hAnsi="Times New Roman" w:cs="Times New Roman"/>
        </w:rPr>
      </w:pPr>
    </w:p>
    <w:p w14:paraId="6F461860" w14:textId="77777777" w:rsidR="00E83834" w:rsidRDefault="00E83834" w:rsidP="00E91E93">
      <w:pPr>
        <w:rPr>
          <w:rFonts w:ascii="Times New Roman" w:hAnsi="Times New Roman" w:cs="Times New Roman"/>
        </w:rPr>
      </w:pPr>
    </w:p>
    <w:p w14:paraId="09AC6912" w14:textId="77777777" w:rsidR="00E83834" w:rsidRDefault="00E83834" w:rsidP="00E91E93">
      <w:pPr>
        <w:rPr>
          <w:rFonts w:ascii="Times New Roman" w:hAnsi="Times New Roman" w:cs="Times New Roman"/>
        </w:rPr>
      </w:pPr>
    </w:p>
    <w:p w14:paraId="6FE6BE8E" w14:textId="77777777" w:rsidR="00E83834" w:rsidRDefault="00E83834" w:rsidP="00E91E93">
      <w:pPr>
        <w:rPr>
          <w:rFonts w:ascii="Times New Roman" w:hAnsi="Times New Roman" w:cs="Times New Roman"/>
        </w:rPr>
      </w:pPr>
    </w:p>
    <w:p w14:paraId="056092B8" w14:textId="77777777" w:rsidR="00E83834" w:rsidRDefault="00E83834" w:rsidP="00E91E93">
      <w:pPr>
        <w:rPr>
          <w:rFonts w:ascii="Times New Roman" w:hAnsi="Times New Roman" w:cs="Times New Roman"/>
        </w:rPr>
      </w:pPr>
    </w:p>
    <w:p w14:paraId="678FCD5F" w14:textId="77777777" w:rsidR="00E83834" w:rsidRDefault="00E83834" w:rsidP="00E91E93">
      <w:pPr>
        <w:rPr>
          <w:rFonts w:ascii="Times New Roman" w:hAnsi="Times New Roman" w:cs="Times New Roman"/>
        </w:rPr>
      </w:pPr>
    </w:p>
    <w:p w14:paraId="6B50097F" w14:textId="77777777" w:rsidR="00E83834" w:rsidRDefault="00E83834" w:rsidP="00E91E93">
      <w:pPr>
        <w:rPr>
          <w:rFonts w:ascii="Times New Roman" w:hAnsi="Times New Roman" w:cs="Times New Roman"/>
        </w:rPr>
      </w:pPr>
    </w:p>
    <w:p w14:paraId="4401B007" w14:textId="77777777" w:rsidR="00E83834" w:rsidRDefault="00E83834" w:rsidP="00E91E93">
      <w:pPr>
        <w:rPr>
          <w:rFonts w:ascii="Times New Roman" w:hAnsi="Times New Roman" w:cs="Times New Roman"/>
        </w:rPr>
      </w:pPr>
    </w:p>
    <w:p w14:paraId="747AF4AA" w14:textId="77777777" w:rsidR="00E83834" w:rsidRDefault="00E83834" w:rsidP="00E91E93">
      <w:pPr>
        <w:rPr>
          <w:rFonts w:ascii="Times New Roman" w:hAnsi="Times New Roman" w:cs="Times New Roman"/>
        </w:rPr>
      </w:pPr>
    </w:p>
    <w:p w14:paraId="75D7AC37" w14:textId="77777777" w:rsidR="00E83834" w:rsidRDefault="00E83834" w:rsidP="00E91E93">
      <w:pPr>
        <w:rPr>
          <w:rFonts w:ascii="Times New Roman" w:hAnsi="Times New Roman" w:cs="Times New Roman"/>
        </w:rPr>
      </w:pPr>
    </w:p>
    <w:p w14:paraId="29383E1A" w14:textId="77777777" w:rsidR="00E83834" w:rsidRDefault="00E83834" w:rsidP="00E91E93">
      <w:pPr>
        <w:rPr>
          <w:rFonts w:ascii="Times New Roman" w:hAnsi="Times New Roman" w:cs="Times New Roman"/>
        </w:rPr>
      </w:pPr>
    </w:p>
    <w:p w14:paraId="0EF1F02A" w14:textId="77777777" w:rsidR="00E83834" w:rsidRDefault="00E83834" w:rsidP="00E91E93">
      <w:pPr>
        <w:rPr>
          <w:rFonts w:ascii="Times New Roman" w:hAnsi="Times New Roman" w:cs="Times New Roman"/>
        </w:rPr>
      </w:pPr>
    </w:p>
    <w:p w14:paraId="2D393059" w14:textId="77777777" w:rsidR="00E83834" w:rsidRDefault="00E83834" w:rsidP="00E91E93">
      <w:pPr>
        <w:rPr>
          <w:rFonts w:ascii="Times New Roman" w:hAnsi="Times New Roman" w:cs="Times New Roman"/>
        </w:rPr>
      </w:pPr>
    </w:p>
    <w:p w14:paraId="60F68AB0" w14:textId="77777777" w:rsidR="00E83834" w:rsidRDefault="00E83834" w:rsidP="00E91E93">
      <w:pPr>
        <w:rPr>
          <w:rFonts w:ascii="Times New Roman" w:hAnsi="Times New Roman" w:cs="Times New Roman"/>
        </w:rPr>
      </w:pPr>
    </w:p>
    <w:p w14:paraId="6B343AD6" w14:textId="77777777" w:rsidR="00E83834" w:rsidRDefault="00E83834" w:rsidP="00E91E93">
      <w:pPr>
        <w:rPr>
          <w:rFonts w:ascii="Times New Roman" w:hAnsi="Times New Roman" w:cs="Times New Roman"/>
        </w:rPr>
      </w:pPr>
    </w:p>
    <w:p w14:paraId="28467690" w14:textId="77777777" w:rsidR="00E83834" w:rsidRDefault="00E83834" w:rsidP="00E91E93">
      <w:pPr>
        <w:rPr>
          <w:rFonts w:ascii="Times New Roman" w:hAnsi="Times New Roman" w:cs="Times New Roman"/>
        </w:rPr>
      </w:pPr>
    </w:p>
    <w:p w14:paraId="4133E785" w14:textId="77777777" w:rsidR="00E83834" w:rsidRPr="00E91E93" w:rsidRDefault="00E83834" w:rsidP="00E91E93">
      <w:pPr>
        <w:rPr>
          <w:rFonts w:ascii="Times New Roman" w:hAnsi="Times New Roman" w:cs="Times New Roman"/>
        </w:rPr>
      </w:pPr>
    </w:p>
    <w:p w14:paraId="68004D39" w14:textId="5075F608" w:rsidR="00E91E93" w:rsidRPr="00E91E93" w:rsidRDefault="00E91E93" w:rsidP="00E91E93">
      <w:pPr>
        <w:jc w:val="center"/>
        <w:rPr>
          <w:rFonts w:ascii="Times New Roman" w:hAnsi="Times New Roman" w:cs="Times New Roman"/>
        </w:rPr>
      </w:pPr>
      <w:r w:rsidRPr="00E91E93">
        <w:rPr>
          <w:rFonts w:ascii="Times New Roman" w:hAnsi="Times New Roman" w:cs="Times New Roman"/>
        </w:rPr>
        <w:t>References</w:t>
      </w:r>
      <w:r w:rsidR="00E83834">
        <w:rPr>
          <w:rFonts w:ascii="Times New Roman" w:hAnsi="Times New Roman" w:cs="Times New Roman"/>
        </w:rPr>
        <w:t xml:space="preserve"> (2)</w:t>
      </w:r>
    </w:p>
    <w:p w14:paraId="0E745447" w14:textId="6C92BCF2" w:rsidR="00E83834" w:rsidRPr="00E91E93" w:rsidRDefault="00E83834" w:rsidP="00E91E93">
      <w:pPr>
        <w:rPr>
          <w:rFonts w:ascii="Times New Roman" w:hAnsi="Times New Roman" w:cs="Times New Roman"/>
        </w:rPr>
      </w:pPr>
    </w:p>
    <w:p w14:paraId="76A029D1" w14:textId="77777777" w:rsidR="00E91E93" w:rsidRPr="00E91E93" w:rsidRDefault="00E91E93" w:rsidP="00E91E93">
      <w:pPr>
        <w:rPr>
          <w:rFonts w:ascii="Times New Roman" w:hAnsi="Times New Roman" w:cs="Times New Roman"/>
        </w:rPr>
      </w:pPr>
    </w:p>
    <w:sectPr w:rsidR="00E91E93" w:rsidRPr="00E91E93" w:rsidSect="00043FC5">
      <w:headerReference w:type="even" r:id="rId10"/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EE58DA" w14:textId="77777777" w:rsidR="004B03F2" w:rsidRDefault="004B03F2" w:rsidP="00E91E93">
      <w:r>
        <w:separator/>
      </w:r>
    </w:p>
  </w:endnote>
  <w:endnote w:type="continuationSeparator" w:id="0">
    <w:p w14:paraId="1FB6ECEB" w14:textId="77777777" w:rsidR="004B03F2" w:rsidRDefault="004B03F2" w:rsidP="00E91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A88634" w14:textId="77777777" w:rsidR="004B03F2" w:rsidRDefault="004B03F2" w:rsidP="00E91E93">
      <w:r>
        <w:separator/>
      </w:r>
    </w:p>
  </w:footnote>
  <w:footnote w:type="continuationSeparator" w:id="0">
    <w:p w14:paraId="2E5A59FE" w14:textId="77777777" w:rsidR="004B03F2" w:rsidRDefault="004B03F2" w:rsidP="00E91E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222917067"/>
      <w:docPartObj>
        <w:docPartGallery w:val="Page Numbers (Top of Page)"/>
        <w:docPartUnique/>
      </w:docPartObj>
    </w:sdtPr>
    <w:sdtContent>
      <w:p w14:paraId="2C28CE9E" w14:textId="77777777" w:rsidR="00E91E93" w:rsidRDefault="00E91E93" w:rsidP="0066667D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48B43EA" w14:textId="77777777" w:rsidR="00E91E93" w:rsidRDefault="00E91E93" w:rsidP="00E91E9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616985801"/>
      <w:docPartObj>
        <w:docPartGallery w:val="Page Numbers (Top of Page)"/>
        <w:docPartUnique/>
      </w:docPartObj>
    </w:sdtPr>
    <w:sdtContent>
      <w:p w14:paraId="23A1FBBA" w14:textId="77777777" w:rsidR="00E91E93" w:rsidRPr="00E91E93" w:rsidRDefault="00E91E93" w:rsidP="0066667D">
        <w:pPr>
          <w:pStyle w:val="Header"/>
          <w:framePr w:wrap="none" w:vAnchor="text" w:hAnchor="margin" w:xAlign="right" w:y="1"/>
          <w:rPr>
            <w:rStyle w:val="PageNumber"/>
            <w:rFonts w:ascii="Times New Roman" w:hAnsi="Times New Roman" w:cs="Times New Roman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842D142" w14:textId="77777777" w:rsidR="00E91E93" w:rsidRPr="00E91E93" w:rsidRDefault="00E91E93" w:rsidP="00E91E93">
    <w:pPr>
      <w:pStyle w:val="Header"/>
      <w:ind w:right="360"/>
      <w:jc w:val="right"/>
      <w:rPr>
        <w:rFonts w:ascii="Times New Roman" w:hAnsi="Times New Roman" w:cs="Times New Roman"/>
      </w:rPr>
    </w:pPr>
    <w:r w:rsidRPr="00E91E93">
      <w:rPr>
        <w:rFonts w:ascii="Times New Roman" w:hAnsi="Times New Roman" w:cs="Times New Roman"/>
      </w:rPr>
      <w:t>Therapy Modalities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0B10045"/>
    <w:multiLevelType w:val="multilevel"/>
    <w:tmpl w:val="14A661A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9291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6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CCB"/>
    <w:rsid w:val="00043FC5"/>
    <w:rsid w:val="003C16DD"/>
    <w:rsid w:val="00453C6A"/>
    <w:rsid w:val="004B03F2"/>
    <w:rsid w:val="00616D4D"/>
    <w:rsid w:val="007546E0"/>
    <w:rsid w:val="00755CCB"/>
    <w:rsid w:val="00756049"/>
    <w:rsid w:val="00795872"/>
    <w:rsid w:val="00C13594"/>
    <w:rsid w:val="00C66DEF"/>
    <w:rsid w:val="00CA738F"/>
    <w:rsid w:val="00D143E0"/>
    <w:rsid w:val="00D72AD1"/>
    <w:rsid w:val="00E83834"/>
    <w:rsid w:val="00E91E93"/>
    <w:rsid w:val="5AD5EFBD"/>
    <w:rsid w:val="7016210C"/>
    <w:rsid w:val="76BB2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F25666"/>
  <w15:chartTrackingRefBased/>
  <w15:docId w15:val="{B7E3985D-F697-4789-8CEE-304650A8D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5AD5EF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E91E9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E91E93"/>
  </w:style>
  <w:style w:type="character" w:customStyle="1" w:styleId="eop">
    <w:name w:val="eop"/>
    <w:basedOn w:val="DefaultParagraphFont"/>
    <w:rsid w:val="00E91E93"/>
  </w:style>
  <w:style w:type="paragraph" w:styleId="Header">
    <w:name w:val="header"/>
    <w:basedOn w:val="Normal"/>
    <w:link w:val="HeaderChar"/>
    <w:uiPriority w:val="99"/>
    <w:unhideWhenUsed/>
    <w:rsid w:val="00E91E9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1E93"/>
  </w:style>
  <w:style w:type="paragraph" w:styleId="Footer">
    <w:name w:val="footer"/>
    <w:basedOn w:val="Normal"/>
    <w:link w:val="FooterChar"/>
    <w:uiPriority w:val="99"/>
    <w:unhideWhenUsed/>
    <w:rsid w:val="00E91E9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1E93"/>
  </w:style>
  <w:style w:type="character" w:styleId="PageNumber">
    <w:name w:val="page number"/>
    <w:basedOn w:val="DefaultParagraphFont"/>
    <w:uiPriority w:val="99"/>
    <w:semiHidden/>
    <w:unhideWhenUsed/>
    <w:rsid w:val="00E91E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brimmer\Downloads\Portfolio_Template_Therapy_Modaliti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A88851C15A9547BC54B34E1BB92F9B" ma:contentTypeVersion="18" ma:contentTypeDescription="Create a new document." ma:contentTypeScope="" ma:versionID="5901c11e11625c41dbdd224016009e70">
  <xsd:schema xmlns:xsd="http://www.w3.org/2001/XMLSchema" xmlns:xs="http://www.w3.org/2001/XMLSchema" xmlns:p="http://schemas.microsoft.com/office/2006/metadata/properties" xmlns:ns2="6201e6eb-573b-4166-8dfc-da53dc26b531" xmlns:ns3="f7a7bd68-42d7-4707-8495-04e7227c79f1" targetNamespace="http://schemas.microsoft.com/office/2006/metadata/properties" ma:root="true" ma:fieldsID="319d77a3794f3082542bd3031a3b8ee5" ns2:_="" ns3:_="">
    <xsd:import namespace="6201e6eb-573b-4166-8dfc-da53dc26b531"/>
    <xsd:import namespace="f7a7bd68-42d7-4707-8495-04e7227c79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SM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01e6eb-573b-4166-8dfc-da53dc26b5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ME" ma:index="21" nillable="true" ma:displayName="SME" ma:format="Dropdown" ma:list="UserInfo" ma:SharePointGroup="0" ma:internalName="S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fdcb1e30-aa75-4bb2-a421-d90d3ab1b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a7bd68-42d7-4707-8495-04e7227c79f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a5a0765d-6417-4ab7-bdce-49e41a98f710}" ma:internalName="TaxCatchAll" ma:showField="CatchAllData" ma:web="f7a7bd68-42d7-4707-8495-04e7227c79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01e6eb-573b-4166-8dfc-da53dc26b531">
      <Terms xmlns="http://schemas.microsoft.com/office/infopath/2007/PartnerControls"/>
    </lcf76f155ced4ddcb4097134ff3c332f>
    <TaxCatchAll xmlns="f7a7bd68-42d7-4707-8495-04e7227c79f1" xsi:nil="true"/>
    <SME xmlns="6201e6eb-573b-4166-8dfc-da53dc26b531">
      <UserInfo>
        <DisplayName/>
        <AccountId xsi:nil="true"/>
        <AccountType/>
      </UserInfo>
    </SME>
  </documentManagement>
</p:properties>
</file>

<file path=customXml/itemProps1.xml><?xml version="1.0" encoding="utf-8"?>
<ds:datastoreItem xmlns:ds="http://schemas.openxmlformats.org/officeDocument/2006/customXml" ds:itemID="{8344B6D3-1A08-4C2E-AA8B-BB739E8711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01e6eb-573b-4166-8dfc-da53dc26b531"/>
    <ds:schemaRef ds:uri="f7a7bd68-42d7-4707-8495-04e7227c79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C869C2-E4FF-448E-9A55-164C3DE80A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F54A88-9C2F-4346-B141-1208E6F9DB30}">
  <ds:schemaRefs>
    <ds:schemaRef ds:uri="http://schemas.microsoft.com/office/2006/metadata/properties"/>
    <ds:schemaRef ds:uri="http://schemas.microsoft.com/office/infopath/2007/PartnerControls"/>
    <ds:schemaRef ds:uri="6201e6eb-573b-4166-8dfc-da53dc26b531"/>
    <ds:schemaRef ds:uri="f7a7bd68-42d7-4707-8495-04e7227c79f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C:\Users\mbrimmer\Downloads\Portfolio_Template_Therapy_Modalities.dotx</Template>
  <TotalTime>0</TotalTime>
  <Pages>2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Brimmer, Myra</dc:creator>
  <cp:keywords/>
  <dc:description/>
  <cp:lastModifiedBy>Patel, Anisha</cp:lastModifiedBy>
  <cp:revision>2</cp:revision>
  <dcterms:created xsi:type="dcterms:W3CDTF">2026-09-11T18:48:00Z</dcterms:created>
  <dcterms:modified xsi:type="dcterms:W3CDTF">2026-09-11T18:48:00Z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0x0101009AA88851C15A9547BC54B34E1BB92F9B</vt:lpwstr>
  </property>
  <property fmtid="{D5CDD505-2E9C-101B-9397-08002B2CF9AE}" pid="3" name="MediaServiceImageTags">
    <vt:lpwstr/>
  </property>
</Properties>
</file>