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3D4390" w14:textId="29AA3074" w:rsidR="004D6B86" w:rsidRDefault="004D6B86" w:rsidP="00C55035"/>
    <w:p w14:paraId="0111AA7C" w14:textId="1DC61072" w:rsidR="00C55035" w:rsidRDefault="00C55035" w:rsidP="00C55035"/>
    <w:p w14:paraId="52719E23" w14:textId="6BCC76F2" w:rsidR="00C55035" w:rsidRDefault="00C55035" w:rsidP="00C55035"/>
    <w:p w14:paraId="1DFC1C59" w14:textId="6BD854AD" w:rsidR="00C55035" w:rsidRDefault="00C55035" w:rsidP="00C55035"/>
    <w:p w14:paraId="65356296" w14:textId="4C140A81" w:rsidR="00C55035" w:rsidRDefault="00C55035" w:rsidP="00C55035"/>
    <w:p w14:paraId="37E3D3ED" w14:textId="3A45F581" w:rsidR="00C55035" w:rsidRDefault="00C55035" w:rsidP="00C55035"/>
    <w:p w14:paraId="28E81781" w14:textId="0D341C97" w:rsidR="00C55035" w:rsidRDefault="00C628CC" w:rsidP="00C55035">
      <w:pPr>
        <w:jc w:val="center"/>
      </w:pPr>
      <w:r>
        <w:t xml:space="preserve">Major Project </w:t>
      </w:r>
      <w:r w:rsidR="007810B3">
        <w:t xml:space="preserve">– Health Needs Assessment </w:t>
      </w:r>
    </w:p>
    <w:p w14:paraId="099B8681" w14:textId="7D9092B5" w:rsidR="00C628CC" w:rsidRDefault="00C628CC" w:rsidP="00C55035">
      <w:pPr>
        <w:jc w:val="center"/>
      </w:pPr>
      <w:r>
        <w:t xml:space="preserve">By </w:t>
      </w:r>
    </w:p>
    <w:p w14:paraId="2E591CC5" w14:textId="0CEE2446" w:rsidR="00C628CC" w:rsidRDefault="00C628CC" w:rsidP="00C55035">
      <w:pPr>
        <w:jc w:val="center"/>
      </w:pPr>
      <w:r>
        <w:t>[Name of Student]</w:t>
      </w:r>
    </w:p>
    <w:p w14:paraId="26F25551" w14:textId="5315381A" w:rsidR="00C628CC" w:rsidRDefault="00C628CC" w:rsidP="00C55035">
      <w:pPr>
        <w:jc w:val="center"/>
      </w:pPr>
      <w:r>
        <w:t>November 11, 2020</w:t>
      </w:r>
    </w:p>
    <w:p w14:paraId="70163015" w14:textId="1E3F9263" w:rsidR="00C628CC" w:rsidRDefault="00C628CC" w:rsidP="00C628CC"/>
    <w:p w14:paraId="07DFA414" w14:textId="29A64B04" w:rsidR="00C628CC" w:rsidRDefault="00C628CC" w:rsidP="00C628CC"/>
    <w:p w14:paraId="6B989152" w14:textId="570BF1D2" w:rsidR="00C628CC" w:rsidRDefault="00C628CC" w:rsidP="00C628CC"/>
    <w:p w14:paraId="0048E906" w14:textId="08203598" w:rsidR="00C628CC" w:rsidRDefault="00C628CC" w:rsidP="00C628CC"/>
    <w:p w14:paraId="56B4B45A" w14:textId="6D77C862" w:rsidR="00C628CC" w:rsidRDefault="00C628CC" w:rsidP="00C628CC"/>
    <w:p w14:paraId="274F5782" w14:textId="29DCCC1A" w:rsidR="00C628CC" w:rsidRDefault="00C628CC" w:rsidP="00C628CC"/>
    <w:p w14:paraId="168ECBED" w14:textId="7F320BB3" w:rsidR="00C628CC" w:rsidRDefault="00C628CC" w:rsidP="00C628CC"/>
    <w:p w14:paraId="3DF7D29B" w14:textId="67575275" w:rsidR="00C628CC" w:rsidRDefault="00C628CC" w:rsidP="00C628CC"/>
    <w:p w14:paraId="1C033DA7" w14:textId="4360FFC4" w:rsidR="00C628CC" w:rsidRDefault="00C628CC" w:rsidP="00C628CC"/>
    <w:p w14:paraId="7B40E2B5" w14:textId="03463829" w:rsidR="00C628CC" w:rsidRDefault="00C628CC" w:rsidP="00C628CC"/>
    <w:p w14:paraId="37E540DB" w14:textId="70F5E1BB" w:rsidR="00C628CC" w:rsidRDefault="00C628CC" w:rsidP="00C628CC"/>
    <w:p w14:paraId="23E1C16A" w14:textId="26C5CA5D" w:rsidR="00C628CC" w:rsidRDefault="00C628CC" w:rsidP="00C628CC"/>
    <w:p w14:paraId="0CF116DF" w14:textId="18072E9F" w:rsidR="00C628CC" w:rsidRDefault="00C628CC" w:rsidP="00C628CC"/>
    <w:p w14:paraId="51BD431C" w14:textId="1387F353" w:rsidR="00C628CC" w:rsidRDefault="007810B3" w:rsidP="007810B3">
      <w:pPr>
        <w:jc w:val="center"/>
        <w:rPr>
          <w:b/>
          <w:bCs/>
        </w:rPr>
      </w:pPr>
      <w:r>
        <w:rPr>
          <w:b/>
          <w:bCs/>
        </w:rPr>
        <w:lastRenderedPageBreak/>
        <w:t>PART – 1</w:t>
      </w:r>
    </w:p>
    <w:p w14:paraId="44EC1498" w14:textId="3C717B25" w:rsidR="007810B3" w:rsidRDefault="00CB2FE8" w:rsidP="007810B3">
      <w:r>
        <w:t xml:space="preserve">Health Needs Assessment is defined as a systematic review of healthcare challenges </w:t>
      </w:r>
      <w:r w:rsidR="00113945">
        <w:t>and issues faced by a specific group of population and recommendations of solutions that will reduce healthcare inequality and improve chances for better health. Heal</w:t>
      </w:r>
      <w:r w:rsidR="00D41043">
        <w:t>t</w:t>
      </w:r>
      <w:r w:rsidR="00113945">
        <w:t xml:space="preserve">h Needs </w:t>
      </w:r>
      <w:r w:rsidR="00D41043">
        <w:t>Asses</w:t>
      </w:r>
      <w:r w:rsidR="00F3014B">
        <w:t xml:space="preserve">sment enables people to think and plan about their healthcare </w:t>
      </w:r>
      <w:r w:rsidR="002F4CDF">
        <w:t xml:space="preserve">and take steps to </w:t>
      </w:r>
      <w:r w:rsidR="009D2396">
        <w:t>reduce and restrict inequalities as well as achieve better healthcare opportuniti</w:t>
      </w:r>
      <w:r w:rsidR="004370E0">
        <w:t xml:space="preserve">es. There are primary healthcare teams that are </w:t>
      </w:r>
      <w:r w:rsidR="000B393A">
        <w:t xml:space="preserve">carrying out this process for different population groups </w:t>
      </w:r>
      <w:r w:rsidR="00ED1293">
        <w:t>suffering from</w:t>
      </w:r>
      <w:r w:rsidR="003B0877">
        <w:t xml:space="preserve"> healthcare opportunities and treatment for even their minor diseases. In numerous countries</w:t>
      </w:r>
      <w:r w:rsidR="00ED1293">
        <w:t>,</w:t>
      </w:r>
      <w:r w:rsidR="003B0877">
        <w:t xml:space="preserve"> healthcare </w:t>
      </w:r>
      <w:r w:rsidR="00184530">
        <w:t xml:space="preserve">policies and laws restrict need assessment because </w:t>
      </w:r>
      <w:r w:rsidR="00ED1293">
        <w:t xml:space="preserve">the </w:t>
      </w:r>
      <w:r w:rsidR="00184530">
        <w:t>distribution of resources is unequal intentionally</w:t>
      </w:r>
      <w:r w:rsidR="00ED1293">
        <w:t>, and the change in policy affects</w:t>
      </w:r>
      <w:r w:rsidR="005861CB">
        <w:t xml:space="preserve"> the distribution. Health Needs Assessment is an action plan that is crucial to analyze whether or not all population groups of a community are getting equal resources or not</w:t>
      </w:r>
      <w:r w:rsidR="00ED1293">
        <w:t>. If found, some groups suffer, then execute the action to help that group by</w:t>
      </w:r>
      <w:r w:rsidR="00CD7733">
        <w:t xml:space="preserve"> offering required healthcare assessment needs. </w:t>
      </w:r>
    </w:p>
    <w:p w14:paraId="424D0BC0" w14:textId="29D55D40" w:rsidR="00CD7733" w:rsidRDefault="00CD7733" w:rsidP="007810B3">
      <w:r>
        <w:t xml:space="preserve">In </w:t>
      </w:r>
      <w:r w:rsidR="00ED1293">
        <w:t xml:space="preserve">the </w:t>
      </w:r>
      <w:r>
        <w:t>19</w:t>
      </w:r>
      <w:r w:rsidRPr="00CD7733">
        <w:rPr>
          <w:vertAlign w:val="superscript"/>
        </w:rPr>
        <w:t>th</w:t>
      </w:r>
      <w:r>
        <w:t xml:space="preserve"> century, only doctors were responsible for the assessment of needs of their patients</w:t>
      </w:r>
      <w:r w:rsidR="00ED1293">
        <w:t>. Still,</w:t>
      </w:r>
      <w:r>
        <w:t xml:space="preserve"> later in </w:t>
      </w:r>
      <w:r w:rsidR="00ED1293">
        <w:t xml:space="preserve">the </w:t>
      </w:r>
      <w:r>
        <w:t>1970s</w:t>
      </w:r>
      <w:r w:rsidR="00ED1293">
        <w:t>,</w:t>
      </w:r>
      <w:r>
        <w:t xml:space="preserve"> </w:t>
      </w:r>
      <w:r w:rsidR="00AD29B2">
        <w:t xml:space="preserve">the Resource Allocation Working Party raise a question about </w:t>
      </w:r>
      <w:r w:rsidR="00ED1293">
        <w:t xml:space="preserve">the </w:t>
      </w:r>
      <w:r w:rsidR="00AD29B2">
        <w:t xml:space="preserve">health needs of </w:t>
      </w:r>
      <w:r w:rsidR="00ED1293">
        <w:t xml:space="preserve">the </w:t>
      </w:r>
      <w:r w:rsidR="00AD29B2">
        <w:t>population outside of hospitals facing thousands of challenges every</w:t>
      </w:r>
      <w:r w:rsidR="00ED1293">
        <w:t xml:space="preserve"> </w:t>
      </w:r>
      <w:r w:rsidR="00AD29B2">
        <w:t xml:space="preserve">day and start conducting Health Needs Assessment based on socioeconomic and morality ratios and differences in the population. This </w:t>
      </w:r>
      <w:r w:rsidR="003727B9">
        <w:t xml:space="preserve">formula is also used to access the distinction between fairer health resource distribution among different populations. In 1992, the </w:t>
      </w:r>
      <w:r w:rsidR="00ED1293">
        <w:t>United States government u</w:t>
      </w:r>
      <w:r w:rsidR="003727B9">
        <w:t xml:space="preserve">sed an initiative to access </w:t>
      </w:r>
      <w:r w:rsidR="00ED1293">
        <w:t>the population's healthcare needs</w:t>
      </w:r>
      <w:r w:rsidR="003727B9">
        <w:t xml:space="preserve"> and trends to solve these needs by prioritizing and determining healthcare resources</w:t>
      </w:r>
      <w:r w:rsidR="007D5EEF">
        <w:t xml:space="preserve"> </w:t>
      </w:r>
      <w:sdt>
        <w:sdtPr>
          <w:id w:val="-80913810"/>
          <w:citation/>
        </w:sdtPr>
        <w:sdtEndPr/>
        <w:sdtContent>
          <w:r w:rsidR="007D5EEF">
            <w:fldChar w:fldCharType="begin"/>
          </w:r>
          <w:r w:rsidR="007D5EEF">
            <w:instrText xml:space="preserve"> CITATION Joh98 \l 1033 </w:instrText>
          </w:r>
          <w:r w:rsidR="007D5EEF">
            <w:fldChar w:fldCharType="separate"/>
          </w:r>
          <w:r w:rsidR="007D5EEF">
            <w:rPr>
              <w:noProof/>
            </w:rPr>
            <w:t>(John Wright, 1998)</w:t>
          </w:r>
          <w:r w:rsidR="007D5EEF">
            <w:fldChar w:fldCharType="end"/>
          </w:r>
        </w:sdtContent>
      </w:sdt>
      <w:r w:rsidR="003727B9">
        <w:t xml:space="preserve">. </w:t>
      </w:r>
      <w:r w:rsidR="00527B4F">
        <w:t>Primary care teams and hospitals are officially responsible to conducts HNA</w:t>
      </w:r>
      <w:r w:rsidR="00ED1293">
        <w:t>. Still,</w:t>
      </w:r>
      <w:r w:rsidR="00527B4F">
        <w:t xml:space="preserve"> the assessment of healthcare over the large population requires a huge staff to conduct </w:t>
      </w:r>
      <w:r w:rsidR="009A7E85">
        <w:t xml:space="preserve">accurate and </w:t>
      </w:r>
      <w:r w:rsidR="00ED1293">
        <w:t>useful</w:t>
      </w:r>
      <w:r w:rsidR="009A7E85">
        <w:t xml:space="preserve"> data analysis. </w:t>
      </w:r>
    </w:p>
    <w:p w14:paraId="69471839" w14:textId="3BF914F4" w:rsidR="009A7E85" w:rsidRDefault="009A7E85" w:rsidP="007810B3">
      <w:r>
        <w:lastRenderedPageBreak/>
        <w:t>Health Needs Assessment is an i</w:t>
      </w:r>
      <w:r w:rsidR="00ED1293">
        <w:t>ntegral</w:t>
      </w:r>
      <w:r>
        <w:t xml:space="preserve"> part of modern healthcare plans</w:t>
      </w:r>
      <w:r w:rsidR="00ED1293">
        <w:t>,</w:t>
      </w:r>
      <w:r>
        <w:t xml:space="preserve"> but the question prompts in mind is why needs assessment is </w:t>
      </w:r>
      <w:r w:rsidR="00ED1293">
        <w:t>essential</w:t>
      </w:r>
      <w:r>
        <w:t xml:space="preserve">? </w:t>
      </w:r>
      <w:r w:rsidR="004460D9">
        <w:t xml:space="preserve">Healthcare costs are increasing day-to-day across the United States. </w:t>
      </w:r>
      <w:r w:rsidR="001D44DE">
        <w:t>Over the past three decades</w:t>
      </w:r>
      <w:r w:rsidR="00ED1293">
        <w:t>,</w:t>
      </w:r>
      <w:r w:rsidR="001D44DE">
        <w:t xml:space="preserve"> </w:t>
      </w:r>
      <w:r w:rsidR="00ED1293">
        <w:t>healthcare institutions' expenditures and cost</w:t>
      </w:r>
      <w:r w:rsidR="001D44DE">
        <w:t>s are increasing rapidly compar</w:t>
      </w:r>
      <w:r w:rsidR="00ED1293">
        <w:t>ed</w:t>
      </w:r>
      <w:r w:rsidR="001D44DE">
        <w:t xml:space="preserve"> to other economic sectors</w:t>
      </w:r>
      <w:r w:rsidR="00ED1293">
        <w:t>. However,</w:t>
      </w:r>
      <w:r w:rsidR="001D44DE">
        <w:t xml:space="preserve"> still</w:t>
      </w:r>
      <w:r w:rsidR="00ED1293">
        <w:t>,</w:t>
      </w:r>
      <w:r w:rsidR="001D44DE">
        <w:t xml:space="preserve"> government and private healthcare organizations fail to </w:t>
      </w:r>
      <w:r w:rsidR="00273E2D">
        <w:t xml:space="preserve">satisfy </w:t>
      </w:r>
      <w:r w:rsidR="00ED1293">
        <w:t xml:space="preserve">the </w:t>
      </w:r>
      <w:r w:rsidR="00273E2D">
        <w:t xml:space="preserve">healthcare needs of the population. The </w:t>
      </w:r>
      <w:r w:rsidR="00ED1293">
        <w:t>massiv</w:t>
      </w:r>
      <w:r w:rsidR="00273E2D">
        <w:t xml:space="preserve">e </w:t>
      </w:r>
      <w:r w:rsidR="00A27EEE">
        <w:t>inequality</w:t>
      </w:r>
      <w:r w:rsidR="00273E2D">
        <w:t xml:space="preserve"> in healthcare departments is seen based on racial differences among citizens</w:t>
      </w:r>
      <w:r w:rsidR="00ED1293">
        <w:t>,</w:t>
      </w:r>
      <w:r w:rsidR="00273E2D">
        <w:t xml:space="preserve"> </w:t>
      </w:r>
      <w:r w:rsidR="00ED1293">
        <w:t>including socioeconomic factors</w:t>
      </w:r>
      <w:r w:rsidR="00273E2D">
        <w:t xml:space="preserve">. This is because of the limited healthcare resources </w:t>
      </w:r>
      <w:r w:rsidR="00DE0167">
        <w:t xml:space="preserve">and lack of efficiency to distribute these resources </w:t>
      </w:r>
      <w:r w:rsidR="00ED1293">
        <w:t>decently</w:t>
      </w:r>
      <w:r w:rsidR="00DE0167">
        <w:t xml:space="preserve">. </w:t>
      </w:r>
      <w:r w:rsidR="00E374F1">
        <w:t>Apart from this</w:t>
      </w:r>
      <w:r w:rsidR="00ED1293">
        <w:t>,</w:t>
      </w:r>
      <w:r w:rsidR="00E374F1">
        <w:t xml:space="preserve"> consumerism behaviors also led to changes in healthcare system reforms</w:t>
      </w:r>
      <w:r w:rsidR="00ED1293">
        <w:t>,</w:t>
      </w:r>
      <w:r w:rsidR="00E374F1">
        <w:t xml:space="preserve"> and </w:t>
      </w:r>
      <w:r w:rsidR="00ED1293">
        <w:t>the public's associated expectations towards higher healthcare services create</w:t>
      </w:r>
      <w:r w:rsidR="007D5EEF">
        <w:t xml:space="preserve"> </w:t>
      </w:r>
      <w:r w:rsidR="00ED1293">
        <w:t>HNAs'</w:t>
      </w:r>
      <w:r w:rsidR="00AF29DC">
        <w:rPr>
          <w:rStyle w:val="FootnoteReference"/>
        </w:rPr>
        <w:footnoteReference w:id="1"/>
      </w:r>
      <w:r w:rsidR="00ED1293">
        <w:t xml:space="preserve"> need</w:t>
      </w:r>
      <w:r w:rsidR="007D5EEF">
        <w:t xml:space="preserve">. </w:t>
      </w:r>
    </w:p>
    <w:p w14:paraId="40D1B25B" w14:textId="1CC97277" w:rsidR="009D0107" w:rsidRDefault="009D0107" w:rsidP="00A81C83">
      <w:r>
        <w:t xml:space="preserve">Health Needs Assessment is an important aspect that helps </w:t>
      </w:r>
      <w:r w:rsidR="00ED1293">
        <w:t xml:space="preserve">the </w:t>
      </w:r>
      <w:r>
        <w:t>government to reduce healthcare inequalities among people based on</w:t>
      </w:r>
      <w:r w:rsidR="00FC0BFE">
        <w:t xml:space="preserve"> different elements. HNA can be done at any level of healthcare needs. For example, strategic management of healthcare needs through </w:t>
      </w:r>
      <w:r w:rsidR="00ED1293">
        <w:t xml:space="preserve">a </w:t>
      </w:r>
      <w:r w:rsidR="00FC0BFE">
        <w:t xml:space="preserve">partnership with more than one healthcare provider. </w:t>
      </w:r>
      <w:r w:rsidR="00A81C83">
        <w:t>On the other hand, healthcare evaluation should be possible for a particular network or a specific group of people</w:t>
      </w:r>
      <w:r w:rsidR="00ED1293">
        <w:t>,</w:t>
      </w:r>
      <w:r w:rsidR="00A81C83">
        <w:t xml:space="preserve"> for example, vagrants or individuals with learning incapacities, to state what social consideration and healthcare administrations are expected to address their issues. A helpful meaning of need is 'the ability to get an advantage through effective administrations</w:t>
      </w:r>
      <w:r w:rsidR="00ED1293">
        <w:t>.'</w:t>
      </w:r>
      <w:r w:rsidR="00A81C83">
        <w:t xml:space="preserve"> This definition maintains the focal point of necessit</w:t>
      </w:r>
      <w:r w:rsidR="00ED1293">
        <w:t>y appraisal on intercessions that can create genuine advantages and distinguish</w:t>
      </w:r>
      <w:r w:rsidR="00A81C83">
        <w:t xml:space="preserve"> individuals who could profit by getting those mediations.</w:t>
      </w:r>
    </w:p>
    <w:p w14:paraId="5C8416E2" w14:textId="4C74B3AC" w:rsidR="00A81C83" w:rsidRDefault="00383CFD" w:rsidP="006A7520">
      <w:r>
        <w:lastRenderedPageBreak/>
        <w:t xml:space="preserve">Health Needs Assessment is conducted on a </w:t>
      </w:r>
      <w:r w:rsidR="00ED1293">
        <w:t>broad</w:t>
      </w:r>
      <w:r>
        <w:t xml:space="preserve"> group of people from different backgrounds and suffering inequalities based on different causes. </w:t>
      </w:r>
      <w:r w:rsidR="00E22834">
        <w:t xml:space="preserve">The World Health Organization (WHO) is also responsible for undertaking all healthcare processes and </w:t>
      </w:r>
      <w:r w:rsidR="00ED1293">
        <w:t>ensuring</w:t>
      </w:r>
      <w:r w:rsidR="00E22834">
        <w:t xml:space="preserve"> that all populations are getting quality health from all possible ways. </w:t>
      </w:r>
      <w:r w:rsidR="00422996">
        <w:t xml:space="preserve">HNA is </w:t>
      </w:r>
      <w:r w:rsidR="00ED1293">
        <w:t>the</w:t>
      </w:r>
      <w:r w:rsidR="00422996">
        <w:t xml:space="preserve"> best tool for </w:t>
      </w:r>
      <w:r w:rsidR="00C60945">
        <w:t xml:space="preserve">WHO that will </w:t>
      </w:r>
      <w:r w:rsidR="00ED1293">
        <w:t>help access needs and</w:t>
      </w:r>
      <w:r w:rsidR="00422996">
        <w:t xml:space="preserve"> in</w:t>
      </w:r>
      <w:r w:rsidR="00C60945">
        <w:t xml:space="preserve">equality in healthcare institutions. </w:t>
      </w:r>
      <w:r w:rsidR="00523566">
        <w:t xml:space="preserve">Although HNA is </w:t>
      </w:r>
      <w:r w:rsidR="00ED1293">
        <w:t>essential</w:t>
      </w:r>
      <w:r w:rsidR="00523566">
        <w:t xml:space="preserve"> and </w:t>
      </w:r>
      <w:r w:rsidR="00ED1293">
        <w:t>useful</w:t>
      </w:r>
      <w:r w:rsidR="00523566">
        <w:t xml:space="preserve"> </w:t>
      </w:r>
      <w:r w:rsidR="00ED1293">
        <w:t>in numerous ways,</w:t>
      </w:r>
      <w:r w:rsidR="00523566">
        <w:t xml:space="preserve"> there are numerous challenges associated with this practice. </w:t>
      </w:r>
      <w:r w:rsidR="00426C30">
        <w:t xml:space="preserve">There are two distinct definitions of the </w:t>
      </w:r>
      <w:r w:rsidR="00D64B40">
        <w:t xml:space="preserve">health and needs described by the World Health Organization that help us </w:t>
      </w:r>
      <w:r w:rsidR="00ED1293">
        <w:t>understand and evaluate how need assessment of health is mandatory and how the assessment can bring positive results for actors involved</w:t>
      </w:r>
      <w:r w:rsidR="00263CED">
        <w:t xml:space="preserve"> in it. The state of wellbeing and healthy functioning is defined as health</w:t>
      </w:r>
      <w:r w:rsidR="00D9449E">
        <w:t xml:space="preserve"> by the World Health Organization (WHO)</w:t>
      </w:r>
      <w:r w:rsidR="00ED1293">
        <w:t>. At the same time,</w:t>
      </w:r>
      <w:r w:rsidR="00D9449E">
        <w:t xml:space="preserve"> </w:t>
      </w:r>
      <w:r w:rsidR="00ED1293">
        <w:t xml:space="preserve">the </w:t>
      </w:r>
      <w:r w:rsidR="002D78A6">
        <w:t xml:space="preserve">need </w:t>
      </w:r>
      <w:r w:rsidR="00ED1293">
        <w:t>for</w:t>
      </w:r>
      <w:r w:rsidR="002D78A6">
        <w:t xml:space="preserve"> healthcare is perceived as healthcare services that can be supplied by healthcare professionals </w:t>
      </w:r>
      <w:sdt>
        <w:sdtPr>
          <w:id w:val="31386823"/>
          <w:citation/>
        </w:sdtPr>
        <w:sdtEndPr/>
        <w:sdtContent>
          <w:r w:rsidR="002D78A6">
            <w:fldChar w:fldCharType="begin"/>
          </w:r>
          <w:r w:rsidR="002D78A6">
            <w:instrText xml:space="preserve"> CITATION Joh98 \l 1033 </w:instrText>
          </w:r>
          <w:r w:rsidR="002D78A6">
            <w:fldChar w:fldCharType="separate"/>
          </w:r>
          <w:r w:rsidR="002D78A6">
            <w:rPr>
              <w:noProof/>
            </w:rPr>
            <w:t>(John Wright, 1998)</w:t>
          </w:r>
          <w:r w:rsidR="002D78A6">
            <w:fldChar w:fldCharType="end"/>
          </w:r>
        </w:sdtContent>
      </w:sdt>
      <w:r w:rsidR="002D78A6">
        <w:t xml:space="preserve">. </w:t>
      </w:r>
      <w:r w:rsidR="006A7520">
        <w:t xml:space="preserve">Individual health needs getting through the counseling room entryway do not mirror the </w:t>
      </w:r>
      <w:r w:rsidR="00ED1293">
        <w:t>network's more extensive well-being needs</w:t>
      </w:r>
      <w:r w:rsidR="006A7520">
        <w:t>. But through healthcare administration, individuals have a medical condition that they accept would not benefit from outside interven</w:t>
      </w:r>
      <w:r w:rsidR="00ED1293">
        <w:t>tion</w:t>
      </w:r>
      <w:r w:rsidR="006A7520">
        <w:t xml:space="preserve">. For instance, numerous </w:t>
      </w:r>
      <w:r w:rsidR="00ED1293">
        <w:t>sclerosis individual</w:t>
      </w:r>
      <w:r w:rsidR="006A7520">
        <w:t>s are not known to either their neighborhood general expert or a medical clinic specialist. There could be other groups that need assessment of healthcare services</w:t>
      </w:r>
      <w:r w:rsidR="00ED1293">
        <w:t>,</w:t>
      </w:r>
      <w:r w:rsidR="006A7520">
        <w:t xml:space="preserve"> and inequality in healthcare resources might affect them. There is a difference between group needs and individual needs when it </w:t>
      </w:r>
      <w:r w:rsidR="00ED1293">
        <w:t>arranges</w:t>
      </w:r>
      <w:r w:rsidR="006A7520">
        <w:t xml:space="preserve"> healthcare administrations. I</w:t>
      </w:r>
      <w:r w:rsidR="00ED1293">
        <w:t>f these requirements are disregarded, there is a peril of a top-down way to deal with giving well</w:t>
      </w:r>
      <w:r w:rsidR="006A7520">
        <w:t xml:space="preserve"> administrations, which depends too vigorously on what a couple of individuals see to be </w:t>
      </w:r>
      <w:r w:rsidR="00F646DD">
        <w:t xml:space="preserve">meeting with their needs from the specific community. </w:t>
      </w:r>
      <w:r w:rsidR="00ED1293">
        <w:t>N</w:t>
      </w:r>
      <w:r w:rsidR="006A7520">
        <w:t>ecessities of the populace as opposed to what they are.</w:t>
      </w:r>
      <w:r w:rsidR="00F646DD">
        <w:t xml:space="preserve"> </w:t>
      </w:r>
    </w:p>
    <w:p w14:paraId="77AB134A" w14:textId="2C4EFD5B" w:rsidR="00F646DD" w:rsidRDefault="00F646DD" w:rsidP="006A7520">
      <w:r>
        <w:lastRenderedPageBreak/>
        <w:t xml:space="preserve">Although WHO provides a detailed and useful definition of </w:t>
      </w:r>
      <w:r w:rsidR="00857438">
        <w:t>needs and healthcare assessment</w:t>
      </w:r>
      <w:r w:rsidR="00ED1293">
        <w:t>, these definitions cannot be relatable with all</w:t>
      </w:r>
      <w:r w:rsidR="00CE214D">
        <w:t xml:space="preserve"> healthcare needs assessment. Instead of taking these two definitions as universal</w:t>
      </w:r>
      <w:r w:rsidR="00ED1293">
        <w:t>,</w:t>
      </w:r>
      <w:r w:rsidR="00CE214D">
        <w:t xml:space="preserve"> we can</w:t>
      </w:r>
      <w:r w:rsidR="002B42D9">
        <w:t xml:space="preserve"> perceive these definitions </w:t>
      </w:r>
      <w:r w:rsidR="00104C53">
        <w:t>as a</w:t>
      </w:r>
      <w:r w:rsidR="00ED1293">
        <w:t>n individual</w:t>
      </w:r>
      <w:r w:rsidR="00104C53">
        <w:t xml:space="preserve"> perspective on the issue. </w:t>
      </w:r>
      <w:r w:rsidR="0080719B">
        <w:t xml:space="preserve">And </w:t>
      </w:r>
      <w:r w:rsidR="00B04830">
        <w:t xml:space="preserve">a </w:t>
      </w:r>
      <w:r w:rsidR="0080719B">
        <w:t>n</w:t>
      </w:r>
      <w:r w:rsidR="00B04830">
        <w:t>e</w:t>
      </w:r>
      <w:r w:rsidR="0080719B">
        <w:t>ed assessment</w:t>
      </w:r>
      <w:r w:rsidR="00B04830">
        <w:t xml:space="preserve"> of your internal processes as well. </w:t>
      </w:r>
    </w:p>
    <w:p w14:paraId="0A4A4419" w14:textId="67BCA0B1" w:rsidR="00787E9D" w:rsidRDefault="00FC47EB" w:rsidP="00787E9D">
      <w:pPr>
        <w:ind w:firstLine="0"/>
      </w:pPr>
      <w:r>
        <w:t xml:space="preserve">There are two </w:t>
      </w:r>
      <w:proofErr w:type="gramStart"/>
      <w:r w:rsidR="00E914BC">
        <w:t>majors</w:t>
      </w:r>
      <w:proofErr w:type="gramEnd"/>
      <w:r>
        <w:t xml:space="preserve"> population social and medical model</w:t>
      </w:r>
      <w:r w:rsidR="00ED1293">
        <w:t>s</w:t>
      </w:r>
      <w:r>
        <w:t xml:space="preserve"> used to deliver information and serve th</w:t>
      </w:r>
      <w:r w:rsidR="00ED1293">
        <w:t>ose</w:t>
      </w:r>
      <w:r>
        <w:t xml:space="preserve"> ways</w:t>
      </w:r>
      <w:r w:rsidR="00CC7B15">
        <w:t xml:space="preserve">. The availability of life with </w:t>
      </w:r>
      <w:r w:rsidR="00E914BC">
        <w:t>cuisines</w:t>
      </w:r>
      <w:r w:rsidR="00CC7B15">
        <w:t xml:space="preserve"> and other relatives should tell us that </w:t>
      </w:r>
      <w:r w:rsidR="00ED1293">
        <w:t xml:space="preserve">it </w:t>
      </w:r>
      <w:r w:rsidR="00CC7B15">
        <w:t xml:space="preserve">will make her and us more secure and productive. </w:t>
      </w:r>
      <w:r w:rsidR="00E914BC">
        <w:t xml:space="preserve">In order to conduct the need </w:t>
      </w:r>
      <w:r w:rsidR="00C422D4">
        <w:t>assessment,</w:t>
      </w:r>
      <w:r w:rsidR="00E914BC">
        <w:t xml:space="preserve"> we need to select a population at first that will be studied throughout the paper. </w:t>
      </w:r>
      <w:r w:rsidR="00C422D4">
        <w:t xml:space="preserve">The need assessment will be conducted on the </w:t>
      </w:r>
      <w:r w:rsidR="00ED1293">
        <w:t>Walmart store factory's women workers</w:t>
      </w:r>
      <w:r w:rsidR="00F1374E">
        <w:t xml:space="preserve"> in New York, who interact with </w:t>
      </w:r>
      <w:r w:rsidR="004F4808">
        <w:t>customers</w:t>
      </w:r>
      <w:r w:rsidR="00F1374E">
        <w:t xml:space="preserve"> throughout the day and take extra shits at night time times. </w:t>
      </w:r>
      <w:r w:rsidR="00ED1293">
        <w:t>The m</w:t>
      </w:r>
      <w:r w:rsidR="00F1374E">
        <w:t>ajor</w:t>
      </w:r>
      <w:r w:rsidR="004F4808">
        <w:t>i</w:t>
      </w:r>
      <w:r w:rsidR="00F1374E">
        <w:t xml:space="preserve">ty of </w:t>
      </w:r>
      <w:r w:rsidR="004F4808">
        <w:t>these women came from middle</w:t>
      </w:r>
      <w:r w:rsidR="00ED1293">
        <w:t>-</w:t>
      </w:r>
      <w:r w:rsidR="004F4808">
        <w:t>class households, who instead of spending on their treatment or making expenses over their health, purchase household item</w:t>
      </w:r>
      <w:r w:rsidR="00ED1293">
        <w:t>s</w:t>
      </w:r>
      <w:r w:rsidR="004F4808">
        <w:t xml:space="preserve"> for them and leave. </w:t>
      </w:r>
    </w:p>
    <w:p w14:paraId="4182F749" w14:textId="15725C4B" w:rsidR="00FC47EB" w:rsidRDefault="00252924" w:rsidP="00787E9D">
      <w:r>
        <w:t xml:space="preserve">Such mothers have </w:t>
      </w:r>
      <w:r w:rsidR="00ED1293">
        <w:t xml:space="preserve">a </w:t>
      </w:r>
      <w:r>
        <w:t xml:space="preserve">high rate of acquirement of disease and thus transfer numerous diseases like this. Lack of </w:t>
      </w:r>
      <w:r w:rsidR="00ED1293">
        <w:t>proper meals</w:t>
      </w:r>
      <w:r w:rsidR="008B3E2D">
        <w:t xml:space="preserve"> and other services that a woman needs during service motivates workers to make numerous wrong choices </w:t>
      </w:r>
      <w:r w:rsidR="009A26FC">
        <w:t xml:space="preserve">that sometimes affect them badly. </w:t>
      </w:r>
      <w:r w:rsidR="00C40F67">
        <w:t xml:space="preserve">Because of </w:t>
      </w:r>
      <w:r w:rsidR="00ED1293">
        <w:t>insufficient</w:t>
      </w:r>
      <w:r w:rsidR="00C40F67">
        <w:t xml:space="preserve"> availability of services and </w:t>
      </w:r>
      <w:r w:rsidR="00ED1293">
        <w:t>team member</w:t>
      </w:r>
      <w:r w:rsidR="00C40F67">
        <w:t xml:space="preserve"> packages, mothers are used to eat</w:t>
      </w:r>
      <w:r w:rsidR="00ED1293">
        <w:t>ing</w:t>
      </w:r>
      <w:r w:rsidR="00C40F67">
        <w:t xml:space="preserve"> unhealthy food that indirectly affect</w:t>
      </w:r>
      <w:r w:rsidR="00ED1293">
        <w:t>s</w:t>
      </w:r>
      <w:r w:rsidR="00C40F67">
        <w:t xml:space="preserve"> their physical health</w:t>
      </w:r>
      <w:r w:rsidR="00ED1293">
        <w:t>. A</w:t>
      </w:r>
      <w:r w:rsidR="00C40F67">
        <w:t xml:space="preserve">s it is not enough to manage their food </w:t>
      </w:r>
      <w:r w:rsidR="00787E9D">
        <w:t>needs,</w:t>
      </w:r>
      <w:r w:rsidR="00C40F67">
        <w:t xml:space="preserve"> they develop </w:t>
      </w:r>
      <w:r w:rsidR="00ED1293">
        <w:t xml:space="preserve">a </w:t>
      </w:r>
      <w:r w:rsidR="00C40F67">
        <w:t xml:space="preserve">habit </w:t>
      </w:r>
      <w:r w:rsidR="00ED1293">
        <w:t>of managing</w:t>
      </w:r>
      <w:r w:rsidR="00C40F67">
        <w:t xml:space="preserve"> their hunger</w:t>
      </w:r>
      <w:r w:rsidR="00ED1293">
        <w:t>,</w:t>
      </w:r>
      <w:r w:rsidR="00C40F67">
        <w:t xml:space="preserve"> one of the biggest healthcare </w:t>
      </w:r>
      <w:r w:rsidR="00787E9D">
        <w:t>problems</w:t>
      </w:r>
      <w:r w:rsidR="00C40F67">
        <w:t xml:space="preserve"> that need assessment</w:t>
      </w:r>
      <w:r w:rsidR="006F46CA">
        <w:t xml:space="preserve"> </w:t>
      </w:r>
      <w:sdt>
        <w:sdtPr>
          <w:id w:val="-147212065"/>
          <w:citation/>
        </w:sdtPr>
        <w:sdtEndPr/>
        <w:sdtContent>
          <w:r w:rsidR="006F46CA">
            <w:fldChar w:fldCharType="begin"/>
          </w:r>
          <w:r w:rsidR="006F46CA">
            <w:instrText xml:space="preserve">CITATION Suece \t  \l 1033 </w:instrText>
          </w:r>
          <w:r w:rsidR="006F46CA">
            <w:fldChar w:fldCharType="separate"/>
          </w:r>
          <w:r w:rsidR="006F46CA">
            <w:rPr>
              <w:noProof/>
            </w:rPr>
            <w:t>(Chadwick, 2005)</w:t>
          </w:r>
          <w:r w:rsidR="006F46CA">
            <w:fldChar w:fldCharType="end"/>
          </w:r>
        </w:sdtContent>
      </w:sdt>
      <w:r w:rsidR="00C40F67">
        <w:t xml:space="preserve">. </w:t>
      </w:r>
    </w:p>
    <w:p w14:paraId="6204A537" w14:textId="0386C31D" w:rsidR="00787E9D" w:rsidRDefault="00787E9D" w:rsidP="00787E9D">
      <w:r>
        <w:t>HNA is a</w:t>
      </w:r>
      <w:r w:rsidR="00ED1293">
        <w:t xml:space="preserve"> great tool to access healthcare inequalities, but apart from the original healthcare need assessment, all are making</w:t>
      </w:r>
      <w:r>
        <w:t xml:space="preserve"> excuses the way they want. </w:t>
      </w:r>
      <w:r w:rsidR="00F6733D">
        <w:t xml:space="preserve">The purpose of this strategy funded by </w:t>
      </w:r>
      <w:r w:rsidR="00ED1293">
        <w:t xml:space="preserve">the </w:t>
      </w:r>
      <w:r w:rsidR="00F6733D">
        <w:t>government is to narrow down the path or differences between social, political</w:t>
      </w:r>
      <w:r w:rsidR="00ED1293">
        <w:t>,</w:t>
      </w:r>
      <w:r w:rsidR="00F6733D">
        <w:t xml:space="preserve"> and economic groups with the target of the reduction of inequalities by 10%. </w:t>
      </w:r>
      <w:r w:rsidR="007673CF">
        <w:t xml:space="preserve">HNA is </w:t>
      </w:r>
      <w:r w:rsidR="007673CF">
        <w:lastRenderedPageBreak/>
        <w:t xml:space="preserve">conducted on the </w:t>
      </w:r>
      <w:r w:rsidR="00171555">
        <w:t>middle-aged</w:t>
      </w:r>
      <w:r w:rsidR="00ED6DC3">
        <w:t xml:space="preserve"> population that all are women</w:t>
      </w:r>
      <w:r w:rsidR="00ED1293">
        <w:t>;</w:t>
      </w:r>
      <w:r w:rsidR="00ED6DC3">
        <w:t xml:space="preserve"> thus, healthcare need</w:t>
      </w:r>
      <w:r w:rsidR="00ED1293">
        <w:t>s</w:t>
      </w:r>
      <w:r w:rsidR="00ED6DC3">
        <w:t xml:space="preserve"> assessment of these working wom</w:t>
      </w:r>
      <w:r w:rsidR="00ED1293">
        <w:t>en might include th</w:t>
      </w:r>
      <w:r w:rsidR="00ED6DC3">
        <w:t xml:space="preserve">e </w:t>
      </w:r>
      <w:r w:rsidR="003163CD">
        <w:t xml:space="preserve">mortality rate and life expectancy at birth rate. </w:t>
      </w:r>
      <w:r w:rsidR="004F1BF7">
        <w:t>The target population is not all mothers</w:t>
      </w:r>
      <w:r w:rsidR="00ED1293">
        <w:t>,</w:t>
      </w:r>
      <w:r w:rsidR="004F1BF7">
        <w:t xml:space="preserve"> but some are those who will become soon. Because of financial cris</w:t>
      </w:r>
      <w:r w:rsidR="00ED1293">
        <w:t>e</w:t>
      </w:r>
      <w:r w:rsidR="004F1BF7">
        <w:t>s</w:t>
      </w:r>
      <w:r w:rsidR="00ED1293">
        <w:t>,</w:t>
      </w:r>
      <w:r w:rsidR="004F1BF7">
        <w:t xml:space="preserve"> </w:t>
      </w:r>
      <w:r w:rsidR="00ED1293">
        <w:t>they are forced to do labor work with extra hour shifts even during pregnancy</w:t>
      </w:r>
      <w:r w:rsidR="009B3C0C">
        <w:t xml:space="preserve">. In order to address such </w:t>
      </w:r>
      <w:r w:rsidR="00171555">
        <w:t>conditions,</w:t>
      </w:r>
      <w:r w:rsidR="009B3C0C">
        <w:t xml:space="preserve"> the implementation of </w:t>
      </w:r>
      <w:r w:rsidR="00CA3219">
        <w:t xml:space="preserve">need assessment is an efficient tool. </w:t>
      </w:r>
      <w:r w:rsidR="00ED1293">
        <w:t>The f</w:t>
      </w:r>
      <w:r w:rsidR="00CA3219">
        <w:t xml:space="preserve">inancial crisis is the only reason </w:t>
      </w:r>
      <w:r w:rsidR="00ED1293">
        <w:t>motivating these women to stay out of home for hours, which</w:t>
      </w:r>
      <w:r w:rsidR="00171555">
        <w:t xml:space="preserve"> is the only reason that cause</w:t>
      </w:r>
      <w:r w:rsidR="00ED1293">
        <w:t>s</w:t>
      </w:r>
      <w:r w:rsidR="00171555">
        <w:t xml:space="preserve"> diseases</w:t>
      </w:r>
      <w:r w:rsidR="00ED1293">
        <w:t>. B</w:t>
      </w:r>
      <w:r w:rsidR="00171555">
        <w:t>ecause of gender as well as socioeconomic status</w:t>
      </w:r>
      <w:r w:rsidR="00ED1293">
        <w:t>,</w:t>
      </w:r>
      <w:r w:rsidR="00171555">
        <w:t xml:space="preserve"> </w:t>
      </w:r>
      <w:r w:rsidR="00B86864">
        <w:t>they a</w:t>
      </w:r>
      <w:r w:rsidR="00DC02D5">
        <w:t>r</w:t>
      </w:r>
      <w:r w:rsidR="00B86864">
        <w:t>e facing acute loss towards accessing healthcare facilities</w:t>
      </w:r>
      <w:r w:rsidR="00DC02D5">
        <w:t xml:space="preserve">. There are </w:t>
      </w:r>
      <w:r w:rsidR="00ED1293">
        <w:t xml:space="preserve">a </w:t>
      </w:r>
      <w:r w:rsidR="00DC02D5">
        <w:t xml:space="preserve">number of challenges encountered by the population when to implement HNA, that </w:t>
      </w:r>
      <w:r w:rsidR="00ED1293">
        <w:t>is</w:t>
      </w:r>
      <w:r w:rsidR="00DC02D5">
        <w:t xml:space="preserve"> as follows; </w:t>
      </w:r>
    </w:p>
    <w:p w14:paraId="03D10AC9" w14:textId="36CFC725" w:rsidR="00DC02D5" w:rsidRDefault="00DC02D5" w:rsidP="00DC02D5">
      <w:pPr>
        <w:pStyle w:val="ListParagraph"/>
        <w:numPr>
          <w:ilvl w:val="0"/>
          <w:numId w:val="12"/>
        </w:numPr>
      </w:pPr>
      <w:r>
        <w:t>Working of mem</w:t>
      </w:r>
      <w:r w:rsidR="001967C3">
        <w:t xml:space="preserve">bers across boundaries of the class that seems </w:t>
      </w:r>
      <w:r w:rsidR="00ED1293">
        <w:t>to disrupt</w:t>
      </w:r>
      <w:r w:rsidR="001967C3">
        <w:t xml:space="preserve"> </w:t>
      </w:r>
    </w:p>
    <w:p w14:paraId="122B5200" w14:textId="129A9C45" w:rsidR="001967C3" w:rsidRDefault="001967C3" w:rsidP="00DC02D5">
      <w:pPr>
        <w:pStyle w:val="ListParagraph"/>
        <w:numPr>
          <w:ilvl w:val="0"/>
          <w:numId w:val="12"/>
        </w:numPr>
      </w:pPr>
      <w:r>
        <w:t xml:space="preserve">Lack of universal language for conveying goals of HNA among all members </w:t>
      </w:r>
    </w:p>
    <w:p w14:paraId="5069C155" w14:textId="3B70486B" w:rsidR="001967C3" w:rsidRDefault="001967C3" w:rsidP="00DC02D5">
      <w:pPr>
        <w:pStyle w:val="ListParagraph"/>
        <w:numPr>
          <w:ilvl w:val="0"/>
          <w:numId w:val="12"/>
        </w:numPr>
      </w:pPr>
      <w:r>
        <w:t xml:space="preserve">Lack of commitment from top to bottom </w:t>
      </w:r>
      <w:r w:rsidR="000502F4">
        <w:t>affect</w:t>
      </w:r>
      <w:r w:rsidR="00ED1293">
        <w:t>s</w:t>
      </w:r>
      <w:r w:rsidR="000502F4">
        <w:t xml:space="preserve"> </w:t>
      </w:r>
      <w:r w:rsidR="00ED1293">
        <w:t xml:space="preserve">the </w:t>
      </w:r>
      <w:r w:rsidR="000502F4">
        <w:t xml:space="preserve">results of the implementation of </w:t>
      </w:r>
      <w:r w:rsidR="00ED1293">
        <w:t xml:space="preserve">the </w:t>
      </w:r>
      <w:r w:rsidR="000502F4">
        <w:t xml:space="preserve">HNA plan. Lack of commitment means the target population is not committed enough to share all of their </w:t>
      </w:r>
      <w:r w:rsidR="004C4011">
        <w:t>problems and sufferings with us. That affect</w:t>
      </w:r>
      <w:r w:rsidR="00ED1293">
        <w:t>s</w:t>
      </w:r>
      <w:r w:rsidR="004C4011">
        <w:t xml:space="preserve"> the implementation of HNA and results gathered from healthcare need assessment. </w:t>
      </w:r>
    </w:p>
    <w:p w14:paraId="6AE90D27" w14:textId="187FCD19" w:rsidR="004C4011" w:rsidRDefault="00ED1293" w:rsidP="00DC02D5">
      <w:pPr>
        <w:pStyle w:val="ListParagraph"/>
        <w:numPr>
          <w:ilvl w:val="0"/>
          <w:numId w:val="12"/>
        </w:numPr>
      </w:pPr>
      <w:r>
        <w:t>It is difficult to observe and collect healthcare background data because these middle-class women do not like to go to the hospital when getting sick, instead of relying</w:t>
      </w:r>
      <w:r w:rsidR="00517CFC">
        <w:t xml:space="preserve"> on local and unqualified doctors for their treatment. </w:t>
      </w:r>
    </w:p>
    <w:p w14:paraId="6639FA86" w14:textId="4EBBF0E9" w:rsidR="00517CFC" w:rsidRDefault="00517CFC" w:rsidP="00DC02D5">
      <w:pPr>
        <w:pStyle w:val="ListParagraph"/>
        <w:numPr>
          <w:ilvl w:val="0"/>
          <w:numId w:val="12"/>
        </w:numPr>
      </w:pPr>
      <w:r>
        <w:t xml:space="preserve">Difficulty in converting collected data in an action plan because of the </w:t>
      </w:r>
      <w:r w:rsidR="00601442">
        <w:t xml:space="preserve">differences in collected data and variations in values that will be generalized to make a positive response. </w:t>
      </w:r>
    </w:p>
    <w:p w14:paraId="1B15E9C5" w14:textId="6487EE74" w:rsidR="002A0EBB" w:rsidRDefault="002A0EBB" w:rsidP="002A0EBB">
      <w:pPr>
        <w:ind w:firstLine="0"/>
      </w:pPr>
      <w:r>
        <w:lastRenderedPageBreak/>
        <w:t xml:space="preserve">These difficulties highlighted affect expected results </w:t>
      </w:r>
      <w:r w:rsidR="003C7253">
        <w:t xml:space="preserve">from the implementation of HNA because </w:t>
      </w:r>
      <w:proofErr w:type="spellStart"/>
      <w:r w:rsidR="003E057D">
        <w:t>T</w:t>
      </w:r>
      <w:r w:rsidR="003C7253">
        <w:t>men</w:t>
      </w:r>
      <w:proofErr w:type="spellEnd"/>
      <w:r w:rsidR="003C7253">
        <w:t xml:space="preserve"> in Walmart </w:t>
      </w:r>
      <w:r w:rsidR="00F9445C">
        <w:t xml:space="preserve">mall during night and day shifts brings a lot </w:t>
      </w:r>
      <w:r w:rsidR="00ED1293">
        <w:t xml:space="preserve">of </w:t>
      </w:r>
      <w:r w:rsidR="00F9445C">
        <w:t xml:space="preserve">challenges for them, that in one sense is the responsibility of the organization to protect them and in the second sense is the responsibility of individuals themselves to recognize their healthcare needs and prioritize them. Instead of thinking about money and their household, </w:t>
      </w:r>
      <w:r w:rsidR="00ED1293">
        <w:t xml:space="preserve">they </w:t>
      </w:r>
      <w:r w:rsidR="00F9445C">
        <w:t xml:space="preserve">must focus </w:t>
      </w:r>
      <w:r w:rsidR="00ED1293">
        <w:t>on</w:t>
      </w:r>
      <w:r w:rsidR="00F9445C">
        <w:t xml:space="preserve"> themselves and </w:t>
      </w:r>
      <w:r w:rsidR="009844E1">
        <w:t xml:space="preserve">their health needs. </w:t>
      </w:r>
    </w:p>
    <w:p w14:paraId="2A4EDB17" w14:textId="19323387" w:rsidR="009844E1" w:rsidRDefault="009844E1" w:rsidP="009844E1">
      <w:pPr>
        <w:ind w:firstLine="0"/>
        <w:jc w:val="center"/>
        <w:rPr>
          <w:b/>
          <w:bCs/>
        </w:rPr>
      </w:pPr>
      <w:r>
        <w:rPr>
          <w:b/>
          <w:bCs/>
        </w:rPr>
        <w:t>PART – II</w:t>
      </w:r>
    </w:p>
    <w:p w14:paraId="05F96D1C" w14:textId="100C84C9" w:rsidR="009844E1" w:rsidRDefault="00544C2B" w:rsidP="009844E1">
      <w:pPr>
        <w:ind w:firstLine="0"/>
      </w:pPr>
      <w:r>
        <w:rPr>
          <w:b/>
          <w:bCs/>
        </w:rPr>
        <w:tab/>
      </w:r>
      <w:r>
        <w:t xml:space="preserve">Strategizing health in </w:t>
      </w:r>
      <w:r w:rsidR="00ED1293">
        <w:t xml:space="preserve">the </w:t>
      </w:r>
      <w:r>
        <w:t>21</w:t>
      </w:r>
      <w:r w:rsidRPr="00544C2B">
        <w:rPr>
          <w:vertAlign w:val="superscript"/>
        </w:rPr>
        <w:t>st</w:t>
      </w:r>
      <w:r>
        <w:t xml:space="preserve"> century is not easy</w:t>
      </w:r>
      <w:r w:rsidR="00ED1293">
        <w:t>,</w:t>
      </w:r>
      <w:r w:rsidR="003A15C4">
        <w:t xml:space="preserve"> nor </w:t>
      </w:r>
      <w:r w:rsidR="00ED1293">
        <w:t>can it</w:t>
      </w:r>
      <w:r w:rsidR="003A15C4">
        <w:t xml:space="preserve"> achieve by everyone. Healthcare costs are increasing along with standards and healthcare expectations of customers. The first thing while moving towards the action plan is to prioritize what is </w:t>
      </w:r>
      <w:r w:rsidR="00ED1293">
        <w:t>essential</w:t>
      </w:r>
      <w:r w:rsidR="003A15C4">
        <w:t xml:space="preserve">? For example, </w:t>
      </w:r>
      <w:r w:rsidR="00ED1293">
        <w:t xml:space="preserve">the </w:t>
      </w:r>
      <w:r w:rsidR="00F95949">
        <w:t xml:space="preserve">target audience will be trained to think and bring what is important to them? </w:t>
      </w:r>
      <w:r w:rsidR="00ED1293">
        <w:t>T</w:t>
      </w:r>
      <w:r w:rsidR="00F95949">
        <w:t>heir health, work, money</w:t>
      </w:r>
      <w:r w:rsidR="00ED1293">
        <w:t>,</w:t>
      </w:r>
      <w:r w:rsidR="00F95949">
        <w:t xml:space="preserve"> or household. They need</w:t>
      </w:r>
      <w:r w:rsidR="00ED1293">
        <w:t xml:space="preserve"> to</w:t>
      </w:r>
      <w:r w:rsidR="00F95949">
        <w:t xml:space="preserve"> recognize and chose the one as the top-most priority of the company. </w:t>
      </w:r>
      <w:r w:rsidR="002F002B">
        <w:t>Priority setting is the first step towards treatment or implementation of the healthcare need assessment HNA. At the stage of priority setting</w:t>
      </w:r>
      <w:r w:rsidR="00ED1293">
        <w:t>, there would be many compromises that will have to be done by the population because choosing the right path is not easy nor comfortabl</w:t>
      </w:r>
      <w:r w:rsidR="00703CFA">
        <w:t xml:space="preserve">e. </w:t>
      </w:r>
      <w:r w:rsidR="00F95949">
        <w:t xml:space="preserve"> </w:t>
      </w:r>
      <w:r w:rsidR="00ED1293">
        <w:t>To maintain good health and stay on track, working women need to cho</w:t>
      </w:r>
      <w:r w:rsidR="00201FC7">
        <w:t xml:space="preserve">ose their health needs as </w:t>
      </w:r>
      <w:r w:rsidR="00ED1293">
        <w:t xml:space="preserve">a </w:t>
      </w:r>
      <w:r w:rsidR="00201FC7">
        <w:t xml:space="preserve">priority in front of anything else. Because good health is the key to </w:t>
      </w:r>
      <w:r w:rsidR="00ED1293">
        <w:t xml:space="preserve">the </w:t>
      </w:r>
      <w:r w:rsidR="00201FC7">
        <w:t>achievement of all other chores. For example, having good health allows employee</w:t>
      </w:r>
      <w:r w:rsidR="00ED1293">
        <w:t>s to perform well on work and get better opportunities that cannot be achieved</w:t>
      </w:r>
      <w:r w:rsidR="006F25F6">
        <w:t xml:space="preserve"> with </w:t>
      </w:r>
      <w:r w:rsidR="00ED1293">
        <w:t>inadequate</w:t>
      </w:r>
      <w:r w:rsidR="006F25F6">
        <w:t xml:space="preserve"> or ineffective health management. </w:t>
      </w:r>
      <w:r w:rsidR="00C5750F">
        <w:t xml:space="preserve">Choices and priorities </w:t>
      </w:r>
      <w:r w:rsidR="00913DC4">
        <w:t>need</w:t>
      </w:r>
      <w:r w:rsidR="00C5750F">
        <w:t xml:space="preserve"> to be developed in order to save time, resources</w:t>
      </w:r>
      <w:r w:rsidR="00ED1293">
        <w:t>,</w:t>
      </w:r>
      <w:r w:rsidR="00C5750F">
        <w:t xml:space="preserve"> and effort in all possible ways. </w:t>
      </w:r>
    </w:p>
    <w:p w14:paraId="19458458" w14:textId="4D24D36D" w:rsidR="00913DC4" w:rsidRDefault="00913DC4" w:rsidP="009844E1">
      <w:pPr>
        <w:ind w:firstLine="0"/>
      </w:pPr>
      <w:r>
        <w:tab/>
        <w:t>As the target audience or audience understudy is working wom</w:t>
      </w:r>
      <w:r w:rsidR="00ED1293">
        <w:t>en, choices that suit them will include fewer food consumption</w:t>
      </w:r>
      <w:r w:rsidR="003C3904">
        <w:t>,</w:t>
      </w:r>
      <w:r w:rsidR="00ED1293">
        <w:t xml:space="preserve"> and </w:t>
      </w:r>
      <w:r w:rsidR="003C3904">
        <w:t>an inadequate</w:t>
      </w:r>
      <w:r w:rsidR="00ED1293">
        <w:t xml:space="preserve"> diet to bring other family members' </w:t>
      </w:r>
      <w:r w:rsidR="00ED1293">
        <w:lastRenderedPageBreak/>
        <w:t>need</w:t>
      </w:r>
      <w:r>
        <w:t xml:space="preserve">s. </w:t>
      </w:r>
      <w:r w:rsidR="00ED1293">
        <w:t>The s</w:t>
      </w:r>
      <w:r w:rsidR="0079317A">
        <w:t>tress of employment and associated job position a</w:t>
      </w:r>
      <w:r w:rsidR="00ED1293">
        <w:t>nd low diet and inefficient consumption of meals throughout the day contribute to</w:t>
      </w:r>
      <w:r w:rsidR="0079317A">
        <w:t xml:space="preserve"> bringing someone under health and mental crises. A working woman is juggling numerous things together that often lead them towa</w:t>
      </w:r>
      <w:r w:rsidR="00B669FE">
        <w:t>rds stress and suffering under depression. Researche</w:t>
      </w:r>
      <w:r w:rsidR="00ED1293">
        <w:t>r</w:t>
      </w:r>
      <w:r w:rsidR="00B669FE">
        <w:t xml:space="preserve">s say that </w:t>
      </w:r>
      <w:r w:rsidR="00ED1293">
        <w:t>working women's nutritional requirements</w:t>
      </w:r>
      <w:r w:rsidR="00B669FE">
        <w:t xml:space="preserve"> are always different and higher than the common woman st</w:t>
      </w:r>
      <w:r w:rsidR="005F0E55">
        <w:t>a</w:t>
      </w:r>
      <w:r w:rsidR="00B669FE">
        <w:t>ying at home throughout t</w:t>
      </w:r>
      <w:r w:rsidR="005F0E55">
        <w:t>h</w:t>
      </w:r>
      <w:r w:rsidR="00B669FE">
        <w:t xml:space="preserve">e day. </w:t>
      </w:r>
      <w:r w:rsidR="00CA0009">
        <w:t xml:space="preserve">Making choices or prioritizing choices before implementing HNA is crucial for preceding decisions and for the situational analysis in which the target population lives or makes these choices. Throughout the policy and planning channels, priority setting can be </w:t>
      </w:r>
      <w:r w:rsidR="003C3904">
        <w:t>essential</w:t>
      </w:r>
      <w:r w:rsidR="00CA0009">
        <w:t xml:space="preserve"> to launch the action plan. </w:t>
      </w:r>
    </w:p>
    <w:p w14:paraId="18CEC2BF" w14:textId="262E5201" w:rsidR="00CA0009" w:rsidRDefault="00CA0009" w:rsidP="00CA0009">
      <w:pPr>
        <w:ind w:firstLine="0"/>
      </w:pPr>
      <w:r>
        <w:tab/>
        <w:t>According to research, health as a priority is considered the best choice because a woman's health is her wealth. Working-class women have to be healthy and steady at all intervals and moments of their life, thus making healthy choices at first is essential. Stress is an integral part of everybody's life. Be that as it may, abundance stress can negatively affect both physical and enthusiastic wellbeing. Nervousness, migraines,</w:t>
      </w:r>
      <w:r w:rsidR="00577C21" w:rsidRPr="00577C21">
        <w:t xml:space="preserve"> </w:t>
      </w:r>
      <w:r w:rsidR="00577C21">
        <w:t>eagerness,</w:t>
      </w:r>
      <w:r>
        <w:t xml:space="preserve"> absence of center from work, and so forth are a portion of the typical signs of excessive pressure. Combined with pressure, not following a legitimate dietary routine can add to more medical problems along these lines, generally influencing </w:t>
      </w:r>
      <w:r w:rsidR="003C3904">
        <w:t>working women's prosperity healthy choices</w:t>
      </w:r>
      <w:r>
        <w:t xml:space="preserve">. Having a decent eating </w:t>
      </w:r>
      <w:r w:rsidR="00577C21">
        <w:t xml:space="preserve">routine and healthy </w:t>
      </w:r>
      <w:r w:rsidR="003C3904">
        <w:t>diet choices</w:t>
      </w:r>
      <w:r>
        <w:t xml:space="preserve"> are the central issues to a good life for all, including working </w:t>
      </w:r>
      <w:r w:rsidR="007E2941">
        <w:t>mothers</w:t>
      </w:r>
      <w:r>
        <w:t xml:space="preserve">. </w:t>
      </w:r>
      <w:r w:rsidR="007E2941">
        <w:t xml:space="preserve">All these healthcare problems </w:t>
      </w:r>
      <w:r w:rsidR="003C3904">
        <w:t>listed above are caused by</w:t>
      </w:r>
      <w:r w:rsidR="007E2941">
        <w:t xml:space="preserve"> the ineffective management </w:t>
      </w:r>
      <w:r w:rsidR="003C3904">
        <w:t xml:space="preserve">of </w:t>
      </w:r>
      <w:r w:rsidR="007E2941">
        <w:t xml:space="preserve">negative choices towards health. This plan is intended to uncover why health coverage is not the </w:t>
      </w:r>
      <w:r w:rsidR="003C3904">
        <w:t>working woman's priority</w:t>
      </w:r>
      <w:r w:rsidR="007E2941">
        <w:t xml:space="preserve"> and why they prefer to suffer when it comes to their part. </w:t>
      </w:r>
      <w:r w:rsidR="003C3904">
        <w:t>Four criteria work to make an effective decision regarding NHA implementation and improve</w:t>
      </w:r>
      <w:r w:rsidR="006F3EB1">
        <w:t xml:space="preserve"> health. These are as follows; </w:t>
      </w:r>
    </w:p>
    <w:p w14:paraId="21460DCA" w14:textId="17842D90" w:rsidR="006F3EB1" w:rsidRDefault="006F3EB1" w:rsidP="006F3EB1">
      <w:pPr>
        <w:pStyle w:val="ListParagraph"/>
        <w:numPr>
          <w:ilvl w:val="0"/>
          <w:numId w:val="13"/>
        </w:numPr>
      </w:pPr>
      <w:r>
        <w:lastRenderedPageBreak/>
        <w:t xml:space="preserve">Impact </w:t>
      </w:r>
    </w:p>
    <w:p w14:paraId="44D4BD90" w14:textId="4BF6A725" w:rsidR="006F3EB1" w:rsidRDefault="006F3EB1" w:rsidP="006F3EB1">
      <w:pPr>
        <w:pStyle w:val="ListParagraph"/>
        <w:numPr>
          <w:ilvl w:val="0"/>
          <w:numId w:val="13"/>
        </w:numPr>
      </w:pPr>
      <w:r>
        <w:t xml:space="preserve">Changeability </w:t>
      </w:r>
    </w:p>
    <w:p w14:paraId="50772410" w14:textId="2314BE74" w:rsidR="006F3EB1" w:rsidRDefault="006F3EB1" w:rsidP="006F3EB1">
      <w:pPr>
        <w:pStyle w:val="ListParagraph"/>
        <w:numPr>
          <w:ilvl w:val="0"/>
          <w:numId w:val="13"/>
        </w:numPr>
      </w:pPr>
      <w:r>
        <w:t>Acceptability</w:t>
      </w:r>
    </w:p>
    <w:p w14:paraId="6DDB2AF9" w14:textId="239FC84D" w:rsidR="006F3EB1" w:rsidRDefault="006F3EB1" w:rsidP="006F3EB1">
      <w:pPr>
        <w:pStyle w:val="ListParagraph"/>
        <w:numPr>
          <w:ilvl w:val="0"/>
          <w:numId w:val="13"/>
        </w:numPr>
      </w:pPr>
      <w:r>
        <w:t xml:space="preserve">Resource Feasibility </w:t>
      </w:r>
    </w:p>
    <w:p w14:paraId="43D3FE66" w14:textId="18CFD983" w:rsidR="006F3EB1" w:rsidRDefault="00B23777" w:rsidP="006F3EB1">
      <w:r>
        <w:t>Some highlighted healthcare challenges that women worker</w:t>
      </w:r>
      <w:r w:rsidR="003C3904">
        <w:t>s face</w:t>
      </w:r>
      <w:r>
        <w:t xml:space="preserve"> at the Walmart firm include </w:t>
      </w:r>
      <w:r w:rsidR="00BF26BF">
        <w:t xml:space="preserve">lack of protection against HIV, cosmetic genital surgery, </w:t>
      </w:r>
      <w:r w:rsidR="003C3904">
        <w:t xml:space="preserve">the </w:t>
      </w:r>
      <w:r w:rsidR="00BF26BF">
        <w:t>medicalization of women</w:t>
      </w:r>
      <w:r w:rsidR="003C3904">
        <w:t>'s</w:t>
      </w:r>
      <w:r w:rsidR="00BF26BF">
        <w:t xml:space="preserve"> body, mental health disorders, stress</w:t>
      </w:r>
      <w:r w:rsidR="003C3904">
        <w:t>,</w:t>
      </w:r>
      <w:r w:rsidR="00BF26BF">
        <w:t xml:space="preserve"> and numerous other clinical problems that affect the well-being of </w:t>
      </w:r>
      <w:r w:rsidR="003C3904">
        <w:t xml:space="preserve">a </w:t>
      </w:r>
      <w:r w:rsidR="00BF26BF">
        <w:t xml:space="preserve">woman. Negligence in all these </w:t>
      </w:r>
      <w:r w:rsidR="00193D6E">
        <w:t xml:space="preserve">areas and then demand </w:t>
      </w:r>
      <w:r w:rsidR="003C3904">
        <w:t>for</w:t>
      </w:r>
      <w:r w:rsidR="00193D6E">
        <w:t xml:space="preserve"> equal work to men is a highly unequal mode of operations in the firm. The </w:t>
      </w:r>
      <w:r w:rsidR="003C3904">
        <w:t>HNA action plan's target populatio</w:t>
      </w:r>
      <w:r w:rsidR="00193D6E">
        <w:t>n is working wom</w:t>
      </w:r>
      <w:r w:rsidR="003C3904">
        <w:t>e</w:t>
      </w:r>
      <w:r w:rsidR="00193D6E">
        <w:t>n at t</w:t>
      </w:r>
      <w:r w:rsidR="003F0AD1">
        <w:t>he Walmart firm and taking both shifts to carry</w:t>
      </w:r>
      <w:r w:rsidR="003C3904">
        <w:t xml:space="preserve"> </w:t>
      </w:r>
      <w:r w:rsidR="003F0AD1">
        <w:t xml:space="preserve">out their domestic burdens. </w:t>
      </w:r>
      <w:r w:rsidR="00322A7D">
        <w:t xml:space="preserve">The </w:t>
      </w:r>
      <w:r w:rsidR="003C3904">
        <w:t>company's vision</w:t>
      </w:r>
      <w:r w:rsidR="00322A7D">
        <w:t xml:space="preserve"> regarding healthcare provision to its employees is much broader</w:t>
      </w:r>
      <w:r w:rsidR="003C3904">
        <w:t>,</w:t>
      </w:r>
      <w:r w:rsidR="00322A7D">
        <w:t xml:space="preserve"> but still</w:t>
      </w:r>
      <w:r w:rsidR="003C3904">
        <w:t>,</w:t>
      </w:r>
      <w:r w:rsidR="00322A7D">
        <w:t xml:space="preserve"> </w:t>
      </w:r>
      <w:r w:rsidR="003C3904">
        <w:t>the company's workers</w:t>
      </w:r>
      <w:r w:rsidR="00322A7D">
        <w:t xml:space="preserve"> </w:t>
      </w:r>
      <w:r w:rsidR="003C3904">
        <w:t>suffer</w:t>
      </w:r>
      <w:r w:rsidR="008B53EF">
        <w:t xml:space="preserve"> f</w:t>
      </w:r>
      <w:r w:rsidR="003C3904">
        <w:t>rom</w:t>
      </w:r>
      <w:r w:rsidR="008B53EF">
        <w:t xml:space="preserve"> </w:t>
      </w:r>
      <w:r w:rsidR="003C3904">
        <w:t xml:space="preserve">the </w:t>
      </w:r>
      <w:r w:rsidR="008B53EF">
        <w:t xml:space="preserve">achievement of healthcare benefits. According to Thomas, Van Gilder, </w:t>
      </w:r>
      <w:r w:rsidR="008B53EF" w:rsidRPr="008B53EF">
        <w:t>"As our health and wellness strategy and offerings continue to evolve, Live Better U will play a critical role in preparing our associates across the country for future work opportunities in the growing healthcare field"</w:t>
      </w:r>
      <w:sdt>
        <w:sdtPr>
          <w:id w:val="-447390935"/>
          <w:citation/>
        </w:sdtPr>
        <w:sdtEndPr/>
        <w:sdtContent>
          <w:r w:rsidR="00064B19">
            <w:fldChar w:fldCharType="begin"/>
          </w:r>
          <w:r w:rsidR="00064B19">
            <w:instrText xml:space="preserve"> CITATION Ayl19 \l 1033 </w:instrText>
          </w:r>
          <w:r w:rsidR="00064B19">
            <w:fldChar w:fldCharType="separate"/>
          </w:r>
          <w:r w:rsidR="00064B19">
            <w:rPr>
              <w:noProof/>
            </w:rPr>
            <w:t xml:space="preserve"> (Ellison, 2019)</w:t>
          </w:r>
          <w:r w:rsidR="00064B19">
            <w:fldChar w:fldCharType="end"/>
          </w:r>
        </w:sdtContent>
      </w:sdt>
      <w:r w:rsidR="00064B19">
        <w:t>. According to this saying</w:t>
      </w:r>
      <w:r w:rsidR="003C3904">
        <w:t>,</w:t>
      </w:r>
      <w:r w:rsidR="00064B19">
        <w:t xml:space="preserve"> </w:t>
      </w:r>
      <w:r w:rsidR="00974A97">
        <w:t xml:space="preserve">the </w:t>
      </w:r>
      <w:r w:rsidR="003C3904">
        <w:t>company's healthcare institution</w:t>
      </w:r>
      <w:r w:rsidR="00974A97">
        <w:t xml:space="preserve"> is gaining strength and opportunities</w:t>
      </w:r>
      <w:r w:rsidR="003C3904">
        <w:t>,</w:t>
      </w:r>
      <w:r w:rsidR="00974A97">
        <w:t xml:space="preserve"> but wom</w:t>
      </w:r>
      <w:r w:rsidR="003C3904">
        <w:t>e</w:t>
      </w:r>
      <w:r w:rsidR="00974A97">
        <w:t xml:space="preserve">n in New York stores are suffering under </w:t>
      </w:r>
      <w:r w:rsidR="003C3904">
        <w:t>low</w:t>
      </w:r>
      <w:r w:rsidR="00974A97">
        <w:t xml:space="preserve"> healthcare benefits and not getting opportunities. </w:t>
      </w:r>
    </w:p>
    <w:p w14:paraId="271F8101" w14:textId="649B0951" w:rsidR="00B139C7" w:rsidRDefault="00B139C7" w:rsidP="006F3EB1">
      <w:r>
        <w:t xml:space="preserve">HNA process will be implemented </w:t>
      </w:r>
      <w:r w:rsidR="00272012">
        <w:t xml:space="preserve">on the target population through five steps </w:t>
      </w:r>
      <w:r w:rsidR="00EB453E">
        <w:t xml:space="preserve">model </w:t>
      </w:r>
      <w:r w:rsidR="00272012">
        <w:t xml:space="preserve">that are as follows; </w:t>
      </w:r>
      <w:sdt>
        <w:sdtPr>
          <w:id w:val="-2017445484"/>
          <w:citation/>
        </w:sdtPr>
        <w:sdtEndPr/>
        <w:sdtContent>
          <w:r w:rsidR="00EB453E">
            <w:fldChar w:fldCharType="begin"/>
          </w:r>
          <w:r w:rsidR="00EB453E">
            <w:instrText xml:space="preserve"> CITATION Jud02 \l 1033 </w:instrText>
          </w:r>
          <w:r w:rsidR="00EB453E">
            <w:fldChar w:fldCharType="separate"/>
          </w:r>
          <w:r w:rsidR="00EB453E">
            <w:rPr>
              <w:noProof/>
            </w:rPr>
            <w:t>(Longworth, 2002)</w:t>
          </w:r>
          <w:r w:rsidR="00EB453E">
            <w:fldChar w:fldCharType="end"/>
          </w:r>
        </w:sdtContent>
      </w:sdt>
    </w:p>
    <w:p w14:paraId="46A846FA" w14:textId="62E4A74C" w:rsidR="00272012" w:rsidRDefault="00362622" w:rsidP="00DA22F4">
      <w:r>
        <w:t xml:space="preserve">The first approach is the analysis of </w:t>
      </w:r>
      <w:r w:rsidR="00C44C76">
        <w:t xml:space="preserve">the goal of HNA towards the target population. </w:t>
      </w:r>
      <w:r w:rsidR="003C3904">
        <w:t>To address the needs of working women, most of them are working mothers who face</w:t>
      </w:r>
      <w:r w:rsidR="00272012">
        <w:t xml:space="preserve"> h</w:t>
      </w:r>
      <w:r w:rsidR="00DA22F4">
        <w:t>ealthcare inequalities because of gender and socioeconomic backgrounds. T</w:t>
      </w:r>
      <w:r w:rsidR="003C3904">
        <w:t>he t</w:t>
      </w:r>
      <w:r w:rsidR="00DA22F4">
        <w:t xml:space="preserve">arget population came from diverse backgrounds that </w:t>
      </w:r>
      <w:r w:rsidR="00926B2C">
        <w:t xml:space="preserve">make it </w:t>
      </w:r>
      <w:r w:rsidR="003C3904">
        <w:t>challenging</w:t>
      </w:r>
      <w:r w:rsidR="00926B2C">
        <w:t xml:space="preserve"> to address </w:t>
      </w:r>
      <w:r w:rsidR="009F59FF">
        <w:t xml:space="preserve">their needs in one set. Background </w:t>
      </w:r>
      <w:r w:rsidR="009F59FF">
        <w:lastRenderedPageBreak/>
        <w:t xml:space="preserve">of the target population and worse healthcare experiences of the target population makes them specific for </w:t>
      </w:r>
      <w:r w:rsidR="003C3904">
        <w:t>selecting and working</w:t>
      </w:r>
      <w:r w:rsidR="00EC6315">
        <w:t xml:space="preserve"> on them. Detailed analysis of their medical history reveals that </w:t>
      </w:r>
      <w:r w:rsidR="003C3904">
        <w:t>some women</w:t>
      </w:r>
      <w:r w:rsidR="00EC6315">
        <w:t xml:space="preserve"> didn</w:t>
      </w:r>
      <w:r w:rsidR="003C3904">
        <w:t>'</w:t>
      </w:r>
      <w:r w:rsidR="00EC6315">
        <w:t xml:space="preserve">t even attend hospital because of </w:t>
      </w:r>
      <w:r w:rsidR="003C3904">
        <w:t xml:space="preserve">the </w:t>
      </w:r>
      <w:r w:rsidR="00EC6315">
        <w:t xml:space="preserve">financial burden and rely on </w:t>
      </w:r>
      <w:r w:rsidR="003C3904">
        <w:t xml:space="preserve">the </w:t>
      </w:r>
      <w:r w:rsidR="00EC6315">
        <w:t xml:space="preserve">nature cure of diseases.  </w:t>
      </w:r>
      <w:r w:rsidR="00BF15F4">
        <w:t>This pathetic condition, employment</w:t>
      </w:r>
      <w:r w:rsidR="003C3904">
        <w:t>,</w:t>
      </w:r>
      <w:r w:rsidR="00BF15F4">
        <w:t xml:space="preserve"> or positional stress is also left unmanaged</w:t>
      </w:r>
      <w:r w:rsidR="003C3904">
        <w:t>, indicating</w:t>
      </w:r>
      <w:r w:rsidR="00BF15F4">
        <w:t xml:space="preserve"> the severe lack of access to healthcare opportunities </w:t>
      </w:r>
      <w:r w:rsidR="004F0D33">
        <w:t xml:space="preserve">and facilities by </w:t>
      </w:r>
      <w:r w:rsidR="003C3904">
        <w:t>working women's target population</w:t>
      </w:r>
      <w:sdt>
        <w:sdtPr>
          <w:id w:val="1697958740"/>
          <w:citation/>
        </w:sdtPr>
        <w:sdtEndPr/>
        <w:sdtContent>
          <w:r w:rsidR="001F0FBD">
            <w:fldChar w:fldCharType="begin"/>
          </w:r>
          <w:r w:rsidR="001F0FBD">
            <w:instrText xml:space="preserve"> CITATION Dap19 \l 1033 </w:instrText>
          </w:r>
          <w:r w:rsidR="001F0FBD">
            <w:fldChar w:fldCharType="separate"/>
          </w:r>
          <w:r w:rsidR="001F0FBD">
            <w:rPr>
              <w:noProof/>
            </w:rPr>
            <w:t>(Howland, 2019)</w:t>
          </w:r>
          <w:r w:rsidR="001F0FBD">
            <w:fldChar w:fldCharType="end"/>
          </w:r>
        </w:sdtContent>
      </w:sdt>
      <w:r w:rsidR="004F0D33">
        <w:t xml:space="preserve">. </w:t>
      </w:r>
    </w:p>
    <w:p w14:paraId="78F30930" w14:textId="146067E3" w:rsidR="00FC102E" w:rsidRDefault="00FC102E" w:rsidP="00DA22F4">
      <w:r w:rsidRPr="006C6188">
        <w:rPr>
          <w:highlight w:val="yellow"/>
        </w:rPr>
        <w:t>Apart from this company can design an approach to examine physical and mental health of its workers on weekly or monthly basis to make sure that everyone at work is active both physically as well as mentally.</w:t>
      </w:r>
      <w:r w:rsidR="00F73BF4" w:rsidRPr="006C6188">
        <w:rPr>
          <w:highlight w:val="yellow"/>
        </w:rPr>
        <w:t xml:space="preserve"> This way of needs assessment will </w:t>
      </w:r>
      <w:r w:rsidR="001760C2" w:rsidRPr="006C6188">
        <w:rPr>
          <w:highlight w:val="yellow"/>
        </w:rPr>
        <w:t xml:space="preserve">help the company to keep its workforce productive and also helpful for workers </w:t>
      </w:r>
      <w:r w:rsidR="00796B37" w:rsidRPr="006C6188">
        <w:rPr>
          <w:highlight w:val="yellow"/>
        </w:rPr>
        <w:t>to examine their health routines. They physical and psychological health assessment be ensured at work to save them from any harm and to avoid financial burden as well.</w:t>
      </w:r>
      <w:r w:rsidR="00796B37">
        <w:t xml:space="preserve"> </w:t>
      </w:r>
    </w:p>
    <w:p w14:paraId="5239F557" w14:textId="0DD42590" w:rsidR="004F0D33" w:rsidRDefault="001F5364" w:rsidP="00DA22F4">
      <w:r>
        <w:t xml:space="preserve">The purpose of </w:t>
      </w:r>
      <w:r w:rsidR="003C3904">
        <w:t>implementing the Healthcare Need Assessment is to enhance healthcare access of the target population and</w:t>
      </w:r>
      <w:r>
        <w:t xml:space="preserve"> help them manage their priorities. As </w:t>
      </w:r>
      <w:r w:rsidR="003C3904">
        <w:t xml:space="preserve">a </w:t>
      </w:r>
      <w:r>
        <w:t>working woman facing failure in settling their priorit</w:t>
      </w:r>
      <w:r w:rsidR="003C3904">
        <w:t>y</w:t>
      </w:r>
      <w:r>
        <w:t xml:space="preserve"> because the middle-class mind stuck </w:t>
      </w:r>
      <w:r w:rsidR="003C3904">
        <w:t>in</w:t>
      </w:r>
      <w:r>
        <w:t xml:space="preserve"> financial crisis. The implementation of HNA is intended to motivate </w:t>
      </w:r>
      <w:r w:rsidR="003C3904">
        <w:t xml:space="preserve">the </w:t>
      </w:r>
      <w:r w:rsidR="00805777">
        <w:t xml:space="preserve">target population that their health is important above all. </w:t>
      </w:r>
      <w:r w:rsidR="003D120C">
        <w:t xml:space="preserve">Taking into account Universal Health Coverage (UHC) that emphasizes on the aspect of financial coverage for creating motivation for the priority setting best fits with the target population that I have selected. Insecurities about their finance will have to be eliminated in order to make them stable and motivate them </w:t>
      </w:r>
      <w:r w:rsidR="003C3904">
        <w:t>to establish</w:t>
      </w:r>
      <w:r w:rsidR="003D120C">
        <w:t xml:space="preserve"> healthcare standards. </w:t>
      </w:r>
      <w:r w:rsidR="004B65CF">
        <w:t xml:space="preserve">There is </w:t>
      </w:r>
      <w:r w:rsidR="003C3904">
        <w:t xml:space="preserve">a </w:t>
      </w:r>
      <w:r w:rsidR="004B65CF">
        <w:t xml:space="preserve">need to reach </w:t>
      </w:r>
      <w:r w:rsidR="003C3904">
        <w:t>the vulnerable depth of the problem because it is not just limited to healthcare crise</w:t>
      </w:r>
      <w:r w:rsidR="004B65CF">
        <w:t xml:space="preserve">s. UHC states that investment </w:t>
      </w:r>
      <w:r w:rsidR="003C3904">
        <w:t>i</w:t>
      </w:r>
      <w:r w:rsidR="004B65CF">
        <w:t>n financial risks, mental stability</w:t>
      </w:r>
      <w:r w:rsidR="003C3904">
        <w:t>, and other dimensions is required to show influential behavior patterns</w:t>
      </w:r>
      <w:r w:rsidR="006063C2">
        <w:t>. Th</w:t>
      </w:r>
      <w:r w:rsidR="003C3904">
        <w:t xml:space="preserve">e population that I have selected is suffering under </w:t>
      </w:r>
      <w:r w:rsidR="003C3904">
        <w:lastRenderedPageBreak/>
        <w:t>enormous challenges financial challenges because of a lack of support from home, healthcare challenges, personal crises,</w:t>
      </w:r>
      <w:r w:rsidR="0082247F">
        <w:t xml:space="preserve"> a</w:t>
      </w:r>
      <w:r w:rsidR="003C3904">
        <w:t>nd lack of understanding of the importance of healthcare opportunities</w:t>
      </w:r>
      <w:r w:rsidR="0082247F">
        <w:t xml:space="preserve">. They </w:t>
      </w:r>
      <w:r w:rsidR="003C3904">
        <w:t>cannot</w:t>
      </w:r>
      <w:r w:rsidR="0082247F">
        <w:t xml:space="preserve"> understand their </w:t>
      </w:r>
      <w:r w:rsidR="00F156B1">
        <w:t xml:space="preserve">healthcare needs but chose to avoid </w:t>
      </w:r>
      <w:r w:rsidR="003C3904">
        <w:t xml:space="preserve">them </w:t>
      </w:r>
      <w:r w:rsidR="00F156B1">
        <w:t xml:space="preserve">because of </w:t>
      </w:r>
      <w:r w:rsidR="003C3904">
        <w:t>the country's higher costs of healthcare services</w:t>
      </w:r>
      <w:r w:rsidR="00F156B1">
        <w:t xml:space="preserve">. </w:t>
      </w:r>
    </w:p>
    <w:p w14:paraId="545CF6BF" w14:textId="57108C01" w:rsidR="00CA0009" w:rsidRDefault="00F156B1" w:rsidP="00362622">
      <w:r>
        <w:t xml:space="preserve">Key </w:t>
      </w:r>
      <w:r w:rsidR="00F60891">
        <w:t xml:space="preserve">players in the target population and to address their needs include </w:t>
      </w:r>
      <w:r w:rsidR="00D83443">
        <w:t xml:space="preserve">working women who first need to recognize their healthcare needs and access those needs as the priority. </w:t>
      </w:r>
      <w:r w:rsidR="00A73732">
        <w:t>Apart from this, healthcare organizations are the second major player a</w:t>
      </w:r>
      <w:r w:rsidR="003C3904">
        <w:t>nd</w:t>
      </w:r>
      <w:r w:rsidR="00A73732">
        <w:t xml:space="preserve"> policies that address </w:t>
      </w:r>
      <w:r w:rsidR="003C3904">
        <w:t>healthcare services cost</w:t>
      </w:r>
      <w:r w:rsidR="00A73732">
        <w:t>s</w:t>
      </w:r>
      <w:r w:rsidR="003C3904">
        <w:t xml:space="preserve"> </w:t>
      </w:r>
      <w:sdt>
        <w:sdtPr>
          <w:id w:val="1514180360"/>
          <w:citation/>
        </w:sdtPr>
        <w:sdtEndPr/>
        <w:sdtContent>
          <w:r w:rsidR="003C3904">
            <w:fldChar w:fldCharType="begin"/>
          </w:r>
          <w:r w:rsidR="003C3904">
            <w:instrText xml:space="preserve"> CITATION DrN20 \l 1033 </w:instrText>
          </w:r>
          <w:r w:rsidR="003C3904">
            <w:fldChar w:fldCharType="separate"/>
          </w:r>
          <w:r w:rsidR="003C3904">
            <w:rPr>
              <w:noProof/>
            </w:rPr>
            <w:t>(Sanwalka, 2020)</w:t>
          </w:r>
          <w:r w:rsidR="003C3904">
            <w:fldChar w:fldCharType="end"/>
          </w:r>
        </w:sdtContent>
      </w:sdt>
      <w:r w:rsidR="00A73732">
        <w:t>. There needs to understand that not all organizations are offering healthcare benefits to their employees</w:t>
      </w:r>
      <w:r w:rsidR="003C3904">
        <w:t>. B</w:t>
      </w:r>
      <w:r w:rsidR="00A73732">
        <w:t xml:space="preserve">ecause of </w:t>
      </w:r>
      <w:r w:rsidR="003C3904">
        <w:t>women's low wages, they cannot afford to get treatments and</w:t>
      </w:r>
      <w:r w:rsidR="003C7DAE">
        <w:t xml:space="preserve"> manage prescribed diet. Thus, management o</w:t>
      </w:r>
      <w:r w:rsidR="00960539">
        <w:t>f healthcare policy implementation and other aspects that favor employees working on lower wages is crucial. Political, social</w:t>
      </w:r>
      <w:r w:rsidR="003C3904">
        <w:t>,</w:t>
      </w:r>
      <w:r w:rsidR="00960539">
        <w:t xml:space="preserve"> and environmental elements that bring suffering for </w:t>
      </w:r>
      <w:r w:rsidR="001F0FBD">
        <w:t xml:space="preserve">working mothers must be readdressed to </w:t>
      </w:r>
      <w:r w:rsidR="00362622">
        <w:t xml:space="preserve">create opportunities for them. </w:t>
      </w:r>
    </w:p>
    <w:p w14:paraId="090B2581" w14:textId="7BEDC9F8" w:rsidR="00CA0009" w:rsidRDefault="00C44C76" w:rsidP="00CA0009">
      <w:pPr>
        <w:ind w:firstLine="0"/>
      </w:pPr>
      <w:r>
        <w:tab/>
        <w:t xml:space="preserve">The second step for the implementation of HNA is to prioritize </w:t>
      </w:r>
      <w:r w:rsidR="00BD736F">
        <w:t xml:space="preserve">health opportunities for the target population. The </w:t>
      </w:r>
      <w:r w:rsidR="003C3904">
        <w:t>target population's first priority</w:t>
      </w:r>
      <w:r w:rsidR="00BD736F">
        <w:t xml:space="preserve"> is to learn to recognize healthcare needs and methods to needs assessment. There </w:t>
      </w:r>
      <w:r w:rsidR="003C3904">
        <w:t>is</w:t>
      </w:r>
      <w:r w:rsidR="00BD736F">
        <w:t xml:space="preserve"> </w:t>
      </w:r>
      <w:r w:rsidR="003C3904">
        <w:t xml:space="preserve">a </w:t>
      </w:r>
      <w:r w:rsidR="00BD736F">
        <w:t xml:space="preserve">number of ways that can be used to help target population that includes </w:t>
      </w:r>
      <w:r w:rsidR="003C3904">
        <w:t xml:space="preserve">a </w:t>
      </w:r>
      <w:r w:rsidR="00BD736F">
        <w:t xml:space="preserve">working woman </w:t>
      </w:r>
      <w:r w:rsidR="000E1E55">
        <w:t>to look for their healthcare needs</w:t>
      </w:r>
      <w:r w:rsidR="003C3904">
        <w:t>,</w:t>
      </w:r>
      <w:r w:rsidR="000E1E55">
        <w:t xml:space="preserve"> and instead of avoiding these needs</w:t>
      </w:r>
      <w:r w:rsidR="003C3904">
        <w:t>,</w:t>
      </w:r>
      <w:r w:rsidR="000E1E55">
        <w:t xml:space="preserve"> they must have to access. Analysis of working wom</w:t>
      </w:r>
      <w:r w:rsidR="003C3904">
        <w:t>e</w:t>
      </w:r>
      <w:r w:rsidR="000E1E55">
        <w:t xml:space="preserve">n reveals that they do not understand their healthcare needs and </w:t>
      </w:r>
      <w:r w:rsidR="003C3904">
        <w:t xml:space="preserve">the </w:t>
      </w:r>
      <w:r w:rsidR="000E1E55">
        <w:t xml:space="preserve">importance of </w:t>
      </w:r>
      <w:r w:rsidR="003C3904">
        <w:t xml:space="preserve">a </w:t>
      </w:r>
      <w:r w:rsidR="000E1E55">
        <w:t>healthy diet for the</w:t>
      </w:r>
      <w:r w:rsidR="00BF747E">
        <w:t>m</w:t>
      </w:r>
      <w:r w:rsidR="003C3904">
        <w:t>,</w:t>
      </w:r>
      <w:r w:rsidR="00BF747E">
        <w:t xml:space="preserve"> and this is the major hurdle in aligning their behavior. The condition is severe that left </w:t>
      </w:r>
      <w:r w:rsidR="003C3904">
        <w:t xml:space="preserve">the </w:t>
      </w:r>
      <w:r w:rsidR="00BF747E">
        <w:t>working class suffering f</w:t>
      </w:r>
      <w:r w:rsidR="003C3904">
        <w:t>rom</w:t>
      </w:r>
      <w:r w:rsidR="00BF747E">
        <w:t xml:space="preserve"> health opportunities. The target population </w:t>
      </w:r>
      <w:r w:rsidR="007B140D">
        <w:t xml:space="preserve">is affected by </w:t>
      </w:r>
      <w:r w:rsidR="003C3904">
        <w:t xml:space="preserve">the </w:t>
      </w:r>
      <w:r w:rsidR="007B140D">
        <w:t>long-term healthcare crisis because policies regarding healthcare costs are strengthening day-to-day. And increasing healthcare costs is limiting access to its services</w:t>
      </w:r>
      <w:r w:rsidR="00127260">
        <w:t xml:space="preserve"> </w:t>
      </w:r>
      <w:sdt>
        <w:sdtPr>
          <w:id w:val="-560483270"/>
          <w:citation/>
        </w:sdtPr>
        <w:sdtEndPr/>
        <w:sdtContent>
          <w:r w:rsidR="00127260">
            <w:fldChar w:fldCharType="begin"/>
          </w:r>
          <w:r w:rsidR="00127260">
            <w:instrText xml:space="preserve"> CITATION PET20 \l 1033 </w:instrText>
          </w:r>
          <w:r w:rsidR="00127260">
            <w:fldChar w:fldCharType="separate"/>
          </w:r>
          <w:r w:rsidR="00127260">
            <w:rPr>
              <w:noProof/>
            </w:rPr>
            <w:t>(PETERSON, 2020)</w:t>
          </w:r>
          <w:r w:rsidR="00127260">
            <w:fldChar w:fldCharType="end"/>
          </w:r>
        </w:sdtContent>
      </w:sdt>
      <w:r w:rsidR="007B140D">
        <w:t xml:space="preserve">. The purpose of the HNA </w:t>
      </w:r>
      <w:r w:rsidR="007B140D">
        <w:lastRenderedPageBreak/>
        <w:t xml:space="preserve">is to access </w:t>
      </w:r>
      <w:r w:rsidR="003C3904">
        <w:t xml:space="preserve">the </w:t>
      </w:r>
      <w:r w:rsidR="007B140D">
        <w:t xml:space="preserve">needs of the target population and bring their required resources that </w:t>
      </w:r>
      <w:r w:rsidR="003C3904">
        <w:t>are</w:t>
      </w:r>
      <w:r w:rsidR="007B140D">
        <w:t xml:space="preserve"> mandatory to practice healthy li</w:t>
      </w:r>
      <w:r w:rsidR="003C3904">
        <w:t>ving</w:t>
      </w:r>
      <w:r w:rsidR="007B140D">
        <w:t xml:space="preserve">. </w:t>
      </w:r>
    </w:p>
    <w:p w14:paraId="2D9A4911" w14:textId="19C18A43" w:rsidR="00A119DE" w:rsidRDefault="00A119DE" w:rsidP="00CA0009">
      <w:pPr>
        <w:ind w:firstLine="0"/>
      </w:pPr>
      <w:r>
        <w:tab/>
        <w:t xml:space="preserve">The third step is accessing </w:t>
      </w:r>
      <w:r w:rsidR="003C3904">
        <w:t xml:space="preserve">the </w:t>
      </w:r>
      <w:r>
        <w:t>healthcare priority of the target population. As such</w:t>
      </w:r>
      <w:r w:rsidR="003C3904">
        <w:t>,</w:t>
      </w:r>
      <w:r>
        <w:t xml:space="preserve"> there is no healthcare priority of the target population because of negligence towards </w:t>
      </w:r>
      <w:r w:rsidR="007002A5">
        <w:t xml:space="preserve">healthcare needs assessment. But the impact of HNA would influence </w:t>
      </w:r>
      <w:r w:rsidR="00A874C1">
        <w:t xml:space="preserve">the behavior and attitude of the target population and motivate them to recognize their healthcare needs as well as </w:t>
      </w:r>
      <w:r w:rsidR="003C3904">
        <w:t>practical</w:t>
      </w:r>
      <w:r w:rsidR="00A874C1">
        <w:t xml:space="preserve"> and nutrition</w:t>
      </w:r>
      <w:r w:rsidR="003C3904">
        <w:t>'</w:t>
      </w:r>
      <w:r w:rsidR="00A874C1">
        <w:t xml:space="preserve">s full diet </w:t>
      </w:r>
      <w:r w:rsidR="00F22D88">
        <w:t>that help</w:t>
      </w:r>
      <w:r w:rsidR="003C3904">
        <w:t>s</w:t>
      </w:r>
      <w:r w:rsidR="00F22D88">
        <w:t xml:space="preserve"> them to stay </w:t>
      </w:r>
      <w:r w:rsidR="003C3904">
        <w:t>healthy</w:t>
      </w:r>
      <w:r w:rsidR="00F22D88">
        <w:t xml:space="preserve"> and energetic while playing their role. In order to achieve maximum impact with this step, there is need to readdress organizational policies, healthcare cost policies and need assessment of the target population so they can access healthcare assistance </w:t>
      </w:r>
      <w:r w:rsidR="003C3904">
        <w:t>at</w:t>
      </w:r>
      <w:r w:rsidR="00F22D88">
        <w:t xml:space="preserve"> affordable rates. </w:t>
      </w:r>
      <w:r w:rsidR="00CA553E">
        <w:t>In order to propose these changes</w:t>
      </w:r>
      <w:r w:rsidR="003C3904">
        <w:t>,</w:t>
      </w:r>
      <w:r w:rsidR="00CA553E">
        <w:t xml:space="preserve"> resources required is training for the population and second time to engage every stakeholder </w:t>
      </w:r>
      <w:r w:rsidR="00F37687">
        <w:t xml:space="preserve">for the discussion of crisis and </w:t>
      </w:r>
      <w:r w:rsidR="000930C5">
        <w:t xml:space="preserve">contribution of acceptance in </w:t>
      </w:r>
      <w:r w:rsidR="003C3904">
        <w:t xml:space="preserve">the </w:t>
      </w:r>
      <w:r w:rsidR="000930C5">
        <w:t>proposed solution. The engagement of working wom</w:t>
      </w:r>
      <w:r w:rsidR="003C3904">
        <w:t>e</w:t>
      </w:r>
      <w:r w:rsidR="000930C5">
        <w:t xml:space="preserve">n at Walmart that are suffering </w:t>
      </w:r>
      <w:r w:rsidR="003C3904">
        <w:t>from</w:t>
      </w:r>
      <w:r w:rsidR="000930C5">
        <w:t xml:space="preserve"> </w:t>
      </w:r>
      <w:r w:rsidR="003C3904">
        <w:t xml:space="preserve">the </w:t>
      </w:r>
      <w:r w:rsidR="000930C5">
        <w:t xml:space="preserve">healthcare assessment process will be held for </w:t>
      </w:r>
      <w:r w:rsidR="003C3904">
        <w:t xml:space="preserve">a </w:t>
      </w:r>
      <w:r w:rsidR="000930C5">
        <w:t xml:space="preserve">limited time </w:t>
      </w:r>
      <w:r w:rsidR="001D2CC1">
        <w:t>without disturbing their working hours</w:t>
      </w:r>
      <w:r w:rsidR="00491ECF">
        <w:t>. But the time will be utilized efficiently and wisely to reach a</w:t>
      </w:r>
      <w:r w:rsidR="003C3904">
        <w:t xml:space="preserve"> good</w:t>
      </w:r>
      <w:r w:rsidR="00491ECF">
        <w:t xml:space="preserve"> decision. </w:t>
      </w:r>
    </w:p>
    <w:p w14:paraId="099E7597" w14:textId="49EA3748" w:rsidR="00491ECF" w:rsidRDefault="00491ECF" w:rsidP="00CA0009">
      <w:pPr>
        <w:ind w:firstLine="0"/>
      </w:pPr>
      <w:r>
        <w:tab/>
        <w:t xml:space="preserve">Th fourth step is planning for health that aims to achieve </w:t>
      </w:r>
      <w:r w:rsidR="002C5CCF">
        <w:t>high</w:t>
      </w:r>
      <w:r w:rsidR="003C3904">
        <w:t>-</w:t>
      </w:r>
      <w:r w:rsidR="002C5CCF">
        <w:t xml:space="preserve">class healthcare access </w:t>
      </w:r>
      <w:r w:rsidR="00FC799A">
        <w:t xml:space="preserve">for the target audience. Healthcare access would be for all simple as well as for complex healthcare issues </w:t>
      </w:r>
      <w:r w:rsidR="003C3904">
        <w:t xml:space="preserve">that </w:t>
      </w:r>
      <w:r w:rsidR="00FC799A">
        <w:t xml:space="preserve">happened to them. The aim is to make healthcare assessment affordable for the target audience </w:t>
      </w:r>
      <w:r w:rsidR="005911BC">
        <w:t>and motivate them to make healthcare need</w:t>
      </w:r>
      <w:r w:rsidR="003C3904">
        <w:t>s</w:t>
      </w:r>
      <w:r w:rsidR="005911BC">
        <w:t xml:space="preserve"> assessment their priority. The objective will be achieved by addressing policies and procedures that impact </w:t>
      </w:r>
      <w:r w:rsidR="003C3904">
        <w:t>all citizens' healthcare acces</w:t>
      </w:r>
      <w:r w:rsidR="005911BC">
        <w:t>s and by the implementation of H</w:t>
      </w:r>
      <w:r w:rsidR="00BC2FAF">
        <w:t xml:space="preserve">NA. If </w:t>
      </w:r>
      <w:r w:rsidR="003C3904">
        <w:t xml:space="preserve">the </w:t>
      </w:r>
      <w:r w:rsidR="00BC2FAF">
        <w:t xml:space="preserve">designed procedure will be </w:t>
      </w:r>
      <w:r w:rsidR="00C01390">
        <w:t>followed,</w:t>
      </w:r>
      <w:r w:rsidR="00BC2FAF">
        <w:t xml:space="preserve"> we will achieve our desired outcomes</w:t>
      </w:r>
      <w:r w:rsidR="003C3904">
        <w:t>,</w:t>
      </w:r>
      <w:r w:rsidR="00BC2FAF">
        <w:t xml:space="preserve"> and the target audience will gain </w:t>
      </w:r>
      <w:r w:rsidR="003C3904">
        <w:t>enormous</w:t>
      </w:r>
      <w:r w:rsidR="00BC2FAF">
        <w:t xml:space="preserve"> benefits</w:t>
      </w:r>
      <w:r w:rsidR="00C01390">
        <w:t>. But if the procedure will not be followed as described</w:t>
      </w:r>
      <w:r w:rsidR="003C3904">
        <w:t>,</w:t>
      </w:r>
      <w:r w:rsidR="00C01390">
        <w:t xml:space="preserve"> outcomes might be different and </w:t>
      </w:r>
      <w:r w:rsidR="00EC3080">
        <w:t xml:space="preserve">not according to desired </w:t>
      </w:r>
      <w:r w:rsidR="00EC3080">
        <w:lastRenderedPageBreak/>
        <w:t xml:space="preserve">standards. The action plan will be executed based on the desired outcomes planned for </w:t>
      </w:r>
      <w:r w:rsidR="00C735B6">
        <w:t>the process. The sole purpose of the process and repetition of procedures is to keep t</w:t>
      </w:r>
      <w:r w:rsidR="003C3904">
        <w:t>he target population towards the safe side and</w:t>
      </w:r>
      <w:r w:rsidR="00C735B6">
        <w:t xml:space="preserve"> gain </w:t>
      </w:r>
      <w:r w:rsidR="00444712">
        <w:t xml:space="preserve">positive results. The whole focus of the process is </w:t>
      </w:r>
      <w:r w:rsidR="003C3904">
        <w:t xml:space="preserve">the </w:t>
      </w:r>
      <w:r w:rsidR="00444712">
        <w:t xml:space="preserve">suffering population because healthcare recognition and assessment </w:t>
      </w:r>
      <w:r w:rsidR="003C3904">
        <w:t>are</w:t>
      </w:r>
      <w:r w:rsidR="00444712">
        <w:t xml:space="preserve"> crucial</w:t>
      </w:r>
      <w:r w:rsidR="00FC03B4">
        <w:t xml:space="preserve">. </w:t>
      </w:r>
    </w:p>
    <w:p w14:paraId="1980BCF5" w14:textId="205487F1" w:rsidR="00024902" w:rsidRDefault="00024902" w:rsidP="00CA0009">
      <w:pPr>
        <w:ind w:firstLine="0"/>
      </w:pPr>
      <w:r>
        <w:tab/>
        <w:t>The last and fifth step of the HNA is evaluation. After the implementation of the whole process step-</w:t>
      </w:r>
      <w:r w:rsidR="00235E28">
        <w:t>b</w:t>
      </w:r>
      <w:r>
        <w:t>y-ste</w:t>
      </w:r>
      <w:r w:rsidR="00235E28">
        <w:t>p and according to desired outcomes can be achieved. The last step will be to evaluate the progress of the process</w:t>
      </w:r>
      <w:r w:rsidR="003C3904">
        <w:t>,</w:t>
      </w:r>
      <w:r w:rsidR="00235E28">
        <w:t xml:space="preserve"> </w:t>
      </w:r>
      <w:r w:rsidR="00B13AD6">
        <w:t>and everything is going smoothly. Profiling the healthcare problem, its importance</w:t>
      </w:r>
      <w:r w:rsidR="003C3904">
        <w:t>,</w:t>
      </w:r>
      <w:r w:rsidR="00B13AD6">
        <w:t xml:space="preserve"> and achievements for the target population and assess</w:t>
      </w:r>
      <w:r w:rsidR="003C3904">
        <w:t>ing</w:t>
      </w:r>
      <w:r w:rsidR="00B13AD6">
        <w:t xml:space="preserve"> healthcare needs </w:t>
      </w:r>
      <w:r w:rsidR="00206F47">
        <w:t xml:space="preserve">are all steps that need to be performed before the execution of the last step of HNA implementation. </w:t>
      </w:r>
      <w:r w:rsidR="003C3904">
        <w:t>The e</w:t>
      </w:r>
      <w:r w:rsidR="00335D34">
        <w:t xml:space="preserve">valuation will include reminders for the target population regarding the use of </w:t>
      </w:r>
      <w:r w:rsidR="003C3904">
        <w:t xml:space="preserve">a </w:t>
      </w:r>
      <w:r w:rsidR="00335D34">
        <w:t xml:space="preserve">healthy diet and medication that will save them from crisis and help them to remind that healthcare is the need that needs to be accessed as </w:t>
      </w:r>
      <w:r w:rsidR="003C3904">
        <w:t xml:space="preserve">a </w:t>
      </w:r>
      <w:r w:rsidR="00335D34">
        <w:t>priority. Working women will be motivated to stay tuned and active in their household, workplace</w:t>
      </w:r>
      <w:r w:rsidR="003C3904">
        <w:t>,</w:t>
      </w:r>
      <w:r w:rsidR="00335D34">
        <w:t xml:space="preserve"> and</w:t>
      </w:r>
      <w:r w:rsidR="003C3904">
        <w:t>,</w:t>
      </w:r>
      <w:r w:rsidR="00335D34">
        <w:t xml:space="preserve"> most importantly</w:t>
      </w:r>
      <w:r w:rsidR="003C3904">
        <w:t>,</w:t>
      </w:r>
      <w:r w:rsidR="00335D34">
        <w:t xml:space="preserve"> about themselves. The </w:t>
      </w:r>
      <w:r w:rsidR="003C3904">
        <w:t>plan's actual purpose will only be achieved when the affected target population will recognize need assessment of the healthcare and start taking care of their needs regarding healthcare and</w:t>
      </w:r>
      <w:r w:rsidR="00EC5CB7">
        <w:t xml:space="preserve"> diet plans. The </w:t>
      </w:r>
      <w:r w:rsidR="009F6E00">
        <w:t xml:space="preserve">priority established by the population will be achieved and evaluated by using comparison with desired results and achieved results. After </w:t>
      </w:r>
      <w:r w:rsidR="003C3904">
        <w:t>implementing</w:t>
      </w:r>
      <w:r w:rsidR="009F6E00">
        <w:t xml:space="preserve"> Healthcare Need Assessment and priority setting techniques</w:t>
      </w:r>
      <w:r w:rsidR="001A5B55">
        <w:t xml:space="preserve">, the target population will feel valued and understand the importance of being active is </w:t>
      </w:r>
      <w:r w:rsidR="003C3904">
        <w:t>essential</w:t>
      </w:r>
      <w:r w:rsidR="001A5B55">
        <w:t xml:space="preserve"> for being </w:t>
      </w:r>
      <w:r w:rsidR="00DE3309">
        <w:t>accepted and recognized. Along with the understanding and acceptance of their role towards job and household</w:t>
      </w:r>
      <w:r w:rsidR="003C3904">
        <w:t>,</w:t>
      </w:r>
      <w:r w:rsidR="00DE3309">
        <w:t xml:space="preserve"> they will recognize their responsibilities towards themselves and in making their personality </w:t>
      </w:r>
      <w:r w:rsidR="00803B11">
        <w:t xml:space="preserve">stronger. </w:t>
      </w:r>
    </w:p>
    <w:p w14:paraId="32301F51" w14:textId="6812EEFC" w:rsidR="00CA0009" w:rsidRDefault="00EB453E" w:rsidP="00EB453E">
      <w:pPr>
        <w:ind w:firstLine="0"/>
        <w:jc w:val="center"/>
        <w:rPr>
          <w:b/>
          <w:bCs/>
        </w:rPr>
      </w:pPr>
      <w:r>
        <w:rPr>
          <w:b/>
          <w:bCs/>
        </w:rPr>
        <w:t>PART</w:t>
      </w:r>
      <w:r w:rsidR="007339DC">
        <w:rPr>
          <w:b/>
          <w:bCs/>
        </w:rPr>
        <w:t xml:space="preserve"> III – Press Release </w:t>
      </w:r>
    </w:p>
    <w:p w14:paraId="67FFD49B" w14:textId="2985C882" w:rsidR="00EB453E" w:rsidRDefault="007339DC" w:rsidP="00EB453E">
      <w:pPr>
        <w:ind w:firstLine="0"/>
      </w:pPr>
      <w:r>
        <w:rPr>
          <w:b/>
          <w:bCs/>
        </w:rPr>
        <w:lastRenderedPageBreak/>
        <w:tab/>
      </w:r>
      <w:r w:rsidR="003C3904">
        <w:t>A w</w:t>
      </w:r>
      <w:r>
        <w:t xml:space="preserve">orking woman </w:t>
      </w:r>
      <w:r w:rsidR="003C3904">
        <w:t>faces</w:t>
      </w:r>
      <w:r>
        <w:t xml:space="preserve"> challenges and threats in all political, social</w:t>
      </w:r>
      <w:r w:rsidR="003C3904">
        <w:t>,</w:t>
      </w:r>
      <w:r>
        <w:t xml:space="preserve"> and </w:t>
      </w:r>
      <w:r w:rsidR="00DE1F84">
        <w:t xml:space="preserve">economic areas in our society. Likewise, women working in Walmart Inc. New York are taking two shifts for work </w:t>
      </w:r>
      <w:r w:rsidR="003C3904">
        <w:t>to address their financial needs and</w:t>
      </w:r>
      <w:r w:rsidR="00DE1F84">
        <w:t xml:space="preserve"> manage their household burden. </w:t>
      </w:r>
      <w:r w:rsidR="00F71419">
        <w:t>Based on gender differences</w:t>
      </w:r>
      <w:r w:rsidR="003C3904">
        <w:t>,</w:t>
      </w:r>
      <w:r w:rsidR="00F71419">
        <w:t xml:space="preserve"> women </w:t>
      </w:r>
      <w:r w:rsidR="003C3904">
        <w:t>are</w:t>
      </w:r>
      <w:r w:rsidR="00F71419">
        <w:t xml:space="preserve"> also getting </w:t>
      </w:r>
      <w:r w:rsidR="003C3904">
        <w:t xml:space="preserve">the </w:t>
      </w:r>
      <w:r w:rsidR="00F71419">
        <w:t>wage gap</w:t>
      </w:r>
      <w:r w:rsidR="003C3904">
        <w:t>;</w:t>
      </w:r>
      <w:r w:rsidR="00F71419">
        <w:t xml:space="preserve"> even after working double shifts</w:t>
      </w:r>
      <w:r w:rsidR="003C3904">
        <w:t>,</w:t>
      </w:r>
      <w:r w:rsidR="00F71419">
        <w:t xml:space="preserve"> their salary is less than </w:t>
      </w:r>
      <w:r w:rsidR="003C3904">
        <w:t>that of me</w:t>
      </w:r>
      <w:r w:rsidR="00F71419">
        <w:t xml:space="preserve">n. </w:t>
      </w:r>
      <w:r w:rsidR="003C3904">
        <w:t>The c</w:t>
      </w:r>
      <w:r w:rsidR="00F71419">
        <w:t>ompany</w:t>
      </w:r>
      <w:r w:rsidR="003C3904">
        <w:t>'</w:t>
      </w:r>
      <w:r w:rsidR="00F71419">
        <w:t>s p</w:t>
      </w:r>
      <w:r w:rsidR="009F7A6F">
        <w:t xml:space="preserve">olicies and vision statement </w:t>
      </w:r>
      <w:proofErr w:type="gramStart"/>
      <w:r w:rsidR="009F7A6F">
        <w:t>is</w:t>
      </w:r>
      <w:proofErr w:type="gramEnd"/>
      <w:r w:rsidR="009F7A6F">
        <w:t xml:space="preserve"> enriched with promises that workers there are getting equal healthcare opportunities</w:t>
      </w:r>
      <w:r w:rsidR="003C3904">
        <w:t>. There are effective healthcare packages for the organization that protect team members'</w:t>
      </w:r>
      <w:r w:rsidR="009F7A6F">
        <w:t xml:space="preserve"> healthcare needs. But the analysis and in-depth study of the target population reveals nothing such statements. All the working women are resistive to healthcare facilities assessment because of higher cost and </w:t>
      </w:r>
      <w:r w:rsidR="00186025">
        <w:t xml:space="preserve">financial burden. </w:t>
      </w:r>
    </w:p>
    <w:p w14:paraId="601E0681" w14:textId="6F57C5FF" w:rsidR="00186025" w:rsidRDefault="00186025" w:rsidP="00EB453E">
      <w:pPr>
        <w:ind w:firstLine="0"/>
      </w:pPr>
      <w:r>
        <w:tab/>
        <w:t xml:space="preserve">All these findings discussed above reveals that </w:t>
      </w:r>
      <w:r w:rsidR="003C3904">
        <w:t xml:space="preserve">the </w:t>
      </w:r>
      <w:r>
        <w:t>woman is the suffering part of the organization. They are working for two shifts</w:t>
      </w:r>
      <w:r w:rsidR="003C3904">
        <w:t>,</w:t>
      </w:r>
      <w:r>
        <w:t xml:space="preserve"> and there is not time restrictive policy</w:t>
      </w:r>
      <w:r w:rsidR="003C3904">
        <w:t>;</w:t>
      </w:r>
      <w:r>
        <w:t xml:space="preserve"> the company is driving them like animals and paying them like baggers. Using these words could seem appropriate</w:t>
      </w:r>
      <w:r w:rsidR="003C3904">
        <w:t>,</w:t>
      </w:r>
      <w:r>
        <w:t xml:space="preserve"> but this is the truth. </w:t>
      </w:r>
      <w:r w:rsidR="00FD3778">
        <w:t xml:space="preserve">At the time of assessment of the target population, most of the workers were suffering </w:t>
      </w:r>
      <w:r w:rsidR="003C3904">
        <w:t>from</w:t>
      </w:r>
      <w:r w:rsidR="00FD3778">
        <w:t xml:space="preserve"> depression and stress of employment as well as of their household tensions. Instead of giving them care and</w:t>
      </w:r>
      <w:r w:rsidR="00347007">
        <w:t xml:space="preserve"> peace at work, the organization is torturing and taking advantage of their needs. Frustration from social and stress from the workplace might put them in severe </w:t>
      </w:r>
      <w:r w:rsidR="00F245EA">
        <w:t xml:space="preserve">mental trauma and severe depression. </w:t>
      </w:r>
    </w:p>
    <w:p w14:paraId="20C61D65" w14:textId="1185F4FB" w:rsidR="00C21EF8" w:rsidRDefault="00C21EF8" w:rsidP="00EB453E">
      <w:pPr>
        <w:ind w:firstLine="0"/>
      </w:pPr>
      <w:r>
        <w:tab/>
      </w:r>
      <w:r w:rsidR="003C3904">
        <w:t>Low</w:t>
      </w:r>
      <w:r>
        <w:t xml:space="preserve"> diet and lack of assessment to healthcare services open them to hundreds of vulnerabilities. Workers throughout the day interact with different people</w:t>
      </w:r>
      <w:r w:rsidR="003C3904">
        <w:t>,</w:t>
      </w:r>
      <w:r>
        <w:t xml:space="preserve"> and </w:t>
      </w:r>
      <w:r w:rsidR="00CB7992">
        <w:t xml:space="preserve">the interaction could be dangerous, but there is no proper planning and effective procedures to protect workers. </w:t>
      </w:r>
      <w:r w:rsidR="00564CB5">
        <w:t>The response from the organization makes workers careless about themselves. Instead of growing confident and self-made employees, Walmart make</w:t>
      </w:r>
      <w:r w:rsidR="003C3904">
        <w:t>s</w:t>
      </w:r>
      <w:r w:rsidR="00564CB5">
        <w:t xml:space="preserve"> these women </w:t>
      </w:r>
      <w:r w:rsidR="008B1F26">
        <w:t xml:space="preserve">slave workers, who are not allowed to focus on themselves or personality building. </w:t>
      </w:r>
    </w:p>
    <w:p w14:paraId="341A33C7" w14:textId="29417630" w:rsidR="00CA0009" w:rsidRDefault="008B1F26" w:rsidP="00CA0009">
      <w:pPr>
        <w:ind w:firstLine="0"/>
      </w:pPr>
      <w:r>
        <w:lastRenderedPageBreak/>
        <w:tab/>
        <w:t xml:space="preserve">There is </w:t>
      </w:r>
      <w:r w:rsidR="003C3904">
        <w:t xml:space="preserve">a </w:t>
      </w:r>
      <w:r>
        <w:t xml:space="preserve">need to motivate employees and help them to prioritize their routines. </w:t>
      </w:r>
      <w:r w:rsidR="003C3904">
        <w:t>Their family members are indeed</w:t>
      </w:r>
      <w:r>
        <w:t xml:space="preserve"> </w:t>
      </w:r>
      <w:r w:rsidR="003C3904">
        <w:t>essential</w:t>
      </w:r>
      <w:r>
        <w:t xml:space="preserve"> to them</w:t>
      </w:r>
      <w:r w:rsidR="003C3904">
        <w:t>,</w:t>
      </w:r>
      <w:r>
        <w:t xml:space="preserve"> </w:t>
      </w:r>
      <w:r w:rsidR="00833E6E">
        <w:t>and working for them is their priority</w:t>
      </w:r>
      <w:r w:rsidR="003C3904">
        <w:t>. Still,</w:t>
      </w:r>
      <w:r w:rsidR="00833E6E">
        <w:t xml:space="preserve"> their personality, healthcare</w:t>
      </w:r>
      <w:r w:rsidR="003C3904">
        <w:t>,</w:t>
      </w:r>
      <w:r w:rsidR="00833E6E">
        <w:t xml:space="preserve"> and diet should be at first to stand confidently in </w:t>
      </w:r>
      <w:r w:rsidR="003C3904">
        <w:t xml:space="preserve">the </w:t>
      </w:r>
      <w:r w:rsidR="00833E6E">
        <w:t xml:space="preserve">future. Implementation of HNA helps </w:t>
      </w:r>
      <w:r w:rsidR="003C3904">
        <w:t>recognize</w:t>
      </w:r>
      <w:r w:rsidR="00802EF9">
        <w:t xml:space="preserve"> healthcare assessment needs and reminds them</w:t>
      </w:r>
      <w:r w:rsidR="003C3904">
        <w:t xml:space="preserve"> of</w:t>
      </w:r>
      <w:r w:rsidR="00802EF9">
        <w:t xml:space="preserve"> the importance of </w:t>
      </w:r>
      <w:r w:rsidR="003C3904">
        <w:t xml:space="preserve">a </w:t>
      </w:r>
      <w:r w:rsidR="0008253F">
        <w:t xml:space="preserve">healthy diet that is </w:t>
      </w:r>
      <w:r w:rsidR="003C3904">
        <w:t xml:space="preserve">the </w:t>
      </w:r>
      <w:r w:rsidR="0008253F">
        <w:t xml:space="preserve">most impactful and acceptable goal </w:t>
      </w:r>
      <w:r w:rsidR="00232C4F">
        <w:t xml:space="preserve">of the procedure implemented. The process helps </w:t>
      </w:r>
      <w:r w:rsidR="003C3904">
        <w:t xml:space="preserve">the </w:t>
      </w:r>
      <w:r w:rsidR="00232C4F">
        <w:t xml:space="preserve">target audience to engage in the developmental process and stay tuned about their priorities. </w:t>
      </w:r>
      <w:r w:rsidR="003C3904">
        <w:t>The c</w:t>
      </w:r>
      <w:r w:rsidR="00232C4F">
        <w:t xml:space="preserve">ollective action of policymakers, organizational </w:t>
      </w:r>
      <w:r w:rsidR="00091265">
        <w:t>standards and rule makers, healthcare organizations</w:t>
      </w:r>
      <w:r w:rsidR="003C3904">
        <w:t>,</w:t>
      </w:r>
      <w:r w:rsidR="00091265">
        <w:t xml:space="preserve"> and employees themselves is required to foster change in underlying processes. Employees need </w:t>
      </w:r>
      <w:r w:rsidR="003C3904">
        <w:t xml:space="preserve">a </w:t>
      </w:r>
      <w:r w:rsidR="00091265">
        <w:t xml:space="preserve">favorable and peaceful environment to </w:t>
      </w:r>
      <w:r w:rsidR="00D13DC4">
        <w:t xml:space="preserve">work without stress and depression. </w:t>
      </w:r>
      <w:r w:rsidR="003C3904">
        <w:t>W</w:t>
      </w:r>
      <w:r w:rsidR="00D13DC4">
        <w:t>hat motivate</w:t>
      </w:r>
      <w:r w:rsidR="003C3904">
        <w:t>s</w:t>
      </w:r>
      <w:r w:rsidR="00D13DC4">
        <w:t xml:space="preserve"> them to achieve more and also help them to stay productive in the workplace. Walmart needs to be kind towards its employees and provide them healthcare opportunities </w:t>
      </w:r>
      <w:r w:rsidR="00A94ADC">
        <w:t xml:space="preserve">and balanced opportunities. </w:t>
      </w:r>
    </w:p>
    <w:p w14:paraId="41FA201C" w14:textId="287DA3CF" w:rsidR="00803DA8" w:rsidRDefault="006C6188" w:rsidP="00CA0009">
      <w:pPr>
        <w:ind w:firstLine="0"/>
      </w:pPr>
      <w:r>
        <w:tab/>
      </w:r>
      <w:r w:rsidR="002375DA" w:rsidRPr="005D6CAA">
        <w:rPr>
          <w:highlight w:val="yellow"/>
        </w:rPr>
        <w:t xml:space="preserve">There are several HNA’s are discussed above for the company that they can adapt to help suffering target population. </w:t>
      </w:r>
      <w:r w:rsidR="00F537FB" w:rsidRPr="005D6CAA">
        <w:rPr>
          <w:highlight w:val="yellow"/>
        </w:rPr>
        <w:t xml:space="preserve">Implementation and practice of these assessments will </w:t>
      </w:r>
      <w:r w:rsidR="004E5DE7" w:rsidRPr="005D6CAA">
        <w:rPr>
          <w:highlight w:val="yellow"/>
        </w:rPr>
        <w:t xml:space="preserve">be </w:t>
      </w:r>
      <w:proofErr w:type="gramStart"/>
      <w:r w:rsidR="00EF5E10" w:rsidRPr="005D6CAA">
        <w:rPr>
          <w:highlight w:val="yellow"/>
        </w:rPr>
        <w:t>bring</w:t>
      </w:r>
      <w:proofErr w:type="gramEnd"/>
      <w:r w:rsidR="00F537FB" w:rsidRPr="005D6CAA">
        <w:rPr>
          <w:highlight w:val="yellow"/>
        </w:rPr>
        <w:t xml:space="preserve"> </w:t>
      </w:r>
      <w:r w:rsidR="00EF5E10" w:rsidRPr="005D6CAA">
        <w:rPr>
          <w:highlight w:val="yellow"/>
        </w:rPr>
        <w:t>beneficial outcomes</w:t>
      </w:r>
      <w:r w:rsidR="00F537FB" w:rsidRPr="005D6CAA">
        <w:rPr>
          <w:highlight w:val="yellow"/>
        </w:rPr>
        <w:t xml:space="preserve"> for both the company and workers. The issue of financial burden can be managed in this way. Policy implementation of health need assessment by the company for all workers regardless of any discrimination </w:t>
      </w:r>
      <w:r w:rsidR="004E5DE7" w:rsidRPr="005D6CAA">
        <w:rPr>
          <w:highlight w:val="yellow"/>
        </w:rPr>
        <w:t>would bring productivity for the company and satisfaction for workers. Having rec</w:t>
      </w:r>
      <w:r w:rsidR="00482974" w:rsidRPr="005D6CAA">
        <w:rPr>
          <w:highlight w:val="yellow"/>
        </w:rPr>
        <w:t>o</w:t>
      </w:r>
      <w:r w:rsidR="004E5DE7" w:rsidRPr="005D6CAA">
        <w:rPr>
          <w:highlight w:val="yellow"/>
        </w:rPr>
        <w:t xml:space="preserve">gnition of their health problems will motivate them </w:t>
      </w:r>
      <w:r w:rsidR="00482974" w:rsidRPr="005D6CAA">
        <w:rPr>
          <w:highlight w:val="yellow"/>
        </w:rPr>
        <w:t xml:space="preserve">to access treatment </w:t>
      </w:r>
      <w:r w:rsidR="00EF5E10" w:rsidRPr="005D6CAA">
        <w:rPr>
          <w:highlight w:val="yellow"/>
        </w:rPr>
        <w:t>on time.</w:t>
      </w:r>
      <w:r w:rsidR="00EF5E10">
        <w:t xml:space="preserve"> </w:t>
      </w:r>
    </w:p>
    <w:p w14:paraId="7702130A" w14:textId="77777777" w:rsidR="005D6CAA" w:rsidRDefault="005D6CAA" w:rsidP="00CA0009">
      <w:pPr>
        <w:ind w:firstLine="0"/>
      </w:pPr>
    </w:p>
    <w:p w14:paraId="4F461E0C" w14:textId="4FFB81EF" w:rsidR="00803DA8" w:rsidRDefault="00803DA8" w:rsidP="00CA0009">
      <w:pPr>
        <w:ind w:firstLine="0"/>
      </w:pPr>
    </w:p>
    <w:p w14:paraId="7EB483EA" w14:textId="6E359CE5" w:rsidR="00803DA8" w:rsidRDefault="00803DA8" w:rsidP="00CA0009">
      <w:pPr>
        <w:ind w:firstLine="0"/>
      </w:pPr>
    </w:p>
    <w:p w14:paraId="19D0E4D2" w14:textId="7DE707DB" w:rsidR="00803DA8" w:rsidRDefault="00803DA8" w:rsidP="00CA0009">
      <w:pPr>
        <w:ind w:firstLine="0"/>
      </w:pPr>
    </w:p>
    <w:sdt>
      <w:sdtPr>
        <w:rPr>
          <w:rFonts w:asciiTheme="minorHAnsi" w:eastAsiaTheme="minorEastAsia" w:hAnsiTheme="minorHAnsi" w:cstheme="minorBidi"/>
          <w:b w:val="0"/>
          <w:bCs w:val="0"/>
        </w:rPr>
        <w:id w:val="621805263"/>
        <w:docPartObj>
          <w:docPartGallery w:val="Bibliographies"/>
          <w:docPartUnique/>
        </w:docPartObj>
      </w:sdtPr>
      <w:sdtEndPr/>
      <w:sdtContent>
        <w:p w14:paraId="3DBAA959" w14:textId="716D8B59" w:rsidR="00803DA8" w:rsidRDefault="00803DA8">
          <w:pPr>
            <w:pStyle w:val="Heading1"/>
          </w:pPr>
          <w:r>
            <w:t>References</w:t>
          </w:r>
        </w:p>
        <w:sdt>
          <w:sdtPr>
            <w:id w:val="-573587230"/>
            <w:bibliography/>
          </w:sdtPr>
          <w:sdtEndPr/>
          <w:sdtContent>
            <w:p w14:paraId="689D712A" w14:textId="77777777" w:rsidR="00803DA8" w:rsidRDefault="00803DA8" w:rsidP="00803DA8">
              <w:pPr>
                <w:pStyle w:val="Bibliography"/>
                <w:rPr>
                  <w:noProof/>
                </w:rPr>
              </w:pPr>
              <w:r>
                <w:fldChar w:fldCharType="begin"/>
              </w:r>
              <w:r>
                <w:instrText xml:space="preserve"> BIBLIOGRAPHY </w:instrText>
              </w:r>
              <w:r>
                <w:fldChar w:fldCharType="separate"/>
              </w:r>
              <w:r>
                <w:rPr>
                  <w:noProof/>
                </w:rPr>
                <w:t xml:space="preserve">Chadwick, S. C. (2005). Health needs assessment at a glance. </w:t>
              </w:r>
              <w:r>
                <w:rPr>
                  <w:i/>
                  <w:iCs/>
                  <w:noProof/>
                </w:rPr>
                <w:t>National Institute for Health and Clinical Excellence</w:t>
              </w:r>
              <w:r>
                <w:rPr>
                  <w:noProof/>
                </w:rPr>
                <w:t>, 50-100.</w:t>
              </w:r>
            </w:p>
            <w:p w14:paraId="7B0B34A4" w14:textId="77777777" w:rsidR="00803DA8" w:rsidRDefault="00803DA8" w:rsidP="00803DA8">
              <w:pPr>
                <w:pStyle w:val="Bibliography"/>
                <w:rPr>
                  <w:noProof/>
                </w:rPr>
              </w:pPr>
              <w:r>
                <w:rPr>
                  <w:noProof/>
                </w:rPr>
                <w:t>Ellison, A. (2019). Walmart unveils plan to build healthcare workforce: 5 things to know. https://www.beckershospitalreview.com/strategy/walmart-unveils-plan-to-build-healthcare-workforce-5-things-to-know.html.</w:t>
              </w:r>
            </w:p>
            <w:p w14:paraId="77EF765B" w14:textId="77777777" w:rsidR="00803DA8" w:rsidRDefault="00803DA8" w:rsidP="00803DA8">
              <w:pPr>
                <w:pStyle w:val="Bibliography"/>
                <w:rPr>
                  <w:noProof/>
                </w:rPr>
              </w:pPr>
              <w:r>
                <w:rPr>
                  <w:noProof/>
                </w:rPr>
                <w:t>Howland, D. (2019). In challenge to CVS, Walmart to pilot healthcare store concept. https://www.retaildive.com/news/in-challenge-to-cvs-walmart-to-pilot-healthcare-store-concept/562040/.</w:t>
              </w:r>
            </w:p>
            <w:p w14:paraId="389C67C9" w14:textId="77777777" w:rsidR="00803DA8" w:rsidRDefault="00803DA8" w:rsidP="00803DA8">
              <w:pPr>
                <w:pStyle w:val="Bibliography"/>
                <w:rPr>
                  <w:noProof/>
                </w:rPr>
              </w:pPr>
              <w:r>
                <w:rPr>
                  <w:noProof/>
                </w:rPr>
                <w:t xml:space="preserve">John Wright, R. W. (1998). Development and importance of health needs assessment. </w:t>
              </w:r>
              <w:r>
                <w:rPr>
                  <w:i/>
                  <w:iCs/>
                  <w:noProof/>
                </w:rPr>
                <w:t>NCBI</w:t>
              </w:r>
              <w:r>
                <w:rPr>
                  <w:noProof/>
                </w:rPr>
                <w:t>, https://www.ncbi.nlm.nih.gov/pmc/articles/PMC1113037/.</w:t>
              </w:r>
            </w:p>
            <w:p w14:paraId="6346650E" w14:textId="77777777" w:rsidR="00803DA8" w:rsidRDefault="00803DA8" w:rsidP="00803DA8">
              <w:pPr>
                <w:pStyle w:val="Bibliography"/>
                <w:rPr>
                  <w:noProof/>
                </w:rPr>
              </w:pPr>
              <w:r>
                <w:rPr>
                  <w:noProof/>
                </w:rPr>
                <w:t xml:space="preserve">Longworth, J. H. (2002). Health needs assessment workbook. </w:t>
              </w:r>
              <w:r>
                <w:rPr>
                  <w:i/>
                  <w:iCs/>
                  <w:noProof/>
                </w:rPr>
                <w:t>Health Development Agency</w:t>
              </w:r>
              <w:r>
                <w:rPr>
                  <w:noProof/>
                </w:rPr>
                <w:t>, 20-84.</w:t>
              </w:r>
            </w:p>
            <w:p w14:paraId="1E9FBE87" w14:textId="77777777" w:rsidR="00803DA8" w:rsidRDefault="00803DA8" w:rsidP="00803DA8">
              <w:pPr>
                <w:pStyle w:val="Bibliography"/>
                <w:rPr>
                  <w:noProof/>
                </w:rPr>
              </w:pPr>
              <w:r>
                <w:rPr>
                  <w:noProof/>
                </w:rPr>
                <w:t>PETERSON, P. G. (2020). WHY ARE AMERICANS PAYING MORE FOR HEALTHCARE? https://www.pgpf.org/blog/2020/04/why-are-americans-paying-more-for-healthcare#:~:text=The%20United%20States%20has%20one,to%20about%20%2411%2C000%20per%20person.</w:t>
              </w:r>
            </w:p>
            <w:p w14:paraId="715CFEDB" w14:textId="77777777" w:rsidR="00803DA8" w:rsidRDefault="00803DA8" w:rsidP="00803DA8">
              <w:pPr>
                <w:pStyle w:val="Bibliography"/>
                <w:rPr>
                  <w:noProof/>
                </w:rPr>
              </w:pPr>
              <w:r>
                <w:rPr>
                  <w:noProof/>
                </w:rPr>
                <w:t>Sanwalka, D. N. (2020). Why Working Mothers Must Not Neglect Their Nutritional Requirements. https://www.parentcircle.com/article/why-working-mothers-must-not-neglect-their-nutritional-requirements/.</w:t>
              </w:r>
            </w:p>
            <w:p w14:paraId="3CFF87C2" w14:textId="38C8262E" w:rsidR="00803DA8" w:rsidRDefault="00803DA8" w:rsidP="00803DA8">
              <w:r>
                <w:rPr>
                  <w:b/>
                  <w:bCs/>
                  <w:noProof/>
                </w:rPr>
                <w:fldChar w:fldCharType="end"/>
              </w:r>
            </w:p>
          </w:sdtContent>
        </w:sdt>
      </w:sdtContent>
    </w:sdt>
    <w:p w14:paraId="2644F012" w14:textId="77777777" w:rsidR="00803DA8" w:rsidRPr="00544C2B" w:rsidRDefault="00803DA8" w:rsidP="00CA0009">
      <w:pPr>
        <w:ind w:firstLine="0"/>
      </w:pPr>
    </w:p>
    <w:sectPr w:rsidR="00803DA8" w:rsidRPr="00544C2B">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5F14F9" w14:textId="77777777" w:rsidR="00E33A24" w:rsidRDefault="00E33A24">
      <w:pPr>
        <w:spacing w:line="240" w:lineRule="auto"/>
      </w:pPr>
      <w:r>
        <w:separator/>
      </w:r>
    </w:p>
    <w:p w14:paraId="5CB476D6" w14:textId="77777777" w:rsidR="00E33A24" w:rsidRDefault="00E33A24"/>
  </w:endnote>
  <w:endnote w:type="continuationSeparator" w:id="0">
    <w:p w14:paraId="36FC6A15" w14:textId="77777777" w:rsidR="00E33A24" w:rsidRDefault="00E33A24">
      <w:pPr>
        <w:spacing w:line="240" w:lineRule="auto"/>
      </w:pPr>
      <w:r>
        <w:continuationSeparator/>
      </w:r>
    </w:p>
    <w:p w14:paraId="0C7E7A34" w14:textId="77777777" w:rsidR="00E33A24" w:rsidRDefault="00E33A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2931E" w14:textId="77777777" w:rsidR="00E33A24" w:rsidRDefault="00E33A24">
      <w:pPr>
        <w:spacing w:line="240" w:lineRule="auto"/>
      </w:pPr>
      <w:r>
        <w:separator/>
      </w:r>
    </w:p>
    <w:p w14:paraId="1012A91D" w14:textId="77777777" w:rsidR="00E33A24" w:rsidRDefault="00E33A24"/>
  </w:footnote>
  <w:footnote w:type="continuationSeparator" w:id="0">
    <w:p w14:paraId="740DB649" w14:textId="77777777" w:rsidR="00E33A24" w:rsidRDefault="00E33A24">
      <w:pPr>
        <w:spacing w:line="240" w:lineRule="auto"/>
      </w:pPr>
      <w:r>
        <w:continuationSeparator/>
      </w:r>
    </w:p>
    <w:p w14:paraId="4D17050E" w14:textId="77777777" w:rsidR="00E33A24" w:rsidRDefault="00E33A24"/>
  </w:footnote>
  <w:footnote w:id="1">
    <w:p w14:paraId="5DA5B12D" w14:textId="3DB5817E" w:rsidR="00AF29DC" w:rsidRDefault="00AF29DC">
      <w:pPr>
        <w:pStyle w:val="FootnoteText"/>
      </w:pPr>
      <w:r>
        <w:rPr>
          <w:rStyle w:val="FootnoteReference"/>
        </w:rPr>
        <w:footnoteRef/>
      </w:r>
      <w:r>
        <w:t xml:space="preserve"> Health Needs Assessment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802EF9" w14:paraId="54240EE1"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1978F8B9" w14:textId="45426077" w:rsidR="00802EF9" w:rsidRPr="00170521" w:rsidRDefault="00E33A24"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AF29DC" w:rsidRPr="007810B3">
                <w:t>Major Project – Health Needs Assessment</w:t>
              </w:r>
            </w:sdtContent>
          </w:sdt>
        </w:p>
      </w:tc>
      <w:tc>
        <w:tcPr>
          <w:tcW w:w="1080" w:type="dxa"/>
        </w:tcPr>
        <w:p w14:paraId="50EAA0B5" w14:textId="77777777" w:rsidR="00802EF9" w:rsidRDefault="00802EF9">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2</w:t>
          </w:r>
          <w:r>
            <w:rPr>
              <w:noProof/>
            </w:rPr>
            <w:fldChar w:fldCharType="end"/>
          </w:r>
        </w:p>
      </w:tc>
    </w:tr>
  </w:tbl>
  <w:p w14:paraId="065BA063" w14:textId="77777777" w:rsidR="00802EF9" w:rsidRDefault="00802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802EF9" w14:paraId="51C3E71A"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F87AE94" w14:textId="037A6ABE" w:rsidR="00802EF9" w:rsidRPr="009F0414" w:rsidRDefault="00802EF9"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AF29DC" w:rsidRPr="007810B3">
                <w:t>Major Project – Health Needs Assessment</w:t>
              </w:r>
            </w:sdtContent>
          </w:sdt>
        </w:p>
      </w:tc>
      <w:tc>
        <w:tcPr>
          <w:tcW w:w="1080" w:type="dxa"/>
        </w:tcPr>
        <w:p w14:paraId="63410E06" w14:textId="77777777" w:rsidR="00802EF9" w:rsidRDefault="00802EF9">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1</w:t>
          </w:r>
          <w:r>
            <w:rPr>
              <w:noProof/>
            </w:rPr>
            <w:fldChar w:fldCharType="end"/>
          </w:r>
        </w:p>
      </w:tc>
    </w:tr>
  </w:tbl>
  <w:p w14:paraId="6385B200" w14:textId="77777777" w:rsidR="00802EF9" w:rsidRDefault="00802EF9"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88901C1"/>
    <w:multiLevelType w:val="hybridMultilevel"/>
    <w:tmpl w:val="DFD0D576"/>
    <w:lvl w:ilvl="0" w:tplc="C220E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EA4C3F"/>
    <w:multiLevelType w:val="hybridMultilevel"/>
    <w:tmpl w:val="DAD4AB0E"/>
    <w:lvl w:ilvl="0" w:tplc="760E8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841F75"/>
    <w:multiLevelType w:val="hybridMultilevel"/>
    <w:tmpl w:val="159A2DB8"/>
    <w:lvl w:ilvl="0" w:tplc="8684158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2"/>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1NLAwMjc3Njc0MjVQ0lEKTi0uzszPAykwrgUAKZB41CwAAAA="/>
  </w:docVars>
  <w:rsids>
    <w:rsidRoot w:val="00C55035"/>
    <w:rsid w:val="00006BBA"/>
    <w:rsid w:val="0001010E"/>
    <w:rsid w:val="000217F5"/>
    <w:rsid w:val="00024902"/>
    <w:rsid w:val="000502F4"/>
    <w:rsid w:val="00064B19"/>
    <w:rsid w:val="0008253F"/>
    <w:rsid w:val="00091265"/>
    <w:rsid w:val="000930C5"/>
    <w:rsid w:val="00097169"/>
    <w:rsid w:val="000B393A"/>
    <w:rsid w:val="000E1E55"/>
    <w:rsid w:val="00104C53"/>
    <w:rsid w:val="00113945"/>
    <w:rsid w:val="00114BFA"/>
    <w:rsid w:val="00127260"/>
    <w:rsid w:val="001602E3"/>
    <w:rsid w:val="00160C0C"/>
    <w:rsid w:val="001664A2"/>
    <w:rsid w:val="00170521"/>
    <w:rsid w:val="00171555"/>
    <w:rsid w:val="001760C2"/>
    <w:rsid w:val="00184530"/>
    <w:rsid w:val="00186025"/>
    <w:rsid w:val="00193D6E"/>
    <w:rsid w:val="001967C3"/>
    <w:rsid w:val="001A5B55"/>
    <w:rsid w:val="001B4848"/>
    <w:rsid w:val="001D2CC1"/>
    <w:rsid w:val="001D44DE"/>
    <w:rsid w:val="001F0FBD"/>
    <w:rsid w:val="001F447A"/>
    <w:rsid w:val="001F5364"/>
    <w:rsid w:val="001F7399"/>
    <w:rsid w:val="00201FC7"/>
    <w:rsid w:val="00206F47"/>
    <w:rsid w:val="00212319"/>
    <w:rsid w:val="00225BE3"/>
    <w:rsid w:val="00232C4F"/>
    <w:rsid w:val="00235E28"/>
    <w:rsid w:val="002375DA"/>
    <w:rsid w:val="00252924"/>
    <w:rsid w:val="00263CED"/>
    <w:rsid w:val="00272012"/>
    <w:rsid w:val="00273E2D"/>
    <w:rsid w:val="00274E0A"/>
    <w:rsid w:val="002A0EBB"/>
    <w:rsid w:val="002B42D9"/>
    <w:rsid w:val="002B6153"/>
    <w:rsid w:val="002C5CCF"/>
    <w:rsid w:val="002C627C"/>
    <w:rsid w:val="002D78A6"/>
    <w:rsid w:val="002F002B"/>
    <w:rsid w:val="002F4CDF"/>
    <w:rsid w:val="00307586"/>
    <w:rsid w:val="003163CD"/>
    <w:rsid w:val="00322A7D"/>
    <w:rsid w:val="00324DFC"/>
    <w:rsid w:val="00335D34"/>
    <w:rsid w:val="00336906"/>
    <w:rsid w:val="00345333"/>
    <w:rsid w:val="00347007"/>
    <w:rsid w:val="00362028"/>
    <w:rsid w:val="00362622"/>
    <w:rsid w:val="003727B9"/>
    <w:rsid w:val="00383CFD"/>
    <w:rsid w:val="003A06C6"/>
    <w:rsid w:val="003A15C4"/>
    <w:rsid w:val="003B0877"/>
    <w:rsid w:val="003C3904"/>
    <w:rsid w:val="003C7253"/>
    <w:rsid w:val="003C7DAE"/>
    <w:rsid w:val="003D120C"/>
    <w:rsid w:val="003E057D"/>
    <w:rsid w:val="003E36B1"/>
    <w:rsid w:val="003E4162"/>
    <w:rsid w:val="003F0AD1"/>
    <w:rsid w:val="003F7CBD"/>
    <w:rsid w:val="00422996"/>
    <w:rsid w:val="00426C30"/>
    <w:rsid w:val="004370E0"/>
    <w:rsid w:val="00444712"/>
    <w:rsid w:val="004460D9"/>
    <w:rsid w:val="00481CF8"/>
    <w:rsid w:val="00482974"/>
    <w:rsid w:val="00491ECF"/>
    <w:rsid w:val="00492C2D"/>
    <w:rsid w:val="004A3D87"/>
    <w:rsid w:val="004B18A9"/>
    <w:rsid w:val="004B65CF"/>
    <w:rsid w:val="004C4011"/>
    <w:rsid w:val="004D13EB"/>
    <w:rsid w:val="004D4F8C"/>
    <w:rsid w:val="004D6B86"/>
    <w:rsid w:val="004E5DE7"/>
    <w:rsid w:val="004F0D33"/>
    <w:rsid w:val="004F1BF7"/>
    <w:rsid w:val="004F4808"/>
    <w:rsid w:val="00504F88"/>
    <w:rsid w:val="00517CFC"/>
    <w:rsid w:val="00523566"/>
    <w:rsid w:val="00527B4F"/>
    <w:rsid w:val="00544C2B"/>
    <w:rsid w:val="0055242C"/>
    <w:rsid w:val="00564CB5"/>
    <w:rsid w:val="00577C21"/>
    <w:rsid w:val="005861CB"/>
    <w:rsid w:val="005911BC"/>
    <w:rsid w:val="00595412"/>
    <w:rsid w:val="005D6CAA"/>
    <w:rsid w:val="005F0E55"/>
    <w:rsid w:val="00601442"/>
    <w:rsid w:val="006063C2"/>
    <w:rsid w:val="0061747E"/>
    <w:rsid w:val="00641876"/>
    <w:rsid w:val="00645290"/>
    <w:rsid w:val="00684C26"/>
    <w:rsid w:val="006A7520"/>
    <w:rsid w:val="006B015B"/>
    <w:rsid w:val="006C162F"/>
    <w:rsid w:val="006C6188"/>
    <w:rsid w:val="006D7EE9"/>
    <w:rsid w:val="006F25F6"/>
    <w:rsid w:val="006F3EB1"/>
    <w:rsid w:val="006F46CA"/>
    <w:rsid w:val="007002A5"/>
    <w:rsid w:val="00703CFA"/>
    <w:rsid w:val="007244DE"/>
    <w:rsid w:val="007339DC"/>
    <w:rsid w:val="007673CF"/>
    <w:rsid w:val="007810B3"/>
    <w:rsid w:val="00783C92"/>
    <w:rsid w:val="00787E9D"/>
    <w:rsid w:val="0079317A"/>
    <w:rsid w:val="00796B37"/>
    <w:rsid w:val="007B140D"/>
    <w:rsid w:val="007D5EEF"/>
    <w:rsid w:val="007E2941"/>
    <w:rsid w:val="00800250"/>
    <w:rsid w:val="00802EF9"/>
    <w:rsid w:val="00803B11"/>
    <w:rsid w:val="00803DA8"/>
    <w:rsid w:val="00805777"/>
    <w:rsid w:val="0080719B"/>
    <w:rsid w:val="0081390C"/>
    <w:rsid w:val="00816831"/>
    <w:rsid w:val="0082247F"/>
    <w:rsid w:val="00833E6E"/>
    <w:rsid w:val="00837D67"/>
    <w:rsid w:val="00857438"/>
    <w:rsid w:val="008747E8"/>
    <w:rsid w:val="008A2A83"/>
    <w:rsid w:val="008A78F1"/>
    <w:rsid w:val="008B1F26"/>
    <w:rsid w:val="008B3E2D"/>
    <w:rsid w:val="008B53EF"/>
    <w:rsid w:val="00910F0E"/>
    <w:rsid w:val="00913DC4"/>
    <w:rsid w:val="00926B2C"/>
    <w:rsid w:val="00960539"/>
    <w:rsid w:val="00961AE5"/>
    <w:rsid w:val="00973DD7"/>
    <w:rsid w:val="00974A97"/>
    <w:rsid w:val="009844E1"/>
    <w:rsid w:val="009A26FC"/>
    <w:rsid w:val="009A2C38"/>
    <w:rsid w:val="009A7E85"/>
    <w:rsid w:val="009B3C0C"/>
    <w:rsid w:val="009D0107"/>
    <w:rsid w:val="009D2396"/>
    <w:rsid w:val="009F0414"/>
    <w:rsid w:val="009F3A3D"/>
    <w:rsid w:val="009F59FF"/>
    <w:rsid w:val="009F6E00"/>
    <w:rsid w:val="009F7A6F"/>
    <w:rsid w:val="00A119DE"/>
    <w:rsid w:val="00A27EEE"/>
    <w:rsid w:val="00A4757D"/>
    <w:rsid w:val="00A73732"/>
    <w:rsid w:val="00A77F6B"/>
    <w:rsid w:val="00A81BB2"/>
    <w:rsid w:val="00A81C83"/>
    <w:rsid w:val="00A874C1"/>
    <w:rsid w:val="00A94ADC"/>
    <w:rsid w:val="00AA5C05"/>
    <w:rsid w:val="00AD29B2"/>
    <w:rsid w:val="00AF29DC"/>
    <w:rsid w:val="00B03BA4"/>
    <w:rsid w:val="00B04830"/>
    <w:rsid w:val="00B139C7"/>
    <w:rsid w:val="00B13AD6"/>
    <w:rsid w:val="00B23777"/>
    <w:rsid w:val="00B669FE"/>
    <w:rsid w:val="00B86864"/>
    <w:rsid w:val="00BC2FAF"/>
    <w:rsid w:val="00BD736F"/>
    <w:rsid w:val="00BF15F4"/>
    <w:rsid w:val="00BF26BF"/>
    <w:rsid w:val="00BF747E"/>
    <w:rsid w:val="00C01390"/>
    <w:rsid w:val="00C21EF8"/>
    <w:rsid w:val="00C3438C"/>
    <w:rsid w:val="00C40F67"/>
    <w:rsid w:val="00C422D4"/>
    <w:rsid w:val="00C44C76"/>
    <w:rsid w:val="00C55035"/>
    <w:rsid w:val="00C5686B"/>
    <w:rsid w:val="00C5750F"/>
    <w:rsid w:val="00C60945"/>
    <w:rsid w:val="00C628CC"/>
    <w:rsid w:val="00C735B6"/>
    <w:rsid w:val="00C74024"/>
    <w:rsid w:val="00C8153A"/>
    <w:rsid w:val="00C83B15"/>
    <w:rsid w:val="00C925C8"/>
    <w:rsid w:val="00CA0009"/>
    <w:rsid w:val="00CA3219"/>
    <w:rsid w:val="00CA553E"/>
    <w:rsid w:val="00CB2FE8"/>
    <w:rsid w:val="00CB7992"/>
    <w:rsid w:val="00CB7F84"/>
    <w:rsid w:val="00CC7B15"/>
    <w:rsid w:val="00CD7733"/>
    <w:rsid w:val="00CE214D"/>
    <w:rsid w:val="00CF1B55"/>
    <w:rsid w:val="00D13DC4"/>
    <w:rsid w:val="00D41043"/>
    <w:rsid w:val="00D64B40"/>
    <w:rsid w:val="00D83443"/>
    <w:rsid w:val="00D9449E"/>
    <w:rsid w:val="00DA22F4"/>
    <w:rsid w:val="00DB2E59"/>
    <w:rsid w:val="00DB358F"/>
    <w:rsid w:val="00DC02D5"/>
    <w:rsid w:val="00DC44F1"/>
    <w:rsid w:val="00DE0167"/>
    <w:rsid w:val="00DE1F84"/>
    <w:rsid w:val="00DE3309"/>
    <w:rsid w:val="00DF6D26"/>
    <w:rsid w:val="00E22834"/>
    <w:rsid w:val="00E33A24"/>
    <w:rsid w:val="00E374F1"/>
    <w:rsid w:val="00E7305D"/>
    <w:rsid w:val="00E914BC"/>
    <w:rsid w:val="00EA780C"/>
    <w:rsid w:val="00EB453E"/>
    <w:rsid w:val="00EB69D3"/>
    <w:rsid w:val="00EC3080"/>
    <w:rsid w:val="00EC5CB7"/>
    <w:rsid w:val="00EC6315"/>
    <w:rsid w:val="00ED1293"/>
    <w:rsid w:val="00ED6DC3"/>
    <w:rsid w:val="00EF5E10"/>
    <w:rsid w:val="00F1374E"/>
    <w:rsid w:val="00F156B1"/>
    <w:rsid w:val="00F22D88"/>
    <w:rsid w:val="00F245EA"/>
    <w:rsid w:val="00F3014B"/>
    <w:rsid w:val="00F31D66"/>
    <w:rsid w:val="00F363EC"/>
    <w:rsid w:val="00F37687"/>
    <w:rsid w:val="00F413AC"/>
    <w:rsid w:val="00F537FB"/>
    <w:rsid w:val="00F60891"/>
    <w:rsid w:val="00F646DD"/>
    <w:rsid w:val="00F6733D"/>
    <w:rsid w:val="00F71419"/>
    <w:rsid w:val="00F73BF4"/>
    <w:rsid w:val="00F9445C"/>
    <w:rsid w:val="00F95949"/>
    <w:rsid w:val="00FA61AC"/>
    <w:rsid w:val="00FC03B4"/>
    <w:rsid w:val="00FC0BFE"/>
    <w:rsid w:val="00FC102E"/>
    <w:rsid w:val="00FC47EB"/>
    <w:rsid w:val="00FC799A"/>
    <w:rsid w:val="00FD3778"/>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4E5A4E"/>
  <w15:chartTrackingRefBased/>
  <w15:docId w15:val="{30CAA9A2-0D21-426E-B6BD-3FF0D2FE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9"/>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80053">
      <w:bodyDiv w:val="1"/>
      <w:marLeft w:val="0"/>
      <w:marRight w:val="0"/>
      <w:marTop w:val="0"/>
      <w:marBottom w:val="0"/>
      <w:divBdr>
        <w:top w:val="none" w:sz="0" w:space="0" w:color="auto"/>
        <w:left w:val="none" w:sz="0" w:space="0" w:color="auto"/>
        <w:bottom w:val="none" w:sz="0" w:space="0" w:color="auto"/>
        <w:right w:val="none" w:sz="0" w:space="0" w:color="auto"/>
      </w:divBdr>
    </w:div>
    <w:div w:id="90784171">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11005600">
      <w:bodyDiv w:val="1"/>
      <w:marLeft w:val="0"/>
      <w:marRight w:val="0"/>
      <w:marTop w:val="0"/>
      <w:marBottom w:val="0"/>
      <w:divBdr>
        <w:top w:val="none" w:sz="0" w:space="0" w:color="auto"/>
        <w:left w:val="none" w:sz="0" w:space="0" w:color="auto"/>
        <w:bottom w:val="none" w:sz="0" w:space="0" w:color="auto"/>
        <w:right w:val="none" w:sz="0" w:space="0" w:color="auto"/>
      </w:divBdr>
    </w:div>
    <w:div w:id="438456506">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91410559">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44648733">
      <w:bodyDiv w:val="1"/>
      <w:marLeft w:val="0"/>
      <w:marRight w:val="0"/>
      <w:marTop w:val="0"/>
      <w:marBottom w:val="0"/>
      <w:divBdr>
        <w:top w:val="none" w:sz="0" w:space="0" w:color="auto"/>
        <w:left w:val="none" w:sz="0" w:space="0" w:color="auto"/>
        <w:bottom w:val="none" w:sz="0" w:space="0" w:color="auto"/>
        <w:right w:val="none" w:sz="0" w:space="0" w:color="auto"/>
      </w:divBdr>
    </w:div>
    <w:div w:id="748111213">
      <w:bodyDiv w:val="1"/>
      <w:marLeft w:val="0"/>
      <w:marRight w:val="0"/>
      <w:marTop w:val="0"/>
      <w:marBottom w:val="0"/>
      <w:divBdr>
        <w:top w:val="none" w:sz="0" w:space="0" w:color="auto"/>
        <w:left w:val="none" w:sz="0" w:space="0" w:color="auto"/>
        <w:bottom w:val="none" w:sz="0" w:space="0" w:color="auto"/>
        <w:right w:val="none" w:sz="0" w:space="0" w:color="auto"/>
      </w:divBdr>
    </w:div>
    <w:div w:id="839350330">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58199311">
      <w:bodyDiv w:val="1"/>
      <w:marLeft w:val="0"/>
      <w:marRight w:val="0"/>
      <w:marTop w:val="0"/>
      <w:marBottom w:val="0"/>
      <w:divBdr>
        <w:top w:val="none" w:sz="0" w:space="0" w:color="auto"/>
        <w:left w:val="none" w:sz="0" w:space="0" w:color="auto"/>
        <w:bottom w:val="none" w:sz="0" w:space="0" w:color="auto"/>
        <w:right w:val="none" w:sz="0" w:space="0" w:color="auto"/>
      </w:divBdr>
    </w:div>
    <w:div w:id="1382703801">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3719895">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73545234">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84253077">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M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Joh98</b:Tag>
    <b:SourceType>JournalArticle</b:SourceType>
    <b:Guid>{C94349B5-6D46-423C-94EE-89B8FD177EC7}</b:Guid>
    <b:Author>
      <b:Author>
        <b:NameList>
          <b:Person>
            <b:Last>John Wright</b:Last>
            <b:First>Rhys</b:First>
            <b:Middle>Williams, and John R Wilkinson</b:Middle>
          </b:Person>
        </b:NameList>
      </b:Author>
    </b:Author>
    <b:Title>Development and importance of health needs assessment</b:Title>
    <b:JournalName>NCBI</b:JournalName>
    <b:Year>1998</b:Year>
    <b:Pages>https://www.ncbi.nlm.nih.gov/pmc/articles/PMC1113037/</b:Pages>
    <b:RefOrder>1</b:RefOrder>
  </b:Source>
  <b:Source>
    <b:Tag>Suece</b:Tag>
    <b:SourceType>JournalArticle</b:SourceType>
    <b:Guid>{2E9E27EE-6D3B-4663-8D85-16FDCA3C4946}</b:Guid>
    <b:Author>
      <b:Author>
        <b:NameList>
          <b:Person>
            <b:Last>Chadwick</b:Last>
            <b:First>Sue</b:First>
            <b:Middle>Cavanagh and Keith</b:Middle>
          </b:Person>
        </b:NameList>
      </b:Author>
    </b:Author>
    <b:Title>Health needs assessment at a glance</b:Title>
    <b:JournalName>National Institute for Health and Clinical Excellence</b:JournalName>
    <b:Year>2005</b:Year>
    <b:Pages>50-100</b:Pages>
    <b:RefOrder>2</b:RefOrder>
  </b:Source>
  <b:Source>
    <b:Tag>Ayl19</b:Tag>
    <b:SourceType>JournalArticle</b:SourceType>
    <b:Guid>{59AE05FD-2CF7-4A3B-B509-95A46315BF2D}</b:Guid>
    <b:Author>
      <b:Author>
        <b:NameList>
          <b:Person>
            <b:Last>Ellison</b:Last>
            <b:First>Ayla</b:First>
          </b:Person>
        </b:NameList>
      </b:Author>
    </b:Author>
    <b:Title>Walmart unveils plan to build healthcare workforce: 5 things to know</b:Title>
    <b:Year>2019</b:Year>
    <b:Pages>https://www.beckershospitalreview.com/strategy/walmart-unveils-plan-to-build-healthcare-workforce-5-things-to-know.html</b:Pages>
    <b:RefOrder>3</b:RefOrder>
  </b:Source>
  <b:Source>
    <b:Tag>Dap19</b:Tag>
    <b:SourceType>JournalArticle</b:SourceType>
    <b:Guid>{573EE96E-BA61-4DA0-AE8F-B3466BC7D07E}</b:Guid>
    <b:Author>
      <b:Author>
        <b:NameList>
          <b:Person>
            <b:Last>Howland</b:Last>
            <b:First>Daphne</b:First>
          </b:Person>
        </b:NameList>
      </b:Author>
    </b:Author>
    <b:Title>In challenge to CVS, Walmart to pilot healthcare store concept</b:Title>
    <b:Year>2019</b:Year>
    <b:Pages>https://www.retaildive.com/news/in-challenge-to-cvs-walmart-to-pilot-healthcare-store-concept/562040/</b:Pages>
    <b:RefOrder>5</b:RefOrder>
  </b:Source>
  <b:Source>
    <b:Tag>PET20</b:Tag>
    <b:SourceType>JournalArticle</b:SourceType>
    <b:Guid>{6DF1C79B-C6B9-4E18-9C3C-8757711F1D86}</b:Guid>
    <b:Author>
      <b:Author>
        <b:NameList>
          <b:Person>
            <b:Last>PETERSON</b:Last>
            <b:First>PETER</b:First>
            <b:Middle>G</b:Middle>
          </b:Person>
        </b:NameList>
      </b:Author>
    </b:Author>
    <b:Title>WHY ARE AMERICANS PAYING MORE FOR HEALTHCARE?</b:Title>
    <b:Year>2020</b:Year>
    <b:Pages>https://www.pgpf.org/blog/2020/04/why-are-americans-paying-more-for-healthcare#:~:text=The%20United%20States%20has%20one,to%20about%20%2411%2C000%20per%20person.</b:Pages>
    <b:RefOrder>7</b:RefOrder>
  </b:Source>
  <b:Source>
    <b:Tag>Jud02</b:Tag>
    <b:SourceType>JournalArticle</b:SourceType>
    <b:Guid>{CB13626C-C525-4ABE-9D66-10A94D640797}</b:Guid>
    <b:Author>
      <b:Author>
        <b:NameList>
          <b:Person>
            <b:Last>Longworth</b:Last>
            <b:First>Judith</b:First>
            <b:Middle>Hooper and Phil</b:Middle>
          </b:Person>
        </b:NameList>
      </b:Author>
    </b:Author>
    <b:Title>Health needs assessment workbook</b:Title>
    <b:JournalName>Health Development Agency</b:JournalName>
    <b:Year>2002</b:Year>
    <b:Pages>20-84</b:Pages>
    <b:RefOrder>4</b:RefOrder>
  </b:Source>
  <b:Source>
    <b:Tag>DrN20</b:Tag>
    <b:SourceType>JournalArticle</b:SourceType>
    <b:Guid>{E6CDBE4A-94A0-46CD-9A87-BF2A52A9D897}</b:Guid>
    <b:Author>
      <b:Author>
        <b:NameList>
          <b:Person>
            <b:Last>Sanwalka</b:Last>
            <b:First>Dr</b:First>
            <b:Middle>Neha</b:Middle>
          </b:Person>
        </b:NameList>
      </b:Author>
    </b:Author>
    <b:Title>Why Working Mothers Must Not Neglect Their Nutritional Requirements</b:Title>
    <b:Year>2020</b:Year>
    <b:Pages>https://www.parentcircle.com/article/why-working-mothers-must-not-neglect-their-nutritional-requirements/</b:Pages>
    <b:RefOrder>6</b:RefOrder>
  </b:Source>
</b:Sources>
</file>

<file path=customXml/item2.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w:rsidRDefault="007810B3"&gt;&lt;w:r w:rsidRPr="007810B3"&gt;&lt;w:t&gt;Major Project – Health Needs Assessment&lt;/w:t&gt;&lt;/w:r&gt;&lt;/w:p&gt;&lt;w:sectPr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Props1.xml><?xml version="1.0" encoding="utf-8"?>
<ds:datastoreItem xmlns:ds="http://schemas.openxmlformats.org/officeDocument/2006/customXml" ds:itemID="{D4D790E3-DF4D-4E3B-9623-AFADE1A81C30}">
  <ds:schemaRefs>
    <ds:schemaRef ds:uri="http://schemas.openxmlformats.org/officeDocument/2006/bibliography"/>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 style paper.dotx</Template>
  <TotalTime>626</TotalTime>
  <Pages>16</Pages>
  <Words>4290</Words>
  <Characters>24458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Sana Awan</cp:lastModifiedBy>
  <cp:revision>9</cp:revision>
  <dcterms:created xsi:type="dcterms:W3CDTF">2020-11-10T19:40:00Z</dcterms:created>
  <dcterms:modified xsi:type="dcterms:W3CDTF">2020-11-23T20:09:00Z</dcterms:modified>
</cp:coreProperties>
</file>