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2D045C" w14:textId="64F69B8E" w:rsidR="00CA16A6" w:rsidRPr="00C8325E" w:rsidRDefault="00CA16A6" w:rsidP="006972AD">
      <w:pPr>
        <w:pStyle w:val="Title"/>
        <w:spacing w:before="3600"/>
      </w:pPr>
      <w:bookmarkStart w:id="0" w:name="_GoBack"/>
      <w:bookmarkEnd w:id="0"/>
      <w:r w:rsidRPr="00C8325E">
        <w:t>Full Title of Your Paper</w:t>
      </w:r>
    </w:p>
    <w:p w14:paraId="0A2D045D" w14:textId="04508629" w:rsidR="00CA16A6" w:rsidRPr="00CA16A6" w:rsidRDefault="000B6674" w:rsidP="006972AD">
      <w:pPr>
        <w:pStyle w:val="Title"/>
      </w:pPr>
      <w:r>
        <w:t>Learner’s</w:t>
      </w:r>
      <w:r w:rsidR="00CA16A6" w:rsidRPr="00CA16A6">
        <w:t xml:space="preserve"> Full Name</w:t>
      </w:r>
      <w:r>
        <w:t xml:space="preserve"> (no credentials)</w:t>
      </w:r>
    </w:p>
    <w:p w14:paraId="738A8BED" w14:textId="77777777" w:rsidR="00002813" w:rsidRPr="00CA16A6" w:rsidRDefault="00002813" w:rsidP="00002813">
      <w:pPr>
        <w:pStyle w:val="Title"/>
      </w:pPr>
      <w:r w:rsidRPr="00CA16A6">
        <w:t>Capella University</w:t>
      </w:r>
    </w:p>
    <w:p w14:paraId="0A2D045E" w14:textId="09D67B9A" w:rsidR="00CA16A6" w:rsidRPr="00CA16A6" w:rsidRDefault="00CA16A6" w:rsidP="006972AD">
      <w:pPr>
        <w:pStyle w:val="Title"/>
      </w:pPr>
      <w:r w:rsidRPr="00CA16A6">
        <w:t>Course Title</w:t>
      </w:r>
    </w:p>
    <w:p w14:paraId="0A2D045F" w14:textId="7A618273" w:rsidR="00CA16A6" w:rsidRPr="00CA16A6" w:rsidRDefault="00CA16A6" w:rsidP="006972AD">
      <w:pPr>
        <w:pStyle w:val="Title"/>
      </w:pPr>
      <w:r w:rsidRPr="00CA16A6">
        <w:t>Assignment Title</w:t>
      </w:r>
    </w:p>
    <w:p w14:paraId="0A2D0461" w14:textId="30B71305" w:rsidR="00CA16A6" w:rsidRDefault="00CA16A6" w:rsidP="006972AD">
      <w:pPr>
        <w:pStyle w:val="Title"/>
      </w:pPr>
      <w:r w:rsidRPr="00CA16A6">
        <w:t>Month, Year</w:t>
      </w:r>
    </w:p>
    <w:p w14:paraId="0A2D0462" w14:textId="77777777" w:rsidR="00CA16A6" w:rsidRDefault="00CA16A6" w:rsidP="006972AD">
      <w:pPr>
        <w:pStyle w:val="Title"/>
        <w:pageBreakBefore/>
      </w:pPr>
      <w:r w:rsidRPr="00CE3B51">
        <w:lastRenderedPageBreak/>
        <w:t>Abstract</w:t>
      </w:r>
    </w:p>
    <w:p w14:paraId="2C9B4CC6" w14:textId="11A9485B" w:rsidR="003400F4" w:rsidRDefault="002A4ACF" w:rsidP="006972AD">
      <w:pPr>
        <w:pStyle w:val="BodyText"/>
        <w:ind w:firstLine="0"/>
      </w:pPr>
      <w:r>
        <w:t>[Add text here. Delete this page if not required.]</w:t>
      </w:r>
    </w:p>
    <w:p w14:paraId="0A2D0463" w14:textId="13944605" w:rsidR="00CA16A6" w:rsidRDefault="003400F4" w:rsidP="006C1B67">
      <w:pPr>
        <w:pStyle w:val="BodyText"/>
      </w:pPr>
      <w:r w:rsidRPr="003400F4">
        <w:rPr>
          <w:i/>
        </w:rPr>
        <w:t>Keywords:</w:t>
      </w:r>
      <w:r>
        <w:t xml:space="preserve"> </w:t>
      </w:r>
      <w:r w:rsidR="002A4ACF">
        <w:t>[Add keywords here.]</w:t>
      </w:r>
    </w:p>
    <w:p w14:paraId="0A2D0464" w14:textId="74658365" w:rsidR="00CA16A6" w:rsidRPr="003D7EF9" w:rsidRDefault="002A4ACF" w:rsidP="00CA16A6">
      <w:pPr>
        <w:pStyle w:val="Title"/>
        <w:pageBreakBefore/>
      </w:pPr>
      <w:r>
        <w:lastRenderedPageBreak/>
        <w:t>Title of Paper</w:t>
      </w:r>
    </w:p>
    <w:p w14:paraId="0A2D0465" w14:textId="5CA06661" w:rsidR="00CA16A6" w:rsidRPr="00631539" w:rsidRDefault="002A4ACF" w:rsidP="00CA16A6">
      <w:pPr>
        <w:pStyle w:val="BodyText"/>
      </w:pPr>
      <w:r>
        <w:t>[Add text here</w:t>
      </w:r>
      <w:r w:rsidR="00644F34">
        <w:t>, using heading levels as appropriate</w:t>
      </w:r>
      <w:r>
        <w:t>.]</w:t>
      </w:r>
    </w:p>
    <w:p w14:paraId="0A2D0489" w14:textId="77777777" w:rsidR="00CA16A6" w:rsidRPr="008D3E0E" w:rsidRDefault="00CA16A6" w:rsidP="006972AD">
      <w:pPr>
        <w:pStyle w:val="Title"/>
        <w:pageBreakBefore/>
      </w:pPr>
      <w:r w:rsidRPr="008D3E0E">
        <w:lastRenderedPageBreak/>
        <w:t>References</w:t>
      </w:r>
    </w:p>
    <w:p w14:paraId="0A2D0492" w14:textId="13E9F6AF" w:rsidR="00CA16A6" w:rsidRPr="00CA16A6" w:rsidRDefault="002A4ACF" w:rsidP="002A4ACF">
      <w:pPr>
        <w:pStyle w:val="Reference"/>
      </w:pPr>
      <w:r>
        <w:t>[List references here.]</w:t>
      </w:r>
    </w:p>
    <w:sectPr w:rsidR="00CA16A6" w:rsidRPr="00CA16A6" w:rsidSect="006972AD">
      <w:headerReference w:type="default" r:id="rId11"/>
      <w:headerReference w:type="first" r:id="rId12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929FC8" w14:textId="77777777" w:rsidR="00767C60" w:rsidRDefault="00767C60">
      <w:pPr>
        <w:spacing w:after="0"/>
      </w:pPr>
      <w:r>
        <w:separator/>
      </w:r>
    </w:p>
  </w:endnote>
  <w:endnote w:type="continuationSeparator" w:id="0">
    <w:p w14:paraId="7802B34E" w14:textId="77777777" w:rsidR="00767C60" w:rsidRDefault="00767C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CF3D0D" w14:textId="77777777" w:rsidR="00767C60" w:rsidRDefault="00767C60">
      <w:pPr>
        <w:spacing w:after="0"/>
      </w:pPr>
      <w:r>
        <w:separator/>
      </w:r>
    </w:p>
  </w:footnote>
  <w:footnote w:type="continuationSeparator" w:id="0">
    <w:p w14:paraId="1AA98309" w14:textId="77777777" w:rsidR="00767C60" w:rsidRDefault="00767C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2D049C" w14:textId="3D43593C" w:rsidR="00B66C22" w:rsidRPr="006C29AF" w:rsidRDefault="001740E9" w:rsidP="006C29AF">
    <w:pPr>
      <w:pStyle w:val="Header"/>
    </w:pPr>
    <w:r w:rsidRPr="006C29AF">
      <w:t>ABBREVIATED TITLE OF YOUR PAPER</w:t>
    </w:r>
    <w:r w:rsidR="002D65D2">
      <w:tab/>
    </w:r>
    <w:r w:rsidR="002D65D2" w:rsidRPr="00E36537">
      <w:fldChar w:fldCharType="begin"/>
    </w:r>
    <w:r w:rsidR="002D65D2" w:rsidRPr="00E36537">
      <w:instrText xml:space="preserve"> PAGE   \* MERGEFORMAT </w:instrText>
    </w:r>
    <w:r w:rsidR="002D65D2" w:rsidRPr="00E36537">
      <w:fldChar w:fldCharType="separate"/>
    </w:r>
    <w:r w:rsidR="00731397">
      <w:rPr>
        <w:noProof/>
      </w:rPr>
      <w:t>4</w:t>
    </w:r>
    <w:r w:rsidR="002D65D2" w:rsidRPr="00E36537"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2D049F" w14:textId="0AD5A41D" w:rsidR="00B66C22" w:rsidRPr="006C29AF" w:rsidRDefault="002D65D2" w:rsidP="006C29AF">
    <w:pPr>
      <w:pStyle w:val="Header"/>
    </w:pPr>
    <w:r w:rsidRPr="006C29AF">
      <w:t>Running head: ABBREVIATED TITLE OF YOUR PAPER</w:t>
    </w:r>
    <w:r w:rsidRPr="006C29AF">
      <w:tab/>
    </w:r>
    <w:r w:rsidR="006C1B67" w:rsidRPr="00E36537">
      <w:fldChar w:fldCharType="begin"/>
    </w:r>
    <w:r w:rsidR="006C1B67" w:rsidRPr="00E36537">
      <w:instrText xml:space="preserve"> PAGE   \* MERGEFORMAT </w:instrText>
    </w:r>
    <w:r w:rsidR="006C1B67" w:rsidRPr="00E36537">
      <w:fldChar w:fldCharType="separate"/>
    </w:r>
    <w:r w:rsidR="00731397">
      <w:rPr>
        <w:noProof/>
      </w:rPr>
      <w:t>1</w:t>
    </w:r>
    <w:r w:rsidR="006C1B67" w:rsidRPr="00E36537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E42C2EA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DB749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6A6"/>
    <w:rsid w:val="00002813"/>
    <w:rsid w:val="00086BCA"/>
    <w:rsid w:val="000B6674"/>
    <w:rsid w:val="000E7ECD"/>
    <w:rsid w:val="0014325F"/>
    <w:rsid w:val="001740E9"/>
    <w:rsid w:val="001E24DD"/>
    <w:rsid w:val="002916BB"/>
    <w:rsid w:val="002A4ACF"/>
    <w:rsid w:val="002D65D2"/>
    <w:rsid w:val="002E2779"/>
    <w:rsid w:val="00330689"/>
    <w:rsid w:val="003400F4"/>
    <w:rsid w:val="0037717A"/>
    <w:rsid w:val="00406C1A"/>
    <w:rsid w:val="004A1E7F"/>
    <w:rsid w:val="004C6874"/>
    <w:rsid w:val="004D76BE"/>
    <w:rsid w:val="005B298B"/>
    <w:rsid w:val="00644F34"/>
    <w:rsid w:val="006733C6"/>
    <w:rsid w:val="006972AD"/>
    <w:rsid w:val="006C1B67"/>
    <w:rsid w:val="00703A8D"/>
    <w:rsid w:val="0071057B"/>
    <w:rsid w:val="00731397"/>
    <w:rsid w:val="00767C60"/>
    <w:rsid w:val="00791D53"/>
    <w:rsid w:val="007D3638"/>
    <w:rsid w:val="008178BF"/>
    <w:rsid w:val="00830D38"/>
    <w:rsid w:val="008516B3"/>
    <w:rsid w:val="009D7CAA"/>
    <w:rsid w:val="00A662EC"/>
    <w:rsid w:val="00BF5314"/>
    <w:rsid w:val="00C3245A"/>
    <w:rsid w:val="00C8163E"/>
    <w:rsid w:val="00C8325E"/>
    <w:rsid w:val="00CA16A6"/>
    <w:rsid w:val="00D1734A"/>
    <w:rsid w:val="00D7046E"/>
    <w:rsid w:val="00DE41ED"/>
    <w:rsid w:val="00E479EF"/>
    <w:rsid w:val="00E87E41"/>
    <w:rsid w:val="00F41F7E"/>
    <w:rsid w:val="00F9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2D04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6B3"/>
    <w:pPr>
      <w:spacing w:after="12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3A8D"/>
    <w:pPr>
      <w:keepNext/>
      <w:widowControl w:val="0"/>
      <w:spacing w:after="0" w:line="480" w:lineRule="auto"/>
      <w:jc w:val="center"/>
      <w:outlineLvl w:val="0"/>
    </w:pPr>
    <w:rPr>
      <w:rFonts w:eastAsiaTheme="majorEastAsia" w:cs="Times New Roman"/>
      <w:b/>
      <w:bCs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3A8D"/>
    <w:pPr>
      <w:keepNext/>
      <w:keepLines/>
      <w:spacing w:after="0" w:line="480" w:lineRule="auto"/>
      <w:outlineLvl w:val="1"/>
    </w:pPr>
    <w:rPr>
      <w:rFonts w:eastAsiaTheme="majorEastAsia" w:cs="Times New Roman"/>
      <w:b/>
      <w:bCs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3A8D"/>
    <w:pPr>
      <w:keepNext/>
      <w:keepLines/>
      <w:spacing w:after="0" w:line="480" w:lineRule="auto"/>
      <w:ind w:firstLine="720"/>
      <w:outlineLvl w:val="2"/>
    </w:pPr>
    <w:rPr>
      <w:rFonts w:eastAsiaTheme="majorEastAsia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03A8D"/>
    <w:pPr>
      <w:keepNext/>
      <w:widowControl w:val="0"/>
      <w:spacing w:after="0" w:line="480" w:lineRule="auto"/>
      <w:ind w:firstLine="720"/>
      <w:outlineLvl w:val="3"/>
    </w:pPr>
    <w:rPr>
      <w:rFonts w:eastAsiaTheme="majorEastAsia" w:cs="Times New Roman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A8D"/>
    <w:pPr>
      <w:keepNext/>
      <w:widowControl w:val="0"/>
      <w:spacing w:after="0" w:line="480" w:lineRule="auto"/>
      <w:ind w:firstLine="72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A8D"/>
    <w:rPr>
      <w:rFonts w:ascii="Times New Roman" w:eastAsiaTheme="majorEastAsia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03A8D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rsid w:val="00CA16A6"/>
    <w:pPr>
      <w:tabs>
        <w:tab w:val="right" w:pos="9360"/>
      </w:tabs>
      <w:spacing w:after="0"/>
    </w:pPr>
    <w:rPr>
      <w:rFonts w:eastAsia="Calibri" w:cs="Times New Roman"/>
      <w:szCs w:val="24"/>
    </w:rPr>
  </w:style>
  <w:style w:type="character" w:customStyle="1" w:styleId="HeaderChar">
    <w:name w:val="Header Char"/>
    <w:basedOn w:val="DefaultParagraphFont"/>
    <w:link w:val="Header"/>
    <w:rsid w:val="00CA16A6"/>
    <w:rPr>
      <w:rFonts w:ascii="Times New Roman" w:eastAsia="Calibri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972AD"/>
    <w:pPr>
      <w:keepLines/>
      <w:widowControl w:val="0"/>
      <w:spacing w:after="0" w:line="480" w:lineRule="auto"/>
      <w:contextualSpacing/>
      <w:jc w:val="center"/>
    </w:pPr>
    <w:rPr>
      <w:rFonts w:eastAsiaTheme="majorEastAsia" w:cs="Times New Roman"/>
      <w:spacing w:val="5"/>
      <w:kern w:val="28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6972AD"/>
    <w:rPr>
      <w:rFonts w:ascii="Times New Roman" w:eastAsiaTheme="majorEastAsia" w:hAnsi="Times New Roman" w:cs="Times New Roman"/>
      <w:spacing w:val="5"/>
      <w:kern w:val="28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6C1B67"/>
    <w:pPr>
      <w:spacing w:after="0" w:line="480" w:lineRule="auto"/>
      <w:ind w:firstLine="720"/>
    </w:pPr>
    <w:rPr>
      <w:rFonts w:ascii="Times" w:eastAsia="Times New Roman" w:hAnsi="Times" w:cs="Times New Roman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6C1B67"/>
    <w:rPr>
      <w:rFonts w:ascii="Times" w:eastAsia="Times New Roman" w:hAnsi="Times" w:cs="Times New Roman"/>
      <w:sz w:val="24"/>
      <w:szCs w:val="20"/>
    </w:rPr>
  </w:style>
  <w:style w:type="paragraph" w:styleId="ListNumber">
    <w:name w:val="List Number"/>
    <w:basedOn w:val="Normal"/>
    <w:uiPriority w:val="99"/>
    <w:unhideWhenUsed/>
    <w:rsid w:val="00CA16A6"/>
    <w:pPr>
      <w:numPr>
        <w:numId w:val="2"/>
      </w:numPr>
      <w:spacing w:after="0" w:line="480" w:lineRule="auto"/>
      <w:ind w:left="720"/>
      <w:contextualSpacing/>
    </w:pPr>
    <w:rPr>
      <w:rFonts w:ascii="Times" w:eastAsia="Times New Roman" w:hAnsi="Times" w:cs="Times New Roman"/>
      <w:szCs w:val="20"/>
    </w:rPr>
  </w:style>
  <w:style w:type="paragraph" w:styleId="ListBullet">
    <w:name w:val="List Bullet"/>
    <w:basedOn w:val="Normal"/>
    <w:uiPriority w:val="99"/>
    <w:unhideWhenUsed/>
    <w:rsid w:val="00CA16A6"/>
    <w:pPr>
      <w:numPr>
        <w:numId w:val="1"/>
      </w:numPr>
      <w:spacing w:after="0" w:line="480" w:lineRule="auto"/>
      <w:ind w:left="648" w:hanging="288"/>
      <w:contextualSpacing/>
    </w:pPr>
    <w:rPr>
      <w:rFonts w:eastAsia="Times New Roman" w:cs="Times New Roman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03A8D"/>
    <w:rPr>
      <w:rFonts w:ascii="Times New Roman" w:eastAsiaTheme="majorEastAsia" w:hAnsi="Times New Roman" w:cs="Times New Roman"/>
      <w:b/>
      <w:bCs/>
      <w:sz w:val="24"/>
    </w:rPr>
  </w:style>
  <w:style w:type="paragraph" w:customStyle="1" w:styleId="Reference">
    <w:name w:val="Reference"/>
    <w:basedOn w:val="Normal"/>
    <w:qFormat/>
    <w:rsid w:val="00CA16A6"/>
    <w:pPr>
      <w:spacing w:after="0" w:line="480" w:lineRule="auto"/>
      <w:ind w:left="720" w:hanging="720"/>
    </w:pPr>
    <w:rPr>
      <w:rFonts w:eastAsia="Times New Roman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06C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245A"/>
    <w:rPr>
      <w:rFonts w:ascii="Arial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245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C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C1A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C1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C1A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3245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3245A"/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03A8D"/>
    <w:rPr>
      <w:rFonts w:ascii="Times New Roman" w:eastAsiaTheme="majorEastAsia" w:hAnsi="Times New Roman" w:cs="Times New Roman"/>
      <w:b/>
      <w:bCs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0E7E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1E7F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A8D"/>
    <w:rPr>
      <w:rFonts w:ascii="Times New Roman" w:eastAsiaTheme="majorEastAsia" w:hAnsi="Times New Roman" w:cstheme="majorBidi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6B3"/>
    <w:pPr>
      <w:spacing w:after="12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3A8D"/>
    <w:pPr>
      <w:keepNext/>
      <w:widowControl w:val="0"/>
      <w:spacing w:after="0" w:line="480" w:lineRule="auto"/>
      <w:jc w:val="center"/>
      <w:outlineLvl w:val="0"/>
    </w:pPr>
    <w:rPr>
      <w:rFonts w:eastAsiaTheme="majorEastAsia" w:cs="Times New Roman"/>
      <w:b/>
      <w:bCs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3A8D"/>
    <w:pPr>
      <w:keepNext/>
      <w:keepLines/>
      <w:spacing w:after="0" w:line="480" w:lineRule="auto"/>
      <w:outlineLvl w:val="1"/>
    </w:pPr>
    <w:rPr>
      <w:rFonts w:eastAsiaTheme="majorEastAsia" w:cs="Times New Roman"/>
      <w:b/>
      <w:bCs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3A8D"/>
    <w:pPr>
      <w:keepNext/>
      <w:keepLines/>
      <w:spacing w:after="0" w:line="480" w:lineRule="auto"/>
      <w:ind w:firstLine="720"/>
      <w:outlineLvl w:val="2"/>
    </w:pPr>
    <w:rPr>
      <w:rFonts w:eastAsiaTheme="majorEastAsia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03A8D"/>
    <w:pPr>
      <w:keepNext/>
      <w:widowControl w:val="0"/>
      <w:spacing w:after="0" w:line="480" w:lineRule="auto"/>
      <w:ind w:firstLine="720"/>
      <w:outlineLvl w:val="3"/>
    </w:pPr>
    <w:rPr>
      <w:rFonts w:eastAsiaTheme="majorEastAsia" w:cs="Times New Roman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A8D"/>
    <w:pPr>
      <w:keepNext/>
      <w:widowControl w:val="0"/>
      <w:spacing w:after="0" w:line="480" w:lineRule="auto"/>
      <w:ind w:firstLine="72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A8D"/>
    <w:rPr>
      <w:rFonts w:ascii="Times New Roman" w:eastAsiaTheme="majorEastAsia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03A8D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rsid w:val="00CA16A6"/>
    <w:pPr>
      <w:tabs>
        <w:tab w:val="right" w:pos="9360"/>
      </w:tabs>
      <w:spacing w:after="0"/>
    </w:pPr>
    <w:rPr>
      <w:rFonts w:eastAsia="Calibri" w:cs="Times New Roman"/>
      <w:szCs w:val="24"/>
    </w:rPr>
  </w:style>
  <w:style w:type="character" w:customStyle="1" w:styleId="HeaderChar">
    <w:name w:val="Header Char"/>
    <w:basedOn w:val="DefaultParagraphFont"/>
    <w:link w:val="Header"/>
    <w:rsid w:val="00CA16A6"/>
    <w:rPr>
      <w:rFonts w:ascii="Times New Roman" w:eastAsia="Calibri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972AD"/>
    <w:pPr>
      <w:keepLines/>
      <w:widowControl w:val="0"/>
      <w:spacing w:after="0" w:line="480" w:lineRule="auto"/>
      <w:contextualSpacing/>
      <w:jc w:val="center"/>
    </w:pPr>
    <w:rPr>
      <w:rFonts w:eastAsiaTheme="majorEastAsia" w:cs="Times New Roman"/>
      <w:spacing w:val="5"/>
      <w:kern w:val="28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6972AD"/>
    <w:rPr>
      <w:rFonts w:ascii="Times New Roman" w:eastAsiaTheme="majorEastAsia" w:hAnsi="Times New Roman" w:cs="Times New Roman"/>
      <w:spacing w:val="5"/>
      <w:kern w:val="28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6C1B67"/>
    <w:pPr>
      <w:spacing w:after="0" w:line="480" w:lineRule="auto"/>
      <w:ind w:firstLine="720"/>
    </w:pPr>
    <w:rPr>
      <w:rFonts w:ascii="Times" w:eastAsia="Times New Roman" w:hAnsi="Times" w:cs="Times New Roman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6C1B67"/>
    <w:rPr>
      <w:rFonts w:ascii="Times" w:eastAsia="Times New Roman" w:hAnsi="Times" w:cs="Times New Roman"/>
      <w:sz w:val="24"/>
      <w:szCs w:val="20"/>
    </w:rPr>
  </w:style>
  <w:style w:type="paragraph" w:styleId="ListNumber">
    <w:name w:val="List Number"/>
    <w:basedOn w:val="Normal"/>
    <w:uiPriority w:val="99"/>
    <w:unhideWhenUsed/>
    <w:rsid w:val="00CA16A6"/>
    <w:pPr>
      <w:numPr>
        <w:numId w:val="2"/>
      </w:numPr>
      <w:spacing w:after="0" w:line="480" w:lineRule="auto"/>
      <w:ind w:left="720"/>
      <w:contextualSpacing/>
    </w:pPr>
    <w:rPr>
      <w:rFonts w:ascii="Times" w:eastAsia="Times New Roman" w:hAnsi="Times" w:cs="Times New Roman"/>
      <w:szCs w:val="20"/>
    </w:rPr>
  </w:style>
  <w:style w:type="paragraph" w:styleId="ListBullet">
    <w:name w:val="List Bullet"/>
    <w:basedOn w:val="Normal"/>
    <w:uiPriority w:val="99"/>
    <w:unhideWhenUsed/>
    <w:rsid w:val="00CA16A6"/>
    <w:pPr>
      <w:numPr>
        <w:numId w:val="1"/>
      </w:numPr>
      <w:spacing w:after="0" w:line="480" w:lineRule="auto"/>
      <w:ind w:left="648" w:hanging="288"/>
      <w:contextualSpacing/>
    </w:pPr>
    <w:rPr>
      <w:rFonts w:eastAsia="Times New Roman" w:cs="Times New Roman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03A8D"/>
    <w:rPr>
      <w:rFonts w:ascii="Times New Roman" w:eastAsiaTheme="majorEastAsia" w:hAnsi="Times New Roman" w:cs="Times New Roman"/>
      <w:b/>
      <w:bCs/>
      <w:sz w:val="24"/>
    </w:rPr>
  </w:style>
  <w:style w:type="paragraph" w:customStyle="1" w:styleId="Reference">
    <w:name w:val="Reference"/>
    <w:basedOn w:val="Normal"/>
    <w:qFormat/>
    <w:rsid w:val="00CA16A6"/>
    <w:pPr>
      <w:spacing w:after="0" w:line="480" w:lineRule="auto"/>
      <w:ind w:left="720" w:hanging="720"/>
    </w:pPr>
    <w:rPr>
      <w:rFonts w:eastAsia="Times New Roman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06C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245A"/>
    <w:rPr>
      <w:rFonts w:ascii="Arial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245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C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C1A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C1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C1A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3245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3245A"/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03A8D"/>
    <w:rPr>
      <w:rFonts w:ascii="Times New Roman" w:eastAsiaTheme="majorEastAsia" w:hAnsi="Times New Roman" w:cs="Times New Roman"/>
      <w:b/>
      <w:bCs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0E7E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1E7F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A8D"/>
    <w:rPr>
      <w:rFonts w:ascii="Times New Roman" w:eastAsiaTheme="majorEastAsia" w:hAnsi="Times New Roman" w:cstheme="majorBid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658D147A2274FB3DCF5444EDAFFC3" ma:contentTypeVersion="0" ma:contentTypeDescription="Create a new document." ma:contentTypeScope="" ma:versionID="818128b2f6161ce6c271bdbcca2921b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55BF36-F40C-4479-8702-00E24A4EB0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BC9A1B-52EF-4A10-9A2C-EB9F32D9C7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B1C48E-FC32-4299-95D6-2B7801B0AD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AA5DF4EF</Template>
  <TotalTime>0</TotalTime>
  <Pages>4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2016-11-11T15:54:00Z</dcterms:created>
  <dcterms:modified xsi:type="dcterms:W3CDTF">2017-02-10T17:19:00Z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0x010100771658D147A2274FB3DCF5444EDAFFC3</vt:lpwstr>
  </property>
</Properties>
</file>