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cstheme="minorHAnsi"/>
        </w:rPr>
        <w:alias w:val="Your Name:"/>
        <w:tag w:val="Your Name:"/>
        <w:id w:val="1693653845"/>
        <w:placeholder>
          <w:docPart w:val="B8D7F2848A1E4497B7CA3116AAE364CE"/>
        </w:placeholder>
        <w:temporary/>
        <w:showingPlcHdr/>
        <w15:appearance w15:val="hidden"/>
        <w:text/>
      </w:sdtPr>
      <w:sdtEndPr/>
      <w:sdtContent>
        <w:p w:rsidR="00080C97" w:rsidRPr="002F7C19" w:rsidRDefault="00EC2FE4">
          <w:pPr>
            <w:pStyle w:val="NoSpacing"/>
            <w:rPr>
              <w:rFonts w:cstheme="minorHAnsi"/>
            </w:rPr>
          </w:pPr>
          <w:r w:rsidRPr="002F7C19">
            <w:rPr>
              <w:rFonts w:cstheme="minorHAnsi"/>
            </w:rPr>
            <w:t>[Your Name]</w:t>
          </w:r>
        </w:p>
      </w:sdtContent>
    </w:sdt>
    <w:p w:rsidR="005D5BC6" w:rsidRPr="002F7C19" w:rsidRDefault="00405161" w:rsidP="00AE3234">
      <w:pPr>
        <w:pStyle w:val="NoSpacing"/>
        <w:rPr>
          <w:rFonts w:cstheme="minorHAnsi"/>
          <w:b/>
        </w:rPr>
      </w:pPr>
      <w:sdt>
        <w:sdtPr>
          <w:rPr>
            <w:rFonts w:cstheme="minorHAnsi"/>
          </w:rPr>
          <w:alias w:val="Date:"/>
          <w:tag w:val="Date:"/>
          <w:id w:val="997763874"/>
          <w:placeholder>
            <w:docPart w:val="985010D74576411A9AE91C0844E05AB0"/>
          </w:placeholder>
          <w:temporary/>
          <w:showingPlcHdr/>
          <w15:appearance w15:val="hidden"/>
          <w:text/>
        </w:sdtPr>
        <w:sdtEndPr/>
        <w:sdtContent>
          <w:r w:rsidR="007D4B2F" w:rsidRPr="002F7C19">
            <w:rPr>
              <w:rFonts w:cstheme="minorHAnsi"/>
            </w:rPr>
            <w:t>[Date]</w:t>
          </w:r>
        </w:sdtContent>
      </w:sdt>
      <w:r w:rsidR="001F5B18" w:rsidRPr="002F7C19">
        <w:rPr>
          <w:rFonts w:cstheme="minorHAnsi"/>
          <w:b/>
        </w:rPr>
        <w:t xml:space="preserve"> </w:t>
      </w:r>
    </w:p>
    <w:p w:rsidR="001F5B18" w:rsidRPr="002F7C19" w:rsidRDefault="001F5B18" w:rsidP="00832CF2">
      <w:pPr>
        <w:pStyle w:val="NoSpacing"/>
        <w:rPr>
          <w:rStyle w:val="Heading3Char"/>
          <w:rFonts w:asciiTheme="minorHAnsi" w:eastAsiaTheme="minorEastAsia" w:hAnsiTheme="minorHAnsi" w:cstheme="minorHAnsi"/>
        </w:rPr>
      </w:pPr>
      <w:r w:rsidRPr="002F7C19">
        <w:rPr>
          <w:rFonts w:cstheme="minorHAnsi"/>
          <w:b/>
        </w:rPr>
        <w:t xml:space="preserve"> </w:t>
      </w:r>
      <w:r w:rsidR="00780A3E" w:rsidRPr="002F7C19">
        <w:rPr>
          <w:rFonts w:cstheme="minorHAnsi"/>
          <w:b/>
        </w:rPr>
        <w:t xml:space="preserve">                                        </w:t>
      </w:r>
      <w:r w:rsidR="00832CF2" w:rsidRPr="002F7C19">
        <w:rPr>
          <w:rFonts w:cstheme="minorHAnsi"/>
          <w:b/>
        </w:rPr>
        <w:t xml:space="preserve">     </w:t>
      </w:r>
      <w:r w:rsidRPr="002F7C19">
        <w:rPr>
          <w:rFonts w:cstheme="minorHAnsi"/>
          <w:b/>
        </w:rPr>
        <w:t xml:space="preserve">  </w:t>
      </w:r>
      <w:r w:rsidR="00832CF2" w:rsidRPr="002F7C19">
        <w:rPr>
          <w:rFonts w:cstheme="minorHAnsi"/>
          <w:b/>
        </w:rPr>
        <w:t>Persuasive Essay</w:t>
      </w:r>
      <w:r w:rsidR="00C03886" w:rsidRPr="002F7C19">
        <w:rPr>
          <w:rFonts w:cstheme="minorHAnsi"/>
          <w:b/>
        </w:rPr>
        <w:t>:</w:t>
      </w:r>
      <w:r w:rsidR="00450780" w:rsidRPr="002F7C19">
        <w:rPr>
          <w:rFonts w:cstheme="minorHAnsi"/>
          <w:bCs/>
        </w:rPr>
        <w:t xml:space="preserve"> </w:t>
      </w:r>
      <w:r w:rsidR="00450780" w:rsidRPr="002F7C19">
        <w:rPr>
          <w:rFonts w:cstheme="minorHAnsi"/>
          <w:b/>
        </w:rPr>
        <w:t>Why</w:t>
      </w:r>
      <w:r w:rsidR="009756B3" w:rsidRPr="002F7C19">
        <w:rPr>
          <w:rFonts w:cstheme="minorHAnsi"/>
          <w:b/>
        </w:rPr>
        <w:t xml:space="preserve"> you should adopt</w:t>
      </w:r>
      <w:r w:rsidR="0028796D" w:rsidRPr="002F7C19">
        <w:rPr>
          <w:rStyle w:val="Heading3Char"/>
          <w:rFonts w:asciiTheme="minorHAnsi" w:hAnsiTheme="minorHAnsi" w:cstheme="minorHAnsi"/>
          <w:b/>
        </w:rPr>
        <w:t>.</w:t>
      </w:r>
    </w:p>
    <w:p w:rsidR="00095896" w:rsidRPr="002F7C19" w:rsidRDefault="00095896" w:rsidP="001F5B18">
      <w:pPr>
        <w:pStyle w:val="Title"/>
        <w:ind w:firstLine="720"/>
        <w:jc w:val="left"/>
        <w:rPr>
          <w:rFonts w:asciiTheme="minorHAnsi" w:hAnsiTheme="minorHAnsi" w:cstheme="minorHAnsi"/>
          <w:b/>
        </w:rPr>
      </w:pPr>
      <w:r w:rsidRPr="002F7C19">
        <w:rPr>
          <w:rFonts w:asciiTheme="minorHAnsi" w:hAnsiTheme="minorHAnsi" w:cstheme="minorHAnsi"/>
        </w:rPr>
        <w:t>Adoption is a tremendous opportunity for potential parents and couples who are not able to have children, to have their own children to love and to care for. It is an everyday possibility for individuals who have the desire to form a family.</w:t>
      </w:r>
      <w:r w:rsidR="003A517D" w:rsidRPr="002F7C19">
        <w:rPr>
          <w:rFonts w:asciiTheme="minorHAnsi" w:hAnsiTheme="minorHAnsi" w:cstheme="minorHAnsi"/>
        </w:rPr>
        <w:t xml:space="preserve"> </w:t>
      </w:r>
      <w:r w:rsidR="00CE6BDB" w:rsidRPr="002F7C19">
        <w:rPr>
          <w:rFonts w:asciiTheme="minorHAnsi" w:hAnsiTheme="minorHAnsi" w:cstheme="minorHAnsi"/>
        </w:rPr>
        <w:t xml:space="preserve">Choosing to adopt is </w:t>
      </w:r>
      <w:r w:rsidR="00490DDF" w:rsidRPr="002F7C19">
        <w:rPr>
          <w:rFonts w:asciiTheme="minorHAnsi" w:hAnsiTheme="minorHAnsi" w:cstheme="minorHAnsi"/>
        </w:rPr>
        <w:t>one of the easiest fixes</w:t>
      </w:r>
      <w:r w:rsidR="00C60B89" w:rsidRPr="002F7C19">
        <w:rPr>
          <w:rFonts w:asciiTheme="minorHAnsi" w:hAnsiTheme="minorHAnsi" w:cstheme="minorHAnsi"/>
        </w:rPr>
        <w:t xml:space="preserve"> to </w:t>
      </w:r>
      <w:r w:rsidR="00917FE8" w:rsidRPr="002F7C19">
        <w:rPr>
          <w:rFonts w:asciiTheme="minorHAnsi" w:hAnsiTheme="minorHAnsi" w:cstheme="minorHAnsi"/>
        </w:rPr>
        <w:t xml:space="preserve">child loss and inability to conceive. </w:t>
      </w:r>
      <w:r w:rsidR="0023117E" w:rsidRPr="002F7C19">
        <w:rPr>
          <w:rFonts w:asciiTheme="minorHAnsi" w:hAnsiTheme="minorHAnsi" w:cstheme="minorHAnsi"/>
        </w:rPr>
        <w:t xml:space="preserve">Among other factors, career progression </w:t>
      </w:r>
      <w:r w:rsidR="00195CBF" w:rsidRPr="002F7C19">
        <w:rPr>
          <w:rFonts w:asciiTheme="minorHAnsi" w:hAnsiTheme="minorHAnsi" w:cstheme="minorHAnsi"/>
        </w:rPr>
        <w:t xml:space="preserve">may be a limiting factor to </w:t>
      </w:r>
      <w:r w:rsidR="00097674" w:rsidRPr="002F7C19">
        <w:rPr>
          <w:rFonts w:asciiTheme="minorHAnsi" w:hAnsiTheme="minorHAnsi" w:cstheme="minorHAnsi"/>
        </w:rPr>
        <w:t>childbirth, and this can be stemmed by adoption.</w:t>
      </w:r>
      <w:r w:rsidR="00206F86" w:rsidRPr="002F7C19">
        <w:rPr>
          <w:rFonts w:asciiTheme="minorHAnsi" w:hAnsiTheme="minorHAnsi" w:cstheme="minorHAnsi"/>
        </w:rPr>
        <w:t xml:space="preserve"> Adoption is centrally, an effective measure for child protection.</w:t>
      </w:r>
    </w:p>
    <w:p w:rsidR="0071280B" w:rsidRPr="002F7C19" w:rsidRDefault="001A3473" w:rsidP="0071280B">
      <w:pPr>
        <w:rPr>
          <w:rFonts w:cstheme="minorHAnsi"/>
        </w:rPr>
      </w:pPr>
      <w:r w:rsidRPr="002F7C19">
        <w:rPr>
          <w:rFonts w:cstheme="minorHAnsi"/>
        </w:rPr>
        <w:t xml:space="preserve">Have you considered the </w:t>
      </w:r>
      <w:r w:rsidR="00CD6AC0" w:rsidRPr="002F7C19">
        <w:rPr>
          <w:rFonts w:cstheme="minorHAnsi"/>
        </w:rPr>
        <w:t>premise</w:t>
      </w:r>
      <w:r w:rsidRPr="002F7C19">
        <w:rPr>
          <w:rFonts w:cstheme="minorHAnsi"/>
        </w:rPr>
        <w:t xml:space="preserve"> of </w:t>
      </w:r>
      <w:r w:rsidR="00CD6AC0" w:rsidRPr="002F7C19">
        <w:rPr>
          <w:rFonts w:cstheme="minorHAnsi"/>
        </w:rPr>
        <w:t xml:space="preserve">adoption? </w:t>
      </w:r>
      <w:r w:rsidR="00DD76C6" w:rsidRPr="002F7C19">
        <w:rPr>
          <w:rFonts w:cstheme="minorHAnsi"/>
        </w:rPr>
        <w:t>I will set</w:t>
      </w:r>
      <w:r w:rsidR="00781991" w:rsidRPr="002F7C19">
        <w:rPr>
          <w:rFonts w:cstheme="minorHAnsi"/>
        </w:rPr>
        <w:t xml:space="preserve"> o</w:t>
      </w:r>
      <w:r w:rsidR="00DD76C6" w:rsidRPr="002F7C19">
        <w:rPr>
          <w:rFonts w:cstheme="minorHAnsi"/>
        </w:rPr>
        <w:t xml:space="preserve">ut to engage </w:t>
      </w:r>
      <w:r w:rsidR="00DA64F5" w:rsidRPr="002F7C19">
        <w:rPr>
          <w:rFonts w:cstheme="minorHAnsi"/>
        </w:rPr>
        <w:t>you i</w:t>
      </w:r>
      <w:r w:rsidR="00DD76C6" w:rsidRPr="002F7C19">
        <w:rPr>
          <w:rFonts w:cstheme="minorHAnsi"/>
        </w:rPr>
        <w:t>n an albeit exhaustive description on the salient benefits of adopting and its possibility to aid optimistic parents. I</w:t>
      </w:r>
      <w:r w:rsidR="00DA64F5" w:rsidRPr="002F7C19">
        <w:rPr>
          <w:rFonts w:cstheme="minorHAnsi"/>
        </w:rPr>
        <w:t xml:space="preserve"> will al</w:t>
      </w:r>
      <w:r w:rsidR="00DD76C6" w:rsidRPr="002F7C19">
        <w:rPr>
          <w:rFonts w:cstheme="minorHAnsi"/>
        </w:rPr>
        <w:t xml:space="preserve">so </w:t>
      </w:r>
      <w:r w:rsidR="00DA64F5" w:rsidRPr="002F7C19">
        <w:rPr>
          <w:rFonts w:cstheme="minorHAnsi"/>
        </w:rPr>
        <w:t>go</w:t>
      </w:r>
      <w:r w:rsidR="00DD76C6" w:rsidRPr="002F7C19">
        <w:rPr>
          <w:rFonts w:cstheme="minorHAnsi"/>
        </w:rPr>
        <w:t xml:space="preserve"> on to enter into the realm of the adoption process, elucidating on the specificities of it. </w:t>
      </w:r>
    </w:p>
    <w:p w:rsidR="005B4848" w:rsidRPr="002F7C19" w:rsidRDefault="00B0429F" w:rsidP="005B4848">
      <w:pPr>
        <w:rPr>
          <w:rFonts w:cstheme="minorHAnsi"/>
        </w:rPr>
      </w:pPr>
      <w:r w:rsidRPr="002F7C19">
        <w:rPr>
          <w:rFonts w:cstheme="minorHAnsi"/>
        </w:rPr>
        <w:t>There are a number of reasons why people opt for child adoption. Adoption provides fertile basis for children left to the ravages of nature to live a happy life.</w:t>
      </w:r>
      <w:r w:rsidR="00C71FA6" w:rsidRPr="002F7C19">
        <w:rPr>
          <w:rFonts w:cstheme="minorHAnsi"/>
        </w:rPr>
        <w:t xml:space="preserve"> </w:t>
      </w:r>
      <w:r w:rsidR="003D0978" w:rsidRPr="002F7C19">
        <w:rPr>
          <w:rFonts w:cstheme="minorHAnsi"/>
        </w:rPr>
        <w:t xml:space="preserve">Among the multiple reasons, individuals opt to adopt is the singular need to conceive children. People also adopt when their efforts at childbirth have been </w:t>
      </w:r>
      <w:r w:rsidR="009E69FC" w:rsidRPr="002F7C19">
        <w:rPr>
          <w:rFonts w:cstheme="minorHAnsi"/>
        </w:rPr>
        <w:t>upended by m</w:t>
      </w:r>
      <w:r w:rsidR="003D0978" w:rsidRPr="002F7C19">
        <w:rPr>
          <w:rFonts w:cstheme="minorHAnsi"/>
        </w:rPr>
        <w:t>iscarriages.</w:t>
      </w:r>
      <w:r w:rsidR="009E69FC" w:rsidRPr="002F7C19">
        <w:rPr>
          <w:rFonts w:cstheme="minorHAnsi"/>
        </w:rPr>
        <w:t xml:space="preserve"> </w:t>
      </w:r>
      <w:r w:rsidR="003D0978" w:rsidRPr="002F7C19">
        <w:rPr>
          <w:rFonts w:cstheme="minorHAnsi"/>
        </w:rPr>
        <w:t xml:space="preserve">Adoption also occurs to mitigate harsh financial </w:t>
      </w:r>
      <w:r w:rsidR="00611169" w:rsidRPr="002F7C19">
        <w:rPr>
          <w:rFonts w:cstheme="minorHAnsi"/>
        </w:rPr>
        <w:t>impact</w:t>
      </w:r>
      <w:r w:rsidR="003D0978" w:rsidRPr="002F7C19">
        <w:rPr>
          <w:rFonts w:cstheme="minorHAnsi"/>
        </w:rPr>
        <w:t>s on poor families.</w:t>
      </w:r>
      <w:r w:rsidR="00B403E5" w:rsidRPr="002F7C19">
        <w:rPr>
          <w:rFonts w:cstheme="minorHAnsi"/>
        </w:rPr>
        <w:t xml:space="preserve"> </w:t>
      </w:r>
    </w:p>
    <w:p w:rsidR="00834924" w:rsidRPr="002F7C19" w:rsidRDefault="00B403E5" w:rsidP="00834924">
      <w:pPr>
        <w:rPr>
          <w:rFonts w:cstheme="minorHAnsi"/>
        </w:rPr>
      </w:pPr>
      <w:r w:rsidRPr="002F7C19">
        <w:rPr>
          <w:rFonts w:cstheme="minorHAnsi"/>
        </w:rPr>
        <w:t xml:space="preserve">Families that have it hard raising their children, especially when </w:t>
      </w:r>
      <w:r w:rsidR="0081308D" w:rsidRPr="002F7C19">
        <w:rPr>
          <w:rFonts w:cstheme="minorHAnsi"/>
        </w:rPr>
        <w:t xml:space="preserve">the family size is larger than the income, </w:t>
      </w:r>
      <w:r w:rsidR="00895232" w:rsidRPr="002F7C19">
        <w:rPr>
          <w:rFonts w:cstheme="minorHAnsi"/>
        </w:rPr>
        <w:t>opt to give up their children for adoption to afford them a better life. (</w:t>
      </w:r>
      <w:r w:rsidR="003D0978" w:rsidRPr="002F7C19">
        <w:rPr>
          <w:rFonts w:cstheme="minorHAnsi"/>
        </w:rPr>
        <w:t xml:space="preserve">American Adoption Agency, </w:t>
      </w:r>
      <w:r w:rsidR="00993F78">
        <w:rPr>
          <w:rFonts w:cstheme="minorHAnsi"/>
        </w:rPr>
        <w:t>1</w:t>
      </w:r>
      <w:r w:rsidR="003D0978" w:rsidRPr="002F7C19">
        <w:rPr>
          <w:rFonts w:cstheme="minorHAnsi"/>
        </w:rPr>
        <w:t>7)</w:t>
      </w:r>
      <w:r w:rsidR="00A11AF3" w:rsidRPr="002F7C19">
        <w:rPr>
          <w:rFonts w:cstheme="minorHAnsi"/>
          <w:b/>
          <w:bCs/>
        </w:rPr>
        <w:t xml:space="preserve"> </w:t>
      </w:r>
      <w:r w:rsidR="00A11AF3" w:rsidRPr="002F7C19">
        <w:rPr>
          <w:rFonts w:cstheme="minorHAnsi"/>
        </w:rPr>
        <w:t>We can all attribute our own curated reasons for opting for child adoption.</w:t>
      </w:r>
    </w:p>
    <w:p w:rsidR="00422AD2" w:rsidRPr="002F7C19" w:rsidRDefault="00A9757B" w:rsidP="00422AD2">
      <w:pPr>
        <w:rPr>
          <w:rFonts w:cstheme="minorHAnsi"/>
        </w:rPr>
      </w:pPr>
      <w:r w:rsidRPr="002F7C19">
        <w:rPr>
          <w:rFonts w:cstheme="minorHAnsi"/>
        </w:rPr>
        <w:t xml:space="preserve">It is therefore important to understand and adopt through the right process. There are a select number </w:t>
      </w:r>
      <w:r w:rsidR="0057160C" w:rsidRPr="002F7C19">
        <w:rPr>
          <w:rFonts w:cstheme="minorHAnsi"/>
        </w:rPr>
        <w:t xml:space="preserve">of </w:t>
      </w:r>
      <w:r w:rsidRPr="002F7C19">
        <w:rPr>
          <w:rFonts w:cstheme="minorHAnsi"/>
        </w:rPr>
        <w:t>adoption methods,</w:t>
      </w:r>
      <w:r w:rsidR="0057160C" w:rsidRPr="002F7C19">
        <w:rPr>
          <w:rFonts w:cstheme="minorHAnsi"/>
        </w:rPr>
        <w:t xml:space="preserve"> this includes and not limited to those of private adoption and fost-adopt.</w:t>
      </w:r>
      <w:r w:rsidR="005A05D5" w:rsidRPr="002F7C19">
        <w:rPr>
          <w:rFonts w:cstheme="minorHAnsi"/>
        </w:rPr>
        <w:t xml:space="preserve"> Private adoption alludes to a type of process that </w:t>
      </w:r>
      <w:r w:rsidR="002D00C1" w:rsidRPr="002F7C19">
        <w:rPr>
          <w:rFonts w:cstheme="minorHAnsi"/>
        </w:rPr>
        <w:t>uses the services of a licensed adoption agency. (</w:t>
      </w:r>
      <w:r w:rsidRPr="002F7C19">
        <w:rPr>
          <w:rFonts w:cstheme="minorHAnsi"/>
        </w:rPr>
        <w:t>Legal language,</w:t>
      </w:r>
      <w:r w:rsidR="00993F78">
        <w:rPr>
          <w:rFonts w:cstheme="minorHAnsi"/>
        </w:rPr>
        <w:t xml:space="preserve"> 1</w:t>
      </w:r>
      <w:r w:rsidRPr="002F7C19">
        <w:rPr>
          <w:rFonts w:cstheme="minorHAnsi"/>
        </w:rPr>
        <w:t>2)</w:t>
      </w:r>
      <w:r w:rsidR="007A7E28" w:rsidRPr="002F7C19">
        <w:rPr>
          <w:rFonts w:cstheme="minorHAnsi"/>
        </w:rPr>
        <w:t xml:space="preserve"> </w:t>
      </w:r>
      <w:r w:rsidR="001A763B" w:rsidRPr="002F7C19">
        <w:rPr>
          <w:rFonts w:cstheme="minorHAnsi"/>
        </w:rPr>
        <w:t xml:space="preserve">A fost-adopt involves </w:t>
      </w:r>
      <w:r w:rsidR="007D2DDC" w:rsidRPr="002F7C19">
        <w:rPr>
          <w:rFonts w:cstheme="minorHAnsi"/>
        </w:rPr>
        <w:t xml:space="preserve">a child being </w:t>
      </w:r>
      <w:r w:rsidR="00C35281" w:rsidRPr="002F7C19">
        <w:rPr>
          <w:rFonts w:cstheme="minorHAnsi"/>
        </w:rPr>
        <w:t xml:space="preserve">taken up by a foster </w:t>
      </w:r>
      <w:r w:rsidR="00C35281" w:rsidRPr="002F7C19">
        <w:rPr>
          <w:rFonts w:cstheme="minorHAnsi"/>
        </w:rPr>
        <w:lastRenderedPageBreak/>
        <w:t>family,</w:t>
      </w:r>
      <w:r w:rsidR="007A7E28" w:rsidRPr="002F7C19">
        <w:rPr>
          <w:rFonts w:cstheme="minorHAnsi"/>
        </w:rPr>
        <w:t xml:space="preserve"> looking to gain legal freedom and getting adopted by this family.</w:t>
      </w:r>
      <w:r w:rsidR="00AB7DE5" w:rsidRPr="002F7C19">
        <w:rPr>
          <w:rFonts w:cstheme="minorHAnsi"/>
        </w:rPr>
        <w:t xml:space="preserve"> Understanding the adoption process will aid in advocating for its uptake. </w:t>
      </w:r>
    </w:p>
    <w:p w:rsidR="00D82983" w:rsidRPr="002F7C19" w:rsidRDefault="00ED470C" w:rsidP="00F7248E">
      <w:pPr>
        <w:rPr>
          <w:rFonts w:cstheme="minorHAnsi"/>
        </w:rPr>
      </w:pPr>
      <w:r w:rsidRPr="002F7C19">
        <w:rPr>
          <w:rFonts w:cstheme="minorHAnsi"/>
        </w:rPr>
        <w:t>In the absence of adoption, child welfare will greatly suffer.</w:t>
      </w:r>
      <w:r w:rsidR="00031665" w:rsidRPr="002F7C19">
        <w:rPr>
          <w:rFonts w:cstheme="minorHAnsi"/>
        </w:rPr>
        <w:t xml:space="preserve"> </w:t>
      </w:r>
      <w:r w:rsidRPr="002F7C19">
        <w:rPr>
          <w:rFonts w:cstheme="minorHAnsi"/>
        </w:rPr>
        <w:t>Children facing parental loss will be harmed psychologically.</w:t>
      </w:r>
      <w:r w:rsidR="00031665" w:rsidRPr="002F7C19">
        <w:rPr>
          <w:rFonts w:cstheme="minorHAnsi"/>
        </w:rPr>
        <w:t xml:space="preserve"> </w:t>
      </w:r>
      <w:r w:rsidRPr="002F7C19">
        <w:rPr>
          <w:rFonts w:cstheme="minorHAnsi"/>
        </w:rPr>
        <w:t>Children left to survive on their own will struggle to fend for themselves.</w:t>
      </w:r>
      <w:r w:rsidR="00031665" w:rsidRPr="002F7C19">
        <w:rPr>
          <w:rFonts w:cstheme="minorHAnsi"/>
        </w:rPr>
        <w:t xml:space="preserve"> </w:t>
      </w:r>
      <w:r w:rsidRPr="002F7C19">
        <w:rPr>
          <w:rFonts w:cstheme="minorHAnsi"/>
        </w:rPr>
        <w:t>It is a great travesty to the welfare of a child, to be left to the forces of nature.</w:t>
      </w:r>
    </w:p>
    <w:p w:rsidR="00F7248E" w:rsidRPr="002F7C19" w:rsidRDefault="0087605E" w:rsidP="00F7248E">
      <w:pPr>
        <w:rPr>
          <w:rFonts w:cstheme="minorHAnsi"/>
        </w:rPr>
      </w:pPr>
      <w:r w:rsidRPr="002F7C19">
        <w:rPr>
          <w:rFonts w:cstheme="minorHAnsi"/>
        </w:rPr>
        <w:t>Adoption is a largely beneficial process to you.</w:t>
      </w:r>
      <w:r w:rsidR="00125BB5" w:rsidRPr="002F7C19">
        <w:rPr>
          <w:rFonts w:cstheme="minorHAnsi"/>
        </w:rPr>
        <w:t xml:space="preserve"> </w:t>
      </w:r>
      <w:r w:rsidRPr="002F7C19">
        <w:rPr>
          <w:rFonts w:cstheme="minorHAnsi"/>
        </w:rPr>
        <w:t>Adopt a child and accord them a happier life.</w:t>
      </w:r>
      <w:r w:rsidR="00125BB5" w:rsidRPr="002F7C19">
        <w:rPr>
          <w:rFonts w:cstheme="minorHAnsi"/>
        </w:rPr>
        <w:t xml:space="preserve"> You can also help by advocating </w:t>
      </w:r>
      <w:r w:rsidRPr="002F7C19">
        <w:rPr>
          <w:rFonts w:cstheme="minorHAnsi"/>
        </w:rPr>
        <w:t>for widespread acceptance of adoption. (Adoption Media,</w:t>
      </w:r>
      <w:r w:rsidR="00993F78">
        <w:rPr>
          <w:rFonts w:cstheme="minorHAnsi"/>
        </w:rPr>
        <w:t xml:space="preserve"> </w:t>
      </w:r>
      <w:r w:rsidRPr="002F7C19">
        <w:rPr>
          <w:rFonts w:cstheme="minorHAnsi"/>
        </w:rPr>
        <w:t>11)</w:t>
      </w:r>
      <w:r w:rsidR="00A207DF" w:rsidRPr="002F7C19">
        <w:rPr>
          <w:rFonts w:cstheme="minorHAnsi"/>
        </w:rPr>
        <w:t xml:space="preserve"> </w:t>
      </w:r>
      <w:r w:rsidRPr="002F7C19">
        <w:rPr>
          <w:rFonts w:cstheme="minorHAnsi"/>
        </w:rPr>
        <w:t>Adoption is the highest form of humanity as it enables strengthening of our human ideals right at the nascent stage.</w:t>
      </w:r>
    </w:p>
    <w:p w:rsidR="00817AF9" w:rsidRPr="002F7C19" w:rsidRDefault="00817AF9" w:rsidP="00F7248E">
      <w:pPr>
        <w:rPr>
          <w:rStyle w:val="Heading3Char"/>
          <w:rFonts w:asciiTheme="minorHAnsi" w:eastAsiaTheme="minorEastAsia" w:hAnsiTheme="minorHAnsi" w:cstheme="minorHAnsi"/>
        </w:rPr>
      </w:pPr>
      <w:r w:rsidRPr="002F7C19">
        <w:rPr>
          <w:rFonts w:cstheme="minorHAnsi"/>
          <w:bCs/>
        </w:rPr>
        <w:t>I therefore ask you to perpetuate the ideals of humanity and advocate for child protection through adoption.</w:t>
      </w:r>
      <w:r w:rsidR="00F7248E" w:rsidRPr="002F7C19">
        <w:rPr>
          <w:rFonts w:cstheme="minorHAnsi"/>
          <w:bCs/>
        </w:rPr>
        <w:t xml:space="preserve"> C</w:t>
      </w:r>
      <w:r w:rsidRPr="002F7C19">
        <w:rPr>
          <w:rFonts w:cstheme="minorHAnsi"/>
          <w:bCs/>
        </w:rPr>
        <w:t>hild adoption is key in building a thriving society.</w:t>
      </w:r>
      <w:r w:rsidR="00F7248E" w:rsidRPr="002F7C19">
        <w:rPr>
          <w:rFonts w:cstheme="minorHAnsi"/>
          <w:bCs/>
        </w:rPr>
        <w:t xml:space="preserve"> T</w:t>
      </w:r>
      <w:r w:rsidRPr="002F7C19">
        <w:rPr>
          <w:rStyle w:val="Heading3Char"/>
          <w:rFonts w:asciiTheme="minorHAnsi" w:hAnsiTheme="minorHAnsi" w:cstheme="minorHAnsi"/>
          <w:bCs/>
        </w:rPr>
        <w:t>hink of how many lives you could turn around.</w:t>
      </w:r>
      <w:r w:rsidR="0071532A" w:rsidRPr="002F7C19">
        <w:rPr>
          <w:rStyle w:val="Heading3Char"/>
          <w:rFonts w:asciiTheme="minorHAnsi" w:hAnsiTheme="minorHAnsi" w:cstheme="minorHAnsi"/>
          <w:bCs/>
        </w:rPr>
        <w:t xml:space="preserve"> Live up to humanity’s greatest ideals and </w:t>
      </w:r>
      <w:r w:rsidR="002707F2" w:rsidRPr="002F7C19">
        <w:rPr>
          <w:rStyle w:val="Heading3Char"/>
          <w:rFonts w:asciiTheme="minorHAnsi" w:hAnsiTheme="minorHAnsi" w:cstheme="minorHAnsi"/>
          <w:bCs/>
        </w:rPr>
        <w:t>make a child happier, for it is all that counts.</w:t>
      </w:r>
    </w:p>
    <w:p w:rsidR="00817AF9" w:rsidRPr="002F7C19" w:rsidRDefault="00817AF9" w:rsidP="00422AD2">
      <w:pPr>
        <w:rPr>
          <w:rFonts w:cstheme="minorHAnsi"/>
        </w:rPr>
      </w:pPr>
    </w:p>
    <w:p w:rsidR="00AA240F" w:rsidRPr="002F7C19" w:rsidRDefault="00AA240F" w:rsidP="00422AD2">
      <w:pPr>
        <w:rPr>
          <w:rFonts w:cstheme="minorHAnsi"/>
        </w:rPr>
      </w:pPr>
    </w:p>
    <w:p w:rsidR="00ED470C" w:rsidRPr="002F7C19" w:rsidRDefault="00ED470C" w:rsidP="00A9224C">
      <w:pPr>
        <w:rPr>
          <w:rFonts w:cstheme="minorHAnsi"/>
        </w:rPr>
      </w:pPr>
    </w:p>
    <w:p w:rsidR="001B36CE" w:rsidRPr="002F7C19" w:rsidRDefault="001B36CE" w:rsidP="00A9224C">
      <w:pPr>
        <w:rPr>
          <w:rFonts w:cstheme="minorHAnsi"/>
        </w:rPr>
      </w:pPr>
    </w:p>
    <w:p w:rsidR="00ED470C" w:rsidRPr="002F7C19" w:rsidRDefault="00ED470C" w:rsidP="000118AC">
      <w:pPr>
        <w:rPr>
          <w:rFonts w:cstheme="minorHAnsi"/>
        </w:rPr>
      </w:pPr>
    </w:p>
    <w:p w:rsidR="000118AC" w:rsidRPr="002F7C19" w:rsidRDefault="000118AC" w:rsidP="000118AC">
      <w:pPr>
        <w:rPr>
          <w:rFonts w:cstheme="minorHAnsi"/>
        </w:rPr>
      </w:pPr>
    </w:p>
    <w:p w:rsidR="00834924" w:rsidRPr="002F7C19" w:rsidRDefault="00834924" w:rsidP="007A7E28">
      <w:pPr>
        <w:rPr>
          <w:rFonts w:cstheme="minorHAnsi"/>
        </w:rPr>
      </w:pPr>
    </w:p>
    <w:p w:rsidR="00D5492F" w:rsidRDefault="00D5492F" w:rsidP="00417147">
      <w:pPr>
        <w:ind w:firstLine="0"/>
        <w:rPr>
          <w:rFonts w:cstheme="minorHAnsi"/>
        </w:rPr>
      </w:pPr>
    </w:p>
    <w:p w:rsidR="00D5492F" w:rsidRDefault="00D5492F" w:rsidP="00417147">
      <w:pPr>
        <w:ind w:firstLine="0"/>
        <w:rPr>
          <w:rFonts w:cstheme="minorHAnsi"/>
          <w:b/>
          <w:bCs/>
        </w:rPr>
      </w:pPr>
    </w:p>
    <w:p w:rsidR="00D5492F" w:rsidRPr="002F7C19" w:rsidRDefault="00D5492F" w:rsidP="00417147">
      <w:pPr>
        <w:ind w:firstLine="0"/>
        <w:rPr>
          <w:rFonts w:cstheme="minorHAnsi"/>
          <w:b/>
          <w:bCs/>
        </w:rPr>
      </w:pPr>
    </w:p>
    <w:p w:rsidR="00B02919" w:rsidRPr="002F7C19" w:rsidRDefault="00B02919" w:rsidP="00B02919">
      <w:pPr>
        <w:ind w:firstLine="0"/>
        <w:rPr>
          <w:rFonts w:cstheme="minorHAnsi"/>
        </w:rPr>
      </w:pPr>
    </w:p>
    <w:p w:rsidR="00D90AFA" w:rsidRPr="002F7C19" w:rsidRDefault="00C656CF" w:rsidP="00D62C1B">
      <w:pPr>
        <w:rPr>
          <w:rFonts w:cstheme="minorHAnsi"/>
          <w:b/>
          <w:bCs/>
        </w:rPr>
      </w:pPr>
      <w:r w:rsidRPr="002F7C19">
        <w:rPr>
          <w:rFonts w:cstheme="minorHAnsi"/>
        </w:rPr>
        <w:lastRenderedPageBreak/>
        <w:t xml:space="preserve">           </w:t>
      </w:r>
      <w:r w:rsidR="00A227C9" w:rsidRPr="002F7C19">
        <w:rPr>
          <w:rFonts w:cstheme="minorHAnsi"/>
        </w:rPr>
        <w:t xml:space="preserve">               </w:t>
      </w:r>
      <w:r w:rsidRPr="002F7C19">
        <w:rPr>
          <w:rFonts w:cstheme="minorHAnsi"/>
        </w:rPr>
        <w:t xml:space="preserve"> </w:t>
      </w:r>
      <w:r w:rsidR="009D3D16">
        <w:rPr>
          <w:rFonts w:cstheme="minorHAnsi"/>
        </w:rPr>
        <w:t xml:space="preserve">       </w:t>
      </w:r>
      <w:r w:rsidRPr="002F7C19">
        <w:rPr>
          <w:rFonts w:cstheme="minorHAnsi"/>
        </w:rPr>
        <w:t xml:space="preserve">      </w:t>
      </w:r>
      <w:r w:rsidRPr="002F7C19">
        <w:rPr>
          <w:rFonts w:cstheme="minorHAnsi"/>
          <w:b/>
          <w:bCs/>
        </w:rPr>
        <w:t>Works Cited</w:t>
      </w:r>
    </w:p>
    <w:p w:rsidR="00C656CF" w:rsidRPr="002F7C19" w:rsidRDefault="00CC70A0" w:rsidP="00785C60">
      <w:pPr>
        <w:ind w:left="720" w:hanging="720"/>
        <w:rPr>
          <w:rFonts w:cstheme="minorHAnsi"/>
        </w:rPr>
      </w:pPr>
      <w:r w:rsidRPr="002F7C19">
        <w:rPr>
          <w:rFonts w:cstheme="minorHAnsi"/>
        </w:rPr>
        <w:t>Legal language.</w:t>
      </w:r>
      <w:r w:rsidR="008D1625" w:rsidRPr="002F7C19">
        <w:rPr>
          <w:rFonts w:cstheme="minorHAnsi"/>
        </w:rPr>
        <w:t xml:space="preserve"> Legal language services.</w:t>
      </w:r>
      <w:r w:rsidR="009C0C20">
        <w:rPr>
          <w:rFonts w:cstheme="minorHAnsi"/>
        </w:rPr>
        <w:t xml:space="preserve"> (2012).</w:t>
      </w:r>
      <w:r w:rsidR="008D1625" w:rsidRPr="002F7C19">
        <w:rPr>
          <w:rFonts w:cstheme="minorHAnsi"/>
        </w:rPr>
        <w:t xml:space="preserve"> Retrieved from </w:t>
      </w:r>
      <w:r w:rsidR="001735AC" w:rsidRPr="002F7C19">
        <w:rPr>
          <w:rFonts w:cstheme="minorHAnsi"/>
        </w:rPr>
        <w:t xml:space="preserve">https:// </w:t>
      </w:r>
      <w:hyperlink r:id="rId9" w:history="1">
        <w:r w:rsidR="000021EB" w:rsidRPr="002F7C19">
          <w:rPr>
            <w:rStyle w:val="Hyperlink"/>
            <w:rFonts w:cstheme="minorHAnsi"/>
          </w:rPr>
          <w:t>www.legalanguage.com</w:t>
        </w:r>
      </w:hyperlink>
      <w:r w:rsidR="000021EB" w:rsidRPr="002F7C19">
        <w:rPr>
          <w:rFonts w:cstheme="minorHAnsi"/>
        </w:rPr>
        <w:t xml:space="preserve"> .</w:t>
      </w:r>
    </w:p>
    <w:p w:rsidR="00EE2DC6" w:rsidRPr="002F7C19" w:rsidRDefault="00EE2DC6" w:rsidP="00785C60">
      <w:pPr>
        <w:ind w:left="720" w:hanging="720"/>
        <w:rPr>
          <w:rFonts w:cstheme="minorHAnsi"/>
        </w:rPr>
      </w:pPr>
      <w:r w:rsidRPr="002F7C19">
        <w:rPr>
          <w:rFonts w:cstheme="minorHAnsi"/>
        </w:rPr>
        <w:t xml:space="preserve">National Adoption Center. Guide star Profile. </w:t>
      </w:r>
      <w:r w:rsidR="009C0C20">
        <w:rPr>
          <w:rFonts w:cstheme="minorHAnsi"/>
        </w:rPr>
        <w:t xml:space="preserve">(2012). </w:t>
      </w:r>
      <w:r w:rsidRPr="002F7C19">
        <w:rPr>
          <w:rFonts w:cstheme="minorHAnsi"/>
        </w:rPr>
        <w:t xml:space="preserve">Retrieved from </w:t>
      </w:r>
      <w:hyperlink r:id="rId10" w:history="1">
        <w:r w:rsidRPr="002F7C19">
          <w:rPr>
            <w:rStyle w:val="Hyperlink"/>
            <w:rFonts w:cstheme="minorHAnsi"/>
          </w:rPr>
          <w:t>https://www.google.com/url?sa=t&amp;source=web&amp;rct=j&amp;url=https://www.guidestar.org/profile/23-1966667&amp;ved=2ahUKEwjokZnc2p3qAhXBDmMBHb64B-cQFjANegQIBxAB&amp;usg=AOvVaw1T-qU0S-GmjkZb3Hv4knzi</w:t>
        </w:r>
      </w:hyperlink>
    </w:p>
    <w:p w:rsidR="004575BD" w:rsidRPr="002F7C19" w:rsidRDefault="004575BD" w:rsidP="00785C60">
      <w:pPr>
        <w:ind w:left="720" w:hanging="720"/>
        <w:rPr>
          <w:rFonts w:cstheme="minorHAnsi"/>
        </w:rPr>
      </w:pPr>
      <w:r w:rsidRPr="002F7C19">
        <w:rPr>
          <w:rFonts w:cstheme="minorHAnsi"/>
        </w:rPr>
        <w:t>Adoption Media.</w:t>
      </w:r>
      <w:r w:rsidR="002F3AEB" w:rsidRPr="002F7C19">
        <w:rPr>
          <w:rFonts w:cstheme="minorHAnsi"/>
        </w:rPr>
        <w:t xml:space="preserve">The Changing face </w:t>
      </w:r>
      <w:r w:rsidR="00DB7075" w:rsidRPr="002F7C19">
        <w:rPr>
          <w:rFonts w:cstheme="minorHAnsi"/>
        </w:rPr>
        <w:t>of Adoption in The United States.</w:t>
      </w:r>
      <w:r w:rsidR="005D1018">
        <w:rPr>
          <w:rFonts w:cstheme="minorHAnsi"/>
        </w:rPr>
        <w:t xml:space="preserve"> (2012). </w:t>
      </w:r>
      <w:r w:rsidR="00AA1766" w:rsidRPr="002F7C19">
        <w:rPr>
          <w:rFonts w:cstheme="minorHAnsi"/>
        </w:rPr>
        <w:t xml:space="preserve">Retrieved from </w:t>
      </w:r>
      <w:hyperlink r:id="rId11" w:history="1">
        <w:r w:rsidR="002F3AEB" w:rsidRPr="002F7C19">
          <w:rPr>
            <w:rStyle w:val="Hyperlink"/>
            <w:rFonts w:cstheme="minorHAnsi"/>
          </w:rPr>
          <w:t>https://www.google.com/url?sa=t&amp;source=web&amp;rct=j&amp;url=https://ifstudies.org/blog/the-changing-face-of-adoption-in-the-united-states&amp;ved=2ahUKEwi0h8a93J3qAhV_A2MBHVD7Ct8QFjAMegQIAhAB&amp;usg=AOvVaw2bNw608YCY5wsFoc1QpeTi</w:t>
        </w:r>
      </w:hyperlink>
    </w:p>
    <w:p w:rsidR="00676FED" w:rsidRPr="002F7C19" w:rsidRDefault="00676FED" w:rsidP="00785C60">
      <w:pPr>
        <w:ind w:left="720" w:hanging="720"/>
        <w:rPr>
          <w:rFonts w:cstheme="minorHAnsi"/>
        </w:rPr>
      </w:pPr>
      <w:r w:rsidRPr="002F7C19">
        <w:rPr>
          <w:rFonts w:cstheme="minorHAnsi"/>
        </w:rPr>
        <w:t xml:space="preserve">American Adoption </w:t>
      </w:r>
      <w:r w:rsidR="00266365" w:rsidRPr="002F7C19">
        <w:rPr>
          <w:rFonts w:cstheme="minorHAnsi"/>
        </w:rPr>
        <w:t>Agency. American</w:t>
      </w:r>
      <w:r w:rsidR="00630C19" w:rsidRPr="002F7C19">
        <w:rPr>
          <w:rFonts w:cstheme="minorHAnsi"/>
        </w:rPr>
        <w:t xml:space="preserve"> Adoptions. </w:t>
      </w:r>
      <w:r w:rsidR="005D1018">
        <w:rPr>
          <w:rFonts w:cstheme="minorHAnsi"/>
        </w:rPr>
        <w:t xml:space="preserve">(2007). </w:t>
      </w:r>
      <w:r w:rsidR="00630C19" w:rsidRPr="002F7C19">
        <w:rPr>
          <w:rFonts w:cstheme="minorHAnsi"/>
        </w:rPr>
        <w:t xml:space="preserve">Retrieved from </w:t>
      </w:r>
      <w:hyperlink r:id="rId12" w:history="1">
        <w:r w:rsidR="00630C19" w:rsidRPr="002F7C19">
          <w:rPr>
            <w:rStyle w:val="Hyperlink"/>
            <w:rFonts w:cstheme="minorHAnsi"/>
          </w:rPr>
          <w:t>https://www.google.com/url?sa=t&amp;source=web&amp;rct=j&amp;url=https://www.americanadoptions.com/colorado-adoption&amp;ved=2ahUKEwimudWn353qAhWN2hQKHaLOD80QFjAJegQIAxAB&amp;usg=AOvVaw1HiSRNYKuTe8busa_YwXKm</w:t>
        </w:r>
      </w:hyperlink>
    </w:p>
    <w:p w:rsidR="00630C19" w:rsidRPr="002F7C19" w:rsidRDefault="00630C19" w:rsidP="00785C60">
      <w:pPr>
        <w:ind w:left="720" w:hanging="720"/>
        <w:rPr>
          <w:rFonts w:cstheme="minorHAnsi"/>
        </w:rPr>
      </w:pPr>
    </w:p>
    <w:p w:rsidR="005E091B" w:rsidRPr="002F7C19" w:rsidRDefault="005E091B" w:rsidP="00785C60">
      <w:pPr>
        <w:ind w:left="720" w:hanging="720"/>
        <w:rPr>
          <w:rFonts w:cstheme="minorHAnsi"/>
        </w:rPr>
      </w:pPr>
    </w:p>
    <w:p w:rsidR="002F3AEB" w:rsidRPr="002F7C19" w:rsidRDefault="002F3AEB" w:rsidP="00785C60">
      <w:pPr>
        <w:ind w:left="720" w:hanging="720"/>
        <w:rPr>
          <w:rFonts w:cstheme="minorHAnsi"/>
        </w:rPr>
      </w:pPr>
    </w:p>
    <w:p w:rsidR="00EE2DC6" w:rsidRPr="002F7C19" w:rsidRDefault="00EE2DC6" w:rsidP="00785C60">
      <w:pPr>
        <w:ind w:left="720" w:hanging="720"/>
        <w:rPr>
          <w:rFonts w:cstheme="minorHAnsi"/>
        </w:rPr>
      </w:pPr>
    </w:p>
    <w:p w:rsidR="000021EB" w:rsidRPr="002F7C19" w:rsidRDefault="000021EB" w:rsidP="00785C60">
      <w:pPr>
        <w:ind w:left="720" w:hanging="720"/>
        <w:rPr>
          <w:rFonts w:cstheme="minorHAnsi"/>
        </w:rPr>
      </w:pPr>
    </w:p>
    <w:p w:rsidR="002C4CEA" w:rsidRPr="002F7C19" w:rsidRDefault="002C4CEA" w:rsidP="00A32D30">
      <w:pPr>
        <w:rPr>
          <w:rFonts w:cstheme="minorHAnsi"/>
          <w:b/>
          <w:bCs/>
        </w:rPr>
      </w:pPr>
      <w:r w:rsidRPr="002F7C19">
        <w:rPr>
          <w:rFonts w:cstheme="minorHAnsi"/>
          <w:b/>
          <w:bCs/>
        </w:rPr>
        <w:t xml:space="preserve"> </w:t>
      </w:r>
    </w:p>
    <w:p w:rsidR="00080C97" w:rsidRPr="002F7C19" w:rsidRDefault="00080C97">
      <w:pPr>
        <w:rPr>
          <w:rFonts w:cstheme="minorHAnsi"/>
          <w:b/>
          <w:bCs/>
        </w:rPr>
      </w:pPr>
    </w:p>
    <w:sectPr w:rsidR="00080C97" w:rsidRPr="002F7C1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10FC" w:rsidRDefault="001F10FC">
      <w:pPr>
        <w:spacing w:line="240" w:lineRule="auto"/>
      </w:pPr>
      <w:r>
        <w:separator/>
      </w:r>
    </w:p>
  </w:endnote>
  <w:endnote w:type="continuationSeparator" w:id="0">
    <w:p w:rsidR="001F10FC" w:rsidRDefault="001F10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10FC" w:rsidRDefault="001F10FC">
      <w:pPr>
        <w:spacing w:line="240" w:lineRule="auto"/>
      </w:pPr>
      <w:r>
        <w:separator/>
      </w:r>
    </w:p>
  </w:footnote>
  <w:footnote w:type="continuationSeparator" w:id="0">
    <w:p w:rsidR="001F10FC" w:rsidRDefault="001F10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405161">
    <w:pPr>
      <w:pStyle w:val="Header"/>
    </w:pPr>
    <w:sdt>
      <w:sdtPr>
        <w:alias w:val="Last Name:"/>
        <w:tag w:val="Last Name:"/>
        <w:id w:val="1658178901"/>
        <w:placeholder>
          <w:docPart w:val="8203EA1C2B7C4DAA938DA1AF26C22EBC"/>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D62C1B">
      <w:rPr>
        <w:noProof/>
      </w:rPr>
      <w:t>5</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C97" w:rsidRDefault="00405161">
    <w:pPr>
      <w:pStyle w:val="Header"/>
    </w:pPr>
    <w:sdt>
      <w:sdtPr>
        <w:alias w:val="Last Name:"/>
        <w:tag w:val="Last Name:"/>
        <w:id w:val="-348181431"/>
        <w:placeholder>
          <w:docPart w:val="2693C154D4C24350AFB952656114615E"/>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D62C1B">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62999"/>
    <w:multiLevelType w:val="hybridMultilevel"/>
    <w:tmpl w:val="28D611A8"/>
    <w:lvl w:ilvl="0" w:tplc="FFFFFFFF">
      <w:start w:val="1"/>
      <w:numFmt w:val="upperLetter"/>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1" w15:restartNumberingAfterBreak="0">
    <w:nsid w:val="06C27210"/>
    <w:multiLevelType w:val="hybridMultilevel"/>
    <w:tmpl w:val="4790BE74"/>
    <w:lvl w:ilvl="0" w:tplc="FFFFFFFF">
      <w:start w:val="1"/>
      <w:numFmt w:val="upperLetter"/>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12"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2DF54549"/>
    <w:multiLevelType w:val="hybridMultilevel"/>
    <w:tmpl w:val="28D611A8"/>
    <w:lvl w:ilvl="0" w:tplc="FFFFFFFF">
      <w:start w:val="1"/>
      <w:numFmt w:val="upperLetter"/>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6" w15:restartNumberingAfterBreak="0">
    <w:nsid w:val="3F6F58D4"/>
    <w:multiLevelType w:val="hybridMultilevel"/>
    <w:tmpl w:val="0076316E"/>
    <w:lvl w:ilvl="0" w:tplc="FFFFFFFF">
      <w:start w:val="1"/>
      <w:numFmt w:val="upperLetter"/>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7" w15:restartNumberingAfterBreak="0">
    <w:nsid w:val="45867394"/>
    <w:multiLevelType w:val="hybridMultilevel"/>
    <w:tmpl w:val="666E158A"/>
    <w:lvl w:ilvl="0" w:tplc="FFFFFFFF">
      <w:start w:val="1"/>
      <w:numFmt w:val="upperLetter"/>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8" w15:restartNumberingAfterBreak="0">
    <w:nsid w:val="4650254C"/>
    <w:multiLevelType w:val="hybridMultilevel"/>
    <w:tmpl w:val="0076316E"/>
    <w:lvl w:ilvl="0" w:tplc="FFFFFFFF">
      <w:start w:val="1"/>
      <w:numFmt w:val="upperLetter"/>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9"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A6573A"/>
    <w:multiLevelType w:val="hybridMultilevel"/>
    <w:tmpl w:val="02A23DAE"/>
    <w:lvl w:ilvl="0" w:tplc="FFFFFFFF">
      <w:start w:val="1"/>
      <w:numFmt w:val="upperLetter"/>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21" w15:restartNumberingAfterBreak="0">
    <w:nsid w:val="579D745F"/>
    <w:multiLevelType w:val="hybridMultilevel"/>
    <w:tmpl w:val="666E158A"/>
    <w:lvl w:ilvl="0" w:tplc="FFFFFFFF">
      <w:start w:val="1"/>
      <w:numFmt w:val="upperLetter"/>
      <w:lvlText w:val="%1."/>
      <w:lvlJc w:val="left"/>
      <w:pPr>
        <w:ind w:left="761" w:hanging="360"/>
      </w:pPr>
      <w:rPr>
        <w:rFonts w:hint="default"/>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22"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B1B5787"/>
    <w:multiLevelType w:val="multilevel"/>
    <w:tmpl w:val="4572ABF8"/>
    <w:numStyleLink w:val="MLAOutline"/>
  </w:abstractNum>
  <w:abstractNum w:abstractNumId="24"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E9B1971"/>
    <w:multiLevelType w:val="hybridMultilevel"/>
    <w:tmpl w:val="02A23DAE"/>
    <w:lvl w:ilvl="0" w:tplc="FFFFFFFF">
      <w:start w:val="1"/>
      <w:numFmt w:val="upperLetter"/>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23"/>
  </w:num>
  <w:num w:numId="14">
    <w:abstractNumId w:val="19"/>
  </w:num>
  <w:num w:numId="15">
    <w:abstractNumId w:val="12"/>
  </w:num>
  <w:num w:numId="16">
    <w:abstractNumId w:val="14"/>
  </w:num>
  <w:num w:numId="17">
    <w:abstractNumId w:val="24"/>
  </w:num>
  <w:num w:numId="18">
    <w:abstractNumId w:val="10"/>
  </w:num>
  <w:num w:numId="19">
    <w:abstractNumId w:val="11"/>
  </w:num>
  <w:num w:numId="20">
    <w:abstractNumId w:val="20"/>
  </w:num>
  <w:num w:numId="21">
    <w:abstractNumId w:val="17"/>
  </w:num>
  <w:num w:numId="22">
    <w:abstractNumId w:val="18"/>
  </w:num>
  <w:num w:numId="23">
    <w:abstractNumId w:val="15"/>
  </w:num>
  <w:num w:numId="24">
    <w:abstractNumId w:val="21"/>
  </w:num>
  <w:num w:numId="25">
    <w:abstractNumId w:val="25"/>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6B8"/>
    <w:rsid w:val="00002173"/>
    <w:rsid w:val="000021EB"/>
    <w:rsid w:val="0001037F"/>
    <w:rsid w:val="000118AC"/>
    <w:rsid w:val="00031665"/>
    <w:rsid w:val="000374C9"/>
    <w:rsid w:val="00061FDB"/>
    <w:rsid w:val="000640BB"/>
    <w:rsid w:val="00080C97"/>
    <w:rsid w:val="000849C5"/>
    <w:rsid w:val="00095896"/>
    <w:rsid w:val="00097674"/>
    <w:rsid w:val="000D300E"/>
    <w:rsid w:val="000D7325"/>
    <w:rsid w:val="00103135"/>
    <w:rsid w:val="001213FD"/>
    <w:rsid w:val="00125BB5"/>
    <w:rsid w:val="00130E66"/>
    <w:rsid w:val="00153F69"/>
    <w:rsid w:val="00157CB2"/>
    <w:rsid w:val="00161A69"/>
    <w:rsid w:val="00163322"/>
    <w:rsid w:val="001671D6"/>
    <w:rsid w:val="001735AC"/>
    <w:rsid w:val="00195CBF"/>
    <w:rsid w:val="001A3473"/>
    <w:rsid w:val="001A763B"/>
    <w:rsid w:val="001B3689"/>
    <w:rsid w:val="001B36CE"/>
    <w:rsid w:val="001B5702"/>
    <w:rsid w:val="001D4D05"/>
    <w:rsid w:val="001F10FC"/>
    <w:rsid w:val="001F5B18"/>
    <w:rsid w:val="00206F86"/>
    <w:rsid w:val="00214D65"/>
    <w:rsid w:val="00221504"/>
    <w:rsid w:val="00222C91"/>
    <w:rsid w:val="0023117E"/>
    <w:rsid w:val="002424EE"/>
    <w:rsid w:val="0024727B"/>
    <w:rsid w:val="00266365"/>
    <w:rsid w:val="002707F2"/>
    <w:rsid w:val="0027730E"/>
    <w:rsid w:val="0028796D"/>
    <w:rsid w:val="00290A36"/>
    <w:rsid w:val="002C4CEA"/>
    <w:rsid w:val="002D00C1"/>
    <w:rsid w:val="002F3AEB"/>
    <w:rsid w:val="002F7C19"/>
    <w:rsid w:val="0031638F"/>
    <w:rsid w:val="00324663"/>
    <w:rsid w:val="003327C7"/>
    <w:rsid w:val="0034251D"/>
    <w:rsid w:val="0034643D"/>
    <w:rsid w:val="003A517D"/>
    <w:rsid w:val="003B3824"/>
    <w:rsid w:val="003B71BF"/>
    <w:rsid w:val="003C29D5"/>
    <w:rsid w:val="003D0978"/>
    <w:rsid w:val="003D694A"/>
    <w:rsid w:val="003D6F5F"/>
    <w:rsid w:val="003E71DC"/>
    <w:rsid w:val="003E748F"/>
    <w:rsid w:val="00405161"/>
    <w:rsid w:val="00417147"/>
    <w:rsid w:val="00422AD2"/>
    <w:rsid w:val="004338F1"/>
    <w:rsid w:val="00443AD8"/>
    <w:rsid w:val="00450780"/>
    <w:rsid w:val="00453F5D"/>
    <w:rsid w:val="004575BD"/>
    <w:rsid w:val="00472B4A"/>
    <w:rsid w:val="00490DDF"/>
    <w:rsid w:val="00491C56"/>
    <w:rsid w:val="004A0153"/>
    <w:rsid w:val="004B00FC"/>
    <w:rsid w:val="004D15E3"/>
    <w:rsid w:val="004F2BD7"/>
    <w:rsid w:val="00503856"/>
    <w:rsid w:val="005066B8"/>
    <w:rsid w:val="005179C0"/>
    <w:rsid w:val="00530573"/>
    <w:rsid w:val="00544F27"/>
    <w:rsid w:val="0057160C"/>
    <w:rsid w:val="00571A0E"/>
    <w:rsid w:val="005A05D5"/>
    <w:rsid w:val="005B4848"/>
    <w:rsid w:val="005D1018"/>
    <w:rsid w:val="005D5BC6"/>
    <w:rsid w:val="005E091B"/>
    <w:rsid w:val="00611169"/>
    <w:rsid w:val="00617928"/>
    <w:rsid w:val="00630C19"/>
    <w:rsid w:val="006502CB"/>
    <w:rsid w:val="006569A2"/>
    <w:rsid w:val="00676FED"/>
    <w:rsid w:val="00677217"/>
    <w:rsid w:val="00691A76"/>
    <w:rsid w:val="006A64A8"/>
    <w:rsid w:val="006C6757"/>
    <w:rsid w:val="006D0359"/>
    <w:rsid w:val="0071280B"/>
    <w:rsid w:val="0071532A"/>
    <w:rsid w:val="00727856"/>
    <w:rsid w:val="00732D65"/>
    <w:rsid w:val="00735231"/>
    <w:rsid w:val="00780A3E"/>
    <w:rsid w:val="00781991"/>
    <w:rsid w:val="00785C60"/>
    <w:rsid w:val="007864F6"/>
    <w:rsid w:val="007A55D4"/>
    <w:rsid w:val="007A7E28"/>
    <w:rsid w:val="007D2DDC"/>
    <w:rsid w:val="007D4B2F"/>
    <w:rsid w:val="00810D59"/>
    <w:rsid w:val="00811358"/>
    <w:rsid w:val="0081308D"/>
    <w:rsid w:val="00817AF9"/>
    <w:rsid w:val="00832CF2"/>
    <w:rsid w:val="00834924"/>
    <w:rsid w:val="0087605E"/>
    <w:rsid w:val="00877614"/>
    <w:rsid w:val="00891A7C"/>
    <w:rsid w:val="00895232"/>
    <w:rsid w:val="00896F17"/>
    <w:rsid w:val="008A2C0A"/>
    <w:rsid w:val="008D1625"/>
    <w:rsid w:val="008D2C9C"/>
    <w:rsid w:val="008F2934"/>
    <w:rsid w:val="00917FE8"/>
    <w:rsid w:val="009348CA"/>
    <w:rsid w:val="0095102E"/>
    <w:rsid w:val="00965112"/>
    <w:rsid w:val="00971EE6"/>
    <w:rsid w:val="009756B3"/>
    <w:rsid w:val="00993F78"/>
    <w:rsid w:val="009A00F0"/>
    <w:rsid w:val="009B643B"/>
    <w:rsid w:val="009C0C20"/>
    <w:rsid w:val="009D3D16"/>
    <w:rsid w:val="009E293C"/>
    <w:rsid w:val="009E69FC"/>
    <w:rsid w:val="00A11AF3"/>
    <w:rsid w:val="00A14B5D"/>
    <w:rsid w:val="00A207DF"/>
    <w:rsid w:val="00A227C9"/>
    <w:rsid w:val="00A24D47"/>
    <w:rsid w:val="00A32D30"/>
    <w:rsid w:val="00A61BD4"/>
    <w:rsid w:val="00A9224C"/>
    <w:rsid w:val="00A9757B"/>
    <w:rsid w:val="00AA05D2"/>
    <w:rsid w:val="00AA1766"/>
    <w:rsid w:val="00AA1914"/>
    <w:rsid w:val="00AA240F"/>
    <w:rsid w:val="00AB1297"/>
    <w:rsid w:val="00AB1E45"/>
    <w:rsid w:val="00AB7DE5"/>
    <w:rsid w:val="00AD65E6"/>
    <w:rsid w:val="00B02919"/>
    <w:rsid w:val="00B0429F"/>
    <w:rsid w:val="00B3055D"/>
    <w:rsid w:val="00B324D8"/>
    <w:rsid w:val="00B3366E"/>
    <w:rsid w:val="00B403E5"/>
    <w:rsid w:val="00B82F8F"/>
    <w:rsid w:val="00BA3E09"/>
    <w:rsid w:val="00BD3A4E"/>
    <w:rsid w:val="00C02159"/>
    <w:rsid w:val="00C03886"/>
    <w:rsid w:val="00C26420"/>
    <w:rsid w:val="00C35281"/>
    <w:rsid w:val="00C45CCA"/>
    <w:rsid w:val="00C60B89"/>
    <w:rsid w:val="00C60E53"/>
    <w:rsid w:val="00C656CF"/>
    <w:rsid w:val="00C717AB"/>
    <w:rsid w:val="00C71903"/>
    <w:rsid w:val="00C71FA6"/>
    <w:rsid w:val="00C74100"/>
    <w:rsid w:val="00CC70A0"/>
    <w:rsid w:val="00CD6AC0"/>
    <w:rsid w:val="00CE54F3"/>
    <w:rsid w:val="00CE6BDB"/>
    <w:rsid w:val="00CE7849"/>
    <w:rsid w:val="00D13BED"/>
    <w:rsid w:val="00D32BFE"/>
    <w:rsid w:val="00D5096A"/>
    <w:rsid w:val="00D5492F"/>
    <w:rsid w:val="00D62C1B"/>
    <w:rsid w:val="00D82983"/>
    <w:rsid w:val="00D90AFA"/>
    <w:rsid w:val="00D9187D"/>
    <w:rsid w:val="00D91882"/>
    <w:rsid w:val="00DA64F5"/>
    <w:rsid w:val="00DB7075"/>
    <w:rsid w:val="00DC5142"/>
    <w:rsid w:val="00DD76C6"/>
    <w:rsid w:val="00DE0607"/>
    <w:rsid w:val="00DE7DB1"/>
    <w:rsid w:val="00E410FC"/>
    <w:rsid w:val="00E44035"/>
    <w:rsid w:val="00E52978"/>
    <w:rsid w:val="00E619D5"/>
    <w:rsid w:val="00E67DF2"/>
    <w:rsid w:val="00E76206"/>
    <w:rsid w:val="00E86EBB"/>
    <w:rsid w:val="00E9745D"/>
    <w:rsid w:val="00EA4C2E"/>
    <w:rsid w:val="00EC2CD4"/>
    <w:rsid w:val="00EC2FE4"/>
    <w:rsid w:val="00ED470C"/>
    <w:rsid w:val="00EE2DC6"/>
    <w:rsid w:val="00EF1BA6"/>
    <w:rsid w:val="00EF496E"/>
    <w:rsid w:val="00F544A6"/>
    <w:rsid w:val="00F7248E"/>
    <w:rsid w:val="00FB4376"/>
    <w:rsid w:val="00FC6A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03B95E4-3CDB-4D5C-9BD6-A2EC1827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D90AFA"/>
    <w:rPr>
      <w:color w:val="5F5F5F" w:themeColor="hyperlink"/>
      <w:u w:val="single"/>
    </w:rPr>
  </w:style>
  <w:style w:type="paragraph" w:styleId="ListParagraph">
    <w:name w:val="List Paragraph"/>
    <w:basedOn w:val="Normal"/>
    <w:uiPriority w:val="34"/>
    <w:unhideWhenUsed/>
    <w:qFormat/>
    <w:rsid w:val="003D6F5F"/>
    <w:pPr>
      <w:ind w:left="720"/>
      <w:contextualSpacing/>
    </w:pPr>
  </w:style>
  <w:style w:type="character" w:styleId="UnresolvedMention">
    <w:name w:val="Unresolved Mention"/>
    <w:basedOn w:val="DefaultParagraphFont"/>
    <w:uiPriority w:val="99"/>
    <w:semiHidden/>
    <w:unhideWhenUsed/>
    <w:rsid w:val="00002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373942">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011132362">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eader" Target="header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yperlink" Target="https://www.google.com/url?sa=t&amp;source=web&amp;rct=j&amp;url=https://www.americanadoptions.com/colorado-adoption&amp;ved=2ahUKEwimudWn353qAhWN2hQKHaLOD80QFjAJegQIAxAB&amp;usg=AOvVaw1HiSRNYKuTe8busa_YwXKm" TargetMode="Externa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glossaryDocument" Target="glossary/document.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https://www.google.com/url?sa=t&amp;source=web&amp;rct=j&amp;url=https://ifstudies.org/blog/the-changing-face-of-adoption-in-the-united-states&amp;ved=2ahUKEwi0h8a93J3qAhV_A2MBHVD7Ct8QFjAMegQIAhAB&amp;usg=AOvVaw2bNw608YCY5wsFoc1QpeTi" TargetMode="External" /><Relationship Id="rId5" Type="http://schemas.openxmlformats.org/officeDocument/2006/relationships/settings" Target="settings.xml" /><Relationship Id="rId15" Type="http://schemas.openxmlformats.org/officeDocument/2006/relationships/fontTable" Target="fontTable.xml" /><Relationship Id="rId10" Type="http://schemas.openxmlformats.org/officeDocument/2006/relationships/hyperlink" Target="https://www.google.com/url?sa=t&amp;source=web&amp;rct=j&amp;url=https://www.guidestar.org/profile/23-1966667&amp;ved=2ahUKEwjokZnc2p3qAhXBDmMBHb64B-cQFjANegQIBxAB&amp;usg=AOvVaw1T-qU0S-GmjkZb3Hv4knzi" TargetMode="External" /><Relationship Id="rId4" Type="http://schemas.openxmlformats.org/officeDocument/2006/relationships/styles" Target="styles.xml" /><Relationship Id="rId9" Type="http://schemas.openxmlformats.org/officeDocument/2006/relationships/hyperlink" Target="http://www.legalanguage.com" TargetMode="External" /><Relationship Id="rId14"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8D7F2848A1E4497B7CA3116AAE364CE"/>
        <w:category>
          <w:name w:val="General"/>
          <w:gallery w:val="placeholder"/>
        </w:category>
        <w:types>
          <w:type w:val="bbPlcHdr"/>
        </w:types>
        <w:behaviors>
          <w:behavior w:val="content"/>
        </w:behaviors>
        <w:guid w:val="{4AE0394A-7967-4356-B7AA-117F03DFEA04}"/>
      </w:docPartPr>
      <w:docPartBody>
        <w:p w:rsidR="00151727" w:rsidRDefault="00B176EA">
          <w:pPr>
            <w:pStyle w:val="B8D7F2848A1E4497B7CA3116AAE364CE"/>
          </w:pPr>
          <w:r>
            <w:t>[Your Name]</w:t>
          </w:r>
        </w:p>
      </w:docPartBody>
    </w:docPart>
    <w:docPart>
      <w:docPartPr>
        <w:name w:val="985010D74576411A9AE91C0844E05AB0"/>
        <w:category>
          <w:name w:val="General"/>
          <w:gallery w:val="placeholder"/>
        </w:category>
        <w:types>
          <w:type w:val="bbPlcHdr"/>
        </w:types>
        <w:behaviors>
          <w:behavior w:val="content"/>
        </w:behaviors>
        <w:guid w:val="{06566CB5-011F-4555-9FAF-6A748C2BD727}"/>
      </w:docPartPr>
      <w:docPartBody>
        <w:p w:rsidR="00151727" w:rsidRDefault="00B176EA">
          <w:pPr>
            <w:pStyle w:val="985010D74576411A9AE91C0844E05AB0"/>
          </w:pPr>
          <w:r>
            <w:t>[Date]</w:t>
          </w:r>
        </w:p>
      </w:docPartBody>
    </w:docPart>
    <w:docPart>
      <w:docPartPr>
        <w:name w:val="2693C154D4C24350AFB952656114615E"/>
        <w:category>
          <w:name w:val="General"/>
          <w:gallery w:val="placeholder"/>
        </w:category>
        <w:types>
          <w:type w:val="bbPlcHdr"/>
        </w:types>
        <w:behaviors>
          <w:behavior w:val="content"/>
        </w:behaviors>
        <w:guid w:val="{0E56249B-7024-4C8C-BFDD-E4208081031C}"/>
      </w:docPartPr>
      <w:docPartBody>
        <w:p w:rsidR="00151727" w:rsidRDefault="00B176EA">
          <w:pPr>
            <w:pStyle w:val="2693C154D4C24350AFB952656114615E"/>
          </w:pPr>
          <w:r>
            <w:t>Table data</w:t>
          </w:r>
        </w:p>
      </w:docPartBody>
    </w:docPart>
    <w:docPart>
      <w:docPartPr>
        <w:name w:val="8203EA1C2B7C4DAA938DA1AF26C22EBC"/>
        <w:category>
          <w:name w:val="General"/>
          <w:gallery w:val="placeholder"/>
        </w:category>
        <w:types>
          <w:type w:val="bbPlcHdr"/>
        </w:types>
        <w:behaviors>
          <w:behavior w:val="content"/>
        </w:behaviors>
        <w:guid w:val="{E4078FB8-D211-4963-94F9-8E4CDBE89EBB}"/>
      </w:docPartPr>
      <w:docPartBody>
        <w:p w:rsidR="00151727" w:rsidRDefault="00B176EA">
          <w:pPr>
            <w:pStyle w:val="8203EA1C2B7C4DAA938DA1AF26C22EBC"/>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6EA"/>
    <w:rsid w:val="00151727"/>
    <w:rsid w:val="004430A7"/>
    <w:rsid w:val="005D222C"/>
    <w:rsid w:val="006035F1"/>
    <w:rsid w:val="00606DC4"/>
    <w:rsid w:val="009415E9"/>
    <w:rsid w:val="00A358DB"/>
    <w:rsid w:val="00A44BC3"/>
    <w:rsid w:val="00B176EA"/>
    <w:rsid w:val="00F62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D7F2848A1E4497B7CA3116AAE364CE">
    <w:name w:val="B8D7F2848A1E4497B7CA3116AAE364CE"/>
  </w:style>
  <w:style w:type="paragraph" w:customStyle="1" w:styleId="0B63ECB86A9C4117B88268741CE2E5B3">
    <w:name w:val="0B63ECB86A9C4117B88268741CE2E5B3"/>
  </w:style>
  <w:style w:type="paragraph" w:customStyle="1" w:styleId="590CE56F74984CF2B63157E87742E5B0">
    <w:name w:val="590CE56F74984CF2B63157E87742E5B0"/>
  </w:style>
  <w:style w:type="paragraph" w:customStyle="1" w:styleId="985010D74576411A9AE91C0844E05AB0">
    <w:name w:val="985010D74576411A9AE91C0844E05AB0"/>
  </w:style>
  <w:style w:type="paragraph" w:customStyle="1" w:styleId="D35C10BCC823491CBF6ACEE967358F3D">
    <w:name w:val="D35C10BCC823491CBF6ACEE967358F3D"/>
  </w:style>
  <w:style w:type="paragraph" w:customStyle="1" w:styleId="6C9A67BA1AAA420083884B52E19E2E70">
    <w:name w:val="6C9A67BA1AAA420083884B52E19E2E70"/>
  </w:style>
  <w:style w:type="character" w:styleId="Emphasis">
    <w:name w:val="Emphasis"/>
    <w:basedOn w:val="DefaultParagraphFont"/>
    <w:uiPriority w:val="3"/>
    <w:qFormat/>
    <w:rPr>
      <w:i/>
      <w:iCs/>
    </w:rPr>
  </w:style>
  <w:style w:type="paragraph" w:customStyle="1" w:styleId="84A1B2BAAB5841C98881277350CE8A53">
    <w:name w:val="84A1B2BAAB5841C98881277350CE8A53"/>
  </w:style>
  <w:style w:type="paragraph" w:customStyle="1" w:styleId="AA09A2CB4CDC4F98A7F3FC61F07805D6">
    <w:name w:val="AA09A2CB4CDC4F98A7F3FC61F07805D6"/>
  </w:style>
  <w:style w:type="paragraph" w:customStyle="1" w:styleId="2A43E1AAD3774D1898029B95A2087B40">
    <w:name w:val="2A43E1AAD3774D1898029B95A2087B40"/>
  </w:style>
  <w:style w:type="paragraph" w:customStyle="1" w:styleId="8DAE8C80455B40E69E7668E6CC7FDE3B">
    <w:name w:val="8DAE8C80455B40E69E7668E6CC7FDE3B"/>
  </w:style>
  <w:style w:type="paragraph" w:customStyle="1" w:styleId="CCD5E3A2C3624A72A0FEF6B248647682">
    <w:name w:val="CCD5E3A2C3624A72A0FEF6B248647682"/>
  </w:style>
  <w:style w:type="paragraph" w:customStyle="1" w:styleId="7FC9F417D1BA4626AF1B73064AD7E6D1">
    <w:name w:val="7FC9F417D1BA4626AF1B73064AD7E6D1"/>
  </w:style>
  <w:style w:type="paragraph" w:customStyle="1" w:styleId="E0A36E5A30CE4B53B03DCE39B7B0212B">
    <w:name w:val="E0A36E5A30CE4B53B03DCE39B7B0212B"/>
  </w:style>
  <w:style w:type="paragraph" w:customStyle="1" w:styleId="23E12DCD4AA94C18B663278EDFD06AF9">
    <w:name w:val="23E12DCD4AA94C18B663278EDFD06AF9"/>
  </w:style>
  <w:style w:type="paragraph" w:customStyle="1" w:styleId="86E8DC050B014C13ADBC47ADE473C7CF">
    <w:name w:val="86E8DC050B014C13ADBC47ADE473C7CF"/>
  </w:style>
  <w:style w:type="paragraph" w:customStyle="1" w:styleId="2693C154D4C24350AFB952656114615E">
    <w:name w:val="2693C154D4C24350AFB952656114615E"/>
  </w:style>
  <w:style w:type="paragraph" w:customStyle="1" w:styleId="8203EA1C2B7C4DAA938DA1AF26C22EBC">
    <w:name w:val="8203EA1C2B7C4DAA938DA1AF26C22EBC"/>
  </w:style>
  <w:style w:type="paragraph" w:customStyle="1" w:styleId="3A5B9B65F7174EA48CA52A19388B18DB">
    <w:name w:val="3A5B9B65F7174EA48CA52A19388B18DB"/>
  </w:style>
  <w:style w:type="paragraph" w:customStyle="1" w:styleId="B276BC77860B44D0BA602C891B75B9D9">
    <w:name w:val="B276BC77860B44D0BA602C891B75B9D9"/>
  </w:style>
  <w:style w:type="paragraph" w:customStyle="1" w:styleId="0108F54BA6644F35886B0F193D730077">
    <w:name w:val="0108F54BA6644F35886B0F193D730077"/>
  </w:style>
  <w:style w:type="paragraph" w:customStyle="1" w:styleId="0611B419C0E44B4D84BE75F3C777F1E4">
    <w:name w:val="0611B419C0E44B4D84BE75F3C777F1E4"/>
  </w:style>
  <w:style w:type="paragraph" w:customStyle="1" w:styleId="673096F9A1FC4A66B33344F21257FF13">
    <w:name w:val="673096F9A1FC4A66B33344F21257FF13"/>
  </w:style>
  <w:style w:type="paragraph" w:customStyle="1" w:styleId="045DAF2DE0E94E2F93B56CFB5A2E032B">
    <w:name w:val="045DAF2DE0E94E2F93B56CFB5A2E032B"/>
  </w:style>
  <w:style w:type="paragraph" w:customStyle="1" w:styleId="E1E4992F111F43B4BD0D2C7105EF1635">
    <w:name w:val="E1E4992F111F43B4BD0D2C7105EF1635"/>
  </w:style>
  <w:style w:type="paragraph" w:customStyle="1" w:styleId="C7DB19E5EF4B41F59BBC97CB80DF8D19">
    <w:name w:val="C7DB19E5EF4B41F59BBC97CB80DF8D19"/>
  </w:style>
  <w:style w:type="paragraph" w:customStyle="1" w:styleId="84BFBBF604D94FFB9EB3E34E01DB983E">
    <w:name w:val="84BFBBF604D94FFB9EB3E34E01DB983E"/>
  </w:style>
  <w:style w:type="paragraph" w:customStyle="1" w:styleId="DE07CD16A8834D4685C8A007A59FD2C2">
    <w:name w:val="DE07CD16A8834D4685C8A007A59FD2C2"/>
  </w:style>
  <w:style w:type="paragraph" w:customStyle="1" w:styleId="76B248A333164BF0A224D3A7E3B80A20">
    <w:name w:val="76B248A333164BF0A224D3A7E3B80A20"/>
  </w:style>
  <w:style w:type="paragraph" w:customStyle="1" w:styleId="865C62B645E94792B053642CB61A78B9">
    <w:name w:val="865C62B645E94792B053642CB61A78B9"/>
  </w:style>
  <w:style w:type="paragraph" w:customStyle="1" w:styleId="0B6580B92BD041D0A5BF05118FBF1C6C">
    <w:name w:val="0B6580B92BD041D0A5BF05118FBF1C6C"/>
  </w:style>
  <w:style w:type="paragraph" w:customStyle="1" w:styleId="0332DF26575947C2ADEFB41EFF758D3B">
    <w:name w:val="0332DF26575947C2ADEFB41EFF758D3B"/>
  </w:style>
  <w:style w:type="paragraph" w:customStyle="1" w:styleId="068A77BF17AC554CACC767309CDA8A3F">
    <w:name w:val="068A77BF17AC554CACC767309CDA8A3F"/>
    <w:rsid w:val="00606DC4"/>
  </w:style>
  <w:style w:type="paragraph" w:customStyle="1" w:styleId="BE2379175C17EF428C60DAE7DFBEB032">
    <w:name w:val="BE2379175C17EF428C60DAE7DFBEB032"/>
    <w:rsid w:val="00606D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1B8544-0173-E04F-94B8-A05711FE5FF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MLA%20style%20research%20paper.dotx</Template>
  <TotalTime>0</TotalTime>
  <Pages>3</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nyoike31@gmail.com</cp:lastModifiedBy>
  <cp:revision>2</cp:revision>
  <dcterms:created xsi:type="dcterms:W3CDTF">2020-07-02T08:22:00Z</dcterms:created>
  <dcterms:modified xsi:type="dcterms:W3CDTF">2020-07-02T08:22:00Z</dcterms:modified>
</cp:coreProperties>
</file>