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E621FE" w:rsidRDefault="00957E9D" w:rsidP="00E621FE">
      <w:pPr>
        <w:tabs>
          <w:tab w:val="left" w:pos="1080"/>
        </w:tabs>
        <w:spacing w:line="480" w:lineRule="auto"/>
        <w:contextualSpacing/>
      </w:pPr>
    </w:p>
    <w:p w:rsidR="004C613A" w:rsidRPr="00E621FE" w:rsidRDefault="004C613A" w:rsidP="00E621FE">
      <w:pPr>
        <w:spacing w:line="480" w:lineRule="auto"/>
        <w:contextualSpacing/>
        <w:jc w:val="center"/>
      </w:pPr>
    </w:p>
    <w:p w:rsidR="004C613A" w:rsidRPr="00E621FE" w:rsidRDefault="00CB1875" w:rsidP="00E621FE">
      <w:pPr>
        <w:tabs>
          <w:tab w:val="left" w:pos="225"/>
        </w:tabs>
        <w:spacing w:line="480" w:lineRule="auto"/>
        <w:contextualSpacing/>
      </w:pPr>
      <w:r w:rsidRPr="00E621FE">
        <w:tab/>
      </w:r>
    </w:p>
    <w:p w:rsidR="00C125A1" w:rsidRPr="00E621FE" w:rsidRDefault="00C125A1" w:rsidP="00E621FE">
      <w:pPr>
        <w:pStyle w:val="APA"/>
        <w:contextualSpacing/>
        <w:rPr>
          <w:szCs w:val="24"/>
        </w:rPr>
      </w:pPr>
    </w:p>
    <w:p w:rsidR="00C125A1" w:rsidRPr="00E621FE" w:rsidRDefault="00C125A1" w:rsidP="00E621FE">
      <w:pPr>
        <w:pStyle w:val="APA"/>
        <w:contextualSpacing/>
        <w:rPr>
          <w:szCs w:val="24"/>
        </w:rPr>
      </w:pPr>
    </w:p>
    <w:p w:rsidR="00C125A1" w:rsidRPr="00E621FE" w:rsidRDefault="00C125A1" w:rsidP="00E621FE">
      <w:pPr>
        <w:pStyle w:val="APA"/>
        <w:contextualSpacing/>
        <w:rPr>
          <w:szCs w:val="24"/>
        </w:rPr>
      </w:pPr>
    </w:p>
    <w:p w:rsidR="00A93AE0" w:rsidRPr="00E621FE" w:rsidRDefault="00A93AE0" w:rsidP="00E621FE">
      <w:pPr>
        <w:pStyle w:val="APA"/>
        <w:contextualSpacing/>
        <w:rPr>
          <w:szCs w:val="24"/>
        </w:rPr>
      </w:pPr>
    </w:p>
    <w:p w:rsidR="00A93AE0" w:rsidRPr="00E621FE" w:rsidRDefault="00A93AE0" w:rsidP="00E621FE">
      <w:pPr>
        <w:pStyle w:val="APA"/>
        <w:contextualSpacing/>
        <w:rPr>
          <w:szCs w:val="24"/>
        </w:rPr>
      </w:pPr>
    </w:p>
    <w:p w:rsidR="00C125A1" w:rsidRPr="00E621FE" w:rsidRDefault="00C125A1" w:rsidP="00E621FE">
      <w:pPr>
        <w:pStyle w:val="APA"/>
        <w:contextualSpacing/>
        <w:rPr>
          <w:szCs w:val="24"/>
        </w:rPr>
      </w:pPr>
    </w:p>
    <w:p w:rsidR="00284FE5" w:rsidRPr="00E621FE" w:rsidRDefault="00C5742A" w:rsidP="00E621FE">
      <w:pPr>
        <w:pStyle w:val="APA"/>
        <w:contextualSpacing/>
        <w:jc w:val="center"/>
        <w:rPr>
          <w:szCs w:val="24"/>
        </w:rPr>
      </w:pPr>
      <w:r w:rsidRPr="00E621FE">
        <w:rPr>
          <w:color w:val="000000"/>
          <w:szCs w:val="24"/>
        </w:rPr>
        <w:t>Booker T Washington Vs Dubois Philosophy</w:t>
      </w:r>
      <w:r w:rsidR="00284FE5" w:rsidRPr="00E621FE">
        <w:rPr>
          <w:szCs w:val="24"/>
        </w:rPr>
        <w:t>:</w:t>
      </w:r>
    </w:p>
    <w:p w:rsidR="0086081C" w:rsidRPr="00E621FE" w:rsidRDefault="009F7580" w:rsidP="00E621FE">
      <w:pPr>
        <w:pStyle w:val="APA"/>
        <w:contextualSpacing/>
        <w:jc w:val="center"/>
        <w:rPr>
          <w:szCs w:val="24"/>
        </w:rPr>
      </w:pPr>
      <w:r w:rsidRPr="00E621FE">
        <w:rPr>
          <w:szCs w:val="24"/>
        </w:rPr>
        <w:t>Institution</w:t>
      </w:r>
      <w:r w:rsidR="007E380A" w:rsidRPr="00E621FE">
        <w:rPr>
          <w:szCs w:val="24"/>
        </w:rPr>
        <w:t>al affiliation</w:t>
      </w:r>
      <w:r w:rsidRPr="00E621FE">
        <w:rPr>
          <w:szCs w:val="24"/>
        </w:rPr>
        <w:t>:</w:t>
      </w:r>
    </w:p>
    <w:p w:rsidR="009F7580" w:rsidRPr="00E621FE" w:rsidRDefault="009F7580" w:rsidP="00E621FE">
      <w:pPr>
        <w:pStyle w:val="APA"/>
        <w:contextualSpacing/>
        <w:jc w:val="center"/>
        <w:rPr>
          <w:szCs w:val="24"/>
        </w:rPr>
      </w:pPr>
      <w:r w:rsidRPr="00E621FE">
        <w:rPr>
          <w:szCs w:val="24"/>
        </w:rPr>
        <w:t>Name:</w:t>
      </w:r>
    </w:p>
    <w:p w:rsidR="00D25E78" w:rsidRPr="00E621FE" w:rsidRDefault="00D25E78" w:rsidP="00E621FE">
      <w:pPr>
        <w:pStyle w:val="APA"/>
        <w:contextualSpacing/>
        <w:rPr>
          <w:szCs w:val="24"/>
        </w:rPr>
      </w:pPr>
    </w:p>
    <w:p w:rsidR="00C65DC7" w:rsidRPr="00E621FE" w:rsidRDefault="00C65DC7" w:rsidP="00E621FE">
      <w:pPr>
        <w:pStyle w:val="APA"/>
        <w:ind w:firstLine="0"/>
        <w:contextualSpacing/>
        <w:rPr>
          <w:rFonts w:eastAsia="Arial"/>
          <w:szCs w:val="24"/>
        </w:rPr>
      </w:pPr>
    </w:p>
    <w:p w:rsidR="004C613A" w:rsidRPr="00E621FE" w:rsidRDefault="004C613A" w:rsidP="00E621FE">
      <w:pPr>
        <w:spacing w:line="480" w:lineRule="auto"/>
      </w:pPr>
      <w:r w:rsidRPr="00E621FE">
        <w:br w:type="page"/>
      </w:r>
    </w:p>
    <w:p w:rsidR="00C5742A" w:rsidRPr="00E621FE" w:rsidRDefault="00C5742A" w:rsidP="00E621FE">
      <w:pPr>
        <w:pStyle w:val="APA"/>
        <w:contextualSpacing/>
        <w:jc w:val="center"/>
        <w:rPr>
          <w:szCs w:val="24"/>
        </w:rPr>
      </w:pPr>
      <w:bookmarkStart w:id="0" w:name="_GoBack"/>
      <w:r w:rsidRPr="00E621FE">
        <w:rPr>
          <w:color w:val="000000"/>
          <w:szCs w:val="24"/>
        </w:rPr>
        <w:lastRenderedPageBreak/>
        <w:t>Booker</w:t>
      </w:r>
      <w:bookmarkEnd w:id="0"/>
      <w:r w:rsidRPr="00E621FE">
        <w:rPr>
          <w:color w:val="000000"/>
          <w:szCs w:val="24"/>
        </w:rPr>
        <w:t xml:space="preserve"> T</w:t>
      </w:r>
      <w:r w:rsidR="00E621FE">
        <w:rPr>
          <w:color w:val="000000"/>
          <w:szCs w:val="24"/>
        </w:rPr>
        <w:t>.</w:t>
      </w:r>
      <w:r w:rsidRPr="00E621FE">
        <w:rPr>
          <w:color w:val="000000"/>
          <w:szCs w:val="24"/>
        </w:rPr>
        <w:t xml:space="preserve"> Washington Vs Dubois Philosophy</w:t>
      </w:r>
    </w:p>
    <w:p w:rsidR="00C5742A" w:rsidRPr="00E621FE" w:rsidRDefault="00C5742A" w:rsidP="00E621FE">
      <w:pPr>
        <w:spacing w:line="480" w:lineRule="auto"/>
        <w:ind w:firstLine="720"/>
        <w:jc w:val="both"/>
      </w:pPr>
      <w:r w:rsidRPr="00E621FE">
        <w:t>Booker t Washington was a great educator, reformer, and the most popular black leader of his time. He emphasized the philosophy of racial solidarity, accommodation, and self-help. Booker t Washington argued that black Americans should accept discrimination for the time being and focus on improving themselves through hard work and material prosperity. On the other hand, W.E.B DuBois emphasized the philosophy of equality. DuBois argued that Africans Americans should protest against unfair treatment oppression, discrimination, segregation, and demand for equal rights. The formerly opposed booker t Washington perceptions on racial discrimination (Harlan, 2012). Dubois held that Washington’s arguments and programs were ineffective in providing much-needed benefits to the black Americans.  In my opinion, DuBois gave the best advice of his time. First thing, human rights are universal and given at birth. It is difficult for individuals to improve themselves either economically, education, socially, and material wealth if they are denied fundamental human rights. Such facts discredit booker t Washington philosophy. It was the best strategy for African Americans to fight for their nationalism and later works to realize their other needs (Harlan, 2012). To achieve success for black Americans, advocating for pan –Africanism was the only choice. Such philosophy helped to abolish racism and other forms of discrimination, thus bringing equality among people of all races.</w:t>
      </w: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pPr>
    </w:p>
    <w:p w:rsidR="00C5742A" w:rsidRPr="00E621FE" w:rsidRDefault="00C5742A" w:rsidP="00E621FE">
      <w:pPr>
        <w:spacing w:line="480" w:lineRule="auto"/>
        <w:ind w:left="720" w:hanging="720"/>
        <w:jc w:val="center"/>
      </w:pPr>
      <w:r w:rsidRPr="00E621FE">
        <w:t>Reference</w:t>
      </w:r>
    </w:p>
    <w:p w:rsidR="00C5742A" w:rsidRPr="00E621FE" w:rsidRDefault="00C5742A" w:rsidP="00E621FE">
      <w:pPr>
        <w:spacing w:line="480" w:lineRule="auto"/>
        <w:ind w:left="720" w:hanging="720"/>
      </w:pPr>
      <w:r w:rsidRPr="00E621FE">
        <w:lastRenderedPageBreak/>
        <w:t xml:space="preserve">Harlan, L. R. (2012). </w:t>
      </w:r>
      <w:r w:rsidRPr="00E621FE">
        <w:rPr>
          <w:i/>
          <w:iCs/>
        </w:rPr>
        <w:t>Booker T. Washington: The making of a Black leader, 1856-1901</w:t>
      </w:r>
      <w:r w:rsidRPr="00E621FE">
        <w:t>. Oxford University Press.</w:t>
      </w:r>
    </w:p>
    <w:p w:rsidR="00C5742A" w:rsidRPr="00E621FE" w:rsidRDefault="00C5742A" w:rsidP="00E621FE">
      <w:pPr>
        <w:spacing w:line="480" w:lineRule="auto"/>
      </w:pPr>
      <w:r w:rsidRPr="00E621FE">
        <w:t xml:space="preserve">  </w:t>
      </w:r>
    </w:p>
    <w:p w:rsidR="00845884" w:rsidRPr="00E621FE" w:rsidRDefault="00845884" w:rsidP="00E621FE">
      <w:pPr>
        <w:spacing w:line="480" w:lineRule="auto"/>
        <w:ind w:left="720" w:hanging="720"/>
      </w:pPr>
      <w:r w:rsidRPr="00E621FE">
        <w:t>.</w:t>
      </w:r>
    </w:p>
    <w:p w:rsidR="00845884" w:rsidRPr="00E621FE" w:rsidRDefault="00845884" w:rsidP="00E621FE">
      <w:pPr>
        <w:pStyle w:val="APA"/>
        <w:contextualSpacing/>
        <w:rPr>
          <w:szCs w:val="24"/>
        </w:rPr>
      </w:pPr>
    </w:p>
    <w:p w:rsidR="000C3CD6" w:rsidRPr="00E621FE" w:rsidRDefault="000C3CD6" w:rsidP="00E621FE">
      <w:pPr>
        <w:pStyle w:val="APA"/>
        <w:contextualSpacing/>
        <w:rPr>
          <w:szCs w:val="24"/>
        </w:rPr>
      </w:pPr>
    </w:p>
    <w:p w:rsidR="00F3140E" w:rsidRPr="00E621FE" w:rsidRDefault="00F3140E" w:rsidP="00E621FE">
      <w:pPr>
        <w:pStyle w:val="APA"/>
        <w:contextualSpacing/>
        <w:rPr>
          <w:szCs w:val="24"/>
        </w:rPr>
      </w:pPr>
    </w:p>
    <w:p w:rsidR="00F3140E" w:rsidRPr="00E621FE" w:rsidRDefault="00F3140E" w:rsidP="00E621FE">
      <w:pPr>
        <w:pStyle w:val="APA"/>
        <w:contextualSpacing/>
        <w:rPr>
          <w:szCs w:val="24"/>
        </w:rPr>
      </w:pPr>
    </w:p>
    <w:p w:rsidR="00F3140E" w:rsidRPr="00E621FE" w:rsidRDefault="00F3140E" w:rsidP="00E621FE">
      <w:pPr>
        <w:pStyle w:val="APA"/>
        <w:contextualSpacing/>
        <w:rPr>
          <w:szCs w:val="24"/>
        </w:rPr>
      </w:pPr>
    </w:p>
    <w:p w:rsidR="00F3140E" w:rsidRPr="00E621FE" w:rsidRDefault="00F3140E" w:rsidP="00E621FE">
      <w:pPr>
        <w:pStyle w:val="APA"/>
        <w:contextualSpacing/>
        <w:rPr>
          <w:szCs w:val="24"/>
        </w:rPr>
      </w:pPr>
    </w:p>
    <w:p w:rsidR="009E6EC0" w:rsidRPr="00E621FE" w:rsidRDefault="009E6EC0" w:rsidP="00E621FE">
      <w:pPr>
        <w:pStyle w:val="APA"/>
        <w:ind w:firstLine="0"/>
        <w:contextualSpacing/>
        <w:rPr>
          <w:szCs w:val="24"/>
        </w:rPr>
      </w:pPr>
    </w:p>
    <w:p w:rsidR="00C95D2C" w:rsidRPr="00E621FE" w:rsidRDefault="00C95D2C" w:rsidP="00E621FE">
      <w:pPr>
        <w:pStyle w:val="APA"/>
        <w:ind w:firstLine="0"/>
        <w:contextualSpacing/>
        <w:rPr>
          <w:szCs w:val="24"/>
        </w:rPr>
      </w:pPr>
    </w:p>
    <w:p w:rsidR="001C7BFF" w:rsidRPr="00E621FE" w:rsidRDefault="001C7BFF" w:rsidP="00E621FE">
      <w:pPr>
        <w:pStyle w:val="APA"/>
        <w:ind w:left="720" w:hanging="720"/>
        <w:contextualSpacing/>
        <w:rPr>
          <w:color w:val="222222"/>
          <w:szCs w:val="24"/>
          <w:shd w:val="clear" w:color="auto" w:fill="FFFFFF"/>
        </w:rPr>
      </w:pPr>
    </w:p>
    <w:sectPr w:rsidR="001C7BFF" w:rsidRPr="00E621F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964" w:rsidRDefault="00493964">
      <w:r>
        <w:separator/>
      </w:r>
    </w:p>
  </w:endnote>
  <w:endnote w:type="continuationSeparator" w:id="0">
    <w:p w:rsidR="00493964" w:rsidRDefault="00493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964" w:rsidRDefault="00493964">
      <w:r>
        <w:separator/>
      </w:r>
    </w:p>
  </w:footnote>
  <w:footnote w:type="continuationSeparator" w:id="0">
    <w:p w:rsidR="00493964" w:rsidRDefault="004939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252CA1" w:rsidTr="00945C79">
      <w:trPr>
        <w:trHeight w:val="270"/>
      </w:trPr>
      <w:tc>
        <w:tcPr>
          <w:tcW w:w="4500" w:type="pct"/>
          <w:shd w:val="clear" w:color="auto" w:fill="auto"/>
        </w:tcPr>
        <w:p w:rsidR="00252CA1" w:rsidRPr="00957E9D" w:rsidRDefault="00C5742A" w:rsidP="00923A4F">
          <w:pPr>
            <w:pStyle w:val="Header"/>
          </w:pPr>
          <w:r>
            <w:rPr>
              <w:color w:val="000000"/>
            </w:rPr>
            <w:t>BOOKER T WASHINGTON VS DUBOIS PHILOSOPHY</w:t>
          </w:r>
        </w:p>
      </w:tc>
      <w:tc>
        <w:tcPr>
          <w:tcW w:w="2500" w:type="pct"/>
          <w:shd w:val="clear" w:color="auto" w:fill="auto"/>
        </w:tcPr>
        <w:p w:rsidR="00252CA1" w:rsidRDefault="00383687" w:rsidP="00957E9D">
          <w:pPr>
            <w:pStyle w:val="Header"/>
            <w:jc w:val="right"/>
          </w:pPr>
          <w:r>
            <w:fldChar w:fldCharType="begin"/>
          </w:r>
          <w:r w:rsidR="00252CA1">
            <w:instrText xml:space="preserve"> PAGE  \* MERGEFORMAT </w:instrText>
          </w:r>
          <w:r>
            <w:fldChar w:fldCharType="separate"/>
          </w:r>
          <w:r w:rsidR="00E621FE">
            <w:rPr>
              <w:noProof/>
            </w:rPr>
            <w:t>2</w:t>
          </w:r>
          <w:r>
            <w:rPr>
              <w:noProof/>
            </w:rPr>
            <w:fldChar w:fldCharType="end"/>
          </w:r>
        </w:p>
        <w:p w:rsidR="00252CA1" w:rsidRDefault="00252CA1" w:rsidP="00957E9D">
          <w:pPr>
            <w:pStyle w:val="Header"/>
          </w:pPr>
        </w:p>
      </w:tc>
    </w:tr>
  </w:tbl>
  <w:p w:rsidR="00252CA1" w:rsidRPr="00957E9D" w:rsidRDefault="00252CA1"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252CA1" w:rsidTr="00957E9D">
      <w:tc>
        <w:tcPr>
          <w:tcW w:w="4500" w:type="pct"/>
          <w:shd w:val="clear" w:color="auto" w:fill="auto"/>
        </w:tcPr>
        <w:p w:rsidR="00252CA1" w:rsidRDefault="00252CA1" w:rsidP="00C97A57">
          <w:pPr>
            <w:tabs>
              <w:tab w:val="left" w:pos="6120"/>
            </w:tabs>
            <w:spacing w:line="480" w:lineRule="auto"/>
            <w:jc w:val="both"/>
            <w:rPr>
              <w:color w:val="000000"/>
            </w:rPr>
          </w:pPr>
          <w:r>
            <w:t xml:space="preserve">Running </w:t>
          </w:r>
          <w:r w:rsidR="004D3324">
            <w:t>Head:</w:t>
          </w:r>
          <w:r w:rsidR="004D3324">
            <w:rPr>
              <w:color w:val="000000"/>
            </w:rPr>
            <w:t xml:space="preserve"> </w:t>
          </w:r>
          <w:r w:rsidR="00C5742A">
            <w:rPr>
              <w:color w:val="000000"/>
            </w:rPr>
            <w:t>BOOKER T WASHINGTON VS DUBOIS PHILOSOPHY</w:t>
          </w:r>
        </w:p>
        <w:p w:rsidR="00252CA1" w:rsidRPr="00350AB5" w:rsidRDefault="00252CA1" w:rsidP="0044014B"/>
      </w:tc>
      <w:tc>
        <w:tcPr>
          <w:tcW w:w="2500" w:type="pct"/>
          <w:shd w:val="clear" w:color="auto" w:fill="auto"/>
        </w:tcPr>
        <w:p w:rsidR="00252CA1" w:rsidRDefault="00383687" w:rsidP="00957E9D">
          <w:pPr>
            <w:pStyle w:val="Header"/>
            <w:jc w:val="right"/>
          </w:pPr>
          <w:r>
            <w:fldChar w:fldCharType="begin"/>
          </w:r>
          <w:r w:rsidR="00252CA1">
            <w:instrText xml:space="preserve"> PAGE  \* MERGEFORMAT </w:instrText>
          </w:r>
          <w:r>
            <w:fldChar w:fldCharType="separate"/>
          </w:r>
          <w:r w:rsidR="00E621FE">
            <w:rPr>
              <w:noProof/>
            </w:rPr>
            <w:t>1</w:t>
          </w:r>
          <w:r>
            <w:rPr>
              <w:noProof/>
            </w:rPr>
            <w:fldChar w:fldCharType="end"/>
          </w:r>
        </w:p>
        <w:p w:rsidR="00252CA1" w:rsidRDefault="00252CA1" w:rsidP="00957E9D">
          <w:pPr>
            <w:pStyle w:val="Header"/>
          </w:pPr>
        </w:p>
      </w:tc>
    </w:tr>
  </w:tbl>
  <w:p w:rsidR="00252CA1" w:rsidRPr="00957E9D" w:rsidRDefault="00252CA1"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434212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52662C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F46AF"/>
    <w:multiLevelType w:val="hybridMultilevel"/>
    <w:tmpl w:val="D3866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3"/>
  </w:num>
  <w:num w:numId="5">
    <w:abstractNumId w:val="7"/>
  </w:num>
  <w:num w:numId="6">
    <w:abstractNumId w:val="4"/>
  </w:num>
  <w:num w:numId="7">
    <w:abstractNumId w:val="11"/>
  </w:num>
  <w:num w:numId="8">
    <w:abstractNumId w:val="2"/>
  </w:num>
  <w:num w:numId="9">
    <w:abstractNumId w:val="9"/>
  </w:num>
  <w:num w:numId="10">
    <w:abstractNumId w:val="8"/>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oFAIiH8Vg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27D6D"/>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5BB"/>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65D"/>
    <w:rsid w:val="000617DD"/>
    <w:rsid w:val="000617F6"/>
    <w:rsid w:val="00061D08"/>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042"/>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2C7C"/>
    <w:rsid w:val="0009308F"/>
    <w:rsid w:val="0009313F"/>
    <w:rsid w:val="000931AA"/>
    <w:rsid w:val="000935DA"/>
    <w:rsid w:val="00093FF3"/>
    <w:rsid w:val="0009404F"/>
    <w:rsid w:val="00094E34"/>
    <w:rsid w:val="0009505B"/>
    <w:rsid w:val="00095BA7"/>
    <w:rsid w:val="00095EE9"/>
    <w:rsid w:val="00096575"/>
    <w:rsid w:val="0009668F"/>
    <w:rsid w:val="000971CB"/>
    <w:rsid w:val="00097DF7"/>
    <w:rsid w:val="000A00CD"/>
    <w:rsid w:val="000A028A"/>
    <w:rsid w:val="000A06B2"/>
    <w:rsid w:val="000A096E"/>
    <w:rsid w:val="000A10DB"/>
    <w:rsid w:val="000A1BFB"/>
    <w:rsid w:val="000A223F"/>
    <w:rsid w:val="000A2AD0"/>
    <w:rsid w:val="000A3177"/>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A25"/>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06C"/>
    <w:rsid w:val="000B6682"/>
    <w:rsid w:val="000B704B"/>
    <w:rsid w:val="000B712B"/>
    <w:rsid w:val="000B7DCF"/>
    <w:rsid w:val="000C076C"/>
    <w:rsid w:val="000C362C"/>
    <w:rsid w:val="000C3BFB"/>
    <w:rsid w:val="000C3CD6"/>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14"/>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D08"/>
    <w:rsid w:val="000E7F5A"/>
    <w:rsid w:val="000E7F5E"/>
    <w:rsid w:val="000F0115"/>
    <w:rsid w:val="000F021C"/>
    <w:rsid w:val="000F1799"/>
    <w:rsid w:val="000F25A6"/>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17EBA"/>
    <w:rsid w:val="001200F9"/>
    <w:rsid w:val="001208FB"/>
    <w:rsid w:val="0012115F"/>
    <w:rsid w:val="00121261"/>
    <w:rsid w:val="00121421"/>
    <w:rsid w:val="00121ACE"/>
    <w:rsid w:val="00121CDD"/>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0F8F"/>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2D9"/>
    <w:rsid w:val="0017661C"/>
    <w:rsid w:val="00177751"/>
    <w:rsid w:val="00177A54"/>
    <w:rsid w:val="00177B19"/>
    <w:rsid w:val="00180058"/>
    <w:rsid w:val="001805A6"/>
    <w:rsid w:val="001806CB"/>
    <w:rsid w:val="001808BE"/>
    <w:rsid w:val="001828A2"/>
    <w:rsid w:val="00182997"/>
    <w:rsid w:val="001835A6"/>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A9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6E"/>
    <w:rsid w:val="001A019B"/>
    <w:rsid w:val="001A05C6"/>
    <w:rsid w:val="001A077C"/>
    <w:rsid w:val="001A0A98"/>
    <w:rsid w:val="001A0CCD"/>
    <w:rsid w:val="001A1528"/>
    <w:rsid w:val="001A19DA"/>
    <w:rsid w:val="001A1B9A"/>
    <w:rsid w:val="001A1D15"/>
    <w:rsid w:val="001A1FC7"/>
    <w:rsid w:val="001A223F"/>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6D4A"/>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C7BFF"/>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1B"/>
    <w:rsid w:val="001D4541"/>
    <w:rsid w:val="001D6066"/>
    <w:rsid w:val="001D60F4"/>
    <w:rsid w:val="001D679F"/>
    <w:rsid w:val="001D6DFA"/>
    <w:rsid w:val="001D7560"/>
    <w:rsid w:val="001D7634"/>
    <w:rsid w:val="001D7CA0"/>
    <w:rsid w:val="001E0A55"/>
    <w:rsid w:val="001E0D15"/>
    <w:rsid w:val="001E1028"/>
    <w:rsid w:val="001E1635"/>
    <w:rsid w:val="001E28C7"/>
    <w:rsid w:val="001E2CE9"/>
    <w:rsid w:val="001E2F39"/>
    <w:rsid w:val="001E30FB"/>
    <w:rsid w:val="001E3B83"/>
    <w:rsid w:val="001E3B97"/>
    <w:rsid w:val="001E3DCD"/>
    <w:rsid w:val="001E3EBD"/>
    <w:rsid w:val="001E458C"/>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3CA"/>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42F"/>
    <w:rsid w:val="002166B9"/>
    <w:rsid w:val="00216E6D"/>
    <w:rsid w:val="00217476"/>
    <w:rsid w:val="0021752E"/>
    <w:rsid w:val="002176C9"/>
    <w:rsid w:val="00217ABC"/>
    <w:rsid w:val="00217AEA"/>
    <w:rsid w:val="00220408"/>
    <w:rsid w:val="00220A32"/>
    <w:rsid w:val="00220F50"/>
    <w:rsid w:val="00221036"/>
    <w:rsid w:val="00221050"/>
    <w:rsid w:val="0022157D"/>
    <w:rsid w:val="00221780"/>
    <w:rsid w:val="00221856"/>
    <w:rsid w:val="0022185B"/>
    <w:rsid w:val="00221CB7"/>
    <w:rsid w:val="00223BB5"/>
    <w:rsid w:val="002247A4"/>
    <w:rsid w:val="002249A9"/>
    <w:rsid w:val="00225632"/>
    <w:rsid w:val="00225AF5"/>
    <w:rsid w:val="00225EF3"/>
    <w:rsid w:val="002265D1"/>
    <w:rsid w:val="0022715D"/>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2CA1"/>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C43"/>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4FE5"/>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C0A"/>
    <w:rsid w:val="00297E06"/>
    <w:rsid w:val="002A06B4"/>
    <w:rsid w:val="002A1599"/>
    <w:rsid w:val="002A2002"/>
    <w:rsid w:val="002A24E7"/>
    <w:rsid w:val="002A2C6F"/>
    <w:rsid w:val="002A41D0"/>
    <w:rsid w:val="002A474C"/>
    <w:rsid w:val="002A5FA3"/>
    <w:rsid w:val="002A63E2"/>
    <w:rsid w:val="002A6A10"/>
    <w:rsid w:val="002A6F5F"/>
    <w:rsid w:val="002A727D"/>
    <w:rsid w:val="002A76C2"/>
    <w:rsid w:val="002B0992"/>
    <w:rsid w:val="002B14DC"/>
    <w:rsid w:val="002B1AF9"/>
    <w:rsid w:val="002B1E66"/>
    <w:rsid w:val="002B1FB0"/>
    <w:rsid w:val="002B2378"/>
    <w:rsid w:val="002B270F"/>
    <w:rsid w:val="002B34A0"/>
    <w:rsid w:val="002B3FC7"/>
    <w:rsid w:val="002B41C4"/>
    <w:rsid w:val="002B4EFA"/>
    <w:rsid w:val="002B5638"/>
    <w:rsid w:val="002B5BD8"/>
    <w:rsid w:val="002B67C5"/>
    <w:rsid w:val="002B7095"/>
    <w:rsid w:val="002B76C4"/>
    <w:rsid w:val="002B78E7"/>
    <w:rsid w:val="002C024F"/>
    <w:rsid w:val="002C032C"/>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C51"/>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E6C80"/>
    <w:rsid w:val="002F0057"/>
    <w:rsid w:val="002F00EB"/>
    <w:rsid w:val="002F0903"/>
    <w:rsid w:val="002F0B84"/>
    <w:rsid w:val="002F19C3"/>
    <w:rsid w:val="002F2003"/>
    <w:rsid w:val="002F20F2"/>
    <w:rsid w:val="002F37B3"/>
    <w:rsid w:val="002F44BA"/>
    <w:rsid w:val="002F507B"/>
    <w:rsid w:val="002F59CE"/>
    <w:rsid w:val="002F5A70"/>
    <w:rsid w:val="002F6B5B"/>
    <w:rsid w:val="002F7080"/>
    <w:rsid w:val="002F7390"/>
    <w:rsid w:val="002F75FE"/>
    <w:rsid w:val="002F7AD4"/>
    <w:rsid w:val="002F7F82"/>
    <w:rsid w:val="00300822"/>
    <w:rsid w:val="00300E66"/>
    <w:rsid w:val="00301A73"/>
    <w:rsid w:val="00301DA6"/>
    <w:rsid w:val="00302044"/>
    <w:rsid w:val="00302861"/>
    <w:rsid w:val="00303074"/>
    <w:rsid w:val="003033FD"/>
    <w:rsid w:val="00303571"/>
    <w:rsid w:val="00303BB8"/>
    <w:rsid w:val="0030439B"/>
    <w:rsid w:val="003047E4"/>
    <w:rsid w:val="00305AB0"/>
    <w:rsid w:val="00306229"/>
    <w:rsid w:val="0030623E"/>
    <w:rsid w:val="00306266"/>
    <w:rsid w:val="003100EC"/>
    <w:rsid w:val="003101D6"/>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741B"/>
    <w:rsid w:val="003275A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2D37"/>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2283"/>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76"/>
    <w:rsid w:val="0038149D"/>
    <w:rsid w:val="00381691"/>
    <w:rsid w:val="00381721"/>
    <w:rsid w:val="003818B7"/>
    <w:rsid w:val="00382346"/>
    <w:rsid w:val="00382935"/>
    <w:rsid w:val="00383687"/>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142A"/>
    <w:rsid w:val="0039249D"/>
    <w:rsid w:val="00392524"/>
    <w:rsid w:val="0039292F"/>
    <w:rsid w:val="00393101"/>
    <w:rsid w:val="003931A1"/>
    <w:rsid w:val="00393ABB"/>
    <w:rsid w:val="00394209"/>
    <w:rsid w:val="0039425C"/>
    <w:rsid w:val="00394859"/>
    <w:rsid w:val="00394884"/>
    <w:rsid w:val="00394B67"/>
    <w:rsid w:val="0039531B"/>
    <w:rsid w:val="003956E7"/>
    <w:rsid w:val="00395BA7"/>
    <w:rsid w:val="00395E96"/>
    <w:rsid w:val="00395F44"/>
    <w:rsid w:val="0039629F"/>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67D"/>
    <w:rsid w:val="003E2894"/>
    <w:rsid w:val="003E36DC"/>
    <w:rsid w:val="003E38AD"/>
    <w:rsid w:val="003E3FB5"/>
    <w:rsid w:val="003E3FB6"/>
    <w:rsid w:val="003E477C"/>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24"/>
    <w:rsid w:val="004006CB"/>
    <w:rsid w:val="004008EE"/>
    <w:rsid w:val="00400B42"/>
    <w:rsid w:val="00401921"/>
    <w:rsid w:val="004028E1"/>
    <w:rsid w:val="00402923"/>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7D8"/>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634"/>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853"/>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4A96"/>
    <w:rsid w:val="00435538"/>
    <w:rsid w:val="0043582E"/>
    <w:rsid w:val="00436A7C"/>
    <w:rsid w:val="004371B5"/>
    <w:rsid w:val="00437CC6"/>
    <w:rsid w:val="0044014B"/>
    <w:rsid w:val="00440244"/>
    <w:rsid w:val="004403DC"/>
    <w:rsid w:val="00440CE6"/>
    <w:rsid w:val="00441130"/>
    <w:rsid w:val="00441AC9"/>
    <w:rsid w:val="00442807"/>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2BCD"/>
    <w:rsid w:val="0045303D"/>
    <w:rsid w:val="00453193"/>
    <w:rsid w:val="0045380E"/>
    <w:rsid w:val="004540E6"/>
    <w:rsid w:val="00454A4E"/>
    <w:rsid w:val="00454AA2"/>
    <w:rsid w:val="00454CC4"/>
    <w:rsid w:val="0045592F"/>
    <w:rsid w:val="00455DE0"/>
    <w:rsid w:val="00456167"/>
    <w:rsid w:val="00456174"/>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964"/>
    <w:rsid w:val="00493B8E"/>
    <w:rsid w:val="00493DD5"/>
    <w:rsid w:val="004944A9"/>
    <w:rsid w:val="004946B1"/>
    <w:rsid w:val="00494742"/>
    <w:rsid w:val="00494B36"/>
    <w:rsid w:val="00494C07"/>
    <w:rsid w:val="00495272"/>
    <w:rsid w:val="004954B8"/>
    <w:rsid w:val="0049582C"/>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332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CF2"/>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3FBC"/>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6365"/>
    <w:rsid w:val="00527090"/>
    <w:rsid w:val="005300A3"/>
    <w:rsid w:val="00530473"/>
    <w:rsid w:val="00530D70"/>
    <w:rsid w:val="0053130D"/>
    <w:rsid w:val="00531760"/>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86"/>
    <w:rsid w:val="00544DDB"/>
    <w:rsid w:val="005450B8"/>
    <w:rsid w:val="005456B0"/>
    <w:rsid w:val="00545B53"/>
    <w:rsid w:val="0054628F"/>
    <w:rsid w:val="00547B36"/>
    <w:rsid w:val="005501FB"/>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187"/>
    <w:rsid w:val="00571769"/>
    <w:rsid w:val="00571CB6"/>
    <w:rsid w:val="00571E1F"/>
    <w:rsid w:val="00571E2F"/>
    <w:rsid w:val="00571E98"/>
    <w:rsid w:val="00572452"/>
    <w:rsid w:val="00572F23"/>
    <w:rsid w:val="005731FB"/>
    <w:rsid w:val="00573431"/>
    <w:rsid w:val="00573E4A"/>
    <w:rsid w:val="005740D2"/>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14"/>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6FBC"/>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80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61CC"/>
    <w:rsid w:val="005D73E9"/>
    <w:rsid w:val="005E07D0"/>
    <w:rsid w:val="005E1373"/>
    <w:rsid w:val="005E1A07"/>
    <w:rsid w:val="005E1A4A"/>
    <w:rsid w:val="005E243C"/>
    <w:rsid w:val="005E3207"/>
    <w:rsid w:val="005E34F9"/>
    <w:rsid w:val="005E36C3"/>
    <w:rsid w:val="005E3753"/>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25D"/>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DD"/>
    <w:rsid w:val="00634D36"/>
    <w:rsid w:val="00634FD3"/>
    <w:rsid w:val="00635757"/>
    <w:rsid w:val="00635CE1"/>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9ED"/>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4DC0"/>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695C"/>
    <w:rsid w:val="006672B2"/>
    <w:rsid w:val="006673C5"/>
    <w:rsid w:val="00667E8D"/>
    <w:rsid w:val="0067001A"/>
    <w:rsid w:val="0067008D"/>
    <w:rsid w:val="00670216"/>
    <w:rsid w:val="00671355"/>
    <w:rsid w:val="0067169E"/>
    <w:rsid w:val="0067209E"/>
    <w:rsid w:val="00672C52"/>
    <w:rsid w:val="006734C0"/>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744"/>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3FF0"/>
    <w:rsid w:val="006A4B53"/>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7BA"/>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2CC7"/>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66"/>
    <w:rsid w:val="006F43BF"/>
    <w:rsid w:val="006F4765"/>
    <w:rsid w:val="006F5C01"/>
    <w:rsid w:val="006F5C3A"/>
    <w:rsid w:val="006F615C"/>
    <w:rsid w:val="006F6971"/>
    <w:rsid w:val="006F6ABF"/>
    <w:rsid w:val="006F7228"/>
    <w:rsid w:val="006F7260"/>
    <w:rsid w:val="006F7982"/>
    <w:rsid w:val="006F7ED4"/>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29"/>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5F"/>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5FF2"/>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5FF5"/>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0C"/>
    <w:rsid w:val="007558BF"/>
    <w:rsid w:val="007558DB"/>
    <w:rsid w:val="00755CEC"/>
    <w:rsid w:val="00755E2C"/>
    <w:rsid w:val="00755F1D"/>
    <w:rsid w:val="00756352"/>
    <w:rsid w:val="0075641F"/>
    <w:rsid w:val="00756B4A"/>
    <w:rsid w:val="00757898"/>
    <w:rsid w:val="00757FEA"/>
    <w:rsid w:val="0076020A"/>
    <w:rsid w:val="0076114F"/>
    <w:rsid w:val="00761A9F"/>
    <w:rsid w:val="00761D23"/>
    <w:rsid w:val="00762520"/>
    <w:rsid w:val="00762F97"/>
    <w:rsid w:val="007632C6"/>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998"/>
    <w:rsid w:val="00780D62"/>
    <w:rsid w:val="00780E85"/>
    <w:rsid w:val="0078121A"/>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6A76"/>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751B"/>
    <w:rsid w:val="007C009C"/>
    <w:rsid w:val="007C0366"/>
    <w:rsid w:val="007C063E"/>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3FC4"/>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D3B"/>
    <w:rsid w:val="007D2DAC"/>
    <w:rsid w:val="007D354A"/>
    <w:rsid w:val="007D35AA"/>
    <w:rsid w:val="007D44AA"/>
    <w:rsid w:val="007D4688"/>
    <w:rsid w:val="007D5BCD"/>
    <w:rsid w:val="007D6499"/>
    <w:rsid w:val="007D69DF"/>
    <w:rsid w:val="007D7372"/>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0A"/>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AA0"/>
    <w:rsid w:val="00816C69"/>
    <w:rsid w:val="00820564"/>
    <w:rsid w:val="00820F7A"/>
    <w:rsid w:val="00821080"/>
    <w:rsid w:val="0082127E"/>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C64"/>
    <w:rsid w:val="00835359"/>
    <w:rsid w:val="00835843"/>
    <w:rsid w:val="00835EA2"/>
    <w:rsid w:val="00835FC8"/>
    <w:rsid w:val="00835FDE"/>
    <w:rsid w:val="008364A6"/>
    <w:rsid w:val="008364B6"/>
    <w:rsid w:val="008368E8"/>
    <w:rsid w:val="00836F45"/>
    <w:rsid w:val="00836FCC"/>
    <w:rsid w:val="00837086"/>
    <w:rsid w:val="008374E9"/>
    <w:rsid w:val="00837AC7"/>
    <w:rsid w:val="00837C48"/>
    <w:rsid w:val="0084039A"/>
    <w:rsid w:val="008409B4"/>
    <w:rsid w:val="00840BAD"/>
    <w:rsid w:val="00841498"/>
    <w:rsid w:val="0084158E"/>
    <w:rsid w:val="00841843"/>
    <w:rsid w:val="00841859"/>
    <w:rsid w:val="00841935"/>
    <w:rsid w:val="00841DB8"/>
    <w:rsid w:val="00842235"/>
    <w:rsid w:val="008428AF"/>
    <w:rsid w:val="00842E45"/>
    <w:rsid w:val="00843172"/>
    <w:rsid w:val="00843238"/>
    <w:rsid w:val="0084431C"/>
    <w:rsid w:val="008445B9"/>
    <w:rsid w:val="0084498D"/>
    <w:rsid w:val="00844FE7"/>
    <w:rsid w:val="00845884"/>
    <w:rsid w:val="0084603A"/>
    <w:rsid w:val="00846B82"/>
    <w:rsid w:val="00846D0D"/>
    <w:rsid w:val="008472C9"/>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2BB"/>
    <w:rsid w:val="00861407"/>
    <w:rsid w:val="008616D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66B"/>
    <w:rsid w:val="00877F29"/>
    <w:rsid w:val="008806DB"/>
    <w:rsid w:val="00880A26"/>
    <w:rsid w:val="0088161B"/>
    <w:rsid w:val="00881FCB"/>
    <w:rsid w:val="008821FD"/>
    <w:rsid w:val="00883209"/>
    <w:rsid w:val="00883A03"/>
    <w:rsid w:val="00883AB4"/>
    <w:rsid w:val="00884754"/>
    <w:rsid w:val="00884D11"/>
    <w:rsid w:val="008858F5"/>
    <w:rsid w:val="00885EEB"/>
    <w:rsid w:val="0088602C"/>
    <w:rsid w:val="00886191"/>
    <w:rsid w:val="0088621A"/>
    <w:rsid w:val="008862FC"/>
    <w:rsid w:val="00886460"/>
    <w:rsid w:val="0088697D"/>
    <w:rsid w:val="00886FF8"/>
    <w:rsid w:val="00887388"/>
    <w:rsid w:val="008878EB"/>
    <w:rsid w:val="008905D3"/>
    <w:rsid w:val="00890E96"/>
    <w:rsid w:val="00891D34"/>
    <w:rsid w:val="008921F8"/>
    <w:rsid w:val="00893E15"/>
    <w:rsid w:val="00893E52"/>
    <w:rsid w:val="0089437F"/>
    <w:rsid w:val="00894B66"/>
    <w:rsid w:val="008950C8"/>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79B"/>
    <w:rsid w:val="008A698D"/>
    <w:rsid w:val="008A6CD5"/>
    <w:rsid w:val="008A7080"/>
    <w:rsid w:val="008A7779"/>
    <w:rsid w:val="008A7A92"/>
    <w:rsid w:val="008A7D3C"/>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4F43"/>
    <w:rsid w:val="008B55EC"/>
    <w:rsid w:val="008B625A"/>
    <w:rsid w:val="008B62B3"/>
    <w:rsid w:val="008B6A69"/>
    <w:rsid w:val="008B7486"/>
    <w:rsid w:val="008B786E"/>
    <w:rsid w:val="008B7B9F"/>
    <w:rsid w:val="008C04F6"/>
    <w:rsid w:val="008C0907"/>
    <w:rsid w:val="008C0C60"/>
    <w:rsid w:val="008C0E16"/>
    <w:rsid w:val="008C24E7"/>
    <w:rsid w:val="008C28DD"/>
    <w:rsid w:val="008C2B08"/>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5D02"/>
    <w:rsid w:val="008E6B7C"/>
    <w:rsid w:val="008E6DCB"/>
    <w:rsid w:val="008E6DF5"/>
    <w:rsid w:val="008E7204"/>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026"/>
    <w:rsid w:val="009011D6"/>
    <w:rsid w:val="00901441"/>
    <w:rsid w:val="00901778"/>
    <w:rsid w:val="00901BEC"/>
    <w:rsid w:val="00902023"/>
    <w:rsid w:val="00902164"/>
    <w:rsid w:val="0090259B"/>
    <w:rsid w:val="009025A0"/>
    <w:rsid w:val="00902984"/>
    <w:rsid w:val="00903082"/>
    <w:rsid w:val="00903590"/>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3DB2"/>
    <w:rsid w:val="00914480"/>
    <w:rsid w:val="009145F2"/>
    <w:rsid w:val="0091509D"/>
    <w:rsid w:val="00915178"/>
    <w:rsid w:val="00915AF2"/>
    <w:rsid w:val="00915D41"/>
    <w:rsid w:val="009164D1"/>
    <w:rsid w:val="00916FE4"/>
    <w:rsid w:val="0091740D"/>
    <w:rsid w:val="00917432"/>
    <w:rsid w:val="00917C5A"/>
    <w:rsid w:val="009201AC"/>
    <w:rsid w:val="00920392"/>
    <w:rsid w:val="00920663"/>
    <w:rsid w:val="00920793"/>
    <w:rsid w:val="0092097A"/>
    <w:rsid w:val="00920D72"/>
    <w:rsid w:val="0092104E"/>
    <w:rsid w:val="00921050"/>
    <w:rsid w:val="00921BDB"/>
    <w:rsid w:val="00921DD6"/>
    <w:rsid w:val="00921FED"/>
    <w:rsid w:val="00922367"/>
    <w:rsid w:val="00922765"/>
    <w:rsid w:val="0092286E"/>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4D41"/>
    <w:rsid w:val="00935E76"/>
    <w:rsid w:val="00936289"/>
    <w:rsid w:val="009362A5"/>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4D3F"/>
    <w:rsid w:val="00945C79"/>
    <w:rsid w:val="00946C43"/>
    <w:rsid w:val="009474E8"/>
    <w:rsid w:val="00950595"/>
    <w:rsid w:val="00950A86"/>
    <w:rsid w:val="00950CC6"/>
    <w:rsid w:val="00952044"/>
    <w:rsid w:val="00952106"/>
    <w:rsid w:val="00952E44"/>
    <w:rsid w:val="00952E93"/>
    <w:rsid w:val="0095354C"/>
    <w:rsid w:val="00953BF1"/>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EE3"/>
    <w:rsid w:val="00961495"/>
    <w:rsid w:val="00961790"/>
    <w:rsid w:val="009620C4"/>
    <w:rsid w:val="00962131"/>
    <w:rsid w:val="0096213B"/>
    <w:rsid w:val="00962219"/>
    <w:rsid w:val="0096225C"/>
    <w:rsid w:val="009638BC"/>
    <w:rsid w:val="009639F0"/>
    <w:rsid w:val="00964816"/>
    <w:rsid w:val="00964E7B"/>
    <w:rsid w:val="00964FB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8CF"/>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CE6"/>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445"/>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6FAF"/>
    <w:rsid w:val="009B7CB6"/>
    <w:rsid w:val="009C053D"/>
    <w:rsid w:val="009C0EB9"/>
    <w:rsid w:val="009C1148"/>
    <w:rsid w:val="009C1774"/>
    <w:rsid w:val="009C180D"/>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6F62"/>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D7E4C"/>
    <w:rsid w:val="009E076C"/>
    <w:rsid w:val="009E0CFA"/>
    <w:rsid w:val="009E1072"/>
    <w:rsid w:val="009E14AD"/>
    <w:rsid w:val="009E1516"/>
    <w:rsid w:val="009E1573"/>
    <w:rsid w:val="009E1707"/>
    <w:rsid w:val="009E246E"/>
    <w:rsid w:val="009E261C"/>
    <w:rsid w:val="009E2633"/>
    <w:rsid w:val="009E2BF4"/>
    <w:rsid w:val="009E2F13"/>
    <w:rsid w:val="009E479C"/>
    <w:rsid w:val="009E48A8"/>
    <w:rsid w:val="009E4CD7"/>
    <w:rsid w:val="009E5457"/>
    <w:rsid w:val="009E5E6D"/>
    <w:rsid w:val="009E6058"/>
    <w:rsid w:val="009E607A"/>
    <w:rsid w:val="009E62CD"/>
    <w:rsid w:val="009E6A00"/>
    <w:rsid w:val="009E6EC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6E0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0A"/>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677"/>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4671"/>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2D40"/>
    <w:rsid w:val="00A4300A"/>
    <w:rsid w:val="00A43494"/>
    <w:rsid w:val="00A43E30"/>
    <w:rsid w:val="00A440E7"/>
    <w:rsid w:val="00A44521"/>
    <w:rsid w:val="00A44922"/>
    <w:rsid w:val="00A44D0A"/>
    <w:rsid w:val="00A4521E"/>
    <w:rsid w:val="00A45496"/>
    <w:rsid w:val="00A455F8"/>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498"/>
    <w:rsid w:val="00A63EFB"/>
    <w:rsid w:val="00A63F64"/>
    <w:rsid w:val="00A64112"/>
    <w:rsid w:val="00A64134"/>
    <w:rsid w:val="00A64926"/>
    <w:rsid w:val="00A64E8B"/>
    <w:rsid w:val="00A65350"/>
    <w:rsid w:val="00A65540"/>
    <w:rsid w:val="00A65D32"/>
    <w:rsid w:val="00A666AF"/>
    <w:rsid w:val="00A66E5F"/>
    <w:rsid w:val="00A67C06"/>
    <w:rsid w:val="00A67CD0"/>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97D"/>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19C"/>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2BB"/>
    <w:rsid w:val="00AA2332"/>
    <w:rsid w:val="00AA2902"/>
    <w:rsid w:val="00AA2CB9"/>
    <w:rsid w:val="00AA2D81"/>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164"/>
    <w:rsid w:val="00AB448E"/>
    <w:rsid w:val="00AB4516"/>
    <w:rsid w:val="00AB4683"/>
    <w:rsid w:val="00AB4966"/>
    <w:rsid w:val="00AB4A9E"/>
    <w:rsid w:val="00AB4B72"/>
    <w:rsid w:val="00AB5C7F"/>
    <w:rsid w:val="00AB5D0C"/>
    <w:rsid w:val="00AB5E44"/>
    <w:rsid w:val="00AB6861"/>
    <w:rsid w:val="00AB6D93"/>
    <w:rsid w:val="00AC037E"/>
    <w:rsid w:val="00AC0A9C"/>
    <w:rsid w:val="00AC1A20"/>
    <w:rsid w:val="00AC1CF5"/>
    <w:rsid w:val="00AC246F"/>
    <w:rsid w:val="00AC2879"/>
    <w:rsid w:val="00AC301A"/>
    <w:rsid w:val="00AC350B"/>
    <w:rsid w:val="00AC38C7"/>
    <w:rsid w:val="00AC3AA4"/>
    <w:rsid w:val="00AC3D2C"/>
    <w:rsid w:val="00AC4703"/>
    <w:rsid w:val="00AC5008"/>
    <w:rsid w:val="00AC58C7"/>
    <w:rsid w:val="00AC5C0A"/>
    <w:rsid w:val="00AC6A70"/>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5F93"/>
    <w:rsid w:val="00AE7929"/>
    <w:rsid w:val="00AF0621"/>
    <w:rsid w:val="00AF0788"/>
    <w:rsid w:val="00AF08A6"/>
    <w:rsid w:val="00AF0BC3"/>
    <w:rsid w:val="00AF1259"/>
    <w:rsid w:val="00AF17CD"/>
    <w:rsid w:val="00AF1BBB"/>
    <w:rsid w:val="00AF1E79"/>
    <w:rsid w:val="00AF2573"/>
    <w:rsid w:val="00AF2815"/>
    <w:rsid w:val="00AF36B8"/>
    <w:rsid w:val="00AF39B7"/>
    <w:rsid w:val="00AF3D2B"/>
    <w:rsid w:val="00AF42D8"/>
    <w:rsid w:val="00AF443E"/>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292"/>
    <w:rsid w:val="00B324D5"/>
    <w:rsid w:val="00B324DD"/>
    <w:rsid w:val="00B32781"/>
    <w:rsid w:val="00B32BB7"/>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357"/>
    <w:rsid w:val="00B64B9E"/>
    <w:rsid w:val="00B64FBA"/>
    <w:rsid w:val="00B6542B"/>
    <w:rsid w:val="00B65CAE"/>
    <w:rsid w:val="00B66AE1"/>
    <w:rsid w:val="00B6742E"/>
    <w:rsid w:val="00B704B4"/>
    <w:rsid w:val="00B704ED"/>
    <w:rsid w:val="00B71328"/>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462"/>
    <w:rsid w:val="00B84534"/>
    <w:rsid w:val="00B84C26"/>
    <w:rsid w:val="00B85231"/>
    <w:rsid w:val="00B856C7"/>
    <w:rsid w:val="00B85B89"/>
    <w:rsid w:val="00B85F0E"/>
    <w:rsid w:val="00B8611E"/>
    <w:rsid w:val="00B862B0"/>
    <w:rsid w:val="00B863BB"/>
    <w:rsid w:val="00B8643E"/>
    <w:rsid w:val="00B86C2E"/>
    <w:rsid w:val="00B86C81"/>
    <w:rsid w:val="00B90799"/>
    <w:rsid w:val="00B90E84"/>
    <w:rsid w:val="00B9164D"/>
    <w:rsid w:val="00B91E7D"/>
    <w:rsid w:val="00B91ED6"/>
    <w:rsid w:val="00B9231B"/>
    <w:rsid w:val="00B924A6"/>
    <w:rsid w:val="00B92E8C"/>
    <w:rsid w:val="00B92F1D"/>
    <w:rsid w:val="00B93096"/>
    <w:rsid w:val="00B933BE"/>
    <w:rsid w:val="00B93555"/>
    <w:rsid w:val="00B94354"/>
    <w:rsid w:val="00B94616"/>
    <w:rsid w:val="00B94655"/>
    <w:rsid w:val="00B95339"/>
    <w:rsid w:val="00B9601D"/>
    <w:rsid w:val="00B9660A"/>
    <w:rsid w:val="00B96A61"/>
    <w:rsid w:val="00B97736"/>
    <w:rsid w:val="00B97AB0"/>
    <w:rsid w:val="00B97EB9"/>
    <w:rsid w:val="00BA0527"/>
    <w:rsid w:val="00BA0797"/>
    <w:rsid w:val="00BA129E"/>
    <w:rsid w:val="00BA19FD"/>
    <w:rsid w:val="00BA24AD"/>
    <w:rsid w:val="00BA2874"/>
    <w:rsid w:val="00BA2CE8"/>
    <w:rsid w:val="00BA2F17"/>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0D"/>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2C65"/>
    <w:rsid w:val="00BD357B"/>
    <w:rsid w:val="00BD35DC"/>
    <w:rsid w:val="00BD36F5"/>
    <w:rsid w:val="00BD4326"/>
    <w:rsid w:val="00BD4581"/>
    <w:rsid w:val="00BD4DBB"/>
    <w:rsid w:val="00BD5604"/>
    <w:rsid w:val="00BD5E93"/>
    <w:rsid w:val="00BD5EFE"/>
    <w:rsid w:val="00BD69C8"/>
    <w:rsid w:val="00BD70E3"/>
    <w:rsid w:val="00BD7123"/>
    <w:rsid w:val="00BD7A1E"/>
    <w:rsid w:val="00BD7D41"/>
    <w:rsid w:val="00BD7F7B"/>
    <w:rsid w:val="00BE07FB"/>
    <w:rsid w:val="00BE0C31"/>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8F"/>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6CD"/>
    <w:rsid w:val="00C22999"/>
    <w:rsid w:val="00C22D3F"/>
    <w:rsid w:val="00C22E59"/>
    <w:rsid w:val="00C2327B"/>
    <w:rsid w:val="00C23CB8"/>
    <w:rsid w:val="00C24075"/>
    <w:rsid w:val="00C240B6"/>
    <w:rsid w:val="00C24220"/>
    <w:rsid w:val="00C242F5"/>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738"/>
    <w:rsid w:val="00C307A4"/>
    <w:rsid w:val="00C30D9F"/>
    <w:rsid w:val="00C31B08"/>
    <w:rsid w:val="00C322C2"/>
    <w:rsid w:val="00C324B4"/>
    <w:rsid w:val="00C330FA"/>
    <w:rsid w:val="00C33151"/>
    <w:rsid w:val="00C3336C"/>
    <w:rsid w:val="00C33B6B"/>
    <w:rsid w:val="00C33E92"/>
    <w:rsid w:val="00C34BBE"/>
    <w:rsid w:val="00C34D7B"/>
    <w:rsid w:val="00C34DDC"/>
    <w:rsid w:val="00C3525E"/>
    <w:rsid w:val="00C35684"/>
    <w:rsid w:val="00C35744"/>
    <w:rsid w:val="00C35BED"/>
    <w:rsid w:val="00C37025"/>
    <w:rsid w:val="00C3740B"/>
    <w:rsid w:val="00C37CA2"/>
    <w:rsid w:val="00C37D97"/>
    <w:rsid w:val="00C402D9"/>
    <w:rsid w:val="00C4033E"/>
    <w:rsid w:val="00C40875"/>
    <w:rsid w:val="00C40ED1"/>
    <w:rsid w:val="00C40F3C"/>
    <w:rsid w:val="00C41408"/>
    <w:rsid w:val="00C41A12"/>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42A"/>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001"/>
    <w:rsid w:val="00C672A1"/>
    <w:rsid w:val="00C67432"/>
    <w:rsid w:val="00C67824"/>
    <w:rsid w:val="00C705C6"/>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008"/>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7DA"/>
    <w:rsid w:val="00C94B46"/>
    <w:rsid w:val="00C95064"/>
    <w:rsid w:val="00C9565D"/>
    <w:rsid w:val="00C959EE"/>
    <w:rsid w:val="00C95B5C"/>
    <w:rsid w:val="00C95CFC"/>
    <w:rsid w:val="00C95D2C"/>
    <w:rsid w:val="00C95D2E"/>
    <w:rsid w:val="00C95E4C"/>
    <w:rsid w:val="00C95EBC"/>
    <w:rsid w:val="00C9617F"/>
    <w:rsid w:val="00C961B7"/>
    <w:rsid w:val="00C964F9"/>
    <w:rsid w:val="00C9707E"/>
    <w:rsid w:val="00C97A57"/>
    <w:rsid w:val="00CA00DD"/>
    <w:rsid w:val="00CA01CE"/>
    <w:rsid w:val="00CA0525"/>
    <w:rsid w:val="00CA088A"/>
    <w:rsid w:val="00CA09AF"/>
    <w:rsid w:val="00CA0C87"/>
    <w:rsid w:val="00CA11E1"/>
    <w:rsid w:val="00CA1B2B"/>
    <w:rsid w:val="00CA1C96"/>
    <w:rsid w:val="00CA21E3"/>
    <w:rsid w:val="00CA2629"/>
    <w:rsid w:val="00CA277F"/>
    <w:rsid w:val="00CA38FF"/>
    <w:rsid w:val="00CA4008"/>
    <w:rsid w:val="00CA4650"/>
    <w:rsid w:val="00CA46CA"/>
    <w:rsid w:val="00CA4960"/>
    <w:rsid w:val="00CA527E"/>
    <w:rsid w:val="00CA5986"/>
    <w:rsid w:val="00CA5C58"/>
    <w:rsid w:val="00CA6C43"/>
    <w:rsid w:val="00CA6F5E"/>
    <w:rsid w:val="00CA7236"/>
    <w:rsid w:val="00CA7D5F"/>
    <w:rsid w:val="00CB025A"/>
    <w:rsid w:val="00CB07FA"/>
    <w:rsid w:val="00CB085A"/>
    <w:rsid w:val="00CB0A90"/>
    <w:rsid w:val="00CB0EAB"/>
    <w:rsid w:val="00CB1875"/>
    <w:rsid w:val="00CB2831"/>
    <w:rsid w:val="00CB2A08"/>
    <w:rsid w:val="00CB2B9A"/>
    <w:rsid w:val="00CB2FC3"/>
    <w:rsid w:val="00CB311D"/>
    <w:rsid w:val="00CB3141"/>
    <w:rsid w:val="00CB3982"/>
    <w:rsid w:val="00CB416D"/>
    <w:rsid w:val="00CB4693"/>
    <w:rsid w:val="00CB48A5"/>
    <w:rsid w:val="00CB5BE8"/>
    <w:rsid w:val="00CB5E61"/>
    <w:rsid w:val="00CB61C0"/>
    <w:rsid w:val="00CB64AA"/>
    <w:rsid w:val="00CB70CE"/>
    <w:rsid w:val="00CB7353"/>
    <w:rsid w:val="00CB7478"/>
    <w:rsid w:val="00CB74D1"/>
    <w:rsid w:val="00CB7D5F"/>
    <w:rsid w:val="00CC1664"/>
    <w:rsid w:val="00CC16B4"/>
    <w:rsid w:val="00CC1CB7"/>
    <w:rsid w:val="00CC1F52"/>
    <w:rsid w:val="00CC26AF"/>
    <w:rsid w:val="00CC2F4F"/>
    <w:rsid w:val="00CC3E71"/>
    <w:rsid w:val="00CC4B5C"/>
    <w:rsid w:val="00CC50B1"/>
    <w:rsid w:val="00CC6D26"/>
    <w:rsid w:val="00CC6EE4"/>
    <w:rsid w:val="00CC6F67"/>
    <w:rsid w:val="00CC79D7"/>
    <w:rsid w:val="00CD0059"/>
    <w:rsid w:val="00CD04A6"/>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465"/>
    <w:rsid w:val="00CF6484"/>
    <w:rsid w:val="00CF6D66"/>
    <w:rsid w:val="00CF6FFE"/>
    <w:rsid w:val="00CF78B4"/>
    <w:rsid w:val="00CF7DC2"/>
    <w:rsid w:val="00D00388"/>
    <w:rsid w:val="00D00BD6"/>
    <w:rsid w:val="00D00ED1"/>
    <w:rsid w:val="00D011B1"/>
    <w:rsid w:val="00D018CC"/>
    <w:rsid w:val="00D02767"/>
    <w:rsid w:val="00D038C5"/>
    <w:rsid w:val="00D03D31"/>
    <w:rsid w:val="00D03FF8"/>
    <w:rsid w:val="00D04033"/>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1D5F"/>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898"/>
    <w:rsid w:val="00D46D71"/>
    <w:rsid w:val="00D46ED9"/>
    <w:rsid w:val="00D477CD"/>
    <w:rsid w:val="00D50286"/>
    <w:rsid w:val="00D509F5"/>
    <w:rsid w:val="00D50C40"/>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E5D"/>
    <w:rsid w:val="00D61F8F"/>
    <w:rsid w:val="00D6220D"/>
    <w:rsid w:val="00D6280B"/>
    <w:rsid w:val="00D6322A"/>
    <w:rsid w:val="00D637DC"/>
    <w:rsid w:val="00D63BBF"/>
    <w:rsid w:val="00D63D8A"/>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51A3"/>
    <w:rsid w:val="00D7561D"/>
    <w:rsid w:val="00D7642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070"/>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980"/>
    <w:rsid w:val="00D92A4D"/>
    <w:rsid w:val="00D93189"/>
    <w:rsid w:val="00D933D8"/>
    <w:rsid w:val="00D93B78"/>
    <w:rsid w:val="00D9455B"/>
    <w:rsid w:val="00D9586E"/>
    <w:rsid w:val="00D95F8C"/>
    <w:rsid w:val="00D962D9"/>
    <w:rsid w:val="00D964BC"/>
    <w:rsid w:val="00D969E0"/>
    <w:rsid w:val="00D96C71"/>
    <w:rsid w:val="00D974D3"/>
    <w:rsid w:val="00D9770B"/>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400"/>
    <w:rsid w:val="00DB3918"/>
    <w:rsid w:val="00DB3AB0"/>
    <w:rsid w:val="00DB401A"/>
    <w:rsid w:val="00DB5141"/>
    <w:rsid w:val="00DB5209"/>
    <w:rsid w:val="00DB5520"/>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4FE8"/>
    <w:rsid w:val="00DC5280"/>
    <w:rsid w:val="00DC5626"/>
    <w:rsid w:val="00DC5633"/>
    <w:rsid w:val="00DC5720"/>
    <w:rsid w:val="00DC57D5"/>
    <w:rsid w:val="00DC59AC"/>
    <w:rsid w:val="00DC659B"/>
    <w:rsid w:val="00DC69B0"/>
    <w:rsid w:val="00DC6BFF"/>
    <w:rsid w:val="00DC6C73"/>
    <w:rsid w:val="00DC7041"/>
    <w:rsid w:val="00DC729F"/>
    <w:rsid w:val="00DC7BE3"/>
    <w:rsid w:val="00DD0134"/>
    <w:rsid w:val="00DD0DB5"/>
    <w:rsid w:val="00DD1774"/>
    <w:rsid w:val="00DD279B"/>
    <w:rsid w:val="00DD2A58"/>
    <w:rsid w:val="00DD2E2C"/>
    <w:rsid w:val="00DD3514"/>
    <w:rsid w:val="00DD3D67"/>
    <w:rsid w:val="00DD4008"/>
    <w:rsid w:val="00DD4020"/>
    <w:rsid w:val="00DD41A2"/>
    <w:rsid w:val="00DD4F9E"/>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C44"/>
    <w:rsid w:val="00E34D6D"/>
    <w:rsid w:val="00E359C0"/>
    <w:rsid w:val="00E35CB8"/>
    <w:rsid w:val="00E369DC"/>
    <w:rsid w:val="00E36BCD"/>
    <w:rsid w:val="00E37A34"/>
    <w:rsid w:val="00E37EB1"/>
    <w:rsid w:val="00E40178"/>
    <w:rsid w:val="00E4071B"/>
    <w:rsid w:val="00E40905"/>
    <w:rsid w:val="00E40936"/>
    <w:rsid w:val="00E4097A"/>
    <w:rsid w:val="00E40B45"/>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1FE"/>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3FB"/>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6255"/>
    <w:rsid w:val="00E9634F"/>
    <w:rsid w:val="00E96BB6"/>
    <w:rsid w:val="00E96E21"/>
    <w:rsid w:val="00E976CB"/>
    <w:rsid w:val="00E97DE5"/>
    <w:rsid w:val="00E97FCA"/>
    <w:rsid w:val="00EA0236"/>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882"/>
    <w:rsid w:val="00EA7E9D"/>
    <w:rsid w:val="00EB0D9C"/>
    <w:rsid w:val="00EB2644"/>
    <w:rsid w:val="00EB2C38"/>
    <w:rsid w:val="00EB2DFE"/>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58E"/>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5FB9"/>
    <w:rsid w:val="00EE63CA"/>
    <w:rsid w:val="00EE69F5"/>
    <w:rsid w:val="00EE6C35"/>
    <w:rsid w:val="00EE6E61"/>
    <w:rsid w:val="00EE727A"/>
    <w:rsid w:val="00EE796D"/>
    <w:rsid w:val="00EE7A50"/>
    <w:rsid w:val="00EE7AB1"/>
    <w:rsid w:val="00EF0AD1"/>
    <w:rsid w:val="00EF0CEF"/>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A20"/>
    <w:rsid w:val="00F23B13"/>
    <w:rsid w:val="00F23CE6"/>
    <w:rsid w:val="00F24169"/>
    <w:rsid w:val="00F243A8"/>
    <w:rsid w:val="00F24421"/>
    <w:rsid w:val="00F24861"/>
    <w:rsid w:val="00F25BF8"/>
    <w:rsid w:val="00F25F0A"/>
    <w:rsid w:val="00F2608F"/>
    <w:rsid w:val="00F263CC"/>
    <w:rsid w:val="00F27E47"/>
    <w:rsid w:val="00F308B3"/>
    <w:rsid w:val="00F3140E"/>
    <w:rsid w:val="00F315C2"/>
    <w:rsid w:val="00F316F0"/>
    <w:rsid w:val="00F31D8F"/>
    <w:rsid w:val="00F3248F"/>
    <w:rsid w:val="00F32855"/>
    <w:rsid w:val="00F32B85"/>
    <w:rsid w:val="00F33005"/>
    <w:rsid w:val="00F333BF"/>
    <w:rsid w:val="00F334EB"/>
    <w:rsid w:val="00F33914"/>
    <w:rsid w:val="00F33FB8"/>
    <w:rsid w:val="00F3404D"/>
    <w:rsid w:val="00F34374"/>
    <w:rsid w:val="00F343D6"/>
    <w:rsid w:val="00F34603"/>
    <w:rsid w:val="00F34800"/>
    <w:rsid w:val="00F34C3D"/>
    <w:rsid w:val="00F3579E"/>
    <w:rsid w:val="00F3648F"/>
    <w:rsid w:val="00F3677B"/>
    <w:rsid w:val="00F36D21"/>
    <w:rsid w:val="00F377AE"/>
    <w:rsid w:val="00F37D33"/>
    <w:rsid w:val="00F37DE6"/>
    <w:rsid w:val="00F40365"/>
    <w:rsid w:val="00F4041B"/>
    <w:rsid w:val="00F4046D"/>
    <w:rsid w:val="00F405A0"/>
    <w:rsid w:val="00F406E5"/>
    <w:rsid w:val="00F40D44"/>
    <w:rsid w:val="00F424B8"/>
    <w:rsid w:val="00F4275B"/>
    <w:rsid w:val="00F42BB9"/>
    <w:rsid w:val="00F42F6A"/>
    <w:rsid w:val="00F43249"/>
    <w:rsid w:val="00F4343F"/>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B33"/>
    <w:rsid w:val="00F70EC5"/>
    <w:rsid w:val="00F713F0"/>
    <w:rsid w:val="00F71E43"/>
    <w:rsid w:val="00F71E5A"/>
    <w:rsid w:val="00F72369"/>
    <w:rsid w:val="00F72A56"/>
    <w:rsid w:val="00F735FD"/>
    <w:rsid w:val="00F73C49"/>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AA0"/>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359"/>
    <w:rsid w:val="00FA25FA"/>
    <w:rsid w:val="00FA3216"/>
    <w:rsid w:val="00FA3AA2"/>
    <w:rsid w:val="00FA3DC3"/>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D74"/>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7F9"/>
    <w:rsid w:val="00FC4A63"/>
    <w:rsid w:val="00FC4B2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39A"/>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640DFF"/>
  <w15:docId w15:val="{5E4CA6F6-E95E-4572-8A84-87CEBC39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character" w:customStyle="1" w:styleId="UnresolvedMention">
    <w:name w:val="Unresolved Mention"/>
    <w:basedOn w:val="DefaultParagraphFont"/>
    <w:uiPriority w:val="99"/>
    <w:semiHidden/>
    <w:unhideWhenUsed/>
    <w:rsid w:val="002B1E66"/>
    <w:rPr>
      <w:color w:val="605E5C"/>
      <w:shd w:val="clear" w:color="auto" w:fill="E1DFDD"/>
    </w:rPr>
  </w:style>
  <w:style w:type="paragraph" w:customStyle="1" w:styleId="Default">
    <w:name w:val="Default"/>
    <w:rsid w:val="00C6700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26721137">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4142941">
      <w:bodyDiv w:val="1"/>
      <w:marLeft w:val="0"/>
      <w:marRight w:val="0"/>
      <w:marTop w:val="0"/>
      <w:marBottom w:val="0"/>
      <w:divBdr>
        <w:top w:val="none" w:sz="0" w:space="0" w:color="auto"/>
        <w:left w:val="none" w:sz="0" w:space="0" w:color="auto"/>
        <w:bottom w:val="none" w:sz="0" w:space="0" w:color="auto"/>
        <w:right w:val="none" w:sz="0" w:space="0" w:color="auto"/>
      </w:divBdr>
      <w:divsChild>
        <w:div w:id="280186162">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0874926">
      <w:bodyDiv w:val="1"/>
      <w:marLeft w:val="0"/>
      <w:marRight w:val="0"/>
      <w:marTop w:val="0"/>
      <w:marBottom w:val="0"/>
      <w:divBdr>
        <w:top w:val="none" w:sz="0" w:space="0" w:color="auto"/>
        <w:left w:val="none" w:sz="0" w:space="0" w:color="auto"/>
        <w:bottom w:val="none" w:sz="0" w:space="0" w:color="auto"/>
        <w:right w:val="none" w:sz="0" w:space="0" w:color="auto"/>
      </w:divBdr>
      <w:divsChild>
        <w:div w:id="238639401">
          <w:marLeft w:val="0"/>
          <w:marRight w:val="0"/>
          <w:marTop w:val="0"/>
          <w:marBottom w:val="0"/>
          <w:divBdr>
            <w:top w:val="none" w:sz="0" w:space="0" w:color="auto"/>
            <w:left w:val="none" w:sz="0" w:space="0" w:color="auto"/>
            <w:bottom w:val="none" w:sz="0" w:space="0" w:color="auto"/>
            <w:right w:val="none" w:sz="0" w:space="0" w:color="auto"/>
          </w:divBdr>
        </w:div>
      </w:divsChild>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083725505">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517805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20706110">
      <w:bodyDiv w:val="1"/>
      <w:marLeft w:val="0"/>
      <w:marRight w:val="0"/>
      <w:marTop w:val="0"/>
      <w:marBottom w:val="0"/>
      <w:divBdr>
        <w:top w:val="none" w:sz="0" w:space="0" w:color="auto"/>
        <w:left w:val="none" w:sz="0" w:space="0" w:color="auto"/>
        <w:bottom w:val="none" w:sz="0" w:space="0" w:color="auto"/>
        <w:right w:val="none" w:sz="0" w:space="0" w:color="auto"/>
      </w:divBdr>
      <w:divsChild>
        <w:div w:id="1019699799">
          <w:marLeft w:val="0"/>
          <w:marRight w:val="0"/>
          <w:marTop w:val="0"/>
          <w:marBottom w:val="0"/>
          <w:divBdr>
            <w:top w:val="none" w:sz="0" w:space="0" w:color="auto"/>
            <w:left w:val="none" w:sz="0" w:space="0" w:color="auto"/>
            <w:bottom w:val="none" w:sz="0" w:space="0" w:color="auto"/>
            <w:right w:val="none" w:sz="0" w:space="0" w:color="auto"/>
          </w:divBdr>
        </w:div>
      </w:divsChild>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63820486">
      <w:bodyDiv w:val="1"/>
      <w:marLeft w:val="0"/>
      <w:marRight w:val="0"/>
      <w:marTop w:val="0"/>
      <w:marBottom w:val="0"/>
      <w:divBdr>
        <w:top w:val="none" w:sz="0" w:space="0" w:color="auto"/>
        <w:left w:val="none" w:sz="0" w:space="0" w:color="auto"/>
        <w:bottom w:val="none" w:sz="0" w:space="0" w:color="auto"/>
        <w:right w:val="none" w:sz="0" w:space="0" w:color="auto"/>
      </w:divBdr>
      <w:divsChild>
        <w:div w:id="1341588295">
          <w:marLeft w:val="0"/>
          <w:marRight w:val="0"/>
          <w:marTop w:val="0"/>
          <w:marBottom w:val="0"/>
          <w:divBdr>
            <w:top w:val="none" w:sz="0" w:space="0" w:color="auto"/>
            <w:left w:val="none" w:sz="0" w:space="0" w:color="auto"/>
            <w:bottom w:val="none" w:sz="0" w:space="0" w:color="auto"/>
            <w:right w:val="none" w:sz="0" w:space="0" w:color="auto"/>
          </w:divBdr>
        </w:div>
      </w:divsChild>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3151325">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 w:id="2124569862">
      <w:bodyDiv w:val="1"/>
      <w:marLeft w:val="0"/>
      <w:marRight w:val="0"/>
      <w:marTop w:val="0"/>
      <w:marBottom w:val="0"/>
      <w:divBdr>
        <w:top w:val="none" w:sz="0" w:space="0" w:color="auto"/>
        <w:left w:val="none" w:sz="0" w:space="0" w:color="auto"/>
        <w:bottom w:val="none" w:sz="0" w:space="0" w:color="auto"/>
        <w:right w:val="none" w:sz="0" w:space="0" w:color="auto"/>
      </w:divBdr>
      <w:divsChild>
        <w:div w:id="267781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9AC3726-CE26-4A5D-BE32-AF0B6E712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2019-09-16T18:51:00Z</dcterms:created>
  <dcterms:modified xsi:type="dcterms:W3CDTF">2019-09-16T18:51:00Z</dcterms:modified>
  <cp:category>School Papers</cp:category>
</cp:coreProperties>
</file>