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customXml/itemProps13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EFB" w:rsidRDefault="00A837B7" w:rsidP="00A837B7">
      <w:r>
        <w:rPr>
          <w:noProof/>
          <w:lang w:val="en-US"/>
        </w:rPr>
        <w:drawing>
          <wp:inline distT="0" distB="0" distL="0" distR="0">
            <wp:extent cx="5943600" cy="149007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7B7" w:rsidRDefault="00A837B7" w:rsidP="00A837B7">
      <w:r>
        <w:rPr>
          <w:noProof/>
          <w:lang w:val="en-US"/>
        </w:rPr>
        <w:drawing>
          <wp:inline distT="0" distB="0" distL="0" distR="0">
            <wp:extent cx="5943600" cy="1400148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7B7" w:rsidRPr="00A837B7" w:rsidRDefault="00A837B7" w:rsidP="00A837B7">
      <w:r>
        <w:rPr>
          <w:noProof/>
          <w:lang w:val="en-US"/>
        </w:rPr>
        <w:drawing>
          <wp:inline distT="0" distB="0" distL="0" distR="0">
            <wp:extent cx="5943600" cy="137813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7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37B7" w:rsidRPr="00A837B7" w:rsidSect="00010B83">
      <w:footerReference w:type="default" r:id="rId2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12A" w:rsidRDefault="00C8612A" w:rsidP="00365AD3">
      <w:r>
        <w:separator/>
      </w:r>
    </w:p>
  </w:endnote>
  <w:endnote w:type="continuationSeparator" w:id="1">
    <w:p w:rsidR="00C8612A" w:rsidRDefault="00C8612A" w:rsidP="00365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CC" w:rsidRDefault="00223C7E">
    <w:pPr>
      <w:pStyle w:val="Footer"/>
    </w:pPr>
    <w:r w:rsidRPr="00223C7E">
      <w:rPr>
        <w:rFonts w:ascii="Arial" w:hAnsi="Arial" w:cs="Arial"/>
        <w:noProof/>
        <w:color w:val="808080" w:themeColor="background1" w:themeShade="80"/>
        <w:sz w:val="16"/>
        <w:szCs w:val="16"/>
        <w:lang w:eastAsia="en-CA"/>
      </w:rPr>
      <w:pict>
        <v:group id="Group 37" o:spid="_x0000_s4098" style="position:absolute;margin-left:844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">
          <v:rect id="Rectangle 38" o:spid="_x0000_s4100" style="position:absolute;left:190;width:59436;height:18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WswMAA&#10;AADbAAAADwAAAGRycy9kb3ducmV2LnhtbERPz2vCMBS+D/Y/hCd4m6kryOyaiowJngbtRHZ8NM+m&#10;tHkpTaz1vzeHgceP73e+m20vJhp961jBepWAIK6dbrlRcPo9vH2A8AFZY++YFNzJw654fckx0+7G&#10;JU1VaEQMYZ+hAhPCkEnpa0MW/coNxJG7uNFiiHBspB7xFsNtL9+TZCMtthwbDA70ZajuqqtV0Pwd&#10;vqe5M+RKn1bXbtiefs5aqeVi3n+CCDSHp/jffdQK0jg2fok/QBY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WswMAAAADbAAAADwAAAAAAAAAAAAAAAACYAgAAZHJzL2Rvd25y&#10;ZXYueG1sUEsFBgAAAAAEAAQA9QAAAIUDAAAAAA==&#10;" fillcolor="black [3213]" stroked="f" strokeweight="2pt"/>
          <v:shapetype id="_x0000_t202" coordsize="21600,21600" o:spt="202" path="m,l,21600r21600,l21600,xe">
            <v:stroke joinstyle="miter"/>
            <v:path gradientshapeok="t" o:connecttype="rect"/>
          </v:shapetype>
          <v:shape id="Text Box 39" o:spid="_x0000_s4099" type="#_x0000_t202" style="position:absolute;top:666;width:59436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Cys8UA&#10;AADbAAAADwAAAGRycy9kb3ducmV2LnhtbESPQWvCQBSE74X+h+UVegm6sUKp0VWKJdCDhZrq/ZF9&#10;ZkOzb8PuRqO/vlso9DjMzDfMajPaTpzJh9axgtk0B0FcO91yo+DwVU5eQISIrLFzTAquFGCzvr9b&#10;YaHdhfd0rmIjEoRDgQpMjH0hZagNWQxT1xMn7+S8xZikb6T2eElw28mnPH+WFltOCwZ72hqqv6vB&#10;KhiGcvf2ke3M1Wex7G+fbXYMlVKPD+PrEkSkMf6H/9rvWsF8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LKzxQAAANsAAAAPAAAAAAAAAAAAAAAAAJgCAABkcnMv&#10;ZG93bnJldi54bWxQSwUGAAAAAAQABAD1AAAAigMAAAAA&#10;" filled="f" stroked="f" strokeweight=".5pt">
            <v:textbox inset=",,,0">
              <w:txbxContent>
                <w:p w:rsidR="004220A3" w:rsidRPr="004220A3" w:rsidRDefault="004220A3" w:rsidP="004220A3">
                  <w:pPr>
                    <w:rPr>
                      <w:color w:val="808080" w:themeColor="background1" w:themeShade="80"/>
                      <w:sz w:val="18"/>
                      <w:szCs w:val="18"/>
                    </w:rPr>
                  </w:pPr>
                  <w:r w:rsidRPr="004220A3">
                    <w:rPr>
                      <w:rFonts w:ascii="Arial" w:hAnsi="Arial" w:cs="Arial"/>
                      <w:sz w:val="18"/>
                      <w:szCs w:val="18"/>
                    </w:rPr>
                    <w:t>MDM101 – MATHEMATICS FOR MEDICATION ADMINISTRATION – IV &amp; N/G SCENARIOS ASSIGNMENT</w:t>
                  </w:r>
                </w:p>
              </w:txbxContent>
            </v:textbox>
          </v:shape>
          <w10:wrap type="square" anchorx="margin" anchory="margin"/>
        </v:group>
      </w:pict>
    </w:r>
    <w:r w:rsidRPr="00223C7E">
      <w:rPr>
        <w:rFonts w:ascii="Arial" w:hAnsi="Arial" w:cs="Arial"/>
        <w:noProof/>
        <w:sz w:val="16"/>
        <w:szCs w:val="16"/>
        <w:lang w:eastAsia="en-CA"/>
      </w:rPr>
      <w:pict>
        <v:rect id="Rectangle 40" o:spid="_x0000_s4097" style="position:absolute;margin-left:0;margin-top:0;width:36pt;height:25.2pt;z-index:251659264;visibility:visible;mso-top-percent:200;mso-wrap-distance-left:0;mso-wrap-distance-right:0;mso-position-horizontal:left;mso-position-horizontal-relative:right-margin-area;mso-position-vertical-relative:bottom-margin-area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<v:textbox>
            <w:txbxContent>
              <w:p w:rsidR="004220A3" w:rsidRPr="004220A3" w:rsidRDefault="00223C7E">
                <w:pPr>
                  <w:jc w:val="right"/>
                  <w:rPr>
                    <w:rFonts w:ascii="Arial" w:hAnsi="Arial" w:cs="Arial"/>
                    <w:color w:val="FFFFFF" w:themeColor="background1"/>
                  </w:rPr>
                </w:pPr>
                <w:r w:rsidRPr="004220A3">
                  <w:rPr>
                    <w:rFonts w:ascii="Arial" w:hAnsi="Arial" w:cs="Arial"/>
                    <w:color w:val="FFFFFF" w:themeColor="background1"/>
                  </w:rPr>
                  <w:fldChar w:fldCharType="begin"/>
                </w:r>
                <w:r w:rsidR="004220A3" w:rsidRPr="004220A3">
                  <w:rPr>
                    <w:rFonts w:ascii="Arial" w:hAnsi="Arial" w:cs="Arial"/>
                    <w:color w:val="FFFFFF" w:themeColor="background1"/>
                  </w:rPr>
                  <w:instrText xml:space="preserve"> PAGE   \* MERGEFORMAT </w:instrText>
                </w:r>
                <w:r w:rsidRPr="004220A3">
                  <w:rPr>
                    <w:rFonts w:ascii="Arial" w:hAnsi="Arial" w:cs="Arial"/>
                    <w:color w:val="FFFFFF" w:themeColor="background1"/>
                  </w:rPr>
                  <w:fldChar w:fldCharType="separate"/>
                </w:r>
                <w:r w:rsidR="003456D8">
                  <w:rPr>
                    <w:rFonts w:ascii="Arial" w:hAnsi="Arial" w:cs="Arial"/>
                    <w:noProof/>
                    <w:color w:val="FFFFFF" w:themeColor="background1"/>
                  </w:rPr>
                  <w:t>6</w:t>
                </w:r>
                <w:r w:rsidRPr="004220A3">
                  <w:rPr>
                    <w:rFonts w:ascii="Arial" w:hAnsi="Arial" w:cs="Arial"/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type="square" anchorx="margin" anchory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12A" w:rsidRDefault="00C8612A" w:rsidP="00365AD3">
      <w:r>
        <w:separator/>
      </w:r>
    </w:p>
  </w:footnote>
  <w:footnote w:type="continuationSeparator" w:id="1">
    <w:p w:rsidR="00C8612A" w:rsidRDefault="00C8612A" w:rsidP="00365A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13DFB"/>
    <w:multiLevelType w:val="hybridMultilevel"/>
    <w:tmpl w:val="FB3256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E6C4C"/>
    <w:multiLevelType w:val="singleLevel"/>
    <w:tmpl w:val="AC42D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>
    <w:nsid w:val="748E462A"/>
    <w:multiLevelType w:val="hybridMultilevel"/>
    <w:tmpl w:val="D326D5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692329"/>
    <w:rsid w:val="00010B83"/>
    <w:rsid w:val="00013C9B"/>
    <w:rsid w:val="000146E1"/>
    <w:rsid w:val="00021448"/>
    <w:rsid w:val="00043EA8"/>
    <w:rsid w:val="0007529D"/>
    <w:rsid w:val="00080C5D"/>
    <w:rsid w:val="000819B5"/>
    <w:rsid w:val="000906FD"/>
    <w:rsid w:val="000A71D2"/>
    <w:rsid w:val="000C23F5"/>
    <w:rsid w:val="000C3935"/>
    <w:rsid w:val="000E00D3"/>
    <w:rsid w:val="000E5F93"/>
    <w:rsid w:val="000F45AA"/>
    <w:rsid w:val="00123570"/>
    <w:rsid w:val="00133C24"/>
    <w:rsid w:val="00141B16"/>
    <w:rsid w:val="00160393"/>
    <w:rsid w:val="00184EB8"/>
    <w:rsid w:val="001A1248"/>
    <w:rsid w:val="001B53FC"/>
    <w:rsid w:val="001C2E62"/>
    <w:rsid w:val="001D37C2"/>
    <w:rsid w:val="001E4FA5"/>
    <w:rsid w:val="0020190A"/>
    <w:rsid w:val="00214CD7"/>
    <w:rsid w:val="00223C7E"/>
    <w:rsid w:val="002305A5"/>
    <w:rsid w:val="00270C7B"/>
    <w:rsid w:val="00272882"/>
    <w:rsid w:val="0029217D"/>
    <w:rsid w:val="002A2186"/>
    <w:rsid w:val="002B18B0"/>
    <w:rsid w:val="002B4989"/>
    <w:rsid w:val="002B735E"/>
    <w:rsid w:val="002C058F"/>
    <w:rsid w:val="002D012F"/>
    <w:rsid w:val="002E22E8"/>
    <w:rsid w:val="0030480A"/>
    <w:rsid w:val="003178C3"/>
    <w:rsid w:val="00324C74"/>
    <w:rsid w:val="00324CEF"/>
    <w:rsid w:val="003456D8"/>
    <w:rsid w:val="00346E37"/>
    <w:rsid w:val="0034757B"/>
    <w:rsid w:val="00353728"/>
    <w:rsid w:val="00365248"/>
    <w:rsid w:val="00365AD3"/>
    <w:rsid w:val="003879E3"/>
    <w:rsid w:val="003A6538"/>
    <w:rsid w:val="003B6741"/>
    <w:rsid w:val="003B7CCC"/>
    <w:rsid w:val="003C1F6A"/>
    <w:rsid w:val="003C3B80"/>
    <w:rsid w:val="003D6FBE"/>
    <w:rsid w:val="003E28E4"/>
    <w:rsid w:val="003E7DD0"/>
    <w:rsid w:val="00401229"/>
    <w:rsid w:val="004220A3"/>
    <w:rsid w:val="0044552D"/>
    <w:rsid w:val="0045301E"/>
    <w:rsid w:val="00456E25"/>
    <w:rsid w:val="00473219"/>
    <w:rsid w:val="00496EF0"/>
    <w:rsid w:val="004A034B"/>
    <w:rsid w:val="004C0235"/>
    <w:rsid w:val="004C17FF"/>
    <w:rsid w:val="004C5F95"/>
    <w:rsid w:val="004C614D"/>
    <w:rsid w:val="004D29BB"/>
    <w:rsid w:val="004E43E7"/>
    <w:rsid w:val="004F2EBA"/>
    <w:rsid w:val="004F61FF"/>
    <w:rsid w:val="004F6EDF"/>
    <w:rsid w:val="00506EBF"/>
    <w:rsid w:val="00523C5B"/>
    <w:rsid w:val="005302B0"/>
    <w:rsid w:val="005657F8"/>
    <w:rsid w:val="0056646F"/>
    <w:rsid w:val="00583C07"/>
    <w:rsid w:val="00593F70"/>
    <w:rsid w:val="005A01CC"/>
    <w:rsid w:val="005A3E23"/>
    <w:rsid w:val="005A5516"/>
    <w:rsid w:val="005A55FF"/>
    <w:rsid w:val="005B6E10"/>
    <w:rsid w:val="005C3882"/>
    <w:rsid w:val="005C7A7B"/>
    <w:rsid w:val="005E1348"/>
    <w:rsid w:val="005E29FC"/>
    <w:rsid w:val="00605302"/>
    <w:rsid w:val="006110E7"/>
    <w:rsid w:val="0061173D"/>
    <w:rsid w:val="00626B97"/>
    <w:rsid w:val="006327F5"/>
    <w:rsid w:val="00646FD9"/>
    <w:rsid w:val="006478F2"/>
    <w:rsid w:val="00655FC4"/>
    <w:rsid w:val="00670478"/>
    <w:rsid w:val="0067349A"/>
    <w:rsid w:val="00682FAA"/>
    <w:rsid w:val="00684186"/>
    <w:rsid w:val="00692329"/>
    <w:rsid w:val="006A5885"/>
    <w:rsid w:val="006C18E2"/>
    <w:rsid w:val="006C573B"/>
    <w:rsid w:val="006C6E6D"/>
    <w:rsid w:val="006C6E97"/>
    <w:rsid w:val="006C7983"/>
    <w:rsid w:val="006D04EB"/>
    <w:rsid w:val="006D6583"/>
    <w:rsid w:val="00714D36"/>
    <w:rsid w:val="00715711"/>
    <w:rsid w:val="007205A8"/>
    <w:rsid w:val="00732607"/>
    <w:rsid w:val="0075521D"/>
    <w:rsid w:val="00761B22"/>
    <w:rsid w:val="00785825"/>
    <w:rsid w:val="00787612"/>
    <w:rsid w:val="007A5B90"/>
    <w:rsid w:val="007A5F3A"/>
    <w:rsid w:val="007D605A"/>
    <w:rsid w:val="007D7CE5"/>
    <w:rsid w:val="007E202A"/>
    <w:rsid w:val="007F518D"/>
    <w:rsid w:val="00801DC3"/>
    <w:rsid w:val="00806991"/>
    <w:rsid w:val="008114B5"/>
    <w:rsid w:val="008326A2"/>
    <w:rsid w:val="00833B43"/>
    <w:rsid w:val="00841207"/>
    <w:rsid w:val="00850506"/>
    <w:rsid w:val="00850BE6"/>
    <w:rsid w:val="008526E4"/>
    <w:rsid w:val="00857A2B"/>
    <w:rsid w:val="0087091C"/>
    <w:rsid w:val="008A4FBA"/>
    <w:rsid w:val="008C503D"/>
    <w:rsid w:val="00904910"/>
    <w:rsid w:val="00914256"/>
    <w:rsid w:val="009320AA"/>
    <w:rsid w:val="00933B7D"/>
    <w:rsid w:val="009464A4"/>
    <w:rsid w:val="009537B5"/>
    <w:rsid w:val="00963E72"/>
    <w:rsid w:val="00985628"/>
    <w:rsid w:val="00993B7B"/>
    <w:rsid w:val="0099448A"/>
    <w:rsid w:val="009B6855"/>
    <w:rsid w:val="009B688C"/>
    <w:rsid w:val="009C1734"/>
    <w:rsid w:val="009F11DC"/>
    <w:rsid w:val="009F6F80"/>
    <w:rsid w:val="00A20097"/>
    <w:rsid w:val="00A21E68"/>
    <w:rsid w:val="00A34F34"/>
    <w:rsid w:val="00A37225"/>
    <w:rsid w:val="00A4426C"/>
    <w:rsid w:val="00A44FC1"/>
    <w:rsid w:val="00A45D4A"/>
    <w:rsid w:val="00A56168"/>
    <w:rsid w:val="00A65F08"/>
    <w:rsid w:val="00A837B7"/>
    <w:rsid w:val="00A91487"/>
    <w:rsid w:val="00A939CE"/>
    <w:rsid w:val="00AA0763"/>
    <w:rsid w:val="00AB4B94"/>
    <w:rsid w:val="00AC3F0F"/>
    <w:rsid w:val="00AF15A9"/>
    <w:rsid w:val="00AF3801"/>
    <w:rsid w:val="00AF4B2D"/>
    <w:rsid w:val="00B252D0"/>
    <w:rsid w:val="00B33E74"/>
    <w:rsid w:val="00B44B24"/>
    <w:rsid w:val="00B47F57"/>
    <w:rsid w:val="00B519E4"/>
    <w:rsid w:val="00B67F86"/>
    <w:rsid w:val="00B71116"/>
    <w:rsid w:val="00B919A4"/>
    <w:rsid w:val="00B91BBF"/>
    <w:rsid w:val="00B926E8"/>
    <w:rsid w:val="00BB2757"/>
    <w:rsid w:val="00BB76D9"/>
    <w:rsid w:val="00BC02FF"/>
    <w:rsid w:val="00BC42C8"/>
    <w:rsid w:val="00BC6C66"/>
    <w:rsid w:val="00BC7741"/>
    <w:rsid w:val="00BD7D42"/>
    <w:rsid w:val="00BE1188"/>
    <w:rsid w:val="00BE2092"/>
    <w:rsid w:val="00BF384D"/>
    <w:rsid w:val="00BF4A1D"/>
    <w:rsid w:val="00C102CE"/>
    <w:rsid w:val="00C11CAF"/>
    <w:rsid w:val="00C1528C"/>
    <w:rsid w:val="00C25A4A"/>
    <w:rsid w:val="00C3399E"/>
    <w:rsid w:val="00C40BED"/>
    <w:rsid w:val="00C4101F"/>
    <w:rsid w:val="00C42535"/>
    <w:rsid w:val="00C470E6"/>
    <w:rsid w:val="00C56CB3"/>
    <w:rsid w:val="00C67CDB"/>
    <w:rsid w:val="00C8612A"/>
    <w:rsid w:val="00C91EEF"/>
    <w:rsid w:val="00C94B06"/>
    <w:rsid w:val="00CC7ECA"/>
    <w:rsid w:val="00CD04D7"/>
    <w:rsid w:val="00CE3D54"/>
    <w:rsid w:val="00CE794C"/>
    <w:rsid w:val="00D6410E"/>
    <w:rsid w:val="00D7660C"/>
    <w:rsid w:val="00DA1F9B"/>
    <w:rsid w:val="00DA3C6A"/>
    <w:rsid w:val="00DC3E60"/>
    <w:rsid w:val="00DE5DF6"/>
    <w:rsid w:val="00E015EB"/>
    <w:rsid w:val="00E17F30"/>
    <w:rsid w:val="00E22B37"/>
    <w:rsid w:val="00E33455"/>
    <w:rsid w:val="00E465D0"/>
    <w:rsid w:val="00E538CF"/>
    <w:rsid w:val="00E62493"/>
    <w:rsid w:val="00E868B0"/>
    <w:rsid w:val="00EA465F"/>
    <w:rsid w:val="00EA6EAD"/>
    <w:rsid w:val="00EB54EA"/>
    <w:rsid w:val="00ED15ED"/>
    <w:rsid w:val="00F05E9B"/>
    <w:rsid w:val="00F52D68"/>
    <w:rsid w:val="00F60160"/>
    <w:rsid w:val="00F819A2"/>
    <w:rsid w:val="00F83609"/>
    <w:rsid w:val="00FB6FF6"/>
    <w:rsid w:val="00FB7F5D"/>
    <w:rsid w:val="00FE0BF2"/>
    <w:rsid w:val="00FE3EFB"/>
    <w:rsid w:val="00FF2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29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92329"/>
    <w:rPr>
      <w:rFonts w:ascii="Arial" w:hAnsi="Arial"/>
      <w:b/>
      <w:szCs w:val="20"/>
      <w:lang w:val="en-US"/>
    </w:rPr>
  </w:style>
  <w:style w:type="character" w:customStyle="1" w:styleId="BodyTextChar">
    <w:name w:val="Body Text Char"/>
    <w:link w:val="BodyText"/>
    <w:rsid w:val="00692329"/>
    <w:rPr>
      <w:rFonts w:ascii="Arial" w:eastAsia="Times New Roman" w:hAnsi="Arial"/>
      <w:b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272882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link w:val="Header"/>
    <w:uiPriority w:val="99"/>
    <w:rsid w:val="00272882"/>
    <w:rPr>
      <w:rFonts w:eastAsia="Times New Roman"/>
      <w:sz w:val="24"/>
      <w:szCs w:val="24"/>
      <w:lang w:val="en-US" w:eastAsia="en-US"/>
    </w:rPr>
  </w:style>
  <w:style w:type="character" w:styleId="PlaceholderText">
    <w:name w:val="Placeholder Text"/>
    <w:uiPriority w:val="99"/>
    <w:semiHidden/>
    <w:rsid w:val="00BC42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42C8"/>
    <w:rPr>
      <w:rFonts w:ascii="Tahoma" w:eastAsia="Times New Roman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5AD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65AD3"/>
    <w:rPr>
      <w:rFonts w:eastAsia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4530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A65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220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hansar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5:17:31.865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650 10625 0,'-9'-8'16,"-8"-31"-16,-27-70 15,-18-87-15,1 5 16,-14-106 0,9 8-16,4-32 15,-4-66 1,5-86-16,17 94 16,13-62-1,9 7-15,9 4 16,13-47-16,13 16 15,13 71 1,18-44-16,0 70 16,14-19-1,-6 8-15,-12 43 16,21-94 0,-12 82-16,25-93 15,10 46-15,30 31 16,58-230-1,-10 278-15,133-243 16,-295 555 0,0 0-16,0 0 15</inkml:trace>
</inkml:ink>
</file>

<file path=customXml/item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5:12:49.180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0 0 0,'0'0'0,"0"0"16,0 0-16,0 0 15,0 0 1</inkml:trace>
</inkml:ink>
</file>

<file path=customXml/item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16-03-31T15:08:41.176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0 0 46 0</inkml:trace>
</inkml:ink>
</file>

<file path=customXml/item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16-03-31T15:02:15.440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26 0 6 0,'-13'10'3'0,"0"-5"-8"15,13-5 3-15</inkml:trace>
</inkml:ink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4:58:20.657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0 0 0,'0'0'16</inkml:trace>
</inkml:ink>
</file>

<file path=customXml/item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5:10:10.819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0 0 0,'0'0'15</inkml:trace>
</inkml:ink>
</file>

<file path=customXml/item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5:17:30.240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0 0 0,'0'0'0,"4"24"16,0 58-1,32 101-15,12 83 16,18 86-16,9 35 15,13 78 1,-14-28-16,19 44 16,8 19-1,9-66-15,-18-4 16,-9-24 0,-30-3-16,-18 85 15,-8-54-15,-14 62 16,0 8-1,9-27-15,31 148 16,-53-625 0,0 0-16,0 0 15</inkml:trace>
</inkml:ink>
</file>

<file path=customXml/item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5:10:21.151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0 0 0,'0'0'31,"0"0"-31,0 0 16,0 0-16</inkml:trace>
</inkml:ink>
</file>

<file path=customXml/item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5:16:09.643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0 0 0</inkml:trace>
</inkml:ink>
</file>

<file path=customXml/item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5:39:08.948"/>
    </inkml:context>
    <inkml:brush xml:id="br0">
      <inkml:brushProperty name="width" value="0.1" units="cm"/>
      <inkml:brushProperty name="height" value="0.1" units="cm"/>
      <inkml:brushProperty name="color" value="#177D36"/>
      <inkml:brushProperty name="fitToCurve" value="1"/>
    </inkml:brush>
  </inkml:definitions>
  <inkml:trace contextRef="#ctx0" brushRef="#br0">0 0 0,'0'0'15,"0"0"-15,0 0 16,0 0-1</inkml:trace>
</inkml:ink>
</file>

<file path=customXml/item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T" type="integer" max="2.14748E9" units="dev"/>
        </inkml:traceFormat>
        <inkml:channelProperties>
          <inkml:channelProperty channel="X" name="resolution" value="377.95276" units="1/cm"/>
          <inkml:channelProperty channel="Y" name="resolution" value="425.28058" units="1/cm"/>
          <inkml:channelProperty channel="T" name="resolution" value="1" units="1/dev"/>
        </inkml:channelProperties>
      </inkml:inkSource>
      <inkml:timestamp xml:id="ts0" timeString="2016-03-31T14:58:03.918"/>
    </inkml:context>
    <inkml:brush xml:id="br0">
      <inkml:brushProperty name="width" value="0.03528" units="cm"/>
      <inkml:brushProperty name="height" value="0.03528" units="cm"/>
      <inkml:brushProperty name="color" value="#FF0000"/>
      <inkml:brushProperty name="fitToCurve" value="1"/>
    </inkml:brush>
  </inkml:definitions>
  <inkml:trace contextRef="#ctx0" brushRef="#br0">3 7 0,'0'0'15,"-3"-7"1,3 7 0,0 0-16,0 0 15,0 0 1,0 0-16,0 0 15,0 0-15,0 0 16,0 0 0,0 0-16,0 0 15,0 0 1,0 0-16,0 0 16,0 0-1,0 0-15,0 0 16,0 0-16,0 0 15,0 0 1,0 0-16,0 0 16,0 0-1,0 0-15,0 0 16,0 0 0</inkml:trace>
</inkml:ink>
</file>

<file path=customXml/itemProps1.xml><?xml version="1.0" encoding="utf-8"?>
<ds:datastoreItem xmlns:ds="http://schemas.openxmlformats.org/officeDocument/2006/customXml" ds:itemID="{2167EBB3-4835-492D-95DC-92DC73E64A56}">
  <ds:schemaRefs>
    <ds:schemaRef ds:uri="http://www.w3.org/2003/InkML"/>
  </ds:schemaRefs>
</ds:datastoreItem>
</file>

<file path=customXml/itemProps2.xml><?xml version="1.0" encoding="utf-8"?>
<ds:datastoreItem xmlns:ds="http://schemas.openxmlformats.org/officeDocument/2006/customXml" ds:itemID="{577C65FB-4AEB-4760-9D9A-714B0A8C41F7}">
  <ds:schemaRefs>
    <ds:schemaRef ds:uri="http://www.w3.org/2003/InkML"/>
  </ds:schemaRefs>
</ds:datastoreItem>
</file>

<file path=customXml/itemProps3.xml><?xml version="1.0" encoding="utf-8"?>
<ds:datastoreItem xmlns:ds="http://schemas.openxmlformats.org/officeDocument/2006/customXml" ds:itemID="{EC1234E0-762C-467D-B62B-ECA8B5843A74}">
  <ds:schemaRefs>
    <ds:schemaRef ds:uri="http://www.w3.org/2003/InkML"/>
  </ds:schemaRefs>
</ds:datastoreItem>
</file>

<file path=customXml/itemProps4.xml><?xml version="1.0" encoding="utf-8"?>
<ds:datastoreItem xmlns:ds="http://schemas.openxmlformats.org/officeDocument/2006/customXml" ds:itemID="{1F09A389-3A31-4587-9244-7BD7CBE1A40D}">
  <ds:schemaRefs>
    <ds:schemaRef ds:uri="http://www.w3.org/2003/InkML"/>
  </ds:schemaRefs>
</ds:datastoreItem>
</file>

<file path=customXml/itemProps5.xml><?xml version="1.0" encoding="utf-8"?>
<ds:datastoreItem xmlns:ds="http://schemas.openxmlformats.org/officeDocument/2006/customXml" ds:itemID="{0C4F7DE8-2FCD-4347-89DF-4D344D27038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F9EA2AA-0473-4E92-A427-CC87095E4678}">
  <ds:schemaRefs>
    <ds:schemaRef ds:uri="urn:schemas-microsoft-com.VSTO2008Demos.ControlsStorage"/>
  </ds:schemaRefs>
</ds:datastoreItem>
</file>

<file path=customXml/itemProps7.xml><?xml version="1.0" encoding="utf-8"?>
<ds:datastoreItem xmlns:ds="http://schemas.openxmlformats.org/officeDocument/2006/customXml" ds:itemID="{7E3820E6-F3FA-4AFC-9917-2F75D720DCE4}">
  <ds:schemaRefs>
    <ds:schemaRef ds:uri="http://www.w3.org/2003/InkML"/>
  </ds:schemaRefs>
</ds:datastoreItem>
</file>

<file path=customXml/itemProps8.xml><?xml version="1.0" encoding="utf-8"?>
<ds:datastoreItem xmlns:ds="http://schemas.openxmlformats.org/officeDocument/2006/customXml" ds:itemID="{433D0168-7248-47C8-A1DD-255047080FBE}">
  <ds:schemaRefs>
    <ds:schemaRef ds:uri="http://www.w3.org/2003/InkML"/>
  </ds:schemaRefs>
</ds:datastoreItem>
</file>

<file path=customXml/itemProps9.xml><?xml version="1.0" encoding="utf-8"?>
<ds:datastoreItem xmlns:ds="http://schemas.openxmlformats.org/officeDocument/2006/customXml" ds:itemID="{931EA15B-773D-4308-93E9-40F325FCA4C0}">
  <ds:schemaRefs>
    <ds:schemaRef ds:uri="http://www.w3.org/2003/InkML"/>
  </ds:schemaRefs>
</ds:datastoreItem>
</file>

<file path=customXml/itemProps10.xml><?xml version="1.0" encoding="utf-8"?>
<ds:datastoreItem xmlns:ds="http://schemas.openxmlformats.org/officeDocument/2006/customXml" ds:itemID="{649F1638-9AD8-4E86-9980-F054EF9208A6}">
  <ds:schemaRefs>
    <ds:schemaRef ds:uri="http://www.w3.org/2003/InkML"/>
  </ds:schemaRefs>
</ds:datastoreItem>
</file>

<file path=customXml/itemProps11.xml><?xml version="1.0" encoding="utf-8"?>
<ds:datastoreItem xmlns:ds="http://schemas.openxmlformats.org/officeDocument/2006/customXml" ds:itemID="{3781F57F-45AC-42DD-A809-11348DBB1D64}">
  <ds:schemaRefs>
    <ds:schemaRef ds:uri="http://www.w3.org/2003/InkML"/>
  </ds:schemaRefs>
</ds:datastoreItem>
</file>

<file path=customXml/itemProps12.xml><?xml version="1.0" encoding="utf-8"?>
<ds:datastoreItem xmlns:ds="http://schemas.openxmlformats.org/officeDocument/2006/customXml" ds:itemID="{6F19A58B-560B-44F0-AC98-9BF9412786EC}">
  <ds:schemaRefs>
    <ds:schemaRef ds:uri="http://www.w3.org/2003/InkML"/>
  </ds:schemaRefs>
</ds:datastoreItem>
</file>

<file path=customXml/itemProps13.xml><?xml version="1.0" encoding="utf-8"?>
<ds:datastoreItem xmlns:ds="http://schemas.openxmlformats.org/officeDocument/2006/customXml" ds:itemID="{BD614BE9-08FC-41E6-9E81-81E3D9C97430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5485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Humza Ansari</dc:creator>
  <cp:lastModifiedBy>Exploring</cp:lastModifiedBy>
  <cp:revision>2</cp:revision>
  <dcterms:created xsi:type="dcterms:W3CDTF">2016-03-31T15:16:00Z</dcterms:created>
  <dcterms:modified xsi:type="dcterms:W3CDTF">2020-07-21T23:41:00Z</dcterms:modified>
</cp:coreProperties>
</file>