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8DCE18" w14:textId="77777777" w:rsidR="00B454B7" w:rsidRDefault="00B454B7" w:rsidP="00761241">
      <w:pPr>
        <w:pStyle w:val="BodyText"/>
        <w:tabs>
          <w:tab w:val="left" w:pos="3765"/>
        </w:tabs>
        <w:spacing w:before="1920"/>
        <w:ind w:firstLine="0"/>
        <w:jc w:val="center"/>
      </w:pPr>
      <w:bookmarkStart w:id="0" w:name="bkPaperTitl"/>
      <w:bookmarkStart w:id="1" w:name="_GoBack"/>
      <w:bookmarkEnd w:id="0"/>
      <w:bookmarkEnd w:id="1"/>
      <w:r>
        <w:t>Title</w:t>
      </w:r>
      <w:r w:rsidR="00431A12">
        <w:t xml:space="preserve"> of Paper</w:t>
      </w:r>
    </w:p>
    <w:p w14:paraId="472862B5" w14:textId="77777777" w:rsidR="00B454B7" w:rsidRPr="00F9258B" w:rsidRDefault="002632BE" w:rsidP="00572C79">
      <w:pPr>
        <w:pStyle w:val="Heading1"/>
        <w:rPr>
          <w:b w:val="0"/>
        </w:rPr>
      </w:pPr>
      <w:bookmarkStart w:id="2" w:name="bkAuthor"/>
      <w:bookmarkEnd w:id="2"/>
      <w:r w:rsidRPr="00F9258B">
        <w:rPr>
          <w:b w:val="0"/>
        </w:rPr>
        <w:t>Student</w:t>
      </w:r>
      <w:r w:rsidR="00572C79" w:rsidRPr="00F9258B">
        <w:rPr>
          <w:b w:val="0"/>
        </w:rPr>
        <w:t xml:space="preserve"> Name</w:t>
      </w:r>
    </w:p>
    <w:p w14:paraId="735F9A7C" w14:textId="77777777" w:rsidR="00B454B7" w:rsidRPr="00F9258B" w:rsidRDefault="004D3014" w:rsidP="00572C79">
      <w:pPr>
        <w:pStyle w:val="Heading1"/>
        <w:rPr>
          <w:b w:val="0"/>
        </w:rPr>
      </w:pPr>
      <w:bookmarkStart w:id="3" w:name="bkAuthorAffil"/>
      <w:bookmarkEnd w:id="3"/>
      <w:r w:rsidRPr="00F9258B">
        <w:rPr>
          <w:b w:val="0"/>
        </w:rPr>
        <w:t>Course/Number</w:t>
      </w:r>
    </w:p>
    <w:p w14:paraId="35B673FE" w14:textId="77777777" w:rsidR="004D3014" w:rsidRDefault="002632BE" w:rsidP="004D3014">
      <w:pPr>
        <w:pStyle w:val="BodyText"/>
        <w:ind w:firstLine="0"/>
        <w:jc w:val="center"/>
      </w:pPr>
      <w:r>
        <w:t xml:space="preserve">Due </w:t>
      </w:r>
      <w:r w:rsidR="004D3014">
        <w:t>Date</w:t>
      </w:r>
    </w:p>
    <w:p w14:paraId="338CB54F" w14:textId="57033E26" w:rsidR="004D3014" w:rsidRDefault="002632BE" w:rsidP="004D3014">
      <w:pPr>
        <w:pStyle w:val="BodyText"/>
        <w:ind w:firstLine="0"/>
        <w:jc w:val="center"/>
      </w:pPr>
      <w:r>
        <w:t>Faculty</w:t>
      </w:r>
      <w:r w:rsidR="004D3014">
        <w:t xml:space="preserve"> Name</w:t>
      </w:r>
    </w:p>
    <w:p w14:paraId="03182F86" w14:textId="77777777" w:rsidR="00B454B7" w:rsidRDefault="00B454B7" w:rsidP="00554119">
      <w:pPr>
        <w:pStyle w:val="Heading1"/>
        <w:rPr>
          <w:b w:val="0"/>
        </w:rPr>
      </w:pPr>
      <w:r>
        <w:br w:type="page"/>
      </w:r>
      <w:r w:rsidRPr="007D70D8">
        <w:rPr>
          <w:b w:val="0"/>
        </w:rPr>
        <w:lastRenderedPageBreak/>
        <w:t>Title of Paper</w:t>
      </w:r>
    </w:p>
    <w:p w14:paraId="51E3E485" w14:textId="2E480567" w:rsidR="008F52E7" w:rsidRPr="008F52E7" w:rsidRDefault="00E70BB6" w:rsidP="00EB5D33">
      <w:pPr>
        <w:pStyle w:val="BodyText"/>
        <w:ind w:firstLine="0"/>
      </w:pPr>
      <w:r>
        <w:t xml:space="preserve">Revised </w:t>
      </w:r>
      <w:r w:rsidR="00A47121">
        <w:t>T</w:t>
      </w:r>
      <w:r w:rsidR="008F52E7">
        <w:t>hesis Statement</w:t>
      </w:r>
    </w:p>
    <w:p w14:paraId="2EC2AF0B" w14:textId="77777777" w:rsidR="00F94A1D" w:rsidRPr="007D70D8" w:rsidRDefault="00F94A1D" w:rsidP="007D70D8">
      <w:pPr>
        <w:pStyle w:val="Heading1"/>
      </w:pPr>
      <w:r w:rsidRPr="007D70D8">
        <w:t>Level One Heading</w:t>
      </w:r>
      <w:r w:rsidR="008F52E7">
        <w:t xml:space="preserve"> (Topic 1)</w:t>
      </w:r>
    </w:p>
    <w:p w14:paraId="7DC1F29D" w14:textId="77777777" w:rsidR="003F6FF2" w:rsidRDefault="008F52E7" w:rsidP="008F52E7">
      <w:pPr>
        <w:pStyle w:val="BodyText"/>
        <w:ind w:firstLine="0"/>
        <w:rPr>
          <w:szCs w:val="24"/>
        </w:rPr>
      </w:pPr>
      <w:r>
        <w:rPr>
          <w:szCs w:val="24"/>
        </w:rPr>
        <w:t>Topic Sentence:</w:t>
      </w:r>
    </w:p>
    <w:p w14:paraId="14856507" w14:textId="77777777" w:rsidR="008F52E7" w:rsidRDefault="00EB5D33" w:rsidP="00EB5D33">
      <w:pPr>
        <w:pStyle w:val="BodyText"/>
        <w:numPr>
          <w:ilvl w:val="0"/>
          <w:numId w:val="15"/>
        </w:numPr>
        <w:rPr>
          <w:szCs w:val="24"/>
        </w:rPr>
      </w:pPr>
      <w:r>
        <w:rPr>
          <w:szCs w:val="24"/>
        </w:rPr>
        <w:t>Main Point 1</w:t>
      </w:r>
    </w:p>
    <w:p w14:paraId="5C8177E9" w14:textId="77777777" w:rsidR="00EB5D33" w:rsidRDefault="00EB5D33" w:rsidP="00EB5D33">
      <w:pPr>
        <w:pStyle w:val="BodyText"/>
        <w:numPr>
          <w:ilvl w:val="1"/>
          <w:numId w:val="15"/>
        </w:numPr>
        <w:rPr>
          <w:szCs w:val="24"/>
        </w:rPr>
      </w:pPr>
      <w:r>
        <w:rPr>
          <w:szCs w:val="24"/>
        </w:rPr>
        <w:t>Supporting Research</w:t>
      </w:r>
    </w:p>
    <w:p w14:paraId="6DE21296" w14:textId="77777777" w:rsidR="00EB5D33" w:rsidRDefault="00EB5D33" w:rsidP="00EB5D33">
      <w:pPr>
        <w:pStyle w:val="BodyText"/>
        <w:numPr>
          <w:ilvl w:val="2"/>
          <w:numId w:val="15"/>
        </w:numPr>
        <w:rPr>
          <w:szCs w:val="24"/>
        </w:rPr>
      </w:pPr>
      <w:r>
        <w:rPr>
          <w:szCs w:val="24"/>
        </w:rPr>
        <w:t>Information Source</w:t>
      </w:r>
    </w:p>
    <w:p w14:paraId="14F008BE" w14:textId="77777777" w:rsidR="00EB5D33" w:rsidRDefault="00EB5D33" w:rsidP="00EB5D33">
      <w:pPr>
        <w:pStyle w:val="BodyText"/>
        <w:numPr>
          <w:ilvl w:val="0"/>
          <w:numId w:val="15"/>
        </w:numPr>
        <w:rPr>
          <w:szCs w:val="24"/>
        </w:rPr>
      </w:pPr>
      <w:r>
        <w:rPr>
          <w:szCs w:val="24"/>
        </w:rPr>
        <w:t>Main Point 2</w:t>
      </w:r>
    </w:p>
    <w:p w14:paraId="578C2B6D" w14:textId="77777777" w:rsidR="00EB5D33" w:rsidRDefault="00EB5D33" w:rsidP="00EB5D33">
      <w:pPr>
        <w:pStyle w:val="BodyText"/>
        <w:numPr>
          <w:ilvl w:val="1"/>
          <w:numId w:val="15"/>
        </w:numPr>
        <w:rPr>
          <w:szCs w:val="24"/>
        </w:rPr>
      </w:pPr>
      <w:r>
        <w:rPr>
          <w:szCs w:val="24"/>
        </w:rPr>
        <w:t xml:space="preserve">Supporting Research </w:t>
      </w:r>
    </w:p>
    <w:p w14:paraId="376ADC99" w14:textId="77777777" w:rsidR="00EB5D33" w:rsidRDefault="00EB5D33" w:rsidP="00EB5D33">
      <w:pPr>
        <w:pStyle w:val="BodyText"/>
        <w:numPr>
          <w:ilvl w:val="2"/>
          <w:numId w:val="15"/>
        </w:numPr>
        <w:rPr>
          <w:szCs w:val="24"/>
        </w:rPr>
      </w:pPr>
      <w:r>
        <w:rPr>
          <w:szCs w:val="24"/>
        </w:rPr>
        <w:t>Information Source</w:t>
      </w:r>
    </w:p>
    <w:p w14:paraId="199DB7EB" w14:textId="77777777" w:rsidR="00EB5D33" w:rsidRDefault="00EB5D33" w:rsidP="00EB5D33">
      <w:pPr>
        <w:pStyle w:val="BodyText"/>
        <w:numPr>
          <w:ilvl w:val="0"/>
          <w:numId w:val="15"/>
        </w:numPr>
        <w:rPr>
          <w:szCs w:val="24"/>
        </w:rPr>
      </w:pPr>
      <w:r>
        <w:rPr>
          <w:szCs w:val="24"/>
        </w:rPr>
        <w:t>Main Point 3</w:t>
      </w:r>
    </w:p>
    <w:p w14:paraId="52A58025" w14:textId="77777777" w:rsidR="00EB5D33" w:rsidRDefault="00EB5D33" w:rsidP="00EB5D33">
      <w:pPr>
        <w:pStyle w:val="BodyText"/>
        <w:numPr>
          <w:ilvl w:val="1"/>
          <w:numId w:val="15"/>
        </w:numPr>
        <w:rPr>
          <w:szCs w:val="24"/>
        </w:rPr>
      </w:pPr>
      <w:r>
        <w:rPr>
          <w:szCs w:val="24"/>
        </w:rPr>
        <w:t>Supporting Research</w:t>
      </w:r>
    </w:p>
    <w:p w14:paraId="3231FA1D" w14:textId="77777777" w:rsidR="00EB5D33" w:rsidRDefault="00EB5D33" w:rsidP="00EB5D33">
      <w:pPr>
        <w:pStyle w:val="BodyText"/>
        <w:numPr>
          <w:ilvl w:val="2"/>
          <w:numId w:val="15"/>
        </w:numPr>
        <w:rPr>
          <w:szCs w:val="24"/>
        </w:rPr>
      </w:pPr>
      <w:r>
        <w:rPr>
          <w:szCs w:val="24"/>
        </w:rPr>
        <w:t>Information Source</w:t>
      </w:r>
    </w:p>
    <w:p w14:paraId="4254E8E0" w14:textId="77777777" w:rsidR="008F52E7" w:rsidRPr="007D70D8" w:rsidRDefault="008F52E7" w:rsidP="008F52E7">
      <w:pPr>
        <w:pStyle w:val="Heading1"/>
      </w:pPr>
      <w:r w:rsidRPr="007D70D8">
        <w:t>Level One Heading</w:t>
      </w:r>
      <w:r>
        <w:t xml:space="preserve"> (Topic 2)</w:t>
      </w:r>
    </w:p>
    <w:p w14:paraId="4E76B802" w14:textId="1C040521" w:rsidR="008F52E7" w:rsidRDefault="008F52E7" w:rsidP="008F52E7">
      <w:pPr>
        <w:pStyle w:val="BodyText"/>
        <w:ind w:firstLine="0"/>
        <w:rPr>
          <w:szCs w:val="24"/>
        </w:rPr>
      </w:pPr>
      <w:r>
        <w:rPr>
          <w:szCs w:val="24"/>
        </w:rPr>
        <w:t>Topic Sentence</w:t>
      </w:r>
    </w:p>
    <w:p w14:paraId="3B7E0E60" w14:textId="77777777" w:rsidR="00EB5D33" w:rsidRDefault="00EB5D33" w:rsidP="00EB5D33">
      <w:pPr>
        <w:pStyle w:val="BodyText"/>
        <w:numPr>
          <w:ilvl w:val="0"/>
          <w:numId w:val="15"/>
        </w:numPr>
        <w:rPr>
          <w:szCs w:val="24"/>
        </w:rPr>
      </w:pPr>
      <w:r>
        <w:rPr>
          <w:szCs w:val="24"/>
        </w:rPr>
        <w:t>Main Point 1</w:t>
      </w:r>
    </w:p>
    <w:p w14:paraId="6DFA570F" w14:textId="77777777" w:rsidR="00EB5D33" w:rsidRDefault="00EB5D33" w:rsidP="00EB5D33">
      <w:pPr>
        <w:pStyle w:val="BodyText"/>
        <w:numPr>
          <w:ilvl w:val="1"/>
          <w:numId w:val="15"/>
        </w:numPr>
        <w:rPr>
          <w:szCs w:val="24"/>
        </w:rPr>
      </w:pPr>
      <w:r>
        <w:rPr>
          <w:szCs w:val="24"/>
        </w:rPr>
        <w:t>Supporting Research</w:t>
      </w:r>
    </w:p>
    <w:p w14:paraId="37EAC0A7" w14:textId="77777777" w:rsidR="00EB5D33" w:rsidRDefault="00EB5D33" w:rsidP="00EB5D33">
      <w:pPr>
        <w:pStyle w:val="BodyText"/>
        <w:numPr>
          <w:ilvl w:val="2"/>
          <w:numId w:val="15"/>
        </w:numPr>
        <w:rPr>
          <w:szCs w:val="24"/>
        </w:rPr>
      </w:pPr>
      <w:r>
        <w:rPr>
          <w:szCs w:val="24"/>
        </w:rPr>
        <w:t>Information Source</w:t>
      </w:r>
    </w:p>
    <w:p w14:paraId="43ED9737" w14:textId="77777777" w:rsidR="00EB5D33" w:rsidRDefault="00EB5D33" w:rsidP="00EB5D33">
      <w:pPr>
        <w:pStyle w:val="BodyText"/>
        <w:numPr>
          <w:ilvl w:val="0"/>
          <w:numId w:val="15"/>
        </w:numPr>
        <w:rPr>
          <w:szCs w:val="24"/>
        </w:rPr>
      </w:pPr>
      <w:r>
        <w:rPr>
          <w:szCs w:val="24"/>
        </w:rPr>
        <w:t>Main Point 2</w:t>
      </w:r>
    </w:p>
    <w:p w14:paraId="0CCEFCF0" w14:textId="77777777" w:rsidR="00EB5D33" w:rsidRDefault="00EB5D33" w:rsidP="00EB5D33">
      <w:pPr>
        <w:pStyle w:val="BodyText"/>
        <w:numPr>
          <w:ilvl w:val="1"/>
          <w:numId w:val="15"/>
        </w:numPr>
        <w:rPr>
          <w:szCs w:val="24"/>
        </w:rPr>
      </w:pPr>
      <w:r>
        <w:rPr>
          <w:szCs w:val="24"/>
        </w:rPr>
        <w:t xml:space="preserve">Supporting Research </w:t>
      </w:r>
    </w:p>
    <w:p w14:paraId="7BCA4280" w14:textId="77777777" w:rsidR="00EB5D33" w:rsidRDefault="00EB5D33" w:rsidP="00EB5D33">
      <w:pPr>
        <w:pStyle w:val="BodyText"/>
        <w:numPr>
          <w:ilvl w:val="2"/>
          <w:numId w:val="15"/>
        </w:numPr>
        <w:rPr>
          <w:szCs w:val="24"/>
        </w:rPr>
      </w:pPr>
      <w:r>
        <w:rPr>
          <w:szCs w:val="24"/>
        </w:rPr>
        <w:t>Information Source</w:t>
      </w:r>
    </w:p>
    <w:p w14:paraId="19661500" w14:textId="77777777" w:rsidR="00EB5D33" w:rsidRDefault="00EB5D33" w:rsidP="00EB5D33">
      <w:pPr>
        <w:pStyle w:val="BodyText"/>
        <w:numPr>
          <w:ilvl w:val="0"/>
          <w:numId w:val="15"/>
        </w:numPr>
        <w:rPr>
          <w:szCs w:val="24"/>
        </w:rPr>
      </w:pPr>
      <w:r>
        <w:rPr>
          <w:szCs w:val="24"/>
        </w:rPr>
        <w:t>Main Point 3</w:t>
      </w:r>
    </w:p>
    <w:p w14:paraId="7C405512" w14:textId="77777777" w:rsidR="00EB5D33" w:rsidRDefault="00EB5D33" w:rsidP="00EB5D33">
      <w:pPr>
        <w:pStyle w:val="BodyText"/>
        <w:numPr>
          <w:ilvl w:val="1"/>
          <w:numId w:val="15"/>
        </w:numPr>
        <w:rPr>
          <w:szCs w:val="24"/>
        </w:rPr>
      </w:pPr>
      <w:r>
        <w:rPr>
          <w:szCs w:val="24"/>
        </w:rPr>
        <w:t>Supporting Research</w:t>
      </w:r>
    </w:p>
    <w:p w14:paraId="4B0C9CF5" w14:textId="77777777" w:rsidR="008F52E7" w:rsidRPr="00EB5D33" w:rsidRDefault="00EB5D33" w:rsidP="00EB5D33">
      <w:pPr>
        <w:pStyle w:val="BodyText"/>
        <w:numPr>
          <w:ilvl w:val="2"/>
          <w:numId w:val="15"/>
        </w:numPr>
        <w:rPr>
          <w:szCs w:val="24"/>
        </w:rPr>
      </w:pPr>
      <w:r>
        <w:rPr>
          <w:szCs w:val="24"/>
        </w:rPr>
        <w:lastRenderedPageBreak/>
        <w:t>Information Source</w:t>
      </w:r>
    </w:p>
    <w:p w14:paraId="3DEE41F0" w14:textId="77777777" w:rsidR="008F52E7" w:rsidRPr="007D70D8" w:rsidRDefault="008F52E7" w:rsidP="008F52E7">
      <w:pPr>
        <w:pStyle w:val="Heading1"/>
      </w:pPr>
      <w:r w:rsidRPr="007D70D8">
        <w:t>Level One Heading</w:t>
      </w:r>
      <w:r>
        <w:t xml:space="preserve"> (Topic 3)</w:t>
      </w:r>
    </w:p>
    <w:p w14:paraId="78647358" w14:textId="61458C1E" w:rsidR="008F52E7" w:rsidRDefault="008F52E7" w:rsidP="008F52E7">
      <w:pPr>
        <w:pStyle w:val="BodyText"/>
        <w:ind w:firstLine="0"/>
        <w:rPr>
          <w:szCs w:val="24"/>
        </w:rPr>
      </w:pPr>
      <w:r>
        <w:rPr>
          <w:szCs w:val="24"/>
        </w:rPr>
        <w:t>Topic Sentence</w:t>
      </w:r>
    </w:p>
    <w:p w14:paraId="40A9EB08" w14:textId="77777777" w:rsidR="00EB5D33" w:rsidRDefault="00EB5D33" w:rsidP="00EB5D33">
      <w:pPr>
        <w:pStyle w:val="BodyText"/>
        <w:numPr>
          <w:ilvl w:val="0"/>
          <w:numId w:val="15"/>
        </w:numPr>
        <w:rPr>
          <w:szCs w:val="24"/>
        </w:rPr>
      </w:pPr>
      <w:r>
        <w:rPr>
          <w:szCs w:val="24"/>
        </w:rPr>
        <w:t>Main Point 1</w:t>
      </w:r>
    </w:p>
    <w:p w14:paraId="51AA79AE" w14:textId="77777777" w:rsidR="00EB5D33" w:rsidRDefault="00EB5D33" w:rsidP="00EB5D33">
      <w:pPr>
        <w:pStyle w:val="BodyText"/>
        <w:numPr>
          <w:ilvl w:val="1"/>
          <w:numId w:val="15"/>
        </w:numPr>
        <w:rPr>
          <w:szCs w:val="24"/>
        </w:rPr>
      </w:pPr>
      <w:r>
        <w:rPr>
          <w:szCs w:val="24"/>
        </w:rPr>
        <w:t>Supporting Research</w:t>
      </w:r>
    </w:p>
    <w:p w14:paraId="140AF802" w14:textId="77777777" w:rsidR="00EB5D33" w:rsidRDefault="00EB5D33" w:rsidP="00EB5D33">
      <w:pPr>
        <w:pStyle w:val="BodyText"/>
        <w:numPr>
          <w:ilvl w:val="2"/>
          <w:numId w:val="15"/>
        </w:numPr>
        <w:rPr>
          <w:szCs w:val="24"/>
        </w:rPr>
      </w:pPr>
      <w:r>
        <w:rPr>
          <w:szCs w:val="24"/>
        </w:rPr>
        <w:t>Information Source</w:t>
      </w:r>
    </w:p>
    <w:p w14:paraId="03D91882" w14:textId="77777777" w:rsidR="00EB5D33" w:rsidRDefault="00EB5D33" w:rsidP="00EB5D33">
      <w:pPr>
        <w:pStyle w:val="BodyText"/>
        <w:numPr>
          <w:ilvl w:val="0"/>
          <w:numId w:val="15"/>
        </w:numPr>
        <w:rPr>
          <w:szCs w:val="24"/>
        </w:rPr>
      </w:pPr>
      <w:r>
        <w:rPr>
          <w:szCs w:val="24"/>
        </w:rPr>
        <w:t>Main Point 2</w:t>
      </w:r>
    </w:p>
    <w:p w14:paraId="3A8DD40C" w14:textId="77777777" w:rsidR="00EB5D33" w:rsidRDefault="00EB5D33" w:rsidP="00EB5D33">
      <w:pPr>
        <w:pStyle w:val="BodyText"/>
        <w:numPr>
          <w:ilvl w:val="1"/>
          <w:numId w:val="15"/>
        </w:numPr>
        <w:rPr>
          <w:szCs w:val="24"/>
        </w:rPr>
      </w:pPr>
      <w:r>
        <w:rPr>
          <w:szCs w:val="24"/>
        </w:rPr>
        <w:t xml:space="preserve">Supporting Research </w:t>
      </w:r>
    </w:p>
    <w:p w14:paraId="6E0C9943" w14:textId="77777777" w:rsidR="00EB5D33" w:rsidRDefault="00EB5D33" w:rsidP="00EB5D33">
      <w:pPr>
        <w:pStyle w:val="BodyText"/>
        <w:numPr>
          <w:ilvl w:val="2"/>
          <w:numId w:val="15"/>
        </w:numPr>
        <w:rPr>
          <w:szCs w:val="24"/>
        </w:rPr>
      </w:pPr>
      <w:r>
        <w:rPr>
          <w:szCs w:val="24"/>
        </w:rPr>
        <w:t>Information Source</w:t>
      </w:r>
    </w:p>
    <w:p w14:paraId="7460956D" w14:textId="77777777" w:rsidR="00EB5D33" w:rsidRDefault="00EB5D33" w:rsidP="00EB5D33">
      <w:pPr>
        <w:pStyle w:val="BodyText"/>
        <w:numPr>
          <w:ilvl w:val="0"/>
          <w:numId w:val="15"/>
        </w:numPr>
        <w:rPr>
          <w:szCs w:val="24"/>
        </w:rPr>
      </w:pPr>
      <w:r>
        <w:rPr>
          <w:szCs w:val="24"/>
        </w:rPr>
        <w:t>Main Point 3</w:t>
      </w:r>
    </w:p>
    <w:p w14:paraId="38515AA1" w14:textId="77777777" w:rsidR="00EB5D33" w:rsidRDefault="00EB5D33" w:rsidP="00EB5D33">
      <w:pPr>
        <w:pStyle w:val="BodyText"/>
        <w:numPr>
          <w:ilvl w:val="1"/>
          <w:numId w:val="15"/>
        </w:numPr>
        <w:rPr>
          <w:szCs w:val="24"/>
        </w:rPr>
      </w:pPr>
      <w:r>
        <w:rPr>
          <w:szCs w:val="24"/>
        </w:rPr>
        <w:t>Supporting Research</w:t>
      </w:r>
    </w:p>
    <w:p w14:paraId="240E98D9" w14:textId="77777777" w:rsidR="008F52E7" w:rsidRPr="00EB5D33" w:rsidRDefault="00EB5D33" w:rsidP="00EB5D33">
      <w:pPr>
        <w:pStyle w:val="BodyText"/>
        <w:numPr>
          <w:ilvl w:val="2"/>
          <w:numId w:val="15"/>
        </w:numPr>
        <w:rPr>
          <w:szCs w:val="24"/>
        </w:rPr>
      </w:pPr>
      <w:r>
        <w:rPr>
          <w:szCs w:val="24"/>
        </w:rPr>
        <w:t>Information Source</w:t>
      </w:r>
    </w:p>
    <w:p w14:paraId="5F0A85D0" w14:textId="77777777" w:rsidR="00EB5D33" w:rsidRDefault="00EB5D33" w:rsidP="008F52E7">
      <w:pPr>
        <w:pStyle w:val="BodyText"/>
        <w:ind w:firstLine="0"/>
        <w:rPr>
          <w:szCs w:val="24"/>
        </w:rPr>
      </w:pPr>
    </w:p>
    <w:p w14:paraId="31BC5341" w14:textId="77777777" w:rsidR="004D3014" w:rsidRDefault="00040B2A" w:rsidP="00D367F3">
      <w:pPr>
        <w:pStyle w:val="BodyText"/>
        <w:ind w:firstLine="0"/>
        <w:jc w:val="center"/>
        <w:rPr>
          <w:szCs w:val="24"/>
        </w:rPr>
      </w:pPr>
      <w:r>
        <w:rPr>
          <w:szCs w:val="24"/>
        </w:rPr>
        <w:br w:type="page"/>
      </w:r>
      <w:r w:rsidR="00B63F6E">
        <w:rPr>
          <w:szCs w:val="24"/>
        </w:rPr>
        <w:lastRenderedPageBreak/>
        <w:t>R</w:t>
      </w:r>
      <w:r w:rsidR="004D3014" w:rsidRPr="00554119">
        <w:rPr>
          <w:szCs w:val="24"/>
        </w:rPr>
        <w:t>eferences</w:t>
      </w:r>
    </w:p>
    <w:p w14:paraId="20D2C486" w14:textId="77777777" w:rsidR="0092396D" w:rsidRDefault="00E70BB6" w:rsidP="008F52E7">
      <w:pPr>
        <w:pStyle w:val="BodyText"/>
        <w:numPr>
          <w:ilvl w:val="0"/>
          <w:numId w:val="13"/>
        </w:numPr>
        <w:rPr>
          <w:szCs w:val="24"/>
        </w:rPr>
      </w:pPr>
      <w:r>
        <w:rPr>
          <w:szCs w:val="24"/>
        </w:rPr>
        <w:t>APA</w:t>
      </w:r>
      <w:r w:rsidR="0092396D">
        <w:rPr>
          <w:szCs w:val="24"/>
        </w:rPr>
        <w:t>-</w:t>
      </w:r>
      <w:r>
        <w:rPr>
          <w:szCs w:val="24"/>
        </w:rPr>
        <w:t>formatted reference for information source #1</w:t>
      </w:r>
    </w:p>
    <w:p w14:paraId="50CA0F56" w14:textId="77777777" w:rsidR="008F52E7" w:rsidRDefault="008F52E7" w:rsidP="0092396D">
      <w:pPr>
        <w:pStyle w:val="BodyText"/>
        <w:numPr>
          <w:ilvl w:val="1"/>
          <w:numId w:val="13"/>
        </w:numPr>
        <w:rPr>
          <w:szCs w:val="24"/>
        </w:rPr>
      </w:pPr>
      <w:r>
        <w:t xml:space="preserve">25- to 50-word justification for why the source is appropriate for use in this paper, based </w:t>
      </w:r>
      <w:r w:rsidR="00100E8E">
        <w:t>on</w:t>
      </w:r>
      <w:r>
        <w:t xml:space="preserve"> the evaluation you completed in the Evaluating Resources Worksheet in Part 1 of this assignment</w:t>
      </w:r>
    </w:p>
    <w:p w14:paraId="72BB3B18" w14:textId="77777777" w:rsidR="0092396D" w:rsidRDefault="00E70BB6" w:rsidP="008F52E7">
      <w:pPr>
        <w:pStyle w:val="BodyText"/>
        <w:numPr>
          <w:ilvl w:val="0"/>
          <w:numId w:val="13"/>
        </w:numPr>
        <w:rPr>
          <w:szCs w:val="24"/>
        </w:rPr>
      </w:pPr>
      <w:r>
        <w:rPr>
          <w:szCs w:val="24"/>
        </w:rPr>
        <w:t>APA</w:t>
      </w:r>
      <w:r w:rsidR="0092396D">
        <w:rPr>
          <w:szCs w:val="24"/>
        </w:rPr>
        <w:t>-</w:t>
      </w:r>
      <w:r>
        <w:rPr>
          <w:szCs w:val="24"/>
        </w:rPr>
        <w:t>formatted reference for information source #2</w:t>
      </w:r>
    </w:p>
    <w:p w14:paraId="13D6F44B" w14:textId="77777777" w:rsidR="008F52E7" w:rsidRPr="008F52E7" w:rsidRDefault="008F52E7" w:rsidP="0092396D">
      <w:pPr>
        <w:pStyle w:val="BodyText"/>
        <w:numPr>
          <w:ilvl w:val="1"/>
          <w:numId w:val="13"/>
        </w:numPr>
        <w:rPr>
          <w:szCs w:val="24"/>
        </w:rPr>
      </w:pPr>
      <w:r>
        <w:t xml:space="preserve">25- to 50-word justification for why the source is appropriate for use in this paper, based </w:t>
      </w:r>
      <w:r w:rsidR="00100E8E">
        <w:t>on</w:t>
      </w:r>
      <w:r>
        <w:t xml:space="preserve"> the evaluation you completed in the Evaluating Resources Worksheet in Part 1 of this assignment</w:t>
      </w:r>
    </w:p>
    <w:p w14:paraId="38669C5E" w14:textId="77777777" w:rsidR="0092396D" w:rsidRDefault="00E70BB6" w:rsidP="008F52E7">
      <w:pPr>
        <w:pStyle w:val="BodyText"/>
        <w:numPr>
          <w:ilvl w:val="0"/>
          <w:numId w:val="13"/>
        </w:numPr>
        <w:rPr>
          <w:szCs w:val="24"/>
        </w:rPr>
      </w:pPr>
      <w:r>
        <w:rPr>
          <w:szCs w:val="24"/>
        </w:rPr>
        <w:t>APA</w:t>
      </w:r>
      <w:r w:rsidR="0092396D">
        <w:rPr>
          <w:szCs w:val="24"/>
        </w:rPr>
        <w:t>-</w:t>
      </w:r>
      <w:r>
        <w:rPr>
          <w:szCs w:val="24"/>
        </w:rPr>
        <w:t>formatted reference for information source #3</w:t>
      </w:r>
    </w:p>
    <w:p w14:paraId="5D4117F9" w14:textId="441D3F87" w:rsidR="001D5854" w:rsidRPr="001D5854" w:rsidRDefault="008F52E7" w:rsidP="00266685">
      <w:pPr>
        <w:pStyle w:val="BodyText"/>
        <w:numPr>
          <w:ilvl w:val="1"/>
          <w:numId w:val="13"/>
        </w:numPr>
      </w:pPr>
      <w:r>
        <w:t xml:space="preserve">25- to 50-word justification for why the source is appropriate for use in this paper, based </w:t>
      </w:r>
      <w:r w:rsidR="00100E8E">
        <w:t>on</w:t>
      </w:r>
      <w:r>
        <w:t xml:space="preserve"> the evaluation you completed in the Evaluating Resources Worksheet in Part 1 of this assignment</w:t>
      </w:r>
    </w:p>
    <w:sectPr w:rsidR="001D5854" w:rsidRPr="001D5854" w:rsidSect="00266685">
      <w:headerReference w:type="default" r:id="rId11"/>
      <w:footerReference w:type="default" r:id="rId12"/>
      <w:headerReference w:type="first" r:id="rId13"/>
      <w:type w:val="continuous"/>
      <w:pgSz w:w="12240" w:h="15840" w:code="1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BCB5FD" w14:textId="77777777" w:rsidR="00F86C23" w:rsidRDefault="00F86C23">
      <w:r>
        <w:separator/>
      </w:r>
    </w:p>
  </w:endnote>
  <w:endnote w:type="continuationSeparator" w:id="0">
    <w:p w14:paraId="25FC3D9A" w14:textId="77777777" w:rsidR="00F86C23" w:rsidRDefault="00F86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6766E1" w14:textId="52722C19" w:rsidR="00FC3F96" w:rsidRPr="00266685" w:rsidRDefault="00FC3F96" w:rsidP="00266685">
    <w:pPr>
      <w:pStyle w:val="Footer"/>
      <w:jc w:val="center"/>
      <w:rPr>
        <w:rFonts w:ascii="Arial" w:hAnsi="Arial" w:cs="Arial"/>
      </w:rPr>
    </w:pPr>
    <w:r w:rsidRPr="00266685">
      <w:rPr>
        <w:rFonts w:ascii="Arial" w:hAnsi="Arial" w:cs="Arial"/>
        <w:sz w:val="16"/>
      </w:rPr>
      <w:t>Copyright © 2018 by University of Phoenix.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D9403B" w14:textId="77777777" w:rsidR="00F86C23" w:rsidRDefault="00F86C23">
      <w:r>
        <w:separator/>
      </w:r>
    </w:p>
  </w:footnote>
  <w:footnote w:type="continuationSeparator" w:id="0">
    <w:p w14:paraId="16314F2C" w14:textId="77777777" w:rsidR="00F86C23" w:rsidRDefault="00F86C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352438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CB1022B" w14:textId="45CAC298" w:rsidR="00631E83" w:rsidRDefault="00631E8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4FA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AA9122F" w14:textId="0C135503" w:rsidR="00100E8E" w:rsidRPr="00266685" w:rsidRDefault="00100E8E" w:rsidP="00266685">
    <w:pPr>
      <w:pStyle w:val="Header"/>
      <w:tabs>
        <w:tab w:val="clear" w:pos="4320"/>
        <w:tab w:val="clear" w:pos="8640"/>
        <w:tab w:val="left" w:pos="8910"/>
      </w:tabs>
      <w:rPr>
        <w:rFonts w:ascii="Arial" w:hAnsi="Arial" w:cs="Arial"/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648" w:type="pct"/>
      <w:tblLook w:val="01E0" w:firstRow="1" w:lastRow="1" w:firstColumn="1" w:lastColumn="1" w:noHBand="0" w:noVBand="0"/>
    </w:tblPr>
    <w:tblGrid>
      <w:gridCol w:w="4592"/>
      <w:gridCol w:w="4661"/>
      <w:gridCol w:w="1320"/>
    </w:tblGrid>
    <w:tr w:rsidR="00FC3F96" w:rsidRPr="00FC3F96" w14:paraId="3EC0BD8D" w14:textId="77777777" w:rsidTr="005852D7">
      <w:tc>
        <w:tcPr>
          <w:tcW w:w="2172" w:type="pct"/>
        </w:tcPr>
        <w:p w14:paraId="145B3E21" w14:textId="77777777" w:rsidR="00FC3F96" w:rsidRPr="00266685" w:rsidRDefault="00FC3F96" w:rsidP="00FC3F96">
          <w:pPr>
            <w:rPr>
              <w:rFonts w:ascii="Arial" w:hAnsi="Arial" w:cs="Arial"/>
              <w:sz w:val="20"/>
            </w:rPr>
          </w:pPr>
        </w:p>
      </w:tc>
      <w:tc>
        <w:tcPr>
          <w:tcW w:w="2204" w:type="pct"/>
          <w:tcBorders>
            <w:right w:val="single" w:sz="6" w:space="0" w:color="000000"/>
          </w:tcBorders>
        </w:tcPr>
        <w:p w14:paraId="0B6B319D" w14:textId="576E1A03" w:rsidR="00FC3F96" w:rsidRPr="00266685" w:rsidRDefault="00FC3F96" w:rsidP="00FC3F96">
          <w:pPr>
            <w:jc w:val="right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Week 2 Argument Paper Outline Template</w:t>
          </w:r>
        </w:p>
        <w:p w14:paraId="2A5AFB4D" w14:textId="77777777" w:rsidR="00FC3F96" w:rsidRPr="00266685" w:rsidRDefault="00FC3F96" w:rsidP="00FC3F96">
          <w:pPr>
            <w:jc w:val="right"/>
            <w:rPr>
              <w:rFonts w:ascii="Arial" w:hAnsi="Arial" w:cs="Arial"/>
              <w:b/>
              <w:sz w:val="20"/>
            </w:rPr>
          </w:pPr>
          <w:r w:rsidRPr="00266685">
            <w:rPr>
              <w:rFonts w:ascii="Arial" w:hAnsi="Arial" w:cs="Arial"/>
              <w:b/>
              <w:sz w:val="20"/>
            </w:rPr>
            <w:t xml:space="preserve">ENG/200 Version 2 </w:t>
          </w:r>
        </w:p>
      </w:tc>
      <w:tc>
        <w:tcPr>
          <w:tcW w:w="624" w:type="pct"/>
          <w:tcBorders>
            <w:left w:val="single" w:sz="6" w:space="0" w:color="000000"/>
          </w:tcBorders>
        </w:tcPr>
        <w:p w14:paraId="7F677357" w14:textId="77777777" w:rsidR="00FC3F96" w:rsidRPr="00266685" w:rsidRDefault="00FC3F96" w:rsidP="00FC3F96">
          <w:pPr>
            <w:rPr>
              <w:rFonts w:ascii="Arial" w:hAnsi="Arial" w:cs="Arial"/>
              <w:sz w:val="20"/>
            </w:rPr>
          </w:pPr>
          <w:r w:rsidRPr="00266685">
            <w:rPr>
              <w:rFonts w:ascii="Arial" w:hAnsi="Arial" w:cs="Arial"/>
              <w:sz w:val="20"/>
            </w:rPr>
            <w:fldChar w:fldCharType="begin"/>
          </w:r>
          <w:r w:rsidRPr="00266685">
            <w:rPr>
              <w:rFonts w:ascii="Arial" w:hAnsi="Arial" w:cs="Arial"/>
              <w:sz w:val="20"/>
            </w:rPr>
            <w:instrText xml:space="preserve"> PAGE   \* MERGEFORMAT </w:instrText>
          </w:r>
          <w:r w:rsidRPr="00266685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Pr="00266685">
            <w:rPr>
              <w:rFonts w:ascii="Arial" w:hAnsi="Arial" w:cs="Arial"/>
              <w:noProof/>
              <w:sz w:val="20"/>
            </w:rPr>
            <w:fldChar w:fldCharType="end"/>
          </w:r>
        </w:p>
      </w:tc>
    </w:tr>
  </w:tbl>
  <w:p w14:paraId="55687D22" w14:textId="32792C07" w:rsidR="00100E8E" w:rsidRDefault="00100E8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4E3E20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0A5E2ED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E07A3CB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A2EE0CA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D414B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F6AE0B3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150A60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EB62B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42C29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FDC79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66A8E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1117256"/>
    <w:multiLevelType w:val="hybridMultilevel"/>
    <w:tmpl w:val="5720D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9C021C"/>
    <w:multiLevelType w:val="hybridMultilevel"/>
    <w:tmpl w:val="2F508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2E0973"/>
    <w:multiLevelType w:val="hybridMultilevel"/>
    <w:tmpl w:val="4DE00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20DB3"/>
    <w:multiLevelType w:val="hybridMultilevel"/>
    <w:tmpl w:val="45F64BB2"/>
    <w:lvl w:ilvl="0" w:tplc="395493AA">
      <w:start w:val="1"/>
      <w:numFmt w:val="decimal"/>
      <w:pStyle w:val="Numberedlist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 w15:restartNumberingAfterBreak="0">
    <w:nsid w:val="74610702"/>
    <w:multiLevelType w:val="hybridMultilevel"/>
    <w:tmpl w:val="27E60BB0"/>
    <w:lvl w:ilvl="0" w:tplc="040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15"/>
  </w:num>
  <w:num w:numId="12">
    <w:abstractNumId w:val="14"/>
  </w:num>
  <w:num w:numId="13">
    <w:abstractNumId w:val="12"/>
  </w:num>
  <w:num w:numId="14">
    <w:abstractNumId w:val="13"/>
  </w:num>
  <w:num w:numId="15">
    <w:abstractNumId w:val="1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TA2MzAwNTUxMDYxMLFU0lEKTi0uzszPAykwqgUAy+hvbSwAAAA="/>
  </w:docVars>
  <w:rsids>
    <w:rsidRoot w:val="00693A03"/>
    <w:rsid w:val="0003712D"/>
    <w:rsid w:val="00040B2A"/>
    <w:rsid w:val="0005557E"/>
    <w:rsid w:val="00083425"/>
    <w:rsid w:val="000B51A7"/>
    <w:rsid w:val="000F00FC"/>
    <w:rsid w:val="00100E8E"/>
    <w:rsid w:val="00102B08"/>
    <w:rsid w:val="001079AC"/>
    <w:rsid w:val="00121CC4"/>
    <w:rsid w:val="0013765E"/>
    <w:rsid w:val="00141860"/>
    <w:rsid w:val="00142966"/>
    <w:rsid w:val="00171AEA"/>
    <w:rsid w:val="001A25FD"/>
    <w:rsid w:val="001B2579"/>
    <w:rsid w:val="001B4725"/>
    <w:rsid w:val="001B7801"/>
    <w:rsid w:val="001D1DA6"/>
    <w:rsid w:val="001D5854"/>
    <w:rsid w:val="001E66C8"/>
    <w:rsid w:val="00200FC9"/>
    <w:rsid w:val="002632BE"/>
    <w:rsid w:val="00266685"/>
    <w:rsid w:val="00276E8C"/>
    <w:rsid w:val="002A184A"/>
    <w:rsid w:val="002B57B5"/>
    <w:rsid w:val="002C41E3"/>
    <w:rsid w:val="002E7843"/>
    <w:rsid w:val="00315669"/>
    <w:rsid w:val="003406C4"/>
    <w:rsid w:val="00353C1C"/>
    <w:rsid w:val="003548F1"/>
    <w:rsid w:val="00367677"/>
    <w:rsid w:val="003719EA"/>
    <w:rsid w:val="00377E73"/>
    <w:rsid w:val="003B7270"/>
    <w:rsid w:val="003F6FF2"/>
    <w:rsid w:val="00400A5A"/>
    <w:rsid w:val="00404321"/>
    <w:rsid w:val="00431A12"/>
    <w:rsid w:val="00432B8F"/>
    <w:rsid w:val="00453ECF"/>
    <w:rsid w:val="00454ED5"/>
    <w:rsid w:val="00466143"/>
    <w:rsid w:val="00470962"/>
    <w:rsid w:val="00473A1C"/>
    <w:rsid w:val="00491DAF"/>
    <w:rsid w:val="004A4779"/>
    <w:rsid w:val="004A6CC0"/>
    <w:rsid w:val="004D3014"/>
    <w:rsid w:val="004F4FAF"/>
    <w:rsid w:val="00522471"/>
    <w:rsid w:val="0054791D"/>
    <w:rsid w:val="00554119"/>
    <w:rsid w:val="00567D9D"/>
    <w:rsid w:val="00572052"/>
    <w:rsid w:val="00572C79"/>
    <w:rsid w:val="005859A8"/>
    <w:rsid w:val="005935CF"/>
    <w:rsid w:val="005F6164"/>
    <w:rsid w:val="00603E15"/>
    <w:rsid w:val="00606782"/>
    <w:rsid w:val="00631E83"/>
    <w:rsid w:val="00693A03"/>
    <w:rsid w:val="006E3ECD"/>
    <w:rsid w:val="006E6E18"/>
    <w:rsid w:val="006F5309"/>
    <w:rsid w:val="00740AD3"/>
    <w:rsid w:val="00756DC0"/>
    <w:rsid w:val="00761241"/>
    <w:rsid w:val="0078669C"/>
    <w:rsid w:val="007B79BD"/>
    <w:rsid w:val="007D70D8"/>
    <w:rsid w:val="007E726C"/>
    <w:rsid w:val="007F67EB"/>
    <w:rsid w:val="00802F37"/>
    <w:rsid w:val="00806138"/>
    <w:rsid w:val="008446CD"/>
    <w:rsid w:val="00867E55"/>
    <w:rsid w:val="00881B3E"/>
    <w:rsid w:val="00887973"/>
    <w:rsid w:val="008A5A52"/>
    <w:rsid w:val="008C453F"/>
    <w:rsid w:val="008F52E7"/>
    <w:rsid w:val="009072BB"/>
    <w:rsid w:val="0092396D"/>
    <w:rsid w:val="0094016F"/>
    <w:rsid w:val="0097671E"/>
    <w:rsid w:val="009912B0"/>
    <w:rsid w:val="00993550"/>
    <w:rsid w:val="009D78F1"/>
    <w:rsid w:val="009E7A58"/>
    <w:rsid w:val="00A10287"/>
    <w:rsid w:val="00A23C70"/>
    <w:rsid w:val="00A47121"/>
    <w:rsid w:val="00A5378C"/>
    <w:rsid w:val="00A661AE"/>
    <w:rsid w:val="00AA7456"/>
    <w:rsid w:val="00AE26EA"/>
    <w:rsid w:val="00AF6795"/>
    <w:rsid w:val="00AF69CF"/>
    <w:rsid w:val="00B13707"/>
    <w:rsid w:val="00B2778D"/>
    <w:rsid w:val="00B35464"/>
    <w:rsid w:val="00B42393"/>
    <w:rsid w:val="00B42FE2"/>
    <w:rsid w:val="00B43D17"/>
    <w:rsid w:val="00B454B7"/>
    <w:rsid w:val="00B629D6"/>
    <w:rsid w:val="00B63F6E"/>
    <w:rsid w:val="00B73FA6"/>
    <w:rsid w:val="00B94611"/>
    <w:rsid w:val="00BA6771"/>
    <w:rsid w:val="00BF1C76"/>
    <w:rsid w:val="00C143E8"/>
    <w:rsid w:val="00C2791A"/>
    <w:rsid w:val="00C34733"/>
    <w:rsid w:val="00CB588C"/>
    <w:rsid w:val="00CF2D2E"/>
    <w:rsid w:val="00D02CFA"/>
    <w:rsid w:val="00D07863"/>
    <w:rsid w:val="00D13A77"/>
    <w:rsid w:val="00D13F5C"/>
    <w:rsid w:val="00D35BEF"/>
    <w:rsid w:val="00D3649E"/>
    <w:rsid w:val="00D367F3"/>
    <w:rsid w:val="00D66FFE"/>
    <w:rsid w:val="00D72D77"/>
    <w:rsid w:val="00D737B3"/>
    <w:rsid w:val="00D75310"/>
    <w:rsid w:val="00D8161E"/>
    <w:rsid w:val="00DA061F"/>
    <w:rsid w:val="00DA54F0"/>
    <w:rsid w:val="00DB0E6B"/>
    <w:rsid w:val="00DB3D7C"/>
    <w:rsid w:val="00DE2DEA"/>
    <w:rsid w:val="00DE3A62"/>
    <w:rsid w:val="00E2090A"/>
    <w:rsid w:val="00E25661"/>
    <w:rsid w:val="00E2702E"/>
    <w:rsid w:val="00E40576"/>
    <w:rsid w:val="00E554E8"/>
    <w:rsid w:val="00E70BB6"/>
    <w:rsid w:val="00E92D40"/>
    <w:rsid w:val="00E955C9"/>
    <w:rsid w:val="00EB5D33"/>
    <w:rsid w:val="00EF7D65"/>
    <w:rsid w:val="00F00B2E"/>
    <w:rsid w:val="00F22C8F"/>
    <w:rsid w:val="00F3251A"/>
    <w:rsid w:val="00F571CA"/>
    <w:rsid w:val="00F774A1"/>
    <w:rsid w:val="00F86C23"/>
    <w:rsid w:val="00F9258B"/>
    <w:rsid w:val="00F94A1D"/>
    <w:rsid w:val="00FA44BC"/>
    <w:rsid w:val="00FA7F58"/>
    <w:rsid w:val="00FC3F96"/>
    <w:rsid w:val="00FD0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390104"/>
  <w15:chartTrackingRefBased/>
  <w15:docId w15:val="{025DD602-B2F0-4249-AD0F-91F873B4F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BodyText"/>
    <w:link w:val="Heading1Char"/>
    <w:qFormat/>
    <w:rsid w:val="007D70D8"/>
    <w:pPr>
      <w:spacing w:line="480" w:lineRule="auto"/>
      <w:jc w:val="center"/>
      <w:outlineLvl w:val="0"/>
    </w:pPr>
    <w:rPr>
      <w:rFonts w:ascii="Times New Roman" w:hAnsi="Times New Roman"/>
      <w:b/>
    </w:rPr>
  </w:style>
  <w:style w:type="paragraph" w:styleId="Heading2">
    <w:name w:val="heading 2"/>
    <w:basedOn w:val="Normal"/>
    <w:next w:val="Normal"/>
    <w:qFormat/>
    <w:rsid w:val="001D5854"/>
    <w:pPr>
      <w:spacing w:line="480" w:lineRule="auto"/>
      <w:outlineLvl w:val="1"/>
    </w:pPr>
    <w:rPr>
      <w:rFonts w:ascii="Times New Roman" w:hAnsi="Times New Roman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D5854"/>
    <w:pPr>
      <w:spacing w:line="480" w:lineRule="auto"/>
      <w:ind w:firstLine="540"/>
    </w:pPr>
    <w:rPr>
      <w:rFonts w:ascii="Times New Roman" w:hAnsi="Times New Roman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rFonts w:ascii="Times New Roman" w:hAnsi="Times New Roman"/>
    </w:r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character" w:customStyle="1" w:styleId="Heading1Char">
    <w:name w:val="Heading 1 Char"/>
    <w:link w:val="Heading1"/>
    <w:rsid w:val="007D70D8"/>
    <w:rPr>
      <w:rFonts w:ascii="Times New Roman" w:hAnsi="Times New Roman"/>
      <w:b/>
      <w:sz w:val="24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customStyle="1" w:styleId="Numberedlist">
    <w:name w:val="Numbered list"/>
    <w:basedOn w:val="Normal"/>
    <w:rsid w:val="001D5854"/>
    <w:pPr>
      <w:numPr>
        <w:numId w:val="12"/>
      </w:numPr>
      <w:spacing w:line="480" w:lineRule="auto"/>
    </w:pPr>
    <w:rPr>
      <w:rFonts w:ascii="Times New Roman" w:hAnsi="Times New Roman"/>
    </w:rPr>
  </w:style>
  <w:style w:type="character" w:customStyle="1" w:styleId="BodyTextChar">
    <w:name w:val="Body Text Char"/>
    <w:link w:val="BodyText"/>
    <w:rsid w:val="001D5854"/>
    <w:rPr>
      <w:sz w:val="24"/>
      <w:lang w:val="en-US" w:eastAsia="en-US" w:bidi="ar-SA"/>
    </w:rPr>
  </w:style>
  <w:style w:type="paragraph" w:styleId="BlockText">
    <w:name w:val="Block Text"/>
    <w:basedOn w:val="BodyText"/>
    <w:link w:val="BlockTextChar"/>
    <w:rsid w:val="00DB3D7C"/>
    <w:pPr>
      <w:ind w:firstLine="0"/>
    </w:pPr>
  </w:style>
  <w:style w:type="paragraph" w:customStyle="1" w:styleId="Quotation">
    <w:name w:val="Quotation"/>
    <w:basedOn w:val="BodyText"/>
    <w:rsid w:val="00FA7F58"/>
    <w:pPr>
      <w:ind w:left="547" w:firstLine="0"/>
    </w:pPr>
  </w:style>
  <w:style w:type="character" w:customStyle="1" w:styleId="BlockTextChar">
    <w:name w:val="Block Text Char"/>
    <w:link w:val="BlockText"/>
    <w:rsid w:val="00FA7F58"/>
    <w:rPr>
      <w:sz w:val="24"/>
      <w:lang w:val="en-US" w:eastAsia="en-US" w:bidi="ar-SA"/>
    </w:rPr>
  </w:style>
  <w:style w:type="paragraph" w:customStyle="1" w:styleId="Reference">
    <w:name w:val="Reference"/>
    <w:basedOn w:val="BodyText"/>
    <w:rsid w:val="00F00B2E"/>
    <w:pPr>
      <w:ind w:left="547" w:hanging="547"/>
    </w:pPr>
  </w:style>
  <w:style w:type="paragraph" w:styleId="NormalWeb">
    <w:name w:val="Normal (Web)"/>
    <w:basedOn w:val="Normal"/>
    <w:rsid w:val="006E3ECD"/>
    <w:rPr>
      <w:rFonts w:ascii="Times New Roman" w:hAnsi="Times New Roman"/>
      <w:szCs w:val="24"/>
    </w:rPr>
  </w:style>
  <w:style w:type="character" w:customStyle="1" w:styleId="HeaderChar">
    <w:name w:val="Header Char"/>
    <w:link w:val="Header"/>
    <w:uiPriority w:val="99"/>
    <w:rsid w:val="001B7801"/>
    <w:rPr>
      <w:rFonts w:ascii="Times New Roman" w:hAnsi="Times New Roman"/>
      <w:sz w:val="24"/>
    </w:rPr>
  </w:style>
  <w:style w:type="character" w:styleId="CommentReference">
    <w:name w:val="annotation reference"/>
    <w:rsid w:val="005859A8"/>
    <w:rPr>
      <w:sz w:val="16"/>
      <w:szCs w:val="16"/>
    </w:rPr>
  </w:style>
  <w:style w:type="paragraph" w:styleId="CommentText">
    <w:name w:val="annotation text"/>
    <w:basedOn w:val="Normal"/>
    <w:link w:val="CommentTextChar"/>
    <w:rsid w:val="005859A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859A8"/>
  </w:style>
  <w:style w:type="paragraph" w:styleId="CommentSubject">
    <w:name w:val="annotation subject"/>
    <w:basedOn w:val="CommentText"/>
    <w:next w:val="CommentText"/>
    <w:link w:val="CommentSubjectChar"/>
    <w:rsid w:val="005859A8"/>
    <w:rPr>
      <w:b/>
      <w:bCs/>
    </w:rPr>
  </w:style>
  <w:style w:type="character" w:customStyle="1" w:styleId="CommentSubjectChar">
    <w:name w:val="Comment Subject Char"/>
    <w:link w:val="CommentSubject"/>
    <w:rsid w:val="005859A8"/>
    <w:rPr>
      <w:b/>
      <w:bCs/>
    </w:rPr>
  </w:style>
  <w:style w:type="paragraph" w:styleId="BalloonText">
    <w:name w:val="Balloon Text"/>
    <w:basedOn w:val="Normal"/>
    <w:link w:val="BalloonTextChar"/>
    <w:rsid w:val="005859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859A8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DE2DEA"/>
    <w:rPr>
      <w:color w:val="954F72"/>
      <w:u w:val="single"/>
    </w:rPr>
  </w:style>
  <w:style w:type="character" w:customStyle="1" w:styleId="FooterChar">
    <w:name w:val="Footer Char"/>
    <w:link w:val="Footer"/>
    <w:rsid w:val="00FC3F9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amoksvo\Application%20Data\Microsoft\Templates\APA%20paper%20forma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3da832f-3ecf-443d-91e7-99457f1877f8" xsi:nil="true"/>
    <Comments xmlns="c3da832f-3ecf-443d-91e7-99457f1877f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fc3f1c603c9c6ef1094a96c67bd5fb5c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9c1170d7f35c8f3ba0aac669d6caa6bd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1A2831-0033-4276-B25D-8F16167FF815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5982CDE-28D6-46A2-9B5E-61BFE252BDD2}">
  <ds:schemaRefs>
    <ds:schemaRef ds:uri="http://schemas.microsoft.com/office/2006/metadata/properties"/>
    <ds:schemaRef ds:uri="http://schemas.microsoft.com/office/infopath/2007/PartnerControls"/>
    <ds:schemaRef ds:uri="ef792088-9b65-4ee6-96f8-f984d34f3ef2"/>
  </ds:schemaRefs>
</ds:datastoreItem>
</file>

<file path=customXml/itemProps3.xml><?xml version="1.0" encoding="utf-8"?>
<ds:datastoreItem xmlns:ds="http://schemas.openxmlformats.org/officeDocument/2006/customXml" ds:itemID="{C53F8616-4A60-430B-AD7F-C1481BE66A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59789C-8CEC-47FC-BABC-EE38EAEB6FBD}"/>
</file>

<file path=docProps/app.xml><?xml version="1.0" encoding="utf-8"?>
<Properties xmlns="http://schemas.openxmlformats.org/officeDocument/2006/extended-properties" xmlns:vt="http://schemas.openxmlformats.org/officeDocument/2006/docPropsVTypes">
  <Template>APA paper format.dot</Template>
  <TotalTime>0</TotalTime>
  <Pages>4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Apollo Group, Inc.</Company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Apollo Group</dc:creator>
  <cp:keywords/>
  <cp:lastModifiedBy>John Benschoter</cp:lastModifiedBy>
  <cp:revision>2</cp:revision>
  <cp:lastPrinted>2002-05-11T22:16:00Z</cp:lastPrinted>
  <dcterms:created xsi:type="dcterms:W3CDTF">2018-10-03T16:42:00Z</dcterms:created>
  <dcterms:modified xsi:type="dcterms:W3CDTF">2018-10-03T16:42:00Z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TC100763231033</vt:lpwstr>
  </property>
  <property fmtid="{D5CDD505-2E9C-101B-9397-08002B2CF9AE}" pid="3" name="ContentTypeId">
    <vt:lpwstr>0x0101007398F2D86927094FB725CCED44C41431</vt:lpwstr>
  </property>
</Properties>
</file>