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472B5" w14:textId="362621C3" w:rsidR="00006B07" w:rsidRPr="00006B07" w:rsidRDefault="00006B07" w:rsidP="00006B07">
      <w:pPr>
        <w:jc w:val="center"/>
        <w:rPr>
          <w:rFonts w:asciiTheme="majorHAnsi" w:hAnsiTheme="majorHAnsi" w:cstheme="majorHAnsi"/>
          <w:b/>
          <w:color w:val="000000"/>
          <w:sz w:val="28"/>
          <w:szCs w:val="28"/>
        </w:rPr>
      </w:pPr>
      <w:r w:rsidRPr="00006B07">
        <w:rPr>
          <w:rFonts w:asciiTheme="majorHAnsi" w:hAnsiTheme="majorHAnsi" w:cstheme="majorHAnsi"/>
          <w:b/>
          <w:color w:val="000000"/>
          <w:sz w:val="28"/>
          <w:szCs w:val="28"/>
        </w:rPr>
        <w:t xml:space="preserve">Final Project: </w:t>
      </w:r>
      <w:r w:rsidR="00D439B8">
        <w:rPr>
          <w:rFonts w:asciiTheme="majorHAnsi" w:hAnsiTheme="majorHAnsi" w:cstheme="majorHAnsi"/>
          <w:b/>
          <w:color w:val="000000"/>
          <w:sz w:val="28"/>
          <w:szCs w:val="28"/>
        </w:rPr>
        <w:t>A</w:t>
      </w:r>
      <w:r w:rsidRPr="00006B07">
        <w:rPr>
          <w:rFonts w:asciiTheme="majorHAnsi" w:hAnsiTheme="majorHAnsi" w:cstheme="majorHAnsi"/>
          <w:b/>
          <w:color w:val="000000"/>
          <w:sz w:val="28"/>
          <w:szCs w:val="28"/>
        </w:rPr>
        <w:t xml:space="preserve"> Letter to </w:t>
      </w:r>
      <w:r w:rsidR="00D439B8">
        <w:rPr>
          <w:rFonts w:asciiTheme="majorHAnsi" w:hAnsiTheme="majorHAnsi" w:cstheme="majorHAnsi"/>
          <w:b/>
          <w:color w:val="000000"/>
          <w:sz w:val="28"/>
          <w:szCs w:val="28"/>
        </w:rPr>
        <w:t>Your</w:t>
      </w:r>
      <w:r w:rsidRPr="00006B07">
        <w:rPr>
          <w:rFonts w:asciiTheme="majorHAnsi" w:hAnsiTheme="majorHAnsi" w:cstheme="majorHAnsi"/>
          <w:b/>
          <w:color w:val="000000"/>
          <w:sz w:val="28"/>
          <w:szCs w:val="28"/>
        </w:rPr>
        <w:t xml:space="preserve"> State Representative</w:t>
      </w:r>
    </w:p>
    <w:p w14:paraId="69816696" w14:textId="77777777" w:rsidR="00006B07" w:rsidRPr="00006B07" w:rsidRDefault="00006B07" w:rsidP="00006B07">
      <w:pPr>
        <w:rPr>
          <w:rFonts w:asciiTheme="majorHAnsi" w:hAnsiTheme="majorHAnsi" w:cstheme="majorHAnsi"/>
          <w:color w:val="000000"/>
        </w:rPr>
      </w:pPr>
    </w:p>
    <w:p w14:paraId="24498AB8" w14:textId="1090DB31" w:rsidR="00006B07" w:rsidRPr="00006B07" w:rsidRDefault="00006B07" w:rsidP="00006B07">
      <w:pPr>
        <w:rPr>
          <w:rFonts w:asciiTheme="majorHAnsi" w:hAnsiTheme="majorHAnsi" w:cstheme="majorHAnsi"/>
        </w:rPr>
      </w:pPr>
      <w:r w:rsidRPr="00006B07">
        <w:rPr>
          <w:rFonts w:asciiTheme="majorHAnsi" w:hAnsiTheme="majorHAnsi" w:cstheme="majorHAnsi"/>
          <w:color w:val="000000"/>
        </w:rPr>
        <w:t xml:space="preserve">Your final project consists of two parts.  The first part is the paper, which is a letter to your state representative.  In this </w:t>
      </w:r>
      <w:r w:rsidRPr="00AE552C">
        <w:rPr>
          <w:rFonts w:asciiTheme="majorHAnsi" w:hAnsiTheme="majorHAnsi" w:cstheme="majorHAnsi"/>
          <w:noProof/>
          <w:color w:val="000000"/>
        </w:rPr>
        <w:t>letter</w:t>
      </w:r>
      <w:r w:rsidR="00AE552C">
        <w:rPr>
          <w:rFonts w:asciiTheme="majorHAnsi" w:hAnsiTheme="majorHAnsi" w:cstheme="majorHAnsi"/>
          <w:noProof/>
          <w:color w:val="000000"/>
        </w:rPr>
        <w:t>,</w:t>
      </w:r>
      <w:r w:rsidRPr="00006B07">
        <w:rPr>
          <w:rFonts w:asciiTheme="majorHAnsi" w:hAnsiTheme="majorHAnsi" w:cstheme="majorHAnsi"/>
          <w:color w:val="000000"/>
        </w:rPr>
        <w:t xml:space="preserve"> you </w:t>
      </w:r>
      <w:r w:rsidR="00D439B8">
        <w:rPr>
          <w:rFonts w:asciiTheme="majorHAnsi" w:hAnsiTheme="majorHAnsi" w:cstheme="majorHAnsi"/>
          <w:color w:val="000000"/>
        </w:rPr>
        <w:t xml:space="preserve">will discuss a social problem with which you are concerned, and you will discuss the ethical theory (or theories) that you learned about during this class that you think is the most important for confronting this social problem.  </w:t>
      </w:r>
      <w:r w:rsidRPr="00006B07">
        <w:rPr>
          <w:rFonts w:asciiTheme="majorHAnsi" w:hAnsiTheme="majorHAnsi" w:cstheme="majorHAnsi"/>
          <w:color w:val="000000"/>
        </w:rPr>
        <w:t xml:space="preserve">The second part consists of </w:t>
      </w:r>
      <w:r w:rsidR="00D439B8">
        <w:rPr>
          <w:rFonts w:asciiTheme="majorHAnsi" w:hAnsiTheme="majorHAnsi" w:cstheme="majorHAnsi"/>
          <w:color w:val="000000"/>
        </w:rPr>
        <w:t>a</w:t>
      </w:r>
      <w:r w:rsidRPr="00006B07">
        <w:rPr>
          <w:rFonts w:asciiTheme="majorHAnsi" w:hAnsiTheme="majorHAnsi" w:cstheme="majorHAnsi"/>
          <w:color w:val="000000"/>
        </w:rPr>
        <w:t xml:space="preserve"> presentation, which will be a visual representation of your letter.  You can use Pow</w:t>
      </w:r>
      <w:r w:rsidR="00D439B8">
        <w:rPr>
          <w:rFonts w:asciiTheme="majorHAnsi" w:hAnsiTheme="majorHAnsi" w:cstheme="majorHAnsi"/>
          <w:color w:val="000000"/>
        </w:rPr>
        <w:t>erPoint, Prezi, YouTube, etc.  Feel free to b</w:t>
      </w:r>
      <w:r w:rsidRPr="00006B07">
        <w:rPr>
          <w:rFonts w:asciiTheme="majorHAnsi" w:hAnsiTheme="majorHAnsi" w:cstheme="majorHAnsi"/>
          <w:color w:val="000000"/>
        </w:rPr>
        <w:t xml:space="preserve">e </w:t>
      </w:r>
      <w:r w:rsidR="00D439B8">
        <w:rPr>
          <w:rFonts w:asciiTheme="majorHAnsi" w:hAnsiTheme="majorHAnsi" w:cstheme="majorHAnsi"/>
          <w:color w:val="000000"/>
        </w:rPr>
        <w:t xml:space="preserve">as </w:t>
      </w:r>
      <w:r w:rsidRPr="00006B07">
        <w:rPr>
          <w:rFonts w:asciiTheme="majorHAnsi" w:hAnsiTheme="majorHAnsi" w:cstheme="majorHAnsi"/>
          <w:color w:val="000000"/>
        </w:rPr>
        <w:t xml:space="preserve">creative </w:t>
      </w:r>
      <w:r w:rsidR="00D439B8">
        <w:rPr>
          <w:rFonts w:asciiTheme="majorHAnsi" w:hAnsiTheme="majorHAnsi" w:cstheme="majorHAnsi"/>
          <w:color w:val="000000"/>
        </w:rPr>
        <w:t>as possible</w:t>
      </w:r>
      <w:r w:rsidRPr="00006B07">
        <w:rPr>
          <w:rFonts w:asciiTheme="majorHAnsi" w:hAnsiTheme="majorHAnsi" w:cstheme="majorHAnsi"/>
          <w:color w:val="000000"/>
        </w:rPr>
        <w:t>!</w:t>
      </w:r>
    </w:p>
    <w:p w14:paraId="345B82D8" w14:textId="77777777" w:rsidR="00006B07" w:rsidRPr="00006B07" w:rsidRDefault="00006B07" w:rsidP="00006B07">
      <w:pPr>
        <w:rPr>
          <w:rFonts w:asciiTheme="majorHAnsi" w:eastAsia="Times New Roman" w:hAnsiTheme="majorHAnsi" w:cstheme="majorHAnsi"/>
        </w:rPr>
      </w:pPr>
    </w:p>
    <w:p w14:paraId="35B775AE" w14:textId="77777777" w:rsidR="00006B07" w:rsidRPr="00006B07" w:rsidRDefault="00006B07" w:rsidP="00006B07">
      <w:pPr>
        <w:numPr>
          <w:ilvl w:val="0"/>
          <w:numId w:val="1"/>
        </w:numPr>
        <w:contextualSpacing/>
        <w:rPr>
          <w:rFonts w:asciiTheme="majorHAnsi" w:eastAsia="Times New Roman" w:hAnsiTheme="majorHAnsi" w:cstheme="majorHAnsi"/>
        </w:rPr>
      </w:pPr>
      <w:r w:rsidRPr="00006B07">
        <w:rPr>
          <w:rFonts w:asciiTheme="majorHAnsi" w:eastAsia="Times New Roman" w:hAnsiTheme="majorHAnsi" w:cstheme="majorHAnsi"/>
        </w:rPr>
        <w:t>Look back at your previous milestones/feedback and your discussion post for this week as preparation.</w:t>
      </w:r>
    </w:p>
    <w:p w14:paraId="5A2A6C8D" w14:textId="77777777" w:rsidR="00006B07" w:rsidRPr="00006B07" w:rsidRDefault="00006B07" w:rsidP="00006B07">
      <w:pPr>
        <w:numPr>
          <w:ilvl w:val="0"/>
          <w:numId w:val="1"/>
        </w:numPr>
        <w:contextualSpacing/>
        <w:rPr>
          <w:rFonts w:asciiTheme="majorHAnsi" w:eastAsia="Times New Roman" w:hAnsiTheme="majorHAnsi" w:cstheme="majorHAnsi"/>
        </w:rPr>
      </w:pPr>
      <w:r w:rsidRPr="00006B07">
        <w:rPr>
          <w:rFonts w:asciiTheme="majorHAnsi" w:eastAsia="Times New Roman" w:hAnsiTheme="majorHAnsi" w:cstheme="majorHAnsi"/>
        </w:rPr>
        <w:t>Your letter must include the following components:</w:t>
      </w:r>
    </w:p>
    <w:p w14:paraId="28933CFC" w14:textId="1FD870D1"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Apply a Platonic, Aristotelian, Kantian, Utilitarian, </w:t>
      </w:r>
      <w:r w:rsidR="00EC2133">
        <w:rPr>
          <w:rFonts w:asciiTheme="majorHAnsi" w:eastAsia="Times New Roman" w:hAnsiTheme="majorHAnsi" w:cstheme="majorHAnsi"/>
        </w:rPr>
        <w:t xml:space="preserve">Marxist </w:t>
      </w:r>
      <w:r w:rsidRPr="00006B07">
        <w:rPr>
          <w:rFonts w:asciiTheme="majorHAnsi" w:eastAsia="Times New Roman" w:hAnsiTheme="majorHAnsi" w:cstheme="majorHAnsi"/>
        </w:rPr>
        <w:t xml:space="preserve">or Nonviolent framework (you can apply more than 1 but have to at least apply 1 to the issue) to solving a </w:t>
      </w:r>
      <w:r w:rsidR="0002009B">
        <w:rPr>
          <w:rFonts w:asciiTheme="majorHAnsi" w:eastAsia="Times New Roman" w:hAnsiTheme="majorHAnsi" w:cstheme="majorHAnsi"/>
        </w:rPr>
        <w:t>so</w:t>
      </w:r>
      <w:bookmarkStart w:id="0" w:name="_GoBack"/>
      <w:bookmarkEnd w:id="0"/>
      <w:r w:rsidR="0002009B">
        <w:rPr>
          <w:rFonts w:asciiTheme="majorHAnsi" w:eastAsia="Times New Roman" w:hAnsiTheme="majorHAnsi" w:cstheme="majorHAnsi"/>
        </w:rPr>
        <w:t>cial problem</w:t>
      </w:r>
      <w:r w:rsidRPr="00006B07">
        <w:rPr>
          <w:rFonts w:asciiTheme="majorHAnsi" w:eastAsia="Times New Roman" w:hAnsiTheme="majorHAnsi" w:cstheme="majorHAnsi"/>
        </w:rPr>
        <w:t xml:space="preserve"> </w:t>
      </w:r>
      <w:r w:rsidR="0002009B">
        <w:rPr>
          <w:rFonts w:asciiTheme="majorHAnsi" w:eastAsia="Times New Roman" w:hAnsiTheme="majorHAnsi" w:cstheme="majorHAnsi"/>
        </w:rPr>
        <w:t>facing</w:t>
      </w:r>
      <w:r w:rsidRPr="00006B07">
        <w:rPr>
          <w:rFonts w:asciiTheme="majorHAnsi" w:eastAsia="Times New Roman" w:hAnsiTheme="majorHAnsi" w:cstheme="majorHAnsi"/>
        </w:rPr>
        <w:t xml:space="preserve"> our society.</w:t>
      </w:r>
    </w:p>
    <w:p w14:paraId="33974845" w14:textId="43B73B1B"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The </w:t>
      </w:r>
      <w:r w:rsidR="0002009B">
        <w:rPr>
          <w:rFonts w:asciiTheme="majorHAnsi" w:eastAsia="Times New Roman" w:hAnsiTheme="majorHAnsi" w:cstheme="majorHAnsi"/>
        </w:rPr>
        <w:t xml:space="preserve">social problem is your choice. Some issues we discussed in class </w:t>
      </w:r>
      <w:r w:rsidR="0002009B" w:rsidRPr="00AE552C">
        <w:rPr>
          <w:rFonts w:asciiTheme="majorHAnsi" w:eastAsia="Times New Roman" w:hAnsiTheme="majorHAnsi" w:cstheme="majorHAnsi"/>
          <w:noProof/>
        </w:rPr>
        <w:t>include</w:t>
      </w:r>
      <w:r w:rsidRPr="00006B07">
        <w:rPr>
          <w:rFonts w:asciiTheme="majorHAnsi" w:eastAsia="Times New Roman" w:hAnsiTheme="majorHAnsi" w:cstheme="majorHAnsi"/>
        </w:rPr>
        <w:t xml:space="preserve"> wealth inequality, </w:t>
      </w:r>
      <w:r w:rsidR="0002009B">
        <w:rPr>
          <w:rFonts w:asciiTheme="majorHAnsi" w:eastAsia="Times New Roman" w:hAnsiTheme="majorHAnsi" w:cstheme="majorHAnsi"/>
        </w:rPr>
        <w:t>sexism/gender-based violence</w:t>
      </w:r>
      <w:r w:rsidRPr="00006B07">
        <w:rPr>
          <w:rFonts w:asciiTheme="majorHAnsi" w:eastAsia="Times New Roman" w:hAnsiTheme="majorHAnsi" w:cstheme="majorHAnsi"/>
        </w:rPr>
        <w:t xml:space="preserve">, racism, police brutality, heterosexism/homophobia, </w:t>
      </w:r>
      <w:r w:rsidR="0002009B">
        <w:rPr>
          <w:rFonts w:asciiTheme="majorHAnsi" w:eastAsia="Times New Roman" w:hAnsiTheme="majorHAnsi" w:cstheme="majorHAnsi"/>
        </w:rPr>
        <w:t>immigration issues, etc. Y</w:t>
      </w:r>
      <w:r w:rsidRPr="00006B07">
        <w:rPr>
          <w:rFonts w:asciiTheme="majorHAnsi" w:eastAsia="Times New Roman" w:hAnsiTheme="majorHAnsi" w:cstheme="majorHAnsi"/>
        </w:rPr>
        <w:t xml:space="preserve">ou </w:t>
      </w:r>
      <w:r w:rsidR="0002009B">
        <w:rPr>
          <w:rFonts w:asciiTheme="majorHAnsi" w:eastAsia="Times New Roman" w:hAnsiTheme="majorHAnsi" w:cstheme="majorHAnsi"/>
        </w:rPr>
        <w:t>may use the social issue you used in Milestone 3 or 4, or you may use something different, just make sure you get it approved by your professor.</w:t>
      </w:r>
    </w:p>
    <w:p w14:paraId="4DBC45CC" w14:textId="15C94217"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Explain </w:t>
      </w:r>
      <w:r w:rsidR="0002009B">
        <w:rPr>
          <w:rFonts w:asciiTheme="majorHAnsi" w:eastAsia="Times New Roman" w:hAnsiTheme="majorHAnsi" w:cstheme="majorHAnsi"/>
        </w:rPr>
        <w:t>which</w:t>
      </w:r>
      <w:r w:rsidRPr="00006B07">
        <w:rPr>
          <w:rFonts w:asciiTheme="majorHAnsi" w:eastAsia="Times New Roman" w:hAnsiTheme="majorHAnsi" w:cstheme="majorHAnsi"/>
        </w:rPr>
        <w:t xml:space="preserve"> ethical theory </w:t>
      </w:r>
      <w:r w:rsidR="0002009B">
        <w:rPr>
          <w:rFonts w:asciiTheme="majorHAnsi" w:eastAsia="Times New Roman" w:hAnsiTheme="majorHAnsi" w:cstheme="majorHAnsi"/>
        </w:rPr>
        <w:t>you think is best suited to</w:t>
      </w:r>
      <w:r w:rsidRPr="00006B07">
        <w:rPr>
          <w:rFonts w:asciiTheme="majorHAnsi" w:eastAsia="Times New Roman" w:hAnsiTheme="majorHAnsi" w:cstheme="majorHAnsi"/>
        </w:rPr>
        <w:t xml:space="preserve"> </w:t>
      </w:r>
      <w:r w:rsidR="0002009B">
        <w:rPr>
          <w:rFonts w:asciiTheme="majorHAnsi" w:eastAsia="Times New Roman" w:hAnsiTheme="majorHAnsi" w:cstheme="majorHAnsi"/>
        </w:rPr>
        <w:t>solving the issue you have selected.</w:t>
      </w:r>
      <w:r w:rsidRPr="00006B07">
        <w:rPr>
          <w:rFonts w:asciiTheme="majorHAnsi" w:eastAsia="Times New Roman" w:hAnsiTheme="majorHAnsi" w:cstheme="majorHAnsi"/>
        </w:rPr>
        <w:t xml:space="preserve">  </w:t>
      </w:r>
    </w:p>
    <w:p w14:paraId="4ACE8EEE" w14:textId="77777777"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You will need to demonstrate your understanding through clear and effective written communication and be detail-oriented in order to explain your proposed solution thoroughly. </w:t>
      </w:r>
    </w:p>
    <w:p w14:paraId="15A71AEB" w14:textId="355F743A" w:rsidR="001C6CCB" w:rsidRDefault="001C6CCB" w:rsidP="00006B07">
      <w:pPr>
        <w:numPr>
          <w:ilvl w:val="1"/>
          <w:numId w:val="1"/>
        </w:numPr>
        <w:contextualSpacing/>
        <w:rPr>
          <w:rFonts w:asciiTheme="majorHAnsi" w:eastAsia="Times New Roman" w:hAnsiTheme="majorHAnsi" w:cstheme="majorHAnsi"/>
        </w:rPr>
      </w:pPr>
      <w:r>
        <w:rPr>
          <w:rFonts w:asciiTheme="majorHAnsi" w:eastAsia="Times New Roman" w:hAnsiTheme="majorHAnsi" w:cstheme="majorHAnsi"/>
        </w:rPr>
        <w:t xml:space="preserve">You will cite at least one or two reliable sources when discussing the social </w:t>
      </w:r>
      <w:proofErr w:type="gramStart"/>
      <w:r>
        <w:rPr>
          <w:rFonts w:asciiTheme="majorHAnsi" w:eastAsia="Times New Roman" w:hAnsiTheme="majorHAnsi" w:cstheme="majorHAnsi"/>
        </w:rPr>
        <w:t>problem</w:t>
      </w:r>
      <w:proofErr w:type="gramEnd"/>
      <w:r>
        <w:rPr>
          <w:rFonts w:asciiTheme="majorHAnsi" w:eastAsia="Times New Roman" w:hAnsiTheme="majorHAnsi" w:cstheme="majorHAnsi"/>
        </w:rPr>
        <w:t xml:space="preserve"> you have selected to show that you have researched and thought about it.</w:t>
      </w:r>
    </w:p>
    <w:p w14:paraId="15A7B517" w14:textId="038B9D8C" w:rsidR="00006B07" w:rsidRPr="00006B07" w:rsidRDefault="001C6CCB" w:rsidP="00006B07">
      <w:pPr>
        <w:numPr>
          <w:ilvl w:val="1"/>
          <w:numId w:val="1"/>
        </w:numPr>
        <w:contextualSpacing/>
        <w:rPr>
          <w:rFonts w:asciiTheme="majorHAnsi" w:eastAsia="Times New Roman" w:hAnsiTheme="majorHAnsi" w:cstheme="majorHAnsi"/>
        </w:rPr>
      </w:pPr>
      <w:r>
        <w:rPr>
          <w:rFonts w:asciiTheme="majorHAnsi" w:eastAsia="Times New Roman" w:hAnsiTheme="majorHAnsi" w:cstheme="majorHAnsi"/>
        </w:rPr>
        <w:t>You will cite at least one or two quotes from the course text of the thinker(s) you have selected to respond to the social problem.</w:t>
      </w:r>
    </w:p>
    <w:p w14:paraId="5DDADE83" w14:textId="77777777"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Structure your letter in a persuasive manner.</w:t>
      </w:r>
    </w:p>
    <w:p w14:paraId="30973968" w14:textId="3CCEFE96"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Your paper needs to be 3-4 pages long, double-spaced, Times New Roman, </w:t>
      </w:r>
      <w:proofErr w:type="gramStart"/>
      <w:r w:rsidRPr="00006B07">
        <w:rPr>
          <w:rFonts w:asciiTheme="majorHAnsi" w:eastAsia="Times New Roman" w:hAnsiTheme="majorHAnsi" w:cstheme="majorHAnsi"/>
        </w:rPr>
        <w:t>12 point</w:t>
      </w:r>
      <w:proofErr w:type="gramEnd"/>
      <w:r w:rsidRPr="00006B07">
        <w:rPr>
          <w:rFonts w:asciiTheme="majorHAnsi" w:eastAsia="Times New Roman" w:hAnsiTheme="majorHAnsi" w:cstheme="majorHAnsi"/>
        </w:rPr>
        <w:t xml:space="preserve"> font with maximum </w:t>
      </w:r>
      <w:r w:rsidRPr="00AE552C">
        <w:rPr>
          <w:rFonts w:asciiTheme="majorHAnsi" w:eastAsia="Times New Roman" w:hAnsiTheme="majorHAnsi" w:cstheme="majorHAnsi"/>
          <w:noProof/>
        </w:rPr>
        <w:t>1</w:t>
      </w:r>
      <w:r w:rsidR="00AE552C">
        <w:rPr>
          <w:rFonts w:asciiTheme="majorHAnsi" w:eastAsia="Times New Roman" w:hAnsiTheme="majorHAnsi" w:cstheme="majorHAnsi"/>
          <w:noProof/>
        </w:rPr>
        <w:t>-</w:t>
      </w:r>
      <w:r w:rsidRPr="00AE552C">
        <w:rPr>
          <w:rFonts w:asciiTheme="majorHAnsi" w:eastAsia="Times New Roman" w:hAnsiTheme="majorHAnsi" w:cstheme="majorHAnsi"/>
          <w:noProof/>
        </w:rPr>
        <w:t>inch</w:t>
      </w:r>
      <w:r w:rsidRPr="00006B07">
        <w:rPr>
          <w:rFonts w:asciiTheme="majorHAnsi" w:eastAsia="Times New Roman" w:hAnsiTheme="majorHAnsi" w:cstheme="majorHAnsi"/>
        </w:rPr>
        <w:t xml:space="preserve"> margins.</w:t>
      </w:r>
    </w:p>
    <w:p w14:paraId="34822140" w14:textId="77777777" w:rsidR="00006B07" w:rsidRPr="00006B07" w:rsidRDefault="00006B07" w:rsidP="00006B07">
      <w:pPr>
        <w:numPr>
          <w:ilvl w:val="0"/>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Your presentation must be 5 minutes long and integrate creative visual art like photography, collage, painting, etc. to convey the contemporary moral issue you are focusing on and the philosopher you used.  </w:t>
      </w:r>
    </w:p>
    <w:p w14:paraId="7F425F40" w14:textId="77777777"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You can use PowerPoint, Prezi, YouTube, etc. to display your visual/photograph ideas.  Think about what images really exude the ethical theories and contemporary issues you are focusing on.</w:t>
      </w:r>
    </w:p>
    <w:p w14:paraId="304D13A3" w14:textId="77777777"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In your presentation you will: </w:t>
      </w:r>
    </w:p>
    <w:p w14:paraId="17F71195" w14:textId="77777777"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Explain the issue</w:t>
      </w:r>
    </w:p>
    <w:p w14:paraId="15D4DD6B" w14:textId="344D19AC" w:rsidR="00006B07" w:rsidRPr="00D439B8" w:rsidRDefault="00006B07" w:rsidP="00D439B8">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Explain why you are personally passionate about the issue</w:t>
      </w:r>
    </w:p>
    <w:p w14:paraId="223F04E6" w14:textId="6A613740" w:rsidR="00006B07" w:rsidRDefault="00D439B8" w:rsidP="00006B07">
      <w:pPr>
        <w:numPr>
          <w:ilvl w:val="1"/>
          <w:numId w:val="1"/>
        </w:numPr>
        <w:contextualSpacing/>
        <w:rPr>
          <w:rFonts w:asciiTheme="majorHAnsi" w:eastAsia="Times New Roman" w:hAnsiTheme="majorHAnsi" w:cstheme="majorHAnsi"/>
        </w:rPr>
      </w:pPr>
      <w:r>
        <w:rPr>
          <w:rFonts w:asciiTheme="majorHAnsi" w:eastAsia="Times New Roman" w:hAnsiTheme="majorHAnsi" w:cstheme="majorHAnsi"/>
        </w:rPr>
        <w:lastRenderedPageBreak/>
        <w:t>Describe</w:t>
      </w:r>
      <w:r w:rsidR="00006B07" w:rsidRPr="00006B07">
        <w:rPr>
          <w:rFonts w:asciiTheme="majorHAnsi" w:eastAsia="Times New Roman" w:hAnsiTheme="majorHAnsi" w:cstheme="majorHAnsi"/>
        </w:rPr>
        <w:t xml:space="preserve"> </w:t>
      </w:r>
      <w:r>
        <w:rPr>
          <w:rFonts w:asciiTheme="majorHAnsi" w:eastAsia="Times New Roman" w:hAnsiTheme="majorHAnsi" w:cstheme="majorHAnsi"/>
        </w:rPr>
        <w:t xml:space="preserve">the ethical perspective </w:t>
      </w:r>
      <w:r w:rsidR="00006B07" w:rsidRPr="00006B07">
        <w:rPr>
          <w:rFonts w:asciiTheme="majorHAnsi" w:eastAsia="Times New Roman" w:hAnsiTheme="majorHAnsi" w:cstheme="majorHAnsi"/>
        </w:rPr>
        <w:t xml:space="preserve">you </w:t>
      </w:r>
      <w:r>
        <w:rPr>
          <w:rFonts w:asciiTheme="majorHAnsi" w:eastAsia="Times New Roman" w:hAnsiTheme="majorHAnsi" w:cstheme="majorHAnsi"/>
        </w:rPr>
        <w:t>think is most helpful</w:t>
      </w:r>
      <w:r w:rsidR="00006B07" w:rsidRPr="00006B07">
        <w:rPr>
          <w:rFonts w:asciiTheme="majorHAnsi" w:eastAsia="Times New Roman" w:hAnsiTheme="majorHAnsi" w:cstheme="majorHAnsi"/>
        </w:rPr>
        <w:t xml:space="preserve"> to </w:t>
      </w:r>
      <w:r>
        <w:rPr>
          <w:rFonts w:asciiTheme="majorHAnsi" w:eastAsia="Times New Roman" w:hAnsiTheme="majorHAnsi" w:cstheme="majorHAnsi"/>
        </w:rPr>
        <w:t>solving the issue and why you think it is most helpful</w:t>
      </w:r>
    </w:p>
    <w:p w14:paraId="4B30F483" w14:textId="2E91809F" w:rsidR="00D439B8" w:rsidRPr="00006B07" w:rsidRDefault="00D439B8" w:rsidP="00006B07">
      <w:pPr>
        <w:numPr>
          <w:ilvl w:val="1"/>
          <w:numId w:val="1"/>
        </w:numPr>
        <w:contextualSpacing/>
        <w:rPr>
          <w:rFonts w:asciiTheme="majorHAnsi" w:eastAsia="Times New Roman" w:hAnsiTheme="majorHAnsi" w:cstheme="majorHAnsi"/>
        </w:rPr>
      </w:pPr>
      <w:r>
        <w:rPr>
          <w:rFonts w:asciiTheme="majorHAnsi" w:eastAsia="Times New Roman" w:hAnsiTheme="majorHAnsi" w:cstheme="majorHAnsi"/>
        </w:rPr>
        <w:t>Lay out some recommendations you would make to solve the solution</w:t>
      </w:r>
    </w:p>
    <w:p w14:paraId="66ABB9C7" w14:textId="77777777" w:rsidR="00006B07" w:rsidRPr="00006B07" w:rsidRDefault="00006B07" w:rsidP="00006B07">
      <w:pPr>
        <w:numPr>
          <w:ilvl w:val="1"/>
          <w:numId w:val="1"/>
        </w:numPr>
        <w:contextualSpacing/>
        <w:rPr>
          <w:rFonts w:asciiTheme="majorHAnsi" w:eastAsia="Times New Roman" w:hAnsiTheme="majorHAnsi" w:cstheme="majorHAnsi"/>
        </w:rPr>
      </w:pPr>
      <w:r w:rsidRPr="00006B07">
        <w:rPr>
          <w:rFonts w:asciiTheme="majorHAnsi" w:eastAsia="Times New Roman" w:hAnsiTheme="majorHAnsi" w:cstheme="majorHAnsi"/>
        </w:rPr>
        <w:t>For each presentation, be ready to answer at least one question</w:t>
      </w:r>
    </w:p>
    <w:p w14:paraId="6502F968" w14:textId="77777777" w:rsidR="00006B07" w:rsidRPr="00006B07" w:rsidRDefault="00006B07" w:rsidP="00006B07">
      <w:pPr>
        <w:ind w:left="720"/>
        <w:rPr>
          <w:rFonts w:asciiTheme="majorHAnsi" w:eastAsia="Times New Roman" w:hAnsiTheme="majorHAnsi" w:cstheme="majorHAnsi"/>
        </w:rPr>
      </w:pPr>
    </w:p>
    <w:p w14:paraId="78C96F24" w14:textId="77777777" w:rsidR="00006B07" w:rsidRDefault="00006B07" w:rsidP="00006B07">
      <w:pPr>
        <w:numPr>
          <w:ilvl w:val="0"/>
          <w:numId w:val="1"/>
        </w:numPr>
        <w:contextualSpacing/>
        <w:rPr>
          <w:rFonts w:asciiTheme="majorHAnsi" w:eastAsia="Times New Roman" w:hAnsiTheme="majorHAnsi" w:cstheme="majorHAnsi"/>
        </w:rPr>
      </w:pPr>
      <w:r w:rsidRPr="00006B07">
        <w:rPr>
          <w:rFonts w:asciiTheme="majorHAnsi" w:eastAsia="Times New Roman" w:hAnsiTheme="majorHAnsi" w:cstheme="majorHAnsi"/>
        </w:rPr>
        <w:t xml:space="preserve">Be sure to follow the letter format from Purdue OWL listed in your Materials.  </w:t>
      </w:r>
    </w:p>
    <w:p w14:paraId="64F93C3A" w14:textId="77777777" w:rsidR="0002009B" w:rsidRDefault="0002009B" w:rsidP="0002009B">
      <w:pPr>
        <w:contextualSpacing/>
        <w:rPr>
          <w:rFonts w:asciiTheme="majorHAnsi" w:eastAsia="Times New Roman" w:hAnsiTheme="majorHAnsi" w:cstheme="majorHAnsi"/>
        </w:rPr>
      </w:pPr>
    </w:p>
    <w:p w14:paraId="48886F09" w14:textId="0A72FF9D" w:rsidR="0002009B" w:rsidRDefault="0002009B" w:rsidP="0002009B">
      <w:pPr>
        <w:contextualSpacing/>
        <w:rPr>
          <w:rFonts w:asciiTheme="majorHAnsi" w:eastAsia="Times New Roman" w:hAnsiTheme="majorHAnsi" w:cstheme="majorHAnsi"/>
        </w:rPr>
      </w:pPr>
      <w:r>
        <w:rPr>
          <w:rFonts w:asciiTheme="majorHAnsi" w:eastAsia="Times New Roman" w:hAnsiTheme="majorHAnsi" w:cstheme="majorHAnsi"/>
        </w:rPr>
        <w:t>Example structure:</w:t>
      </w:r>
    </w:p>
    <w:p w14:paraId="351890AD" w14:textId="615464F1" w:rsidR="0002009B" w:rsidRDefault="0002009B" w:rsidP="0002009B">
      <w:pPr>
        <w:pStyle w:val="ListParagraph"/>
        <w:numPr>
          <w:ilvl w:val="0"/>
          <w:numId w:val="2"/>
        </w:numPr>
        <w:rPr>
          <w:rFonts w:asciiTheme="majorHAnsi" w:eastAsia="Times New Roman" w:hAnsiTheme="majorHAnsi" w:cstheme="majorHAnsi"/>
        </w:rPr>
      </w:pPr>
      <w:r>
        <w:rPr>
          <w:rFonts w:asciiTheme="majorHAnsi" w:eastAsia="Times New Roman" w:hAnsiTheme="majorHAnsi" w:cstheme="majorHAnsi"/>
        </w:rPr>
        <w:t>Intro: Address your representative, and explain who you are and what you have been learning about this quarter.</w:t>
      </w:r>
    </w:p>
    <w:p w14:paraId="7DB1531B" w14:textId="623FCFFC" w:rsidR="0002009B" w:rsidRDefault="0002009B" w:rsidP="0002009B">
      <w:pPr>
        <w:pStyle w:val="ListParagraph"/>
        <w:numPr>
          <w:ilvl w:val="0"/>
          <w:numId w:val="2"/>
        </w:numPr>
        <w:rPr>
          <w:rFonts w:asciiTheme="majorHAnsi" w:eastAsia="Times New Roman" w:hAnsiTheme="majorHAnsi" w:cstheme="majorHAnsi"/>
        </w:rPr>
      </w:pPr>
      <w:r>
        <w:rPr>
          <w:rFonts w:asciiTheme="majorHAnsi" w:eastAsia="Times New Roman" w:hAnsiTheme="majorHAnsi" w:cstheme="majorHAnsi"/>
        </w:rPr>
        <w:t>Tell your representative why you are writing. What issue are you most concerned about? Describe the issue in detail, us</w:t>
      </w:r>
      <w:r w:rsidR="001C6CCB">
        <w:rPr>
          <w:rFonts w:asciiTheme="majorHAnsi" w:eastAsia="Times New Roman" w:hAnsiTheme="majorHAnsi" w:cstheme="majorHAnsi"/>
        </w:rPr>
        <w:t>ing a least one reliable source.</w:t>
      </w:r>
    </w:p>
    <w:p w14:paraId="463E61EE" w14:textId="055491DA" w:rsidR="001C6CCB" w:rsidRDefault="001C6CCB" w:rsidP="0002009B">
      <w:pPr>
        <w:pStyle w:val="ListParagraph"/>
        <w:numPr>
          <w:ilvl w:val="0"/>
          <w:numId w:val="2"/>
        </w:numPr>
        <w:rPr>
          <w:rFonts w:asciiTheme="majorHAnsi" w:eastAsia="Times New Roman" w:hAnsiTheme="majorHAnsi" w:cstheme="majorHAnsi"/>
        </w:rPr>
      </w:pPr>
      <w:r>
        <w:rPr>
          <w:rFonts w:asciiTheme="majorHAnsi" w:eastAsia="Times New Roman" w:hAnsiTheme="majorHAnsi" w:cstheme="majorHAnsi"/>
        </w:rPr>
        <w:t>Tell your representative why you feel the way you do about this issue. Do NOT just give your opinion, but base your perspective on the ethical theory you think is most helpful to responding to this issue. Describe the ethical theory in detail, citing the text we read in class at least once or twice.</w:t>
      </w:r>
    </w:p>
    <w:p w14:paraId="32F53DE7" w14:textId="01F7AEF5" w:rsidR="001C6CCB" w:rsidRDefault="001C6CCB" w:rsidP="0002009B">
      <w:pPr>
        <w:pStyle w:val="ListParagraph"/>
        <w:numPr>
          <w:ilvl w:val="0"/>
          <w:numId w:val="2"/>
        </w:numPr>
        <w:rPr>
          <w:rFonts w:asciiTheme="majorHAnsi" w:eastAsia="Times New Roman" w:hAnsiTheme="majorHAnsi" w:cstheme="majorHAnsi"/>
        </w:rPr>
      </w:pPr>
      <w:r>
        <w:rPr>
          <w:rFonts w:asciiTheme="majorHAnsi" w:eastAsia="Times New Roman" w:hAnsiTheme="majorHAnsi" w:cstheme="majorHAnsi"/>
        </w:rPr>
        <w:t>Propose a solution to the social problem you are concerned with that is rooted in the ethical theory. Be as specific as possible? What should be done? What will be the outcome? What will the world look like if your representative thinks about the issue from this new perspective?</w:t>
      </w:r>
    </w:p>
    <w:p w14:paraId="186BFDE3" w14:textId="15FF970B" w:rsidR="001C6CCB" w:rsidRPr="0002009B" w:rsidRDefault="001C6CCB" w:rsidP="0002009B">
      <w:pPr>
        <w:pStyle w:val="ListParagraph"/>
        <w:numPr>
          <w:ilvl w:val="0"/>
          <w:numId w:val="2"/>
        </w:numPr>
        <w:rPr>
          <w:rFonts w:asciiTheme="majorHAnsi" w:eastAsia="Times New Roman" w:hAnsiTheme="majorHAnsi" w:cstheme="majorHAnsi"/>
        </w:rPr>
      </w:pPr>
      <w:r>
        <w:rPr>
          <w:rFonts w:asciiTheme="majorHAnsi" w:eastAsia="Times New Roman" w:hAnsiTheme="majorHAnsi" w:cstheme="majorHAnsi"/>
        </w:rPr>
        <w:t>Conclude your letter, thanking the representative for their consideration and signing off.</w:t>
      </w:r>
    </w:p>
    <w:p w14:paraId="62B9B2F5" w14:textId="77777777" w:rsidR="00006B07" w:rsidRDefault="00006B07" w:rsidP="00006B07">
      <w:pPr>
        <w:rPr>
          <w:rFonts w:asciiTheme="majorHAnsi" w:eastAsia="Times New Roman" w:hAnsiTheme="majorHAnsi" w:cstheme="majorHAnsi"/>
        </w:rPr>
      </w:pPr>
    </w:p>
    <w:p w14:paraId="719761F8" w14:textId="3F8CE5CA" w:rsidR="000549F5" w:rsidRDefault="000549F5" w:rsidP="00006B07">
      <w:pPr>
        <w:rPr>
          <w:rFonts w:asciiTheme="majorHAnsi" w:eastAsia="Times New Roman" w:hAnsiTheme="majorHAnsi" w:cstheme="majorHAnsi"/>
        </w:rPr>
      </w:pPr>
      <w:r>
        <w:rPr>
          <w:rFonts w:asciiTheme="majorHAnsi" w:eastAsia="Times New Roman" w:hAnsiTheme="majorHAnsi" w:cstheme="majorHAnsi"/>
        </w:rPr>
        <w:t>Before leaving class Week 9:</w:t>
      </w:r>
    </w:p>
    <w:p w14:paraId="57966426" w14:textId="50E99408" w:rsidR="000549F5" w:rsidRDefault="000549F5" w:rsidP="000549F5">
      <w:pPr>
        <w:pStyle w:val="ListParagraph"/>
        <w:numPr>
          <w:ilvl w:val="0"/>
          <w:numId w:val="3"/>
        </w:numPr>
        <w:rPr>
          <w:rFonts w:asciiTheme="majorHAnsi" w:eastAsia="Times New Roman" w:hAnsiTheme="majorHAnsi" w:cstheme="majorHAnsi"/>
        </w:rPr>
      </w:pPr>
      <w:r>
        <w:rPr>
          <w:rFonts w:asciiTheme="majorHAnsi" w:eastAsia="Times New Roman" w:hAnsiTheme="majorHAnsi" w:cstheme="majorHAnsi"/>
        </w:rPr>
        <w:t>Your representative and their address</w:t>
      </w:r>
    </w:p>
    <w:p w14:paraId="2789F37D" w14:textId="4370CDBB" w:rsidR="000549F5" w:rsidRDefault="000549F5" w:rsidP="000549F5">
      <w:pPr>
        <w:pStyle w:val="ListParagraph"/>
        <w:numPr>
          <w:ilvl w:val="0"/>
          <w:numId w:val="3"/>
        </w:numPr>
        <w:rPr>
          <w:rFonts w:asciiTheme="majorHAnsi" w:eastAsia="Times New Roman" w:hAnsiTheme="majorHAnsi" w:cstheme="majorHAnsi"/>
        </w:rPr>
      </w:pPr>
      <w:r>
        <w:rPr>
          <w:rFonts w:asciiTheme="majorHAnsi" w:eastAsia="Times New Roman" w:hAnsiTheme="majorHAnsi" w:cstheme="majorHAnsi"/>
        </w:rPr>
        <w:t>Your issue and one or two sources</w:t>
      </w:r>
    </w:p>
    <w:p w14:paraId="2BE0E0A2" w14:textId="4C5F07B8" w:rsidR="000549F5" w:rsidRDefault="000549F5" w:rsidP="000549F5">
      <w:pPr>
        <w:pStyle w:val="ListParagraph"/>
        <w:numPr>
          <w:ilvl w:val="0"/>
          <w:numId w:val="3"/>
        </w:numPr>
        <w:rPr>
          <w:rFonts w:asciiTheme="majorHAnsi" w:eastAsia="Times New Roman" w:hAnsiTheme="majorHAnsi" w:cstheme="majorHAnsi"/>
        </w:rPr>
      </w:pPr>
      <w:r>
        <w:rPr>
          <w:rFonts w:asciiTheme="majorHAnsi" w:eastAsia="Times New Roman" w:hAnsiTheme="majorHAnsi" w:cstheme="majorHAnsi"/>
        </w:rPr>
        <w:t>Your thinker(s)</w:t>
      </w:r>
      <w:r w:rsidR="004A2092">
        <w:rPr>
          <w:rFonts w:asciiTheme="majorHAnsi" w:eastAsia="Times New Roman" w:hAnsiTheme="majorHAnsi" w:cstheme="majorHAnsi"/>
        </w:rPr>
        <w:t xml:space="preserve"> and at least </w:t>
      </w:r>
      <w:r>
        <w:rPr>
          <w:rFonts w:asciiTheme="majorHAnsi" w:eastAsia="Times New Roman" w:hAnsiTheme="majorHAnsi" w:cstheme="majorHAnsi"/>
        </w:rPr>
        <w:t>two quotes</w:t>
      </w:r>
    </w:p>
    <w:p w14:paraId="0F4626AA" w14:textId="36190BD9" w:rsidR="000549F5" w:rsidRPr="000549F5" w:rsidRDefault="000549F5" w:rsidP="000549F5">
      <w:pPr>
        <w:pStyle w:val="ListParagraph"/>
        <w:numPr>
          <w:ilvl w:val="0"/>
          <w:numId w:val="3"/>
        </w:numPr>
        <w:rPr>
          <w:rFonts w:asciiTheme="majorHAnsi" w:eastAsia="Times New Roman" w:hAnsiTheme="majorHAnsi" w:cstheme="majorHAnsi"/>
        </w:rPr>
      </w:pPr>
      <w:r>
        <w:rPr>
          <w:rFonts w:asciiTheme="majorHAnsi" w:eastAsia="Times New Roman" w:hAnsiTheme="majorHAnsi" w:cstheme="majorHAnsi"/>
        </w:rPr>
        <w:t>Your tentative solution</w:t>
      </w:r>
    </w:p>
    <w:p w14:paraId="09135D04" w14:textId="77777777" w:rsidR="00006B07" w:rsidRPr="00006B07" w:rsidRDefault="00006B07" w:rsidP="00006B07">
      <w:pPr>
        <w:rPr>
          <w:rFonts w:asciiTheme="majorHAnsi" w:hAnsiTheme="majorHAnsi" w:cstheme="majorHAnsi"/>
        </w:rPr>
      </w:pPr>
    </w:p>
    <w:p w14:paraId="46E4072B" w14:textId="77777777" w:rsidR="00EC3DFA" w:rsidRDefault="00EC3DFA" w:rsidP="007A0AA4">
      <w:pPr>
        <w:pStyle w:val="Heading1"/>
      </w:pPr>
    </w:p>
    <w:p w14:paraId="34F3D69C" w14:textId="77777777" w:rsidR="00EC3DFA" w:rsidRPr="00EC3DFA" w:rsidRDefault="00EC3DFA" w:rsidP="00EC3DFA"/>
    <w:p w14:paraId="097CFE49" w14:textId="77777777" w:rsidR="00EC3DFA" w:rsidRPr="00EC3DFA" w:rsidRDefault="00EC3DFA" w:rsidP="00EC3DFA"/>
    <w:p w14:paraId="1B33E14E" w14:textId="77777777" w:rsidR="00EC3DFA" w:rsidRPr="00EC3DFA" w:rsidRDefault="00EC3DFA" w:rsidP="00EC3DFA"/>
    <w:p w14:paraId="30573C50" w14:textId="77777777" w:rsidR="00EC3DFA" w:rsidRPr="00EC3DFA" w:rsidRDefault="00EC3DFA" w:rsidP="00EC3DFA"/>
    <w:p w14:paraId="1DB18DC6" w14:textId="77777777" w:rsidR="00EC3DFA" w:rsidRPr="00EC3DFA" w:rsidRDefault="00EC3DFA" w:rsidP="00EC3DFA"/>
    <w:p w14:paraId="3F98AE0F" w14:textId="77777777" w:rsidR="00EC3DFA" w:rsidRPr="00EC3DFA" w:rsidRDefault="00EC3DFA" w:rsidP="00EC3DFA"/>
    <w:p w14:paraId="5F5A5A14" w14:textId="77777777" w:rsidR="00EC3DFA" w:rsidRPr="00EC3DFA" w:rsidRDefault="00EC3DFA" w:rsidP="00EC3DFA"/>
    <w:p w14:paraId="283E88EF" w14:textId="77777777" w:rsidR="00EC3DFA" w:rsidRPr="00EC3DFA" w:rsidRDefault="00EC3DFA" w:rsidP="00EC3DFA"/>
    <w:p w14:paraId="0218003C" w14:textId="77777777" w:rsidR="00EC3DFA" w:rsidRPr="00EC3DFA" w:rsidRDefault="00EC3DFA" w:rsidP="00EC3DFA"/>
    <w:p w14:paraId="6DCDB53E" w14:textId="77777777" w:rsidR="00EC3DFA" w:rsidRPr="00EC3DFA" w:rsidRDefault="00EC3DFA" w:rsidP="00EC3DFA"/>
    <w:p w14:paraId="07AEF541" w14:textId="77777777" w:rsidR="00EC3DFA" w:rsidRPr="00EC3DFA" w:rsidRDefault="00EC3DFA" w:rsidP="00EC3DFA"/>
    <w:p w14:paraId="5E036E0B" w14:textId="77777777" w:rsidR="00EC3DFA" w:rsidRPr="00EC3DFA" w:rsidRDefault="00EC3DFA" w:rsidP="00EC3DFA"/>
    <w:p w14:paraId="44A17503" w14:textId="77777777" w:rsidR="00EC3DFA" w:rsidRPr="00EC3DFA" w:rsidRDefault="00EC3DFA" w:rsidP="00EC3DFA"/>
    <w:p w14:paraId="0112C5D7" w14:textId="77777777" w:rsidR="00EC3DFA" w:rsidRPr="00EC3DFA" w:rsidRDefault="00EC3DFA" w:rsidP="00EC3DFA"/>
    <w:p w14:paraId="483C831A" w14:textId="77777777" w:rsidR="00EC3DFA" w:rsidRPr="00EC3DFA" w:rsidRDefault="00EC3DFA" w:rsidP="00EC3DFA"/>
    <w:p w14:paraId="547E468D" w14:textId="77777777" w:rsidR="00EC3DFA" w:rsidRPr="00EC3DFA" w:rsidRDefault="00EC3DFA" w:rsidP="00EC3DFA"/>
    <w:p w14:paraId="0B6566D1" w14:textId="77777777" w:rsidR="00EC3DFA" w:rsidRPr="00EC3DFA" w:rsidRDefault="00EC3DFA" w:rsidP="00EC3DFA"/>
    <w:p w14:paraId="4C26205D" w14:textId="77777777" w:rsidR="00EC3DFA" w:rsidRPr="00EC3DFA" w:rsidRDefault="00EC3DFA" w:rsidP="00EC3DFA">
      <w:pPr>
        <w:tabs>
          <w:tab w:val="left" w:pos="2495"/>
        </w:tabs>
      </w:pPr>
      <w:r>
        <w:tab/>
      </w:r>
    </w:p>
    <w:p w14:paraId="6DB471B7" w14:textId="77777777" w:rsidR="003363F1" w:rsidRPr="00EC3DFA" w:rsidRDefault="003363F1" w:rsidP="00EC3DFA"/>
    <w:sectPr w:rsidR="003363F1" w:rsidRPr="00EC3DFA" w:rsidSect="003363F1">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BF477" w14:textId="77777777" w:rsidR="00C749B4" w:rsidRDefault="00C749B4" w:rsidP="003363F1">
      <w:r>
        <w:separator/>
      </w:r>
    </w:p>
  </w:endnote>
  <w:endnote w:type="continuationSeparator" w:id="0">
    <w:p w14:paraId="0210C333" w14:textId="77777777" w:rsidR="00C749B4" w:rsidRDefault="00C749B4" w:rsidP="0033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venir Book">
    <w:altName w:val="Tw Cen MT"/>
    <w:charset w:val="00"/>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D6D38" w14:textId="77777777" w:rsidR="00EC3DFA" w:rsidRDefault="00EC3D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A83A5" w14:textId="77777777" w:rsidR="003363F1" w:rsidRDefault="003363F1">
    <w:pPr>
      <w:pStyle w:val="Footer"/>
    </w:pPr>
    <w:r>
      <w:rPr>
        <w:noProof/>
      </w:rPr>
      <w:drawing>
        <wp:anchor distT="0" distB="0" distL="114300" distR="114300" simplePos="0" relativeHeight="251659264" behindDoc="0" locked="0" layoutInCell="1" allowOverlap="1" wp14:anchorId="291464D5" wp14:editId="0E6D0AFC">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2A433" w14:textId="77777777" w:rsidR="00EC3DFA" w:rsidRDefault="00EC3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95896" w14:textId="77777777" w:rsidR="00C749B4" w:rsidRDefault="00C749B4" w:rsidP="003363F1">
      <w:r>
        <w:separator/>
      </w:r>
    </w:p>
  </w:footnote>
  <w:footnote w:type="continuationSeparator" w:id="0">
    <w:p w14:paraId="37B91E23" w14:textId="77777777" w:rsidR="00C749B4" w:rsidRDefault="00C749B4" w:rsidP="00336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684FD" w14:textId="77777777" w:rsidR="007A0AA4" w:rsidRDefault="009C5A0B">
    <w:pPr>
      <w:pStyle w:val="Header"/>
    </w:pPr>
    <w:r>
      <w:rPr>
        <w:noProof/>
      </w:rPr>
      <w:drawing>
        <wp:anchor distT="0" distB="0" distL="114300" distR="114300" simplePos="0" relativeHeight="251669504" behindDoc="1" locked="0" layoutInCell="1" allowOverlap="1" wp14:anchorId="5FC57BC9" wp14:editId="362AC143">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2144E8C1" wp14:editId="6BA1FD8A">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C749B4">
      <w:rPr>
        <w:noProof/>
      </w:rPr>
      <w:pict w14:anchorId="408897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03.95pt;height:121.1pt;z-index:-251653120;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BDEC5" w14:textId="77777777" w:rsidR="00EC3DFA" w:rsidRDefault="00C749B4">
    <w:pPr>
      <w:pStyle w:val="Header"/>
    </w:pPr>
    <w:r>
      <w:rPr>
        <w:noProof/>
      </w:rPr>
      <w:pict w14:anchorId="532E0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9" type="#_x0000_t75" style="position:absolute;margin-left:0;margin-top:0;width:614.4pt;height:795pt;z-index:-251648000;mso-wrap-edited:f;mso-position-horizontal:center;mso-position-horizontal-relative:margin;mso-position-vertical:center;mso-position-vertical-relative:margin" wrapcoords="-26 0 -26 21559 21600 21559 21600 0 -26 0">
          <v:imagedata r:id="rId1" o:title="wordbac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D54DC" w14:textId="77777777" w:rsidR="007A0AA4" w:rsidRDefault="009C5A0B">
    <w:pPr>
      <w:pStyle w:val="Header"/>
    </w:pPr>
    <w:r>
      <w:rPr>
        <w:noProof/>
      </w:rPr>
      <w:drawing>
        <wp:anchor distT="0" distB="0" distL="114300" distR="114300" simplePos="0" relativeHeight="251670528" behindDoc="1" locked="0" layoutInCell="1" allowOverlap="1" wp14:anchorId="084B2397" wp14:editId="45A11A9E">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5086F32B" wp14:editId="642B954E">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C749B4">
      <w:rPr>
        <w:noProof/>
      </w:rPr>
      <w:pict w14:anchorId="770BC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03.95pt;height:121.1pt;z-index:-251652096;mso-wrap-edited:f;mso-position-horizontal:center;mso-position-horizontal-relative:margin;mso-position-vertical:center;mso-position-vertical-relative:margin"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26136"/>
    <w:multiLevelType w:val="hybridMultilevel"/>
    <w:tmpl w:val="050ACE56"/>
    <w:lvl w:ilvl="0" w:tplc="0409000F">
      <w:start w:val="1"/>
      <w:numFmt w:val="decimal"/>
      <w:lvlText w:val="%1."/>
      <w:lvlJc w:val="left"/>
      <w:pPr>
        <w:ind w:left="720" w:hanging="360"/>
      </w:pPr>
    </w:lvl>
    <w:lvl w:ilvl="1" w:tplc="75D26FE0">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160EF7"/>
    <w:multiLevelType w:val="hybridMultilevel"/>
    <w:tmpl w:val="A80E9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EA"/>
    <w:multiLevelType w:val="hybridMultilevel"/>
    <w:tmpl w:val="F24A8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0MDcyNTQyMDUxNTNU0lEKTi0uzszPAykwrAUAIaCBjywAAAA="/>
    <w:docVar w:name="dgnword-docGUID" w:val="{B49872A2-04CC-4863-BA3C-D936AE591079}"/>
    <w:docVar w:name="dgnword-eventsink" w:val="581902392"/>
    <w:docVar w:name="OpenInPublishingView" w:val="0"/>
  </w:docVars>
  <w:rsids>
    <w:rsidRoot w:val="009C5A0B"/>
    <w:rsid w:val="00006B07"/>
    <w:rsid w:val="0002009B"/>
    <w:rsid w:val="000549F5"/>
    <w:rsid w:val="00077FD7"/>
    <w:rsid w:val="001C6CCB"/>
    <w:rsid w:val="001D3A5B"/>
    <w:rsid w:val="00207693"/>
    <w:rsid w:val="0024622F"/>
    <w:rsid w:val="00297F4B"/>
    <w:rsid w:val="003363F1"/>
    <w:rsid w:val="004106B7"/>
    <w:rsid w:val="0044380C"/>
    <w:rsid w:val="004637CA"/>
    <w:rsid w:val="004A2092"/>
    <w:rsid w:val="004B13A5"/>
    <w:rsid w:val="00614FEA"/>
    <w:rsid w:val="00732C88"/>
    <w:rsid w:val="007748E8"/>
    <w:rsid w:val="007A0AA4"/>
    <w:rsid w:val="00820648"/>
    <w:rsid w:val="009C5A0B"/>
    <w:rsid w:val="00A444D7"/>
    <w:rsid w:val="00AE552C"/>
    <w:rsid w:val="00B73929"/>
    <w:rsid w:val="00C749B4"/>
    <w:rsid w:val="00D439B8"/>
    <w:rsid w:val="00EC2133"/>
    <w:rsid w:val="00EC3D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0"/>
    <o:shapelayout v:ext="edit">
      <o:idmap v:ext="edit" data="1"/>
    </o:shapelayout>
  </w:shapeDefaults>
  <w:decimalSymbol w:val="."/>
  <w:listSeparator w:val=","/>
  <w14:docId w14:val="12092FB0"/>
  <w14:defaultImageDpi w14:val="330"/>
  <w15:docId w15:val="{638D035C-148E-4793-9273-CA37B7F8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A0AA4"/>
    <w:rPr>
      <w:rFonts w:ascii="Avenir Book" w:hAnsi="Avenir Book"/>
    </w:rPr>
  </w:style>
  <w:style w:type="paragraph" w:styleId="Heading1">
    <w:name w:val="heading 1"/>
    <w:basedOn w:val="Normal"/>
    <w:next w:val="Normal"/>
    <w:link w:val="Heading1Char"/>
    <w:uiPriority w:val="9"/>
    <w:qFormat/>
    <w:rsid w:val="007A0AA4"/>
    <w:pPr>
      <w:keepNext/>
      <w:keepLines/>
      <w:spacing w:before="480"/>
      <w:outlineLvl w:val="0"/>
    </w:pPr>
    <w:rPr>
      <w:rFonts w:eastAsiaTheme="majorEastAsia" w:cstheme="majorBidi"/>
      <w:bCs/>
      <w:sz w:val="32"/>
      <w:szCs w:val="32"/>
    </w:rPr>
  </w:style>
  <w:style w:type="paragraph" w:styleId="Heading2">
    <w:name w:val="heading 2"/>
    <w:basedOn w:val="Normal"/>
    <w:next w:val="Normal"/>
    <w:link w:val="Heading2Char"/>
    <w:uiPriority w:val="9"/>
    <w:unhideWhenUsed/>
    <w:qFormat/>
    <w:rsid w:val="007A0AA4"/>
    <w:pPr>
      <w:keepNext/>
      <w:keepLines/>
      <w:spacing w:before="200"/>
      <w:outlineLvl w:val="1"/>
    </w:pPr>
    <w:rPr>
      <w:rFonts w:eastAsiaTheme="majorEastAsia" w:cstheme="majorBidi"/>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F1"/>
    <w:pPr>
      <w:tabs>
        <w:tab w:val="center" w:pos="4320"/>
        <w:tab w:val="right" w:pos="8640"/>
      </w:tabs>
    </w:pPr>
  </w:style>
  <w:style w:type="character" w:customStyle="1" w:styleId="HeaderChar">
    <w:name w:val="Header Char"/>
    <w:basedOn w:val="DefaultParagraphFont"/>
    <w:link w:val="Header"/>
    <w:uiPriority w:val="99"/>
    <w:rsid w:val="003363F1"/>
  </w:style>
  <w:style w:type="paragraph" w:styleId="Footer">
    <w:name w:val="footer"/>
    <w:basedOn w:val="Normal"/>
    <w:link w:val="FooterChar"/>
    <w:uiPriority w:val="99"/>
    <w:unhideWhenUsed/>
    <w:rsid w:val="003363F1"/>
    <w:pPr>
      <w:tabs>
        <w:tab w:val="center" w:pos="4320"/>
        <w:tab w:val="right" w:pos="8640"/>
      </w:tabs>
    </w:pPr>
  </w:style>
  <w:style w:type="character" w:customStyle="1" w:styleId="FooterChar">
    <w:name w:val="Footer Char"/>
    <w:basedOn w:val="DefaultParagraphFont"/>
    <w:link w:val="Footer"/>
    <w:uiPriority w:val="99"/>
    <w:rsid w:val="003363F1"/>
  </w:style>
  <w:style w:type="character" w:customStyle="1" w:styleId="Heading1Char">
    <w:name w:val="Heading 1 Char"/>
    <w:basedOn w:val="DefaultParagraphFont"/>
    <w:link w:val="Heading1"/>
    <w:uiPriority w:val="9"/>
    <w:rsid w:val="007A0AA4"/>
    <w:rPr>
      <w:rFonts w:ascii="Avenir Book" w:eastAsiaTheme="majorEastAsia" w:hAnsi="Avenir Book" w:cstheme="majorBidi"/>
      <w:bCs/>
      <w:sz w:val="32"/>
      <w:szCs w:val="32"/>
    </w:rPr>
  </w:style>
  <w:style w:type="character" w:customStyle="1" w:styleId="Heading2Char">
    <w:name w:val="Heading 2 Char"/>
    <w:basedOn w:val="DefaultParagraphFont"/>
    <w:link w:val="Heading2"/>
    <w:uiPriority w:val="9"/>
    <w:rsid w:val="007A0AA4"/>
    <w:rPr>
      <w:rFonts w:ascii="Avenir Book" w:eastAsiaTheme="majorEastAsia" w:hAnsi="Avenir Book" w:cstheme="majorBidi"/>
      <w:bCs/>
      <w:sz w:val="26"/>
      <w:szCs w:val="26"/>
    </w:rPr>
  </w:style>
  <w:style w:type="paragraph" w:styleId="ListParagraph">
    <w:name w:val="List Paragraph"/>
    <w:basedOn w:val="Normal"/>
    <w:uiPriority w:val="34"/>
    <w:qFormat/>
    <w:rsid w:val="00020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na\Downloads\HP3_Word_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HP3_Word_Template (2)</Template>
  <TotalTime>0</TotalTime>
  <Pages>1</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Mopi16</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dc:description/>
  <cp:lastModifiedBy>Anthony Boen</cp:lastModifiedBy>
  <cp:revision>3</cp:revision>
  <dcterms:created xsi:type="dcterms:W3CDTF">2018-02-15T16:55:00Z</dcterms:created>
  <dcterms:modified xsi:type="dcterms:W3CDTF">2018-02-15T16:55:00Z</dcterms:modified>
</cp:coreProperties>
</file>