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1549F8" w:rsidRDefault="001F3995" w:rsidP="00C16949">
      <w:pPr>
        <w:rPr>
          <w:rFonts w:cstheme="minorHAnsi"/>
        </w:rPr>
      </w:pPr>
      <w:bookmarkStart w:id="0" w:name="_GoBack"/>
    </w:p>
    <w:p w:rsidR="00010768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Student’s Name 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Professor’s Name 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>Course Number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Date </w:t>
      </w:r>
    </w:p>
    <w:p w:rsidR="0002184E" w:rsidRPr="001549F8" w:rsidRDefault="00D44BA4" w:rsidP="00D01248">
      <w:pPr>
        <w:pStyle w:val="Title2"/>
        <w:rPr>
          <w:rFonts w:cstheme="minorHAnsi"/>
        </w:rPr>
      </w:pPr>
      <w:r>
        <w:rPr>
          <w:rFonts w:cstheme="minorHAnsi"/>
        </w:rPr>
        <w:t>Salma Hayek</w:t>
      </w:r>
    </w:p>
    <w:p w:rsidR="00010768" w:rsidRPr="001A7860" w:rsidRDefault="00D44BA4" w:rsidP="001A7860">
      <w:pPr>
        <w:pStyle w:val="Title2"/>
        <w:jc w:val="left"/>
        <w:rPr>
          <w:rFonts w:cstheme="minorHAnsi"/>
          <w:b/>
        </w:rPr>
      </w:pPr>
      <w:r w:rsidRPr="001A7860">
        <w:rPr>
          <w:rFonts w:cstheme="minorHAnsi"/>
          <w:b/>
        </w:rPr>
        <w:t xml:space="preserve">Introduction </w:t>
      </w:r>
    </w:p>
    <w:p w:rsidR="00010768" w:rsidRDefault="00D44BA4" w:rsidP="00BA7700">
      <w:pPr>
        <w:pStyle w:val="Title2"/>
        <w:tabs>
          <w:tab w:val="left" w:pos="39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tab/>
        <w:t xml:space="preserve">Salma </w:t>
      </w:r>
      <w:r w:rsidR="00BA7700">
        <w:rPr>
          <w:rFonts w:cstheme="minorHAnsi"/>
        </w:rPr>
        <w:t>Hayek,</w:t>
      </w:r>
      <w:r>
        <w:rPr>
          <w:rFonts w:cstheme="minorHAnsi"/>
        </w:rPr>
        <w:t xml:space="preserve"> Hollywood’s most performing </w:t>
      </w:r>
      <w:r w:rsidR="00BA7700">
        <w:rPr>
          <w:rFonts w:cstheme="minorHAnsi"/>
        </w:rPr>
        <w:t>actress</w:t>
      </w:r>
      <w:r>
        <w:rPr>
          <w:rFonts w:cstheme="minorHAnsi"/>
        </w:rPr>
        <w:t>, was born in 1966</w:t>
      </w:r>
      <w:r w:rsidR="00BA7700">
        <w:rPr>
          <w:rFonts w:cstheme="minorHAnsi"/>
        </w:rPr>
        <w:t xml:space="preserve">, September, 2, in Coatzacoalcos, </w:t>
      </w:r>
      <w:r w:rsidR="00A5786E">
        <w:rPr>
          <w:rFonts w:cstheme="minorHAnsi"/>
        </w:rPr>
        <w:t xml:space="preserve">Mexico. Her father was </w:t>
      </w:r>
      <w:r w:rsidR="00B46280">
        <w:rPr>
          <w:rFonts w:cstheme="minorHAnsi"/>
        </w:rPr>
        <w:t xml:space="preserve">the Lebanese entrepreneur as was a business </w:t>
      </w:r>
      <w:r w:rsidR="009B2376">
        <w:rPr>
          <w:rFonts w:cstheme="minorHAnsi"/>
        </w:rPr>
        <w:t xml:space="preserve">person. Her mother </w:t>
      </w:r>
      <w:r w:rsidR="003B13B8">
        <w:rPr>
          <w:rFonts w:cstheme="minorHAnsi"/>
        </w:rPr>
        <w:t xml:space="preserve">was the most dazzling lead opera </w:t>
      </w:r>
      <w:r w:rsidR="00BD3041">
        <w:rPr>
          <w:rFonts w:cstheme="minorHAnsi"/>
        </w:rPr>
        <w:t>singer. In</w:t>
      </w:r>
      <w:r w:rsidR="00BB3D66">
        <w:rPr>
          <w:rFonts w:cstheme="minorHAnsi"/>
        </w:rPr>
        <w:t xml:space="preserve"> summary, Salma is a producer, </w:t>
      </w:r>
      <w:r w:rsidR="00FD373C">
        <w:rPr>
          <w:rFonts w:cstheme="minorHAnsi"/>
        </w:rPr>
        <w:t>director,</w:t>
      </w:r>
      <w:r w:rsidR="00BB3D66">
        <w:rPr>
          <w:rFonts w:cstheme="minorHAnsi"/>
        </w:rPr>
        <w:t xml:space="preserve"> and an actress</w:t>
      </w:r>
      <w:r w:rsidR="006C54C7">
        <w:rPr>
          <w:rFonts w:cstheme="minorHAnsi"/>
        </w:rPr>
        <w:t xml:space="preserve"> of Lebanese and Mexican</w:t>
      </w:r>
      <w:r w:rsidR="00BD3041">
        <w:rPr>
          <w:rFonts w:cstheme="minorHAnsi"/>
        </w:rPr>
        <w:t xml:space="preserve"> heritage or </w:t>
      </w:r>
      <w:r w:rsidR="006C54C7">
        <w:rPr>
          <w:rFonts w:cstheme="minorHAnsi"/>
        </w:rPr>
        <w:t>descent. This</w:t>
      </w:r>
      <w:r w:rsidR="00BD3041">
        <w:rPr>
          <w:rFonts w:cstheme="minorHAnsi"/>
        </w:rPr>
        <w:t xml:space="preserve"> essay will discuss how </w:t>
      </w:r>
      <w:r w:rsidR="006C54C7">
        <w:rPr>
          <w:rFonts w:cstheme="minorHAnsi"/>
        </w:rPr>
        <w:t>Salma’s</w:t>
      </w:r>
      <w:r w:rsidR="00FD373C">
        <w:rPr>
          <w:rFonts w:cstheme="minorHAnsi"/>
        </w:rPr>
        <w:t xml:space="preserve"> work has impacted American society as well as she </w:t>
      </w:r>
      <w:r w:rsidR="00777B79">
        <w:rPr>
          <w:rFonts w:cstheme="minorHAnsi"/>
        </w:rPr>
        <w:t>generally relates to the community.</w:t>
      </w:r>
    </w:p>
    <w:p w:rsidR="00185AB3" w:rsidRPr="00185AB3" w:rsidRDefault="00D44BA4" w:rsidP="00185AB3">
      <w:pPr>
        <w:pStyle w:val="Title2"/>
        <w:tabs>
          <w:tab w:val="left" w:pos="390"/>
        </w:tabs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185AB3">
        <w:rPr>
          <w:rFonts w:cstheme="minorHAnsi"/>
          <w:b/>
        </w:rPr>
        <w:t xml:space="preserve">The Impact of Latin heritage on American society </w:t>
      </w:r>
    </w:p>
    <w:p w:rsidR="00503E9B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</w:rPr>
        <w:t xml:space="preserve">The realizations of many dreams of over ten </w:t>
      </w:r>
      <w:r w:rsidR="005B3FEE">
        <w:rPr>
          <w:rFonts w:cstheme="minorHAnsi"/>
        </w:rPr>
        <w:t>million</w:t>
      </w:r>
      <w:r>
        <w:rPr>
          <w:rFonts w:cstheme="minorHAnsi"/>
        </w:rPr>
        <w:t xml:space="preserve"> Latin </w:t>
      </w:r>
      <w:r w:rsidR="00276FC0">
        <w:rPr>
          <w:rFonts w:cstheme="minorHAnsi"/>
        </w:rPr>
        <w:t>Americans</w:t>
      </w:r>
      <w:r w:rsidR="00EF29A8">
        <w:rPr>
          <w:rFonts w:cstheme="minorHAnsi"/>
        </w:rPr>
        <w:t xml:space="preserve"> of</w:t>
      </w:r>
      <w:r w:rsidR="00276FC0">
        <w:rPr>
          <w:rFonts w:cstheme="minorHAnsi"/>
        </w:rPr>
        <w:t xml:space="preserve"> Hispanic</w:t>
      </w:r>
      <w:r w:rsidR="005B3FEE">
        <w:rPr>
          <w:rFonts w:cstheme="minorHAnsi"/>
        </w:rPr>
        <w:t xml:space="preserve"> </w:t>
      </w:r>
      <w:r w:rsidR="00117EF6">
        <w:rPr>
          <w:rFonts w:cstheme="minorHAnsi"/>
        </w:rPr>
        <w:t>descent</w:t>
      </w:r>
      <w:r w:rsidR="00FE7812">
        <w:rPr>
          <w:rFonts w:cstheme="minorHAnsi"/>
        </w:rPr>
        <w:t>, living</w:t>
      </w:r>
      <w:r w:rsidR="005B627A">
        <w:rPr>
          <w:rFonts w:cstheme="minorHAnsi"/>
        </w:rPr>
        <w:t xml:space="preserve"> in the United States</w:t>
      </w:r>
      <w:r w:rsidR="002C233C">
        <w:rPr>
          <w:rFonts w:cstheme="minorHAnsi"/>
        </w:rPr>
        <w:t xml:space="preserve"> </w:t>
      </w:r>
      <w:r w:rsidR="00BA7F73">
        <w:rPr>
          <w:rFonts w:cstheme="minorHAnsi"/>
        </w:rPr>
        <w:t>c</w:t>
      </w:r>
      <w:r w:rsidR="00583658">
        <w:rPr>
          <w:rFonts w:cstheme="minorHAnsi"/>
        </w:rPr>
        <w:t>an found i</w:t>
      </w:r>
      <w:r w:rsidR="00BA7F73">
        <w:rPr>
          <w:rFonts w:cstheme="minorHAnsi"/>
        </w:rPr>
        <w:t xml:space="preserve">n her work mainly in the </w:t>
      </w:r>
      <w:r w:rsidR="00583658">
        <w:rPr>
          <w:rFonts w:cstheme="minorHAnsi"/>
        </w:rPr>
        <w:t xml:space="preserve">Hollywood </w:t>
      </w:r>
      <w:r w:rsidR="00FE7812">
        <w:rPr>
          <w:rFonts w:cstheme="minorHAnsi"/>
        </w:rPr>
        <w:t>Cinema. Salma</w:t>
      </w:r>
      <w:r w:rsidR="00583658">
        <w:rPr>
          <w:rFonts w:cstheme="minorHAnsi"/>
        </w:rPr>
        <w:t xml:space="preserve"> </w:t>
      </w:r>
      <w:r w:rsidR="002C233C">
        <w:rPr>
          <w:rFonts w:cstheme="minorHAnsi"/>
        </w:rPr>
        <w:t>has acted in different films</w:t>
      </w:r>
      <w:r w:rsidR="00576A35">
        <w:rPr>
          <w:rFonts w:cstheme="minorHAnsi"/>
        </w:rPr>
        <w:t xml:space="preserve"> alongside other stars like </w:t>
      </w:r>
      <w:r w:rsidR="002E4469">
        <w:rPr>
          <w:rFonts w:cstheme="minorHAnsi"/>
        </w:rPr>
        <w:t xml:space="preserve">Jennifer Lopez, Samuel L. Jackson, </w:t>
      </w:r>
      <w:r w:rsidR="00C16EC9">
        <w:rPr>
          <w:rFonts w:cstheme="minorHAnsi"/>
        </w:rPr>
        <w:t>and Puerto</w:t>
      </w:r>
      <w:r w:rsidR="002E4469">
        <w:rPr>
          <w:rFonts w:cstheme="minorHAnsi"/>
        </w:rPr>
        <w:t xml:space="preserve"> Rican</w:t>
      </w:r>
      <w:r w:rsidR="00F75284">
        <w:rPr>
          <w:rFonts w:cstheme="minorHAnsi"/>
        </w:rPr>
        <w:t xml:space="preserve"> </w:t>
      </w:r>
      <w:r w:rsidR="00C16EC9">
        <w:rPr>
          <w:rFonts w:cstheme="minorHAnsi"/>
        </w:rPr>
        <w:t xml:space="preserve">etcetera. </w:t>
      </w:r>
      <w:r w:rsidR="0064486E">
        <w:rPr>
          <w:rFonts w:cstheme="minorHAnsi"/>
        </w:rPr>
        <w:t xml:space="preserve">Majority of the representation of Latin Americans in these </w:t>
      </w:r>
      <w:r w:rsidR="00F75284">
        <w:rPr>
          <w:rFonts w:cstheme="minorHAnsi"/>
        </w:rPr>
        <w:t>movies defy</w:t>
      </w:r>
      <w:r w:rsidR="00BF60E4">
        <w:rPr>
          <w:rFonts w:cstheme="minorHAnsi"/>
        </w:rPr>
        <w:t xml:space="preserve"> easy classification</w:t>
      </w:r>
      <w:r w:rsidR="00CF2493">
        <w:rPr>
          <w:rFonts w:cstheme="minorHAnsi"/>
        </w:rPr>
        <w:t>, featuring</w:t>
      </w:r>
      <w:r w:rsidR="00C16EC9">
        <w:rPr>
          <w:rFonts w:cstheme="minorHAnsi"/>
        </w:rPr>
        <w:t xml:space="preserve"> </w:t>
      </w:r>
      <w:r w:rsidR="00CF2493">
        <w:rPr>
          <w:rFonts w:cstheme="minorHAnsi"/>
        </w:rPr>
        <w:t>several actors</w:t>
      </w:r>
      <w:r w:rsidR="00C16EC9">
        <w:rPr>
          <w:rFonts w:cstheme="minorHAnsi"/>
        </w:rPr>
        <w:t xml:space="preserve"> and actress struggling with financial </w:t>
      </w:r>
      <w:r w:rsidR="00CF2493">
        <w:rPr>
          <w:rFonts w:cstheme="minorHAnsi"/>
        </w:rPr>
        <w:t>issues,</w:t>
      </w:r>
      <w:r w:rsidR="00C16EC9">
        <w:rPr>
          <w:rFonts w:cstheme="minorHAnsi"/>
        </w:rPr>
        <w:t xml:space="preserve"> </w:t>
      </w:r>
      <w:r w:rsidR="00CF2493">
        <w:rPr>
          <w:rFonts w:cstheme="minorHAnsi"/>
        </w:rPr>
        <w:t>intergenerational differences</w:t>
      </w:r>
      <w:r w:rsidR="00BF60E4">
        <w:rPr>
          <w:rFonts w:cstheme="minorHAnsi"/>
        </w:rPr>
        <w:t>, mother-</w:t>
      </w:r>
      <w:r w:rsidR="00C16EC9">
        <w:rPr>
          <w:rFonts w:cstheme="minorHAnsi"/>
        </w:rPr>
        <w:t>daughter</w:t>
      </w:r>
      <w:r w:rsidR="00BF60E4">
        <w:rPr>
          <w:rFonts w:cstheme="minorHAnsi"/>
        </w:rPr>
        <w:t xml:space="preserve"> relationship, </w:t>
      </w:r>
      <w:r w:rsidR="00F75284">
        <w:rPr>
          <w:rFonts w:cstheme="minorHAnsi"/>
        </w:rPr>
        <w:t>familial expe</w:t>
      </w:r>
      <w:r w:rsidR="00C955DA">
        <w:rPr>
          <w:rFonts w:cstheme="minorHAnsi"/>
        </w:rPr>
        <w:t xml:space="preserve">ctations, notions of beauty, as well as </w:t>
      </w:r>
      <w:r w:rsidR="00281B8F">
        <w:rPr>
          <w:rFonts w:cstheme="minorHAnsi"/>
        </w:rPr>
        <w:t xml:space="preserve">tensions </w:t>
      </w:r>
      <w:r w:rsidR="00FE7812">
        <w:rPr>
          <w:rFonts w:cstheme="minorHAnsi"/>
        </w:rPr>
        <w:t>between United</w:t>
      </w:r>
      <w:r w:rsidR="00281B8F">
        <w:rPr>
          <w:rFonts w:cstheme="minorHAnsi"/>
        </w:rPr>
        <w:t xml:space="preserve"> </w:t>
      </w:r>
      <w:r w:rsidR="00FE7812">
        <w:rPr>
          <w:rFonts w:cstheme="minorHAnsi"/>
        </w:rPr>
        <w:t>States’ dominant</w:t>
      </w:r>
      <w:r w:rsidR="00BA7F73">
        <w:rPr>
          <w:rFonts w:cstheme="minorHAnsi"/>
        </w:rPr>
        <w:t xml:space="preserve"> </w:t>
      </w:r>
      <w:r w:rsidR="00281B8F">
        <w:rPr>
          <w:rFonts w:cstheme="minorHAnsi"/>
        </w:rPr>
        <w:t xml:space="preserve">Anglo culture and Latinos cultural practices and </w:t>
      </w:r>
      <w:r w:rsidR="00FE7812">
        <w:rPr>
          <w:rFonts w:cstheme="minorHAnsi"/>
        </w:rPr>
        <w:t>beliefs. Therefore</w:t>
      </w:r>
      <w:r w:rsidR="00857420">
        <w:rPr>
          <w:rFonts w:cstheme="minorHAnsi"/>
        </w:rPr>
        <w:t>,</w:t>
      </w:r>
      <w:r w:rsidR="001734EE">
        <w:rPr>
          <w:rFonts w:cstheme="minorHAnsi"/>
        </w:rPr>
        <w:t xml:space="preserve"> the impact of </w:t>
      </w:r>
      <w:r w:rsidR="00C25EFE">
        <w:rPr>
          <w:rFonts w:cstheme="minorHAnsi"/>
        </w:rPr>
        <w:t>Salma Hayek and other prominent Americans of Hispanic descent</w:t>
      </w:r>
      <w:r w:rsidR="00FE4254">
        <w:rPr>
          <w:rFonts w:cstheme="minorHAnsi"/>
        </w:rPr>
        <w:t xml:space="preserve"> on the American society is</w:t>
      </w:r>
      <w:r w:rsidR="00756ED8">
        <w:rPr>
          <w:rFonts w:cstheme="minorHAnsi"/>
        </w:rPr>
        <w:t xml:space="preserve"> portrayed </w:t>
      </w:r>
      <w:r w:rsidR="005954F8">
        <w:rPr>
          <w:rFonts w:cstheme="minorHAnsi"/>
        </w:rPr>
        <w:t xml:space="preserve">by the </w:t>
      </w:r>
      <w:r w:rsidR="005954F8">
        <w:rPr>
          <w:rFonts w:cstheme="minorHAnsi"/>
        </w:rPr>
        <w:lastRenderedPageBreak/>
        <w:t xml:space="preserve">presence of diverse Latin </w:t>
      </w:r>
      <w:r w:rsidR="00305B3D">
        <w:rPr>
          <w:rFonts w:cstheme="minorHAnsi"/>
        </w:rPr>
        <w:t>heritage in</w:t>
      </w:r>
      <w:r w:rsidR="005954F8">
        <w:rPr>
          <w:rFonts w:cstheme="minorHAnsi"/>
        </w:rPr>
        <w:t xml:space="preserve"> different </w:t>
      </w:r>
      <w:r w:rsidR="007F6B4E">
        <w:rPr>
          <w:rFonts w:cstheme="minorHAnsi"/>
        </w:rPr>
        <w:t>movies in</w:t>
      </w:r>
      <w:r w:rsidR="00305B3D">
        <w:rPr>
          <w:rFonts w:cstheme="minorHAnsi"/>
        </w:rPr>
        <w:t xml:space="preserve"> Hollywood Cinema, Social Cinema, and Chicano C</w:t>
      </w:r>
      <w:r w:rsidR="00706EEC">
        <w:rPr>
          <w:rFonts w:cstheme="minorHAnsi"/>
        </w:rPr>
        <w:t>inema</w:t>
      </w:r>
      <w:r w:rsidR="00C114DA">
        <w:rPr>
          <w:rFonts w:cstheme="minorHAnsi"/>
        </w:rPr>
        <w:t xml:space="preserve"> (Encinas 77)</w:t>
      </w:r>
      <w:r w:rsidR="00706EEC">
        <w:rPr>
          <w:rFonts w:cstheme="minorHAnsi"/>
        </w:rPr>
        <w:t>.</w:t>
      </w:r>
      <w:r w:rsidR="0095411A">
        <w:rPr>
          <w:rFonts w:cstheme="minorHAnsi"/>
        </w:rPr>
        <w:t xml:space="preserve"> </w:t>
      </w:r>
      <w:r w:rsidR="00857420">
        <w:rPr>
          <w:rFonts w:cstheme="minorHAnsi"/>
        </w:rPr>
        <w:t>Thus</w:t>
      </w:r>
      <w:r w:rsidR="00706EEC">
        <w:rPr>
          <w:rFonts w:cstheme="minorHAnsi"/>
        </w:rPr>
        <w:t>, Salma Hayek</w:t>
      </w:r>
      <w:r w:rsidR="004877AA">
        <w:rPr>
          <w:rFonts w:cstheme="minorHAnsi"/>
        </w:rPr>
        <w:t xml:space="preserve"> has impacted </w:t>
      </w:r>
      <w:r w:rsidR="00706EEC">
        <w:rPr>
          <w:rFonts w:cstheme="minorHAnsi"/>
        </w:rPr>
        <w:t xml:space="preserve">American society by </w:t>
      </w:r>
      <w:r w:rsidR="0095411A">
        <w:rPr>
          <w:rFonts w:cstheme="minorHAnsi"/>
        </w:rPr>
        <w:t xml:space="preserve">taking various roles </w:t>
      </w:r>
      <w:r w:rsidR="00DA619D">
        <w:rPr>
          <w:rFonts w:cstheme="minorHAnsi"/>
        </w:rPr>
        <w:t>in Hollywood</w:t>
      </w:r>
      <w:r w:rsidR="0095411A">
        <w:rPr>
          <w:rFonts w:cstheme="minorHAnsi"/>
        </w:rPr>
        <w:t xml:space="preserve"> movies </w:t>
      </w:r>
      <w:r w:rsidR="00DA619D">
        <w:rPr>
          <w:rFonts w:cstheme="minorHAnsi"/>
        </w:rPr>
        <w:t xml:space="preserve">that show how particular cultural and social problems </w:t>
      </w:r>
      <w:r w:rsidR="009376A2">
        <w:rPr>
          <w:rFonts w:cstheme="minorHAnsi"/>
        </w:rPr>
        <w:t>endured by the Mexican immigrants</w:t>
      </w:r>
      <w:r w:rsidR="006E0B5A">
        <w:rPr>
          <w:rFonts w:cstheme="minorHAnsi"/>
        </w:rPr>
        <w:t xml:space="preserve"> </w:t>
      </w:r>
      <w:r w:rsidR="001D4884">
        <w:rPr>
          <w:rFonts w:cstheme="minorHAnsi"/>
        </w:rPr>
        <w:t>are</w:t>
      </w:r>
      <w:r w:rsidR="006E0B5A">
        <w:rPr>
          <w:rFonts w:cstheme="minorHAnsi"/>
        </w:rPr>
        <w:t xml:space="preserve"> approached in films directed and produced by Latin Americans of Hispanic origin </w:t>
      </w:r>
      <w:r>
        <w:rPr>
          <w:rFonts w:cstheme="minorHAnsi"/>
          <w:lang w:val="en-GB"/>
        </w:rPr>
        <w:t>actress and actors of Hollywood</w:t>
      </w:r>
      <w:r w:rsidR="004877AA">
        <w:rPr>
          <w:rFonts w:cstheme="minorHAnsi"/>
          <w:lang w:val="en-GB"/>
        </w:rPr>
        <w:t xml:space="preserve"> (Encinas 72)</w:t>
      </w:r>
      <w:r>
        <w:rPr>
          <w:rFonts w:cstheme="minorHAnsi"/>
          <w:lang w:val="en-GB"/>
        </w:rPr>
        <w:t xml:space="preserve">. </w:t>
      </w:r>
    </w:p>
    <w:p w:rsidR="00EF0F82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t>Salma acted in various Hollywood movies</w:t>
      </w:r>
      <w:r w:rsidR="00B169D7">
        <w:rPr>
          <w:rFonts w:cstheme="minorHAnsi"/>
          <w:lang w:val="en-GB"/>
        </w:rPr>
        <w:t xml:space="preserve"> alongside other actors and actress like </w:t>
      </w:r>
      <w:r w:rsidR="00BF0819">
        <w:rPr>
          <w:rFonts w:cstheme="minorHAnsi"/>
          <w:lang w:val="en-GB"/>
        </w:rPr>
        <w:t xml:space="preserve">Ryan </w:t>
      </w:r>
      <w:r w:rsidR="006521A5">
        <w:rPr>
          <w:rFonts w:cstheme="minorHAnsi"/>
          <w:lang w:val="en-GB"/>
        </w:rPr>
        <w:t>Reynolds, Jimmy</w:t>
      </w:r>
      <w:r w:rsidR="00184929">
        <w:rPr>
          <w:rFonts w:cstheme="minorHAnsi"/>
          <w:lang w:val="en-GB"/>
        </w:rPr>
        <w:t xml:space="preserve"> Smits </w:t>
      </w:r>
      <w:r w:rsidR="006521A5">
        <w:rPr>
          <w:rFonts w:cstheme="minorHAnsi"/>
          <w:lang w:val="en-GB"/>
        </w:rPr>
        <w:t>etcetera, such</w:t>
      </w:r>
      <w:r>
        <w:rPr>
          <w:rFonts w:cstheme="minorHAnsi"/>
          <w:lang w:val="en-GB"/>
        </w:rPr>
        <w:t xml:space="preserve"> as Antonio Bandera</w:t>
      </w:r>
      <w:r w:rsidR="006521A5">
        <w:rPr>
          <w:rFonts w:cstheme="minorHAnsi"/>
          <w:lang w:val="en-GB"/>
        </w:rPr>
        <w:t>s</w:t>
      </w:r>
      <w:r>
        <w:rPr>
          <w:rFonts w:cstheme="minorHAnsi"/>
          <w:lang w:val="en-GB"/>
        </w:rPr>
        <w:t xml:space="preserve"> in the </w:t>
      </w:r>
      <w:r w:rsidR="00266BB2">
        <w:rPr>
          <w:rFonts w:cstheme="minorHAnsi"/>
          <w:lang w:val="en-GB"/>
        </w:rPr>
        <w:t>year,</w:t>
      </w:r>
      <w:r w:rsidR="0005663B">
        <w:rPr>
          <w:rFonts w:cstheme="minorHAnsi"/>
          <w:lang w:val="en-GB"/>
        </w:rPr>
        <w:t xml:space="preserve"> Fool Rush </w:t>
      </w:r>
      <w:r w:rsidR="006521A5">
        <w:rPr>
          <w:rFonts w:cstheme="minorHAnsi"/>
          <w:lang w:val="en-GB"/>
        </w:rPr>
        <w:t>I</w:t>
      </w:r>
      <w:r w:rsidR="00266BB2">
        <w:rPr>
          <w:rFonts w:cstheme="minorHAnsi"/>
          <w:lang w:val="en-GB"/>
        </w:rPr>
        <w:t>n,</w:t>
      </w:r>
      <w:r w:rsidR="0005663B">
        <w:rPr>
          <w:rFonts w:cstheme="minorHAnsi"/>
          <w:lang w:val="en-GB"/>
        </w:rPr>
        <w:t xml:space="preserve"> Wild</w:t>
      </w:r>
      <w:r w:rsidR="00266BB2">
        <w:rPr>
          <w:rFonts w:cstheme="minorHAnsi"/>
          <w:lang w:val="en-GB"/>
        </w:rPr>
        <w:t xml:space="preserve"> Wild</w:t>
      </w:r>
      <w:r w:rsidR="0005663B">
        <w:rPr>
          <w:rFonts w:cstheme="minorHAnsi"/>
          <w:lang w:val="en-GB"/>
        </w:rPr>
        <w:t xml:space="preserve"> W</w:t>
      </w:r>
      <w:r w:rsidR="00266BB2">
        <w:rPr>
          <w:rFonts w:cstheme="minorHAnsi"/>
          <w:lang w:val="en-GB"/>
        </w:rPr>
        <w:t xml:space="preserve">est, Teen Thriller the </w:t>
      </w:r>
      <w:r w:rsidR="00C91CFF">
        <w:rPr>
          <w:rFonts w:cstheme="minorHAnsi"/>
          <w:lang w:val="en-GB"/>
        </w:rPr>
        <w:t xml:space="preserve">Faculty </w:t>
      </w:r>
      <w:r w:rsidR="006521A5">
        <w:rPr>
          <w:rFonts w:cstheme="minorHAnsi"/>
          <w:lang w:val="en-GB"/>
        </w:rPr>
        <w:t>and a lot more</w:t>
      </w:r>
      <w:r w:rsidR="0067327A">
        <w:rPr>
          <w:rFonts w:cstheme="minorHAnsi"/>
          <w:lang w:val="en-GB"/>
        </w:rPr>
        <w:t>. All</w:t>
      </w:r>
      <w:r w:rsidR="00C91CFF">
        <w:rPr>
          <w:rFonts w:cstheme="minorHAnsi"/>
          <w:lang w:val="en-GB"/>
        </w:rPr>
        <w:t xml:space="preserve"> these movies </w:t>
      </w:r>
      <w:r w:rsidR="0067327A">
        <w:rPr>
          <w:rFonts w:cstheme="minorHAnsi"/>
          <w:lang w:val="en-GB"/>
        </w:rPr>
        <w:t>disp</w:t>
      </w:r>
      <w:r w:rsidR="00A540A1">
        <w:rPr>
          <w:rFonts w:cstheme="minorHAnsi"/>
          <w:lang w:val="en-GB"/>
        </w:rPr>
        <w:t>lay the role given to Hispanic, Latinos</w:t>
      </w:r>
      <w:r w:rsidR="003E5225">
        <w:rPr>
          <w:rFonts w:cstheme="minorHAnsi"/>
          <w:lang w:val="en-GB"/>
        </w:rPr>
        <w:t xml:space="preserve">, indicating that </w:t>
      </w:r>
      <w:r w:rsidR="002220EC">
        <w:rPr>
          <w:rFonts w:cstheme="minorHAnsi"/>
          <w:lang w:val="en-GB"/>
        </w:rPr>
        <w:t xml:space="preserve">treatment and status given to the Latin </w:t>
      </w:r>
      <w:r w:rsidR="00703CB2">
        <w:rPr>
          <w:rFonts w:cstheme="minorHAnsi"/>
          <w:lang w:val="en-GB"/>
        </w:rPr>
        <w:t xml:space="preserve">people. The images, pictures as well as the film has immensely influenced the perception of Americans towards the Americans of Latin </w:t>
      </w:r>
      <w:r w:rsidR="009171CF">
        <w:rPr>
          <w:rFonts w:cstheme="minorHAnsi"/>
          <w:lang w:val="en-GB"/>
        </w:rPr>
        <w:t>heritage by changing the notion that Latinos on</w:t>
      </w:r>
      <w:r w:rsidR="0006132E">
        <w:rPr>
          <w:rFonts w:cstheme="minorHAnsi"/>
          <w:lang w:val="en-GB"/>
        </w:rPr>
        <w:t>ly</w:t>
      </w:r>
      <w:r w:rsidR="009171CF">
        <w:rPr>
          <w:rFonts w:cstheme="minorHAnsi"/>
          <w:lang w:val="en-GB"/>
        </w:rPr>
        <w:t xml:space="preserve"> came to </w:t>
      </w:r>
      <w:r w:rsidR="0006132E">
        <w:rPr>
          <w:rFonts w:cstheme="minorHAnsi"/>
          <w:lang w:val="en-GB"/>
        </w:rPr>
        <w:t xml:space="preserve">take </w:t>
      </w:r>
      <w:r w:rsidR="00C1087D">
        <w:rPr>
          <w:rFonts w:cstheme="minorHAnsi"/>
          <w:lang w:val="en-GB"/>
        </w:rPr>
        <w:t>away</w:t>
      </w:r>
      <w:r w:rsidR="0006132E">
        <w:rPr>
          <w:rFonts w:cstheme="minorHAnsi"/>
          <w:lang w:val="en-GB"/>
        </w:rPr>
        <w:t xml:space="preserve"> resources instead of engaging production of goods and services in different industries within the United States economy</w:t>
      </w:r>
      <w:r w:rsidR="00C1087D">
        <w:rPr>
          <w:rFonts w:cstheme="minorHAnsi"/>
          <w:lang w:val="en-GB"/>
        </w:rPr>
        <w:t>(Martynuska 76).</w:t>
      </w:r>
    </w:p>
    <w:p w:rsidR="003B465F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Salma Kayak also has </w:t>
      </w:r>
      <w:r w:rsidR="00A17FDF">
        <w:rPr>
          <w:rFonts w:cstheme="minorHAnsi"/>
          <w:lang w:val="en-GB"/>
        </w:rPr>
        <w:t>contributed a</w:t>
      </w:r>
      <w:r>
        <w:rPr>
          <w:rFonts w:cstheme="minorHAnsi"/>
          <w:lang w:val="en-GB"/>
        </w:rPr>
        <w:t xml:space="preserve"> lot to the American </w:t>
      </w:r>
      <w:r w:rsidR="00A17FDF">
        <w:rPr>
          <w:rFonts w:cstheme="minorHAnsi"/>
          <w:lang w:val="en-GB"/>
        </w:rPr>
        <w:t>society,</w:t>
      </w:r>
      <w:r>
        <w:rPr>
          <w:rFonts w:cstheme="minorHAnsi"/>
          <w:lang w:val="en-GB"/>
        </w:rPr>
        <w:t xml:space="preserve"> for instance, </w:t>
      </w:r>
      <w:r w:rsidR="00C064CE">
        <w:rPr>
          <w:rFonts w:cstheme="minorHAnsi"/>
          <w:lang w:val="en-GB"/>
        </w:rPr>
        <w:t xml:space="preserve">her </w:t>
      </w:r>
      <w:r w:rsidR="00C65D31">
        <w:rPr>
          <w:rFonts w:cstheme="minorHAnsi"/>
          <w:lang w:val="en-GB"/>
        </w:rPr>
        <w:t>a</w:t>
      </w:r>
      <w:r w:rsidR="00A17FDF">
        <w:rPr>
          <w:rFonts w:cstheme="minorHAnsi"/>
          <w:lang w:val="en-GB"/>
        </w:rPr>
        <w:t xml:space="preserve">wareness </w:t>
      </w:r>
      <w:r w:rsidR="00C65D31">
        <w:rPr>
          <w:rFonts w:cstheme="minorHAnsi"/>
          <w:lang w:val="en-GB"/>
        </w:rPr>
        <w:t>campaign</w:t>
      </w:r>
      <w:r w:rsidR="00A17FDF">
        <w:rPr>
          <w:rFonts w:cstheme="minorHAnsi"/>
          <w:lang w:val="en-GB"/>
        </w:rPr>
        <w:t xml:space="preserve"> </w:t>
      </w:r>
      <w:r w:rsidR="00C65D31">
        <w:rPr>
          <w:rFonts w:cstheme="minorHAnsi"/>
          <w:lang w:val="en-GB"/>
        </w:rPr>
        <w:t>concerning</w:t>
      </w:r>
      <w:r w:rsidR="00A17FDF">
        <w:rPr>
          <w:rFonts w:cstheme="minorHAnsi"/>
          <w:lang w:val="en-GB"/>
        </w:rPr>
        <w:t xml:space="preserve"> violence against the </w:t>
      </w:r>
      <w:r w:rsidR="00C65D31">
        <w:rPr>
          <w:rFonts w:cstheme="minorHAnsi"/>
          <w:lang w:val="en-GB"/>
        </w:rPr>
        <w:t xml:space="preserve">women. She usually </w:t>
      </w:r>
      <w:r w:rsidR="00F8065A">
        <w:rPr>
          <w:rFonts w:cstheme="minorHAnsi"/>
          <w:lang w:val="en-GB"/>
        </w:rPr>
        <w:t xml:space="preserve">encourages domestic violence </w:t>
      </w:r>
      <w:r w:rsidR="006663F0">
        <w:rPr>
          <w:rFonts w:cstheme="minorHAnsi"/>
          <w:lang w:val="en-GB"/>
        </w:rPr>
        <w:t xml:space="preserve">victims </w:t>
      </w:r>
      <w:r w:rsidR="00F8065A">
        <w:rPr>
          <w:rFonts w:cstheme="minorHAnsi"/>
          <w:lang w:val="en-GB"/>
        </w:rPr>
        <w:t>to report the</w:t>
      </w:r>
      <w:r w:rsidR="00EA6FEF">
        <w:rPr>
          <w:rFonts w:cstheme="minorHAnsi"/>
          <w:lang w:val="en-GB"/>
        </w:rPr>
        <w:t xml:space="preserve"> </w:t>
      </w:r>
      <w:r w:rsidR="00200FD5">
        <w:rPr>
          <w:rFonts w:cstheme="minorHAnsi"/>
          <w:lang w:val="en-GB"/>
        </w:rPr>
        <w:t>perpetrators to</w:t>
      </w:r>
      <w:r w:rsidR="006663F0">
        <w:rPr>
          <w:rFonts w:cstheme="minorHAnsi"/>
          <w:lang w:val="en-GB"/>
        </w:rPr>
        <w:t xml:space="preserve"> the relevant</w:t>
      </w:r>
      <w:r w:rsidR="00200FD5">
        <w:rPr>
          <w:rFonts w:cstheme="minorHAnsi"/>
          <w:lang w:val="en-GB"/>
        </w:rPr>
        <w:t xml:space="preserve"> </w:t>
      </w:r>
      <w:r w:rsidR="005372DC">
        <w:rPr>
          <w:rFonts w:cstheme="minorHAnsi"/>
          <w:lang w:val="en-GB"/>
        </w:rPr>
        <w:t xml:space="preserve">authorities. Salma </w:t>
      </w:r>
      <w:r w:rsidR="000575C0">
        <w:rPr>
          <w:rFonts w:cstheme="minorHAnsi"/>
          <w:lang w:val="en-GB"/>
        </w:rPr>
        <w:t>often</w:t>
      </w:r>
      <w:r w:rsidR="005372DC">
        <w:rPr>
          <w:rFonts w:cstheme="minorHAnsi"/>
          <w:lang w:val="en-GB"/>
        </w:rPr>
        <w:t xml:space="preserve"> says in various forums that no woman should be subjected to any violence</w:t>
      </w:r>
      <w:r w:rsidR="000575C0">
        <w:rPr>
          <w:rFonts w:cstheme="minorHAnsi"/>
          <w:lang w:val="en-GB"/>
        </w:rPr>
        <w:t>.</w:t>
      </w:r>
      <w:r w:rsidR="00BE184D">
        <w:rPr>
          <w:rFonts w:cstheme="minorHAnsi"/>
          <w:lang w:val="en-GB"/>
        </w:rPr>
        <w:t xml:space="preserve"> However</w:t>
      </w:r>
      <w:r w:rsidR="000575C0">
        <w:rPr>
          <w:rFonts w:cstheme="minorHAnsi"/>
          <w:lang w:val="en-GB"/>
        </w:rPr>
        <w:t>, despite the awareness campaigns</w:t>
      </w:r>
      <w:r w:rsidR="00EE3F89">
        <w:rPr>
          <w:rFonts w:cstheme="minorHAnsi"/>
          <w:lang w:val="en-GB"/>
        </w:rPr>
        <w:t>,</w:t>
      </w:r>
      <w:r w:rsidR="000575C0">
        <w:rPr>
          <w:rFonts w:cstheme="minorHAnsi"/>
          <w:lang w:val="en-GB"/>
        </w:rPr>
        <w:t xml:space="preserve"> </w:t>
      </w:r>
      <w:r w:rsidR="00BE184D">
        <w:rPr>
          <w:rFonts w:cstheme="minorHAnsi"/>
          <w:lang w:val="en-GB"/>
        </w:rPr>
        <w:t>still, a substantial</w:t>
      </w:r>
      <w:r w:rsidR="000575C0">
        <w:rPr>
          <w:rFonts w:cstheme="minorHAnsi"/>
          <w:lang w:val="en-GB"/>
        </w:rPr>
        <w:t xml:space="preserve"> number of </w:t>
      </w:r>
      <w:r w:rsidR="00BE184D">
        <w:rPr>
          <w:rFonts w:cstheme="minorHAnsi"/>
          <w:lang w:val="en-GB"/>
        </w:rPr>
        <w:t xml:space="preserve">women that were affected </w:t>
      </w:r>
      <w:r w:rsidR="000A4280">
        <w:rPr>
          <w:rFonts w:cstheme="minorHAnsi"/>
          <w:lang w:val="en-GB"/>
        </w:rPr>
        <w:t xml:space="preserve">do not report the incidences of abuse to the relevant </w:t>
      </w:r>
      <w:r w:rsidR="0054743E">
        <w:rPr>
          <w:rFonts w:cstheme="minorHAnsi"/>
          <w:lang w:val="en-GB"/>
        </w:rPr>
        <w:t>authority</w:t>
      </w:r>
      <w:r w:rsidR="000A4280">
        <w:rPr>
          <w:rFonts w:cstheme="minorHAnsi"/>
          <w:lang w:val="en-GB"/>
        </w:rPr>
        <w:t>.</w:t>
      </w:r>
      <w:r w:rsidR="00C064CE">
        <w:rPr>
          <w:rFonts w:cstheme="minorHAnsi"/>
          <w:lang w:val="en-GB"/>
        </w:rPr>
        <w:t xml:space="preserve"> </w:t>
      </w:r>
      <w:r w:rsidR="000A4280">
        <w:rPr>
          <w:rFonts w:cstheme="minorHAnsi"/>
          <w:lang w:val="en-GB"/>
        </w:rPr>
        <w:t xml:space="preserve">Additionally, Salma </w:t>
      </w:r>
      <w:r w:rsidR="0020381D">
        <w:rPr>
          <w:rFonts w:cstheme="minorHAnsi"/>
          <w:lang w:val="en-GB"/>
        </w:rPr>
        <w:t>Hayek established</w:t>
      </w:r>
      <w:r w:rsidR="0054743E">
        <w:rPr>
          <w:rFonts w:cstheme="minorHAnsi"/>
          <w:lang w:val="en-GB"/>
        </w:rPr>
        <w:t xml:space="preserve"> her charity </w:t>
      </w:r>
      <w:r w:rsidR="0020381D">
        <w:rPr>
          <w:rFonts w:cstheme="minorHAnsi"/>
          <w:lang w:val="en-GB"/>
        </w:rPr>
        <w:t>foundation called</w:t>
      </w:r>
      <w:r w:rsidR="0054743E">
        <w:rPr>
          <w:rFonts w:cstheme="minorHAnsi"/>
          <w:lang w:val="en-GB"/>
        </w:rPr>
        <w:t xml:space="preserve"> Salma Hayek </w:t>
      </w:r>
      <w:r w:rsidR="00C064CE">
        <w:rPr>
          <w:rFonts w:cstheme="minorHAnsi"/>
          <w:lang w:val="en-GB"/>
        </w:rPr>
        <w:t>Foundation. The</w:t>
      </w:r>
      <w:r w:rsidR="00290A80">
        <w:rPr>
          <w:rFonts w:cstheme="minorHAnsi"/>
          <w:lang w:val="en-GB"/>
        </w:rPr>
        <w:t xml:space="preserve"> foundation </w:t>
      </w:r>
      <w:r w:rsidR="00C50E27">
        <w:rPr>
          <w:rFonts w:cstheme="minorHAnsi"/>
          <w:lang w:val="en-GB"/>
        </w:rPr>
        <w:t>supports women</w:t>
      </w:r>
      <w:r w:rsidR="00290A80">
        <w:rPr>
          <w:rFonts w:cstheme="minorHAnsi"/>
          <w:lang w:val="en-GB"/>
        </w:rPr>
        <w:t xml:space="preserve"> as well as disadvantaged </w:t>
      </w:r>
      <w:r w:rsidR="002D2012">
        <w:rPr>
          <w:rFonts w:cstheme="minorHAnsi"/>
          <w:lang w:val="en-GB"/>
        </w:rPr>
        <w:t>children. Salma</w:t>
      </w:r>
      <w:r w:rsidR="00CA6B23">
        <w:rPr>
          <w:rFonts w:cstheme="minorHAnsi"/>
          <w:lang w:val="en-GB"/>
        </w:rPr>
        <w:t xml:space="preserve"> Hayek is also Pampers’ spokesperson </w:t>
      </w:r>
      <w:r w:rsidR="00622BF1">
        <w:rPr>
          <w:rFonts w:cstheme="minorHAnsi"/>
          <w:lang w:val="en-GB"/>
        </w:rPr>
        <w:t>“one pack equals vaccine” movement. This</w:t>
      </w:r>
      <w:r w:rsidR="009F4985">
        <w:rPr>
          <w:rFonts w:cstheme="minorHAnsi"/>
          <w:lang w:val="en-GB"/>
        </w:rPr>
        <w:t xml:space="preserve"> movement enabled the UNICEF to offer tetanus </w:t>
      </w:r>
      <w:r w:rsidR="00622BF1">
        <w:rPr>
          <w:rFonts w:cstheme="minorHAnsi"/>
          <w:lang w:val="en-GB"/>
        </w:rPr>
        <w:t>shorts to</w:t>
      </w:r>
      <w:r w:rsidR="009F4985">
        <w:rPr>
          <w:rFonts w:cstheme="minorHAnsi"/>
          <w:lang w:val="en-GB"/>
        </w:rPr>
        <w:t xml:space="preserve"> </w:t>
      </w:r>
      <w:r w:rsidR="002D2012">
        <w:rPr>
          <w:rFonts w:cstheme="minorHAnsi"/>
          <w:lang w:val="en-GB"/>
        </w:rPr>
        <w:t>the</w:t>
      </w:r>
      <w:r w:rsidR="009F4985">
        <w:rPr>
          <w:rFonts w:cstheme="minorHAnsi"/>
          <w:lang w:val="en-GB"/>
        </w:rPr>
        <w:t xml:space="preserve"> </w:t>
      </w:r>
      <w:r w:rsidR="00F064BB">
        <w:rPr>
          <w:rFonts w:cstheme="minorHAnsi"/>
          <w:lang w:val="en-GB"/>
        </w:rPr>
        <w:t>expectant</w:t>
      </w:r>
      <w:r w:rsidR="00E86711">
        <w:rPr>
          <w:rFonts w:cstheme="minorHAnsi"/>
          <w:lang w:val="en-GB"/>
        </w:rPr>
        <w:t xml:space="preserve"> women,</w:t>
      </w:r>
      <w:r w:rsidR="003D137E">
        <w:rPr>
          <w:rFonts w:cstheme="minorHAnsi"/>
          <w:lang w:val="en-GB"/>
        </w:rPr>
        <w:t xml:space="preserve"> protecting them for at least 15 </w:t>
      </w:r>
      <w:r w:rsidR="00E86711">
        <w:rPr>
          <w:rFonts w:cstheme="minorHAnsi"/>
          <w:lang w:val="en-GB"/>
        </w:rPr>
        <w:t>years</w:t>
      </w:r>
      <w:r w:rsidR="007F0D57">
        <w:rPr>
          <w:rFonts w:cstheme="minorHAnsi"/>
          <w:lang w:val="en-GB"/>
        </w:rPr>
        <w:t xml:space="preserve"> (Encinas 96)</w:t>
      </w:r>
      <w:r w:rsidR="00E86711">
        <w:rPr>
          <w:rFonts w:cstheme="minorHAnsi"/>
          <w:lang w:val="en-GB"/>
        </w:rPr>
        <w:t>.</w:t>
      </w:r>
    </w:p>
    <w:p w:rsidR="00267420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lastRenderedPageBreak/>
        <w:t xml:space="preserve">Salma uses her voice to help in changing the </w:t>
      </w:r>
      <w:r w:rsidR="00457EF4">
        <w:rPr>
          <w:rFonts w:cstheme="minorHAnsi"/>
        </w:rPr>
        <w:t>policy. Hayek</w:t>
      </w:r>
      <w:r w:rsidR="00ED6731">
        <w:rPr>
          <w:rFonts w:cstheme="minorHAnsi"/>
        </w:rPr>
        <w:t xml:space="preserve"> lobbied the </w:t>
      </w:r>
      <w:r w:rsidR="00457EF4">
        <w:rPr>
          <w:rFonts w:cstheme="minorHAnsi"/>
        </w:rPr>
        <w:t>legislators</w:t>
      </w:r>
      <w:r w:rsidR="00ED6731">
        <w:rPr>
          <w:rFonts w:cstheme="minorHAnsi"/>
        </w:rPr>
        <w:t xml:space="preserve"> of both the upper and lower house to renew or </w:t>
      </w:r>
      <w:r w:rsidR="00475529">
        <w:rPr>
          <w:rFonts w:cstheme="minorHAnsi"/>
        </w:rPr>
        <w:t xml:space="preserve">amend the </w:t>
      </w:r>
      <w:r w:rsidR="00457EF4">
        <w:rPr>
          <w:rFonts w:cstheme="minorHAnsi"/>
        </w:rPr>
        <w:t>Violence</w:t>
      </w:r>
      <w:r w:rsidR="00475529">
        <w:rPr>
          <w:rFonts w:cstheme="minorHAnsi"/>
        </w:rPr>
        <w:t xml:space="preserve"> A</w:t>
      </w:r>
      <w:r w:rsidR="00ED6731">
        <w:rPr>
          <w:rFonts w:cstheme="minorHAnsi"/>
        </w:rPr>
        <w:t xml:space="preserve">gainst </w:t>
      </w:r>
      <w:r w:rsidR="00475529">
        <w:rPr>
          <w:rFonts w:cstheme="minorHAnsi"/>
        </w:rPr>
        <w:t>Women A</w:t>
      </w:r>
      <w:r w:rsidR="00457EF4">
        <w:rPr>
          <w:rFonts w:cstheme="minorHAnsi"/>
        </w:rPr>
        <w:t>ct that</w:t>
      </w:r>
      <w:r w:rsidR="00475529">
        <w:rPr>
          <w:rFonts w:cstheme="minorHAnsi"/>
        </w:rPr>
        <w:t xml:space="preserve"> allocated sufficient resources for training the prosecutors, and </w:t>
      </w:r>
      <w:r w:rsidR="00DB60AF">
        <w:rPr>
          <w:rFonts w:cstheme="minorHAnsi"/>
        </w:rPr>
        <w:t>police,</w:t>
      </w:r>
      <w:r w:rsidR="00457EF4">
        <w:rPr>
          <w:rFonts w:cstheme="minorHAnsi"/>
        </w:rPr>
        <w:t xml:space="preserve"> pay the legal counsel of the domestic violence </w:t>
      </w:r>
      <w:r w:rsidR="00DB60AF">
        <w:rPr>
          <w:rFonts w:cstheme="minorHAnsi"/>
        </w:rPr>
        <w:t>victims,</w:t>
      </w:r>
      <w:r w:rsidR="00512882">
        <w:rPr>
          <w:rFonts w:cstheme="minorHAnsi"/>
        </w:rPr>
        <w:t xml:space="preserve"> as well as study how</w:t>
      </w:r>
      <w:r w:rsidR="00C63FC5">
        <w:rPr>
          <w:rFonts w:cstheme="minorHAnsi"/>
        </w:rPr>
        <w:t xml:space="preserve"> domestic violence victims are </w:t>
      </w:r>
      <w:r w:rsidR="00DB60AF">
        <w:rPr>
          <w:rFonts w:cstheme="minorHAnsi"/>
        </w:rPr>
        <w:t>affected by</w:t>
      </w:r>
      <w:r w:rsidR="00927FC2">
        <w:rPr>
          <w:rFonts w:cstheme="minorHAnsi"/>
        </w:rPr>
        <w:t xml:space="preserve"> laws and policies on immigration, kidnapping, and unemployment</w:t>
      </w:r>
      <w:r w:rsidR="00514A4A">
        <w:rPr>
          <w:rFonts w:cstheme="minorHAnsi"/>
        </w:rPr>
        <w:t>(Martynusk78)</w:t>
      </w:r>
      <w:r w:rsidR="00927FC2">
        <w:rPr>
          <w:rFonts w:cstheme="minorHAnsi"/>
        </w:rPr>
        <w:t xml:space="preserve"> </w:t>
      </w:r>
      <w:r w:rsidR="00923766">
        <w:rPr>
          <w:rFonts w:cstheme="minorHAnsi"/>
        </w:rPr>
        <w:t xml:space="preserve">. According </w:t>
      </w:r>
      <w:r w:rsidR="007F0D57">
        <w:rPr>
          <w:rFonts w:cstheme="minorHAnsi"/>
        </w:rPr>
        <w:t>to</w:t>
      </w:r>
      <w:r w:rsidR="00514A4A">
        <w:rPr>
          <w:rFonts w:cstheme="minorHAnsi"/>
        </w:rPr>
        <w:t xml:space="preserve"> </w:t>
      </w:r>
      <w:r w:rsidR="00923766">
        <w:rPr>
          <w:rFonts w:cstheme="minorHAnsi"/>
        </w:rPr>
        <w:t xml:space="preserve">Salma Hayek, </w:t>
      </w:r>
      <w:r w:rsidR="00C62421">
        <w:rPr>
          <w:rFonts w:cstheme="minorHAnsi"/>
        </w:rPr>
        <w:t>we should not</w:t>
      </w:r>
      <w:r w:rsidR="00AB2B6D">
        <w:rPr>
          <w:rFonts w:cstheme="minorHAnsi"/>
        </w:rPr>
        <w:t xml:space="preserve"> be </w:t>
      </w:r>
      <w:r w:rsidR="00C62421">
        <w:rPr>
          <w:rFonts w:cstheme="minorHAnsi"/>
        </w:rPr>
        <w:t xml:space="preserve">the country where one in a group of three women </w:t>
      </w:r>
      <w:r w:rsidR="008F24DE">
        <w:rPr>
          <w:rFonts w:cstheme="minorHAnsi"/>
        </w:rPr>
        <w:t>w</w:t>
      </w:r>
      <w:r w:rsidR="00417646">
        <w:rPr>
          <w:rFonts w:cstheme="minorHAnsi"/>
        </w:rPr>
        <w:t>ill be</w:t>
      </w:r>
      <w:r w:rsidR="000B3C22">
        <w:rPr>
          <w:rFonts w:cstheme="minorHAnsi"/>
        </w:rPr>
        <w:t xml:space="preserve"> a victim of </w:t>
      </w:r>
      <w:r w:rsidR="00417646">
        <w:rPr>
          <w:rFonts w:cstheme="minorHAnsi"/>
        </w:rPr>
        <w:t xml:space="preserve">domestic </w:t>
      </w:r>
      <w:r w:rsidR="00561CC4">
        <w:rPr>
          <w:rFonts w:cstheme="minorHAnsi"/>
        </w:rPr>
        <w:t>violence (</w:t>
      </w:r>
      <w:r w:rsidR="00126E8A">
        <w:rPr>
          <w:rFonts w:cstheme="minorHAnsi"/>
        </w:rPr>
        <w:t xml:space="preserve">Martynusk </w:t>
      </w:r>
      <w:r w:rsidR="009B4850">
        <w:rPr>
          <w:rFonts w:cstheme="minorHAnsi"/>
        </w:rPr>
        <w:t>82)</w:t>
      </w:r>
      <w:r w:rsidR="00417646">
        <w:rPr>
          <w:rFonts w:cstheme="minorHAnsi"/>
        </w:rPr>
        <w:t>. Additionally, her campaign against women</w:t>
      </w:r>
      <w:r w:rsidR="00126E8A">
        <w:rPr>
          <w:rFonts w:cstheme="minorHAnsi"/>
        </w:rPr>
        <w:t>’s</w:t>
      </w:r>
      <w:r w:rsidR="00417646">
        <w:rPr>
          <w:rFonts w:cstheme="minorHAnsi"/>
        </w:rPr>
        <w:t xml:space="preserve"> </w:t>
      </w:r>
      <w:r w:rsidR="00C37938">
        <w:rPr>
          <w:rFonts w:cstheme="minorHAnsi"/>
        </w:rPr>
        <w:t xml:space="preserve">violence is not only tailored to </w:t>
      </w:r>
      <w:r w:rsidR="00417646">
        <w:rPr>
          <w:rFonts w:cstheme="minorHAnsi"/>
        </w:rPr>
        <w:t xml:space="preserve">the United States but also </w:t>
      </w:r>
      <w:r w:rsidR="00DB60AF">
        <w:rPr>
          <w:rFonts w:cstheme="minorHAnsi"/>
        </w:rPr>
        <w:t>beyond the country’s</w:t>
      </w:r>
      <w:r w:rsidR="00A73FB0">
        <w:rPr>
          <w:rFonts w:cstheme="minorHAnsi"/>
        </w:rPr>
        <w:t xml:space="preserve"> </w:t>
      </w:r>
      <w:r w:rsidR="00517210">
        <w:rPr>
          <w:rFonts w:cstheme="minorHAnsi"/>
        </w:rPr>
        <w:t>borders. For</w:t>
      </w:r>
      <w:r w:rsidR="00C37938">
        <w:rPr>
          <w:rFonts w:cstheme="minorHAnsi"/>
        </w:rPr>
        <w:t xml:space="preserve"> instance, she donated </w:t>
      </w:r>
      <w:r w:rsidR="00A73FB0">
        <w:rPr>
          <w:rFonts w:cstheme="minorHAnsi"/>
        </w:rPr>
        <w:t xml:space="preserve">over $75,000 to the shelters of domestic violence </w:t>
      </w:r>
      <w:r w:rsidR="00B82B7B">
        <w:rPr>
          <w:rFonts w:cstheme="minorHAnsi"/>
        </w:rPr>
        <w:t xml:space="preserve">in her </w:t>
      </w:r>
      <w:r w:rsidR="00517210">
        <w:rPr>
          <w:rFonts w:cstheme="minorHAnsi"/>
        </w:rPr>
        <w:t>hometown,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Coatzacoalcos,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Mexico,</w:t>
      </w:r>
      <w:r w:rsidR="00B82B7B">
        <w:rPr>
          <w:rFonts w:cstheme="minorHAnsi"/>
        </w:rPr>
        <w:t xml:space="preserve"> and the neighboring town of </w:t>
      </w:r>
      <w:r w:rsidR="00561CC4">
        <w:rPr>
          <w:rFonts w:cstheme="minorHAnsi"/>
        </w:rPr>
        <w:t>Monterrey. Therefore</w:t>
      </w:r>
      <w:r w:rsidR="00791019">
        <w:rPr>
          <w:rFonts w:cstheme="minorHAnsi"/>
        </w:rPr>
        <w:t>, we can see</w:t>
      </w:r>
      <w:r w:rsidR="003C2A37">
        <w:rPr>
          <w:rFonts w:cstheme="minorHAnsi"/>
        </w:rPr>
        <w:t xml:space="preserve"> her commitment towards helping women </w:t>
      </w:r>
      <w:r w:rsidR="00517210">
        <w:rPr>
          <w:rFonts w:cstheme="minorHAnsi"/>
        </w:rPr>
        <w:t>transcends</w:t>
      </w:r>
      <w:r w:rsidR="003C2A37">
        <w:rPr>
          <w:rFonts w:cstheme="minorHAnsi"/>
        </w:rPr>
        <w:t xml:space="preserve"> </w:t>
      </w:r>
      <w:r w:rsidR="00517210">
        <w:rPr>
          <w:rFonts w:cstheme="minorHAnsi"/>
        </w:rPr>
        <w:t xml:space="preserve">beyond the boundaries of </w:t>
      </w:r>
      <w:r w:rsidR="003C2A37">
        <w:rPr>
          <w:rFonts w:cstheme="minorHAnsi"/>
        </w:rPr>
        <w:t>age, nationality</w:t>
      </w:r>
      <w:r w:rsidR="00517210">
        <w:rPr>
          <w:rFonts w:cstheme="minorHAnsi"/>
        </w:rPr>
        <w:t>, and race</w:t>
      </w:r>
      <w:r w:rsidR="00E53CDE">
        <w:rPr>
          <w:rFonts w:cstheme="minorHAnsi"/>
        </w:rPr>
        <w:t xml:space="preserve"> </w:t>
      </w:r>
      <w:r w:rsidR="00791019">
        <w:rPr>
          <w:rFonts w:cstheme="minorHAnsi"/>
        </w:rPr>
        <w:t xml:space="preserve">(Encinas </w:t>
      </w:r>
      <w:r w:rsidR="00E53CDE">
        <w:rPr>
          <w:rFonts w:cstheme="minorHAnsi"/>
        </w:rPr>
        <w:t>101)</w:t>
      </w:r>
      <w:r w:rsidR="00517210">
        <w:rPr>
          <w:rFonts w:cstheme="minorHAnsi"/>
        </w:rPr>
        <w:t xml:space="preserve">. </w:t>
      </w:r>
      <w:r w:rsidR="003C2A37">
        <w:rPr>
          <w:rFonts w:cstheme="minorHAnsi"/>
        </w:rPr>
        <w:t xml:space="preserve"> </w:t>
      </w:r>
    </w:p>
    <w:p w:rsidR="00706EEC" w:rsidRPr="003F4B35" w:rsidRDefault="009346CD" w:rsidP="003F4B35">
      <w:pPr>
        <w:pStyle w:val="Title2"/>
        <w:tabs>
          <w:tab w:val="left" w:pos="1410"/>
        </w:tabs>
        <w:contextualSpacing/>
        <w:jc w:val="left"/>
        <w:rPr>
          <w:rFonts w:cstheme="minorHAnsi"/>
          <w:b/>
        </w:rPr>
      </w:pPr>
      <w:r>
        <w:rPr>
          <w:rFonts w:cstheme="minorHAnsi"/>
          <w:b/>
        </w:rPr>
        <w:t>Why I cho</w:t>
      </w:r>
      <w:r w:rsidR="00D44BA4" w:rsidRPr="003F4B35">
        <w:rPr>
          <w:rFonts w:cstheme="minorHAnsi"/>
          <w:b/>
        </w:rPr>
        <w:t xml:space="preserve">se Salma Hayek </w:t>
      </w:r>
    </w:p>
    <w:p w:rsidR="00706EEC" w:rsidRDefault="00D44BA4" w:rsidP="00897463">
      <w:pPr>
        <w:pStyle w:val="Title2"/>
        <w:tabs>
          <w:tab w:val="left" w:pos="1410"/>
        </w:tabs>
        <w:spacing w:before="100" w:beforeAutospacing="1" w:after="100" w:afterAutospacing="1"/>
        <w:ind w:left="284" w:firstLine="624"/>
        <w:contextualSpacing/>
        <w:jc w:val="left"/>
        <w:rPr>
          <w:rFonts w:cstheme="minorHAnsi"/>
        </w:rPr>
      </w:pPr>
      <w:r>
        <w:rPr>
          <w:rFonts w:cstheme="minorHAnsi"/>
        </w:rPr>
        <w:t>I chose S</w:t>
      </w:r>
      <w:r w:rsidR="00B20DC1">
        <w:rPr>
          <w:rFonts w:cstheme="minorHAnsi"/>
        </w:rPr>
        <w:t>al</w:t>
      </w:r>
      <w:r>
        <w:rPr>
          <w:rFonts w:cstheme="minorHAnsi"/>
        </w:rPr>
        <w:t xml:space="preserve">ma Hayek </w:t>
      </w:r>
      <w:r w:rsidR="00897463">
        <w:rPr>
          <w:rFonts w:cstheme="minorHAnsi"/>
        </w:rPr>
        <w:t>basically because</w:t>
      </w:r>
      <w:r w:rsidR="00B20DC1">
        <w:rPr>
          <w:rFonts w:cstheme="minorHAnsi"/>
        </w:rPr>
        <w:t xml:space="preserve"> of her committed struggle to create an environment in which </w:t>
      </w:r>
      <w:r w:rsidR="00885D83">
        <w:rPr>
          <w:rFonts w:cstheme="minorHAnsi"/>
        </w:rPr>
        <w:t xml:space="preserve">domestic violence against women is not </w:t>
      </w:r>
      <w:r w:rsidR="00561CC4">
        <w:rPr>
          <w:rFonts w:cstheme="minorHAnsi"/>
        </w:rPr>
        <w:t>tolerated. Also</w:t>
      </w:r>
      <w:r w:rsidR="00885D83">
        <w:rPr>
          <w:rFonts w:cstheme="minorHAnsi"/>
        </w:rPr>
        <w:t xml:space="preserve"> through her Salma Hayek Foundation</w:t>
      </w:r>
      <w:r w:rsidR="009346CD">
        <w:rPr>
          <w:rFonts w:cstheme="minorHAnsi"/>
        </w:rPr>
        <w:t xml:space="preserve"> she</w:t>
      </w:r>
      <w:r w:rsidR="00885D83">
        <w:rPr>
          <w:rFonts w:cstheme="minorHAnsi"/>
        </w:rPr>
        <w:t xml:space="preserve"> has been able to </w:t>
      </w:r>
      <w:r w:rsidR="00897463">
        <w:rPr>
          <w:rFonts w:cstheme="minorHAnsi"/>
        </w:rPr>
        <w:t xml:space="preserve">support women as well as disadvantaged </w:t>
      </w:r>
      <w:r w:rsidR="00322B42">
        <w:rPr>
          <w:rFonts w:cstheme="minorHAnsi"/>
        </w:rPr>
        <w:t>children. This makes American society and all societies a better place.</w:t>
      </w: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951FD0" w:rsidRDefault="00951FD0" w:rsidP="006D43D3">
      <w:pPr>
        <w:pStyle w:val="Title2"/>
        <w:tabs>
          <w:tab w:val="left" w:pos="1410"/>
        </w:tabs>
        <w:contextualSpacing/>
        <w:jc w:val="left"/>
        <w:rPr>
          <w:rFonts w:cstheme="minorHAnsi"/>
        </w:rPr>
      </w:pPr>
    </w:p>
    <w:p w:rsidR="00F1667A" w:rsidRDefault="00F1667A" w:rsidP="006D43D3">
      <w:pPr>
        <w:pStyle w:val="Title2"/>
        <w:tabs>
          <w:tab w:val="left" w:pos="1410"/>
        </w:tabs>
        <w:contextualSpacing/>
        <w:jc w:val="left"/>
        <w:rPr>
          <w:rFonts w:cstheme="minorHAnsi"/>
        </w:rPr>
      </w:pPr>
    </w:p>
    <w:p w:rsidR="00951FD0" w:rsidRDefault="00D44BA4" w:rsidP="00951FD0">
      <w:pPr>
        <w:pStyle w:val="Title2"/>
        <w:tabs>
          <w:tab w:val="left" w:pos="1410"/>
        </w:tabs>
        <w:contextualSpacing/>
      </w:pPr>
      <w:r>
        <w:rPr>
          <w:rFonts w:cstheme="minorHAnsi"/>
        </w:rPr>
        <w:t>Work Cited</w:t>
      </w:r>
    </w:p>
    <w:p w:rsidR="00861307" w:rsidRDefault="00D44BA4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>Encinas, Ivan Salvador. "American Cinema through the Eyes of Mexico: US-Mexican Relations, Soft Po</w:t>
      </w:r>
      <w:r w:rsidR="00381803">
        <w:t>wer, and American Film." (2015):65-121.</w:t>
      </w:r>
    </w:p>
    <w:p w:rsidR="00861307" w:rsidRPr="00A42EE0" w:rsidRDefault="00D44BA4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 xml:space="preserve">Martynuska, Małgorzata. "The Exotic Other: Representations of Latina tropical in US popular culture." </w:t>
      </w:r>
      <w:r>
        <w:rPr>
          <w:i/>
          <w:iCs/>
        </w:rPr>
        <w:t>Journal of Language and Cultural Education</w:t>
      </w:r>
      <w:r>
        <w:t xml:space="preserve"> 4.2 (2016): 73-81.</w:t>
      </w:r>
      <w:bookmarkEnd w:id="0"/>
    </w:p>
    <w:sectPr w:rsidR="00861307" w:rsidRPr="00A42EE0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C60" w:rsidRDefault="00510C60">
      <w:pPr>
        <w:spacing w:line="240" w:lineRule="auto"/>
      </w:pPr>
      <w:r>
        <w:separator/>
      </w:r>
    </w:p>
  </w:endnote>
  <w:endnote w:type="continuationSeparator" w:id="0">
    <w:p w:rsidR="00510C60" w:rsidRDefault="00510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C60" w:rsidRDefault="00510C60">
      <w:pPr>
        <w:spacing w:line="240" w:lineRule="auto"/>
      </w:pPr>
      <w:r>
        <w:separator/>
      </w:r>
    </w:p>
  </w:footnote>
  <w:footnote w:type="continuationSeparator" w:id="0">
    <w:p w:rsidR="00510C60" w:rsidRDefault="00510C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44BA4">
    <w:pPr>
      <w:pStyle w:val="Header"/>
    </w:pPr>
    <w:r>
      <w:ptab w:relativeTo="margin" w:alignment="right" w:leader="none"/>
    </w:r>
    <w:r w:rsidR="00A01653">
      <w:t xml:space="preserve">Surname </w:t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FE7812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44BA4">
    <w:pPr>
      <w:pStyle w:val="Header"/>
      <w:rPr>
        <w:rStyle w:val="Strong"/>
      </w:rPr>
    </w:pPr>
    <w:r>
      <w:ptab w:relativeTo="margin" w:alignment="right" w:leader="none"/>
    </w:r>
    <w:r w:rsidR="0002184E">
      <w:t xml:space="preserve">Surname </w:t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FE7812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401B"/>
    <w:rsid w:val="0000782B"/>
    <w:rsid w:val="00010768"/>
    <w:rsid w:val="00011D67"/>
    <w:rsid w:val="00011F26"/>
    <w:rsid w:val="000156E2"/>
    <w:rsid w:val="0002184E"/>
    <w:rsid w:val="00021889"/>
    <w:rsid w:val="0002204B"/>
    <w:rsid w:val="00027C25"/>
    <w:rsid w:val="00031063"/>
    <w:rsid w:val="000349B6"/>
    <w:rsid w:val="00042C04"/>
    <w:rsid w:val="00044FE2"/>
    <w:rsid w:val="000455C2"/>
    <w:rsid w:val="00045A53"/>
    <w:rsid w:val="0004696A"/>
    <w:rsid w:val="00054567"/>
    <w:rsid w:val="0005663B"/>
    <w:rsid w:val="000575C0"/>
    <w:rsid w:val="000603C9"/>
    <w:rsid w:val="0006132E"/>
    <w:rsid w:val="00081CA9"/>
    <w:rsid w:val="00084737"/>
    <w:rsid w:val="00091267"/>
    <w:rsid w:val="00092CB9"/>
    <w:rsid w:val="000A4280"/>
    <w:rsid w:val="000A6470"/>
    <w:rsid w:val="000B036F"/>
    <w:rsid w:val="000B3C22"/>
    <w:rsid w:val="000C2E28"/>
    <w:rsid w:val="000C67C6"/>
    <w:rsid w:val="000D151E"/>
    <w:rsid w:val="000D2DAB"/>
    <w:rsid w:val="000D338B"/>
    <w:rsid w:val="000D3F41"/>
    <w:rsid w:val="000D5EB4"/>
    <w:rsid w:val="000E7334"/>
    <w:rsid w:val="000F1D46"/>
    <w:rsid w:val="000F7B4B"/>
    <w:rsid w:val="00104606"/>
    <w:rsid w:val="0011147F"/>
    <w:rsid w:val="00113943"/>
    <w:rsid w:val="001157EA"/>
    <w:rsid w:val="0011598C"/>
    <w:rsid w:val="00116C3A"/>
    <w:rsid w:val="00117EF6"/>
    <w:rsid w:val="0012150E"/>
    <w:rsid w:val="001221F5"/>
    <w:rsid w:val="00124D45"/>
    <w:rsid w:val="00124F41"/>
    <w:rsid w:val="00126E8A"/>
    <w:rsid w:val="0013101F"/>
    <w:rsid w:val="001311F6"/>
    <w:rsid w:val="00131882"/>
    <w:rsid w:val="00131B8B"/>
    <w:rsid w:val="00135C4C"/>
    <w:rsid w:val="001375BB"/>
    <w:rsid w:val="00140791"/>
    <w:rsid w:val="001409C1"/>
    <w:rsid w:val="0014664A"/>
    <w:rsid w:val="00150301"/>
    <w:rsid w:val="001521BB"/>
    <w:rsid w:val="001549F8"/>
    <w:rsid w:val="00154BA3"/>
    <w:rsid w:val="00161CD6"/>
    <w:rsid w:val="001629C9"/>
    <w:rsid w:val="00162AD7"/>
    <w:rsid w:val="001645A8"/>
    <w:rsid w:val="0016565F"/>
    <w:rsid w:val="001734EE"/>
    <w:rsid w:val="0018034A"/>
    <w:rsid w:val="00184929"/>
    <w:rsid w:val="00185AB3"/>
    <w:rsid w:val="00193212"/>
    <w:rsid w:val="001970CB"/>
    <w:rsid w:val="001A0B2E"/>
    <w:rsid w:val="001A7860"/>
    <w:rsid w:val="001B0359"/>
    <w:rsid w:val="001B2FC3"/>
    <w:rsid w:val="001B43BC"/>
    <w:rsid w:val="001B557B"/>
    <w:rsid w:val="001B7A1E"/>
    <w:rsid w:val="001C0852"/>
    <w:rsid w:val="001C14FD"/>
    <w:rsid w:val="001C4CE4"/>
    <w:rsid w:val="001C59E2"/>
    <w:rsid w:val="001C5DA1"/>
    <w:rsid w:val="001C7213"/>
    <w:rsid w:val="001D0D64"/>
    <w:rsid w:val="001D2627"/>
    <w:rsid w:val="001D4884"/>
    <w:rsid w:val="001D65A7"/>
    <w:rsid w:val="001D66C6"/>
    <w:rsid w:val="001E1204"/>
    <w:rsid w:val="001E14E4"/>
    <w:rsid w:val="001F3995"/>
    <w:rsid w:val="001F6341"/>
    <w:rsid w:val="00200FD5"/>
    <w:rsid w:val="00202E67"/>
    <w:rsid w:val="0020381D"/>
    <w:rsid w:val="00206289"/>
    <w:rsid w:val="002072BA"/>
    <w:rsid w:val="002208F9"/>
    <w:rsid w:val="002220EC"/>
    <w:rsid w:val="00224FD2"/>
    <w:rsid w:val="00225377"/>
    <w:rsid w:val="00237F10"/>
    <w:rsid w:val="00255E4D"/>
    <w:rsid w:val="0025778E"/>
    <w:rsid w:val="00266BB2"/>
    <w:rsid w:val="00267420"/>
    <w:rsid w:val="00270DF4"/>
    <w:rsid w:val="00270FD1"/>
    <w:rsid w:val="00271AF8"/>
    <w:rsid w:val="00275371"/>
    <w:rsid w:val="00276616"/>
    <w:rsid w:val="00276FC0"/>
    <w:rsid w:val="00277269"/>
    <w:rsid w:val="00281B8F"/>
    <w:rsid w:val="002824C8"/>
    <w:rsid w:val="002857A2"/>
    <w:rsid w:val="00290A80"/>
    <w:rsid w:val="00296490"/>
    <w:rsid w:val="002A6B59"/>
    <w:rsid w:val="002B294E"/>
    <w:rsid w:val="002B355E"/>
    <w:rsid w:val="002B3895"/>
    <w:rsid w:val="002B4311"/>
    <w:rsid w:val="002B4F9F"/>
    <w:rsid w:val="002B53B1"/>
    <w:rsid w:val="002B6CF5"/>
    <w:rsid w:val="002C233C"/>
    <w:rsid w:val="002C4888"/>
    <w:rsid w:val="002C4960"/>
    <w:rsid w:val="002C5B49"/>
    <w:rsid w:val="002D2012"/>
    <w:rsid w:val="002E1FD6"/>
    <w:rsid w:val="002E2160"/>
    <w:rsid w:val="002E3A71"/>
    <w:rsid w:val="002E3B31"/>
    <w:rsid w:val="002E4469"/>
    <w:rsid w:val="002F032B"/>
    <w:rsid w:val="00301F01"/>
    <w:rsid w:val="00304FD5"/>
    <w:rsid w:val="00305B3D"/>
    <w:rsid w:val="003132B4"/>
    <w:rsid w:val="003154D2"/>
    <w:rsid w:val="00316470"/>
    <w:rsid w:val="00317D21"/>
    <w:rsid w:val="00322B42"/>
    <w:rsid w:val="00327653"/>
    <w:rsid w:val="00331236"/>
    <w:rsid w:val="0033552F"/>
    <w:rsid w:val="00336D02"/>
    <w:rsid w:val="00340274"/>
    <w:rsid w:val="003409A7"/>
    <w:rsid w:val="00341149"/>
    <w:rsid w:val="00346A61"/>
    <w:rsid w:val="00350A36"/>
    <w:rsid w:val="00353D85"/>
    <w:rsid w:val="00355DCA"/>
    <w:rsid w:val="00356248"/>
    <w:rsid w:val="003571D1"/>
    <w:rsid w:val="00364805"/>
    <w:rsid w:val="003662BA"/>
    <w:rsid w:val="00367318"/>
    <w:rsid w:val="00370731"/>
    <w:rsid w:val="00381803"/>
    <w:rsid w:val="003906E8"/>
    <w:rsid w:val="00396A54"/>
    <w:rsid w:val="003A0C87"/>
    <w:rsid w:val="003A1827"/>
    <w:rsid w:val="003B13B8"/>
    <w:rsid w:val="003B465F"/>
    <w:rsid w:val="003C2A37"/>
    <w:rsid w:val="003D1103"/>
    <w:rsid w:val="003D137E"/>
    <w:rsid w:val="003D13B8"/>
    <w:rsid w:val="003D3136"/>
    <w:rsid w:val="003D3AE8"/>
    <w:rsid w:val="003E0F75"/>
    <w:rsid w:val="003E5225"/>
    <w:rsid w:val="003E69E9"/>
    <w:rsid w:val="003F0729"/>
    <w:rsid w:val="003F1117"/>
    <w:rsid w:val="003F3D85"/>
    <w:rsid w:val="003F4B35"/>
    <w:rsid w:val="003F7A55"/>
    <w:rsid w:val="00400A26"/>
    <w:rsid w:val="0040295F"/>
    <w:rsid w:val="00415D46"/>
    <w:rsid w:val="00417646"/>
    <w:rsid w:val="004222C7"/>
    <w:rsid w:val="00431974"/>
    <w:rsid w:val="00431B7E"/>
    <w:rsid w:val="00435BE7"/>
    <w:rsid w:val="004432A6"/>
    <w:rsid w:val="00443AC6"/>
    <w:rsid w:val="0045056F"/>
    <w:rsid w:val="004522A5"/>
    <w:rsid w:val="00453146"/>
    <w:rsid w:val="00457EF4"/>
    <w:rsid w:val="0046201A"/>
    <w:rsid w:val="00462EDA"/>
    <w:rsid w:val="00470869"/>
    <w:rsid w:val="00473176"/>
    <w:rsid w:val="0047413E"/>
    <w:rsid w:val="00475529"/>
    <w:rsid w:val="00476022"/>
    <w:rsid w:val="004801E1"/>
    <w:rsid w:val="00480369"/>
    <w:rsid w:val="004877AA"/>
    <w:rsid w:val="004921E0"/>
    <w:rsid w:val="00496BC7"/>
    <w:rsid w:val="004B575C"/>
    <w:rsid w:val="004C0233"/>
    <w:rsid w:val="004C2C3B"/>
    <w:rsid w:val="004C4AFC"/>
    <w:rsid w:val="004C5B43"/>
    <w:rsid w:val="004D1942"/>
    <w:rsid w:val="004E2B39"/>
    <w:rsid w:val="004E2C1B"/>
    <w:rsid w:val="004E528D"/>
    <w:rsid w:val="004E7F54"/>
    <w:rsid w:val="004F342E"/>
    <w:rsid w:val="00501B2B"/>
    <w:rsid w:val="005033DC"/>
    <w:rsid w:val="00503E9B"/>
    <w:rsid w:val="00505A66"/>
    <w:rsid w:val="00510C60"/>
    <w:rsid w:val="00512882"/>
    <w:rsid w:val="00514248"/>
    <w:rsid w:val="00514A4A"/>
    <w:rsid w:val="00517210"/>
    <w:rsid w:val="00517873"/>
    <w:rsid w:val="005202D9"/>
    <w:rsid w:val="005261A2"/>
    <w:rsid w:val="00527BF0"/>
    <w:rsid w:val="005303A5"/>
    <w:rsid w:val="00531427"/>
    <w:rsid w:val="00534CB6"/>
    <w:rsid w:val="005372DC"/>
    <w:rsid w:val="005426DB"/>
    <w:rsid w:val="0054743E"/>
    <w:rsid w:val="00551A02"/>
    <w:rsid w:val="005534FA"/>
    <w:rsid w:val="00561CC4"/>
    <w:rsid w:val="00576A35"/>
    <w:rsid w:val="005771B8"/>
    <w:rsid w:val="005771CB"/>
    <w:rsid w:val="00581065"/>
    <w:rsid w:val="00581E39"/>
    <w:rsid w:val="00583658"/>
    <w:rsid w:val="005954F8"/>
    <w:rsid w:val="005A5857"/>
    <w:rsid w:val="005A6F93"/>
    <w:rsid w:val="005B0230"/>
    <w:rsid w:val="005B1052"/>
    <w:rsid w:val="005B3FEE"/>
    <w:rsid w:val="005B627A"/>
    <w:rsid w:val="005B72BC"/>
    <w:rsid w:val="005C5408"/>
    <w:rsid w:val="005D32D3"/>
    <w:rsid w:val="005D3A03"/>
    <w:rsid w:val="005E1978"/>
    <w:rsid w:val="005E5347"/>
    <w:rsid w:val="005E57CD"/>
    <w:rsid w:val="005F1997"/>
    <w:rsid w:val="005F39E8"/>
    <w:rsid w:val="0061033A"/>
    <w:rsid w:val="00611BAC"/>
    <w:rsid w:val="00613774"/>
    <w:rsid w:val="0061667B"/>
    <w:rsid w:val="00622BF1"/>
    <w:rsid w:val="006300A3"/>
    <w:rsid w:val="0063420C"/>
    <w:rsid w:val="00636E5A"/>
    <w:rsid w:val="0064486E"/>
    <w:rsid w:val="00645510"/>
    <w:rsid w:val="00647118"/>
    <w:rsid w:val="00647641"/>
    <w:rsid w:val="00650CE3"/>
    <w:rsid w:val="0065193F"/>
    <w:rsid w:val="006521A5"/>
    <w:rsid w:val="0065648A"/>
    <w:rsid w:val="00656F36"/>
    <w:rsid w:val="00656FFC"/>
    <w:rsid w:val="006619FC"/>
    <w:rsid w:val="006643BB"/>
    <w:rsid w:val="00664F9A"/>
    <w:rsid w:val="006663F0"/>
    <w:rsid w:val="0067133C"/>
    <w:rsid w:val="00672742"/>
    <w:rsid w:val="0067327A"/>
    <w:rsid w:val="0068151F"/>
    <w:rsid w:val="0068706C"/>
    <w:rsid w:val="006908FC"/>
    <w:rsid w:val="006931D1"/>
    <w:rsid w:val="006952EB"/>
    <w:rsid w:val="006A0427"/>
    <w:rsid w:val="006A09A6"/>
    <w:rsid w:val="006B0B89"/>
    <w:rsid w:val="006B4C1A"/>
    <w:rsid w:val="006B6697"/>
    <w:rsid w:val="006C54C7"/>
    <w:rsid w:val="006C7B55"/>
    <w:rsid w:val="006D21B2"/>
    <w:rsid w:val="006D43D3"/>
    <w:rsid w:val="006D4D4B"/>
    <w:rsid w:val="006E0B5A"/>
    <w:rsid w:val="006E1FAB"/>
    <w:rsid w:val="006E2C4F"/>
    <w:rsid w:val="006E634B"/>
    <w:rsid w:val="006F0020"/>
    <w:rsid w:val="006F01FA"/>
    <w:rsid w:val="006F0B9C"/>
    <w:rsid w:val="006F2504"/>
    <w:rsid w:val="006F4815"/>
    <w:rsid w:val="00700F0F"/>
    <w:rsid w:val="00702E06"/>
    <w:rsid w:val="00703CB2"/>
    <w:rsid w:val="00703F47"/>
    <w:rsid w:val="0070551A"/>
    <w:rsid w:val="00706EEC"/>
    <w:rsid w:val="007117BA"/>
    <w:rsid w:val="00717ED3"/>
    <w:rsid w:val="00727D68"/>
    <w:rsid w:val="007371E6"/>
    <w:rsid w:val="007376C3"/>
    <w:rsid w:val="00741119"/>
    <w:rsid w:val="00751BB6"/>
    <w:rsid w:val="007558F7"/>
    <w:rsid w:val="00756ED8"/>
    <w:rsid w:val="00762032"/>
    <w:rsid w:val="00762E1F"/>
    <w:rsid w:val="007742FF"/>
    <w:rsid w:val="0077649F"/>
    <w:rsid w:val="00777A27"/>
    <w:rsid w:val="00777B79"/>
    <w:rsid w:val="00785CAA"/>
    <w:rsid w:val="00791019"/>
    <w:rsid w:val="007A0544"/>
    <w:rsid w:val="007A1FA1"/>
    <w:rsid w:val="007A3AE0"/>
    <w:rsid w:val="007B38AD"/>
    <w:rsid w:val="007B5005"/>
    <w:rsid w:val="007D30CD"/>
    <w:rsid w:val="007E3191"/>
    <w:rsid w:val="007F0D57"/>
    <w:rsid w:val="007F1404"/>
    <w:rsid w:val="007F272B"/>
    <w:rsid w:val="007F5CC1"/>
    <w:rsid w:val="007F612B"/>
    <w:rsid w:val="007F66FA"/>
    <w:rsid w:val="007F6B4E"/>
    <w:rsid w:val="008002C0"/>
    <w:rsid w:val="008043C2"/>
    <w:rsid w:val="008060DB"/>
    <w:rsid w:val="0081350B"/>
    <w:rsid w:val="0081443C"/>
    <w:rsid w:val="0081445D"/>
    <w:rsid w:val="008146D7"/>
    <w:rsid w:val="008168D2"/>
    <w:rsid w:val="0082009B"/>
    <w:rsid w:val="00820BB8"/>
    <w:rsid w:val="00820C21"/>
    <w:rsid w:val="008275C3"/>
    <w:rsid w:val="00834959"/>
    <w:rsid w:val="008369D6"/>
    <w:rsid w:val="00836BDF"/>
    <w:rsid w:val="00837051"/>
    <w:rsid w:val="00856116"/>
    <w:rsid w:val="00857420"/>
    <w:rsid w:val="008574A2"/>
    <w:rsid w:val="00861307"/>
    <w:rsid w:val="0086588D"/>
    <w:rsid w:val="00875CC8"/>
    <w:rsid w:val="00876CD9"/>
    <w:rsid w:val="00885C9B"/>
    <w:rsid w:val="00885D83"/>
    <w:rsid w:val="00886D1F"/>
    <w:rsid w:val="00895BF4"/>
    <w:rsid w:val="00897463"/>
    <w:rsid w:val="008B26E0"/>
    <w:rsid w:val="008B7381"/>
    <w:rsid w:val="008C5323"/>
    <w:rsid w:val="008E201A"/>
    <w:rsid w:val="008F09B3"/>
    <w:rsid w:val="008F115E"/>
    <w:rsid w:val="008F24DE"/>
    <w:rsid w:val="00905191"/>
    <w:rsid w:val="009171CF"/>
    <w:rsid w:val="009206F3"/>
    <w:rsid w:val="00920C68"/>
    <w:rsid w:val="00923766"/>
    <w:rsid w:val="00927FC2"/>
    <w:rsid w:val="00932C52"/>
    <w:rsid w:val="009346CD"/>
    <w:rsid w:val="00936BEE"/>
    <w:rsid w:val="009376A2"/>
    <w:rsid w:val="0094146A"/>
    <w:rsid w:val="00943966"/>
    <w:rsid w:val="00944B6A"/>
    <w:rsid w:val="009501C4"/>
    <w:rsid w:val="009508C4"/>
    <w:rsid w:val="00951FD0"/>
    <w:rsid w:val="0095411A"/>
    <w:rsid w:val="009542A2"/>
    <w:rsid w:val="0095657C"/>
    <w:rsid w:val="009625F9"/>
    <w:rsid w:val="0097014E"/>
    <w:rsid w:val="009749F6"/>
    <w:rsid w:val="00977CD3"/>
    <w:rsid w:val="009842C0"/>
    <w:rsid w:val="00986EA5"/>
    <w:rsid w:val="0099102B"/>
    <w:rsid w:val="00993B69"/>
    <w:rsid w:val="009A5F30"/>
    <w:rsid w:val="009A6588"/>
    <w:rsid w:val="009A6A3B"/>
    <w:rsid w:val="009A7BEB"/>
    <w:rsid w:val="009B2376"/>
    <w:rsid w:val="009B39A1"/>
    <w:rsid w:val="009B4850"/>
    <w:rsid w:val="009B764F"/>
    <w:rsid w:val="009D5111"/>
    <w:rsid w:val="009E1FA5"/>
    <w:rsid w:val="009E2BD2"/>
    <w:rsid w:val="009F4985"/>
    <w:rsid w:val="00A01653"/>
    <w:rsid w:val="00A102A2"/>
    <w:rsid w:val="00A12B4D"/>
    <w:rsid w:val="00A15734"/>
    <w:rsid w:val="00A16B7B"/>
    <w:rsid w:val="00A17FDF"/>
    <w:rsid w:val="00A20786"/>
    <w:rsid w:val="00A22C35"/>
    <w:rsid w:val="00A234F0"/>
    <w:rsid w:val="00A26938"/>
    <w:rsid w:val="00A36366"/>
    <w:rsid w:val="00A42EE0"/>
    <w:rsid w:val="00A46988"/>
    <w:rsid w:val="00A5026D"/>
    <w:rsid w:val="00A526FE"/>
    <w:rsid w:val="00A540A1"/>
    <w:rsid w:val="00A5786E"/>
    <w:rsid w:val="00A657B2"/>
    <w:rsid w:val="00A72067"/>
    <w:rsid w:val="00A73FB0"/>
    <w:rsid w:val="00A74DBF"/>
    <w:rsid w:val="00A80B11"/>
    <w:rsid w:val="00A81712"/>
    <w:rsid w:val="00A863FD"/>
    <w:rsid w:val="00A90B51"/>
    <w:rsid w:val="00AA0E4C"/>
    <w:rsid w:val="00AA5D17"/>
    <w:rsid w:val="00AA63A0"/>
    <w:rsid w:val="00AB2147"/>
    <w:rsid w:val="00AB2B6D"/>
    <w:rsid w:val="00AB4E00"/>
    <w:rsid w:val="00AB5E33"/>
    <w:rsid w:val="00AB7F20"/>
    <w:rsid w:val="00AC5E39"/>
    <w:rsid w:val="00AC7173"/>
    <w:rsid w:val="00AC7341"/>
    <w:rsid w:val="00AE2584"/>
    <w:rsid w:val="00AE6E52"/>
    <w:rsid w:val="00AE6F10"/>
    <w:rsid w:val="00AF3A28"/>
    <w:rsid w:val="00AF614D"/>
    <w:rsid w:val="00AF7F4A"/>
    <w:rsid w:val="00B02D2C"/>
    <w:rsid w:val="00B05839"/>
    <w:rsid w:val="00B169D7"/>
    <w:rsid w:val="00B20DC1"/>
    <w:rsid w:val="00B2211C"/>
    <w:rsid w:val="00B25132"/>
    <w:rsid w:val="00B324AF"/>
    <w:rsid w:val="00B35144"/>
    <w:rsid w:val="00B37BBD"/>
    <w:rsid w:val="00B4249A"/>
    <w:rsid w:val="00B431F6"/>
    <w:rsid w:val="00B46280"/>
    <w:rsid w:val="00B466C4"/>
    <w:rsid w:val="00B519D8"/>
    <w:rsid w:val="00B710BD"/>
    <w:rsid w:val="00B71F61"/>
    <w:rsid w:val="00B72C43"/>
    <w:rsid w:val="00B8167C"/>
    <w:rsid w:val="00B823AA"/>
    <w:rsid w:val="00B82B7B"/>
    <w:rsid w:val="00B93DB3"/>
    <w:rsid w:val="00B94FA9"/>
    <w:rsid w:val="00BA45DB"/>
    <w:rsid w:val="00BA7700"/>
    <w:rsid w:val="00BA7F73"/>
    <w:rsid w:val="00BB3D66"/>
    <w:rsid w:val="00BB5436"/>
    <w:rsid w:val="00BC17A8"/>
    <w:rsid w:val="00BC2DFF"/>
    <w:rsid w:val="00BC75D0"/>
    <w:rsid w:val="00BD0E54"/>
    <w:rsid w:val="00BD3041"/>
    <w:rsid w:val="00BE099C"/>
    <w:rsid w:val="00BE184D"/>
    <w:rsid w:val="00BE1980"/>
    <w:rsid w:val="00BE4927"/>
    <w:rsid w:val="00BE498E"/>
    <w:rsid w:val="00BF0175"/>
    <w:rsid w:val="00BF0819"/>
    <w:rsid w:val="00BF35C3"/>
    <w:rsid w:val="00BF4184"/>
    <w:rsid w:val="00BF60E4"/>
    <w:rsid w:val="00BF77B5"/>
    <w:rsid w:val="00C05B13"/>
    <w:rsid w:val="00C0601E"/>
    <w:rsid w:val="00C064CE"/>
    <w:rsid w:val="00C101D4"/>
    <w:rsid w:val="00C1087D"/>
    <w:rsid w:val="00C114DA"/>
    <w:rsid w:val="00C12720"/>
    <w:rsid w:val="00C14A7C"/>
    <w:rsid w:val="00C16949"/>
    <w:rsid w:val="00C16EC9"/>
    <w:rsid w:val="00C25EFE"/>
    <w:rsid w:val="00C30BA5"/>
    <w:rsid w:val="00C31139"/>
    <w:rsid w:val="00C31D30"/>
    <w:rsid w:val="00C3600E"/>
    <w:rsid w:val="00C37938"/>
    <w:rsid w:val="00C40186"/>
    <w:rsid w:val="00C43DFA"/>
    <w:rsid w:val="00C50E27"/>
    <w:rsid w:val="00C51324"/>
    <w:rsid w:val="00C60154"/>
    <w:rsid w:val="00C62421"/>
    <w:rsid w:val="00C63FC5"/>
    <w:rsid w:val="00C65D31"/>
    <w:rsid w:val="00C669E0"/>
    <w:rsid w:val="00C70B73"/>
    <w:rsid w:val="00C73D39"/>
    <w:rsid w:val="00C73F4E"/>
    <w:rsid w:val="00C7603B"/>
    <w:rsid w:val="00C80F85"/>
    <w:rsid w:val="00C827CC"/>
    <w:rsid w:val="00C832EC"/>
    <w:rsid w:val="00C84903"/>
    <w:rsid w:val="00C91CFF"/>
    <w:rsid w:val="00C955DA"/>
    <w:rsid w:val="00CA55D4"/>
    <w:rsid w:val="00CA6B23"/>
    <w:rsid w:val="00CB5ACB"/>
    <w:rsid w:val="00CC2258"/>
    <w:rsid w:val="00CC4962"/>
    <w:rsid w:val="00CD4BE6"/>
    <w:rsid w:val="00CD6E39"/>
    <w:rsid w:val="00CD6FF9"/>
    <w:rsid w:val="00CE5C53"/>
    <w:rsid w:val="00CE7A26"/>
    <w:rsid w:val="00CF09A2"/>
    <w:rsid w:val="00CF2493"/>
    <w:rsid w:val="00CF50FD"/>
    <w:rsid w:val="00CF6E91"/>
    <w:rsid w:val="00CF702E"/>
    <w:rsid w:val="00D01248"/>
    <w:rsid w:val="00D10DC2"/>
    <w:rsid w:val="00D113B6"/>
    <w:rsid w:val="00D1234A"/>
    <w:rsid w:val="00D33626"/>
    <w:rsid w:val="00D35C95"/>
    <w:rsid w:val="00D36030"/>
    <w:rsid w:val="00D44BA4"/>
    <w:rsid w:val="00D46F84"/>
    <w:rsid w:val="00D4765C"/>
    <w:rsid w:val="00D52C43"/>
    <w:rsid w:val="00D553B8"/>
    <w:rsid w:val="00D55533"/>
    <w:rsid w:val="00D73AAB"/>
    <w:rsid w:val="00D765FE"/>
    <w:rsid w:val="00D774FE"/>
    <w:rsid w:val="00D802D1"/>
    <w:rsid w:val="00D85B68"/>
    <w:rsid w:val="00D85C53"/>
    <w:rsid w:val="00D90730"/>
    <w:rsid w:val="00D93B92"/>
    <w:rsid w:val="00D94031"/>
    <w:rsid w:val="00DA1B84"/>
    <w:rsid w:val="00DA619D"/>
    <w:rsid w:val="00DB1CB8"/>
    <w:rsid w:val="00DB36FA"/>
    <w:rsid w:val="00DB60AF"/>
    <w:rsid w:val="00DB6DC9"/>
    <w:rsid w:val="00DC726D"/>
    <w:rsid w:val="00DD28D1"/>
    <w:rsid w:val="00DD2C06"/>
    <w:rsid w:val="00DD52FA"/>
    <w:rsid w:val="00DE4C19"/>
    <w:rsid w:val="00DF0B5D"/>
    <w:rsid w:val="00E0472B"/>
    <w:rsid w:val="00E107E6"/>
    <w:rsid w:val="00E1099E"/>
    <w:rsid w:val="00E144AD"/>
    <w:rsid w:val="00E14EFE"/>
    <w:rsid w:val="00E17D2E"/>
    <w:rsid w:val="00E277C5"/>
    <w:rsid w:val="00E33F57"/>
    <w:rsid w:val="00E36683"/>
    <w:rsid w:val="00E430A4"/>
    <w:rsid w:val="00E435F8"/>
    <w:rsid w:val="00E4394B"/>
    <w:rsid w:val="00E47E7B"/>
    <w:rsid w:val="00E53CDE"/>
    <w:rsid w:val="00E54FE3"/>
    <w:rsid w:val="00E6004D"/>
    <w:rsid w:val="00E63394"/>
    <w:rsid w:val="00E63874"/>
    <w:rsid w:val="00E70E04"/>
    <w:rsid w:val="00E801A5"/>
    <w:rsid w:val="00E81978"/>
    <w:rsid w:val="00E83269"/>
    <w:rsid w:val="00E8511D"/>
    <w:rsid w:val="00E86711"/>
    <w:rsid w:val="00E86724"/>
    <w:rsid w:val="00E90E41"/>
    <w:rsid w:val="00EA3EE9"/>
    <w:rsid w:val="00EA6FEF"/>
    <w:rsid w:val="00EB3E40"/>
    <w:rsid w:val="00EB7399"/>
    <w:rsid w:val="00EC6FB1"/>
    <w:rsid w:val="00ED4267"/>
    <w:rsid w:val="00ED464C"/>
    <w:rsid w:val="00ED6731"/>
    <w:rsid w:val="00EE3F89"/>
    <w:rsid w:val="00EE4793"/>
    <w:rsid w:val="00EF0F82"/>
    <w:rsid w:val="00EF29A8"/>
    <w:rsid w:val="00EF311B"/>
    <w:rsid w:val="00EF5BD0"/>
    <w:rsid w:val="00F064BB"/>
    <w:rsid w:val="00F07CC9"/>
    <w:rsid w:val="00F1667A"/>
    <w:rsid w:val="00F21189"/>
    <w:rsid w:val="00F31E7B"/>
    <w:rsid w:val="00F32D1F"/>
    <w:rsid w:val="00F379B7"/>
    <w:rsid w:val="00F44398"/>
    <w:rsid w:val="00F476A7"/>
    <w:rsid w:val="00F50461"/>
    <w:rsid w:val="00F525FA"/>
    <w:rsid w:val="00F57902"/>
    <w:rsid w:val="00F61178"/>
    <w:rsid w:val="00F64D5C"/>
    <w:rsid w:val="00F665AC"/>
    <w:rsid w:val="00F701B5"/>
    <w:rsid w:val="00F702F9"/>
    <w:rsid w:val="00F73584"/>
    <w:rsid w:val="00F75284"/>
    <w:rsid w:val="00F75A27"/>
    <w:rsid w:val="00F8065A"/>
    <w:rsid w:val="00F8372D"/>
    <w:rsid w:val="00F86081"/>
    <w:rsid w:val="00F8636F"/>
    <w:rsid w:val="00F94479"/>
    <w:rsid w:val="00F97488"/>
    <w:rsid w:val="00FA0DCA"/>
    <w:rsid w:val="00FA150B"/>
    <w:rsid w:val="00FA20A7"/>
    <w:rsid w:val="00FA6DEE"/>
    <w:rsid w:val="00FB091C"/>
    <w:rsid w:val="00FB66DA"/>
    <w:rsid w:val="00FB6999"/>
    <w:rsid w:val="00FB6C3C"/>
    <w:rsid w:val="00FB6E44"/>
    <w:rsid w:val="00FC046A"/>
    <w:rsid w:val="00FC3979"/>
    <w:rsid w:val="00FD0B3C"/>
    <w:rsid w:val="00FD1DAF"/>
    <w:rsid w:val="00FD373C"/>
    <w:rsid w:val="00FD4599"/>
    <w:rsid w:val="00FD5388"/>
    <w:rsid w:val="00FD63EA"/>
    <w:rsid w:val="00FE0097"/>
    <w:rsid w:val="00FE01AD"/>
    <w:rsid w:val="00FE4254"/>
    <w:rsid w:val="00FE4F7D"/>
    <w:rsid w:val="00FE5CE3"/>
    <w:rsid w:val="00FE7812"/>
    <w:rsid w:val="00FF1F5E"/>
    <w:rsid w:val="00FF2002"/>
    <w:rsid w:val="00FF2E58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5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6</b:RefOrder>
  </b:Source>
  <b:Source>
    <b:Tag>Bee12</b:Tag>
    <b:SourceType>Book</b:SourceType>
    <b:Guid>{97321BEC-EBDC-4D5A-B3DD-7D224FEB48C3}</b:Guid>
    <b:Author>
      <b:Author>
        <b:NameList>
          <b:Person>
            <b:Last>Beebe</b:Last>
            <b:First>Steven</b:First>
            <b:Middle>A</b:Middle>
          </b:Person>
        </b:NameList>
      </b:Author>
    </b:Author>
    <b:Title>Public Speaking</b:Title>
    <b:Year>2012</b:Year>
    <b:Publisher> Allyn &amp; Bacon.</b:Publisher>
    <b:RefOrder>1</b:RefOrder>
  </b:Source>
  <b:Source>
    <b:Tag>McG10</b:Tag>
    <b:SourceType>Book</b:SourceType>
    <b:Guid>{B1476C99-0E36-4F4F-99D3-00C60FA9ED3D}</b:Guid>
    <b:Author>
      <b:Author>
        <b:NameList>
          <b:Person>
            <b:Last>McGarrity</b:Last>
            <b:First>Matt</b:First>
          </b:Person>
        </b:NameList>
      </b:Author>
    </b:Author>
    <b:Title>The Public Speaking Public:An Analysis of a Rhetoric of Public Speaking Pedagogy.</b:Title>
    <b:Year>2010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9916E9-068E-49DB-9FAA-382779C01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2019-04-16T19:42:00Z</dcterms:created>
  <dcterms:modified xsi:type="dcterms:W3CDTF">2019-04-16T19:42:00Z</dcterms:modified>
</cp:coreProperties>
</file>