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8523C" w14:textId="3AD55ADE" w:rsidR="000B65AE" w:rsidRPr="0016565C" w:rsidRDefault="003102BF" w:rsidP="00445F42">
      <w:pPr>
        <w:pStyle w:val="SEN-Heading-Black"/>
        <w:tabs>
          <w:tab w:val="right" w:pos="10440"/>
        </w:tabs>
      </w:pPr>
      <w:r>
        <w:t>Lab</w:t>
      </w:r>
      <w:r w:rsidR="00877BB1">
        <w:t xml:space="preserve"> Test</w:t>
      </w:r>
      <w:r w:rsidR="00C41CFF">
        <w:t xml:space="preserve"> #</w:t>
      </w:r>
      <w:r>
        <w:t>2</w:t>
      </w:r>
      <w:r w:rsidR="001F29E2">
        <w:tab/>
      </w:r>
      <w:r w:rsidR="000056B6" w:rsidRPr="0016565C">
        <w:rPr>
          <w:noProof/>
        </w:rPr>
        <w:drawing>
          <wp:inline distT="0" distB="0" distL="0" distR="0" wp14:anchorId="38B58A92" wp14:editId="37932ECF">
            <wp:extent cx="2876550" cy="366390"/>
            <wp:effectExtent l="0" t="0" r="0" b="0"/>
            <wp:docPr id="1" name="Picture 1" descr="Seneca College - School of Information and Communications Technology" title="Seneca College - School of Information and Communications Techn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formation-communications-technology-h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1717" b="-3070"/>
                    <a:stretch/>
                  </pic:blipFill>
                  <pic:spPr bwMode="auto">
                    <a:xfrm>
                      <a:off x="0" y="0"/>
                      <a:ext cx="2876550" cy="366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  <w:tblCaption w:val="Term, COurse Name, Course Code, and Exam Version"/>
      </w:tblPr>
      <w:tblGrid>
        <w:gridCol w:w="1705"/>
        <w:gridCol w:w="5040"/>
        <w:gridCol w:w="2160"/>
        <w:gridCol w:w="1350"/>
      </w:tblGrid>
      <w:tr w:rsidR="00064FCE" w:rsidRPr="00064FCE" w14:paraId="24BEA8BF" w14:textId="77777777" w:rsidTr="00084903">
        <w:trPr>
          <w:trHeight w:val="350"/>
          <w:tblHeader/>
        </w:trPr>
        <w:tc>
          <w:tcPr>
            <w:tcW w:w="1705" w:type="dxa"/>
            <w:shd w:val="clear" w:color="auto" w:fill="000000" w:themeFill="text1"/>
            <w:vAlign w:val="center"/>
          </w:tcPr>
          <w:p w14:paraId="1BF79B1F" w14:textId="77777777" w:rsidR="000B65AE" w:rsidRPr="00485BA7" w:rsidRDefault="000B65AE" w:rsidP="00516906">
            <w:pPr>
              <w:pStyle w:val="SEN-Text"/>
              <w:rPr>
                <w:color w:val="FFFFFF" w:themeColor="background1"/>
                <w:sz w:val="22"/>
              </w:rPr>
            </w:pPr>
            <w:r w:rsidRPr="00485BA7">
              <w:rPr>
                <w:color w:val="FFFFFF" w:themeColor="background1"/>
                <w:sz w:val="22"/>
              </w:rPr>
              <w:t>TERM</w:t>
            </w:r>
          </w:p>
        </w:tc>
        <w:tc>
          <w:tcPr>
            <w:tcW w:w="5040" w:type="dxa"/>
            <w:shd w:val="clear" w:color="auto" w:fill="000000" w:themeFill="text1"/>
            <w:vAlign w:val="center"/>
          </w:tcPr>
          <w:p w14:paraId="0506A724" w14:textId="1B91A707" w:rsidR="000B65AE" w:rsidRPr="00485BA7" w:rsidRDefault="00C41CFF" w:rsidP="00516906">
            <w:pPr>
              <w:pStyle w:val="SEN-Text"/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Name – Student ID</w:t>
            </w:r>
          </w:p>
        </w:tc>
        <w:tc>
          <w:tcPr>
            <w:tcW w:w="2160" w:type="dxa"/>
            <w:shd w:val="clear" w:color="auto" w:fill="000000" w:themeFill="text1"/>
            <w:vAlign w:val="center"/>
          </w:tcPr>
          <w:p w14:paraId="6B46D05D" w14:textId="77777777" w:rsidR="000B65AE" w:rsidRPr="00485BA7" w:rsidRDefault="000B65AE" w:rsidP="00516906">
            <w:pPr>
              <w:pStyle w:val="SEN-Text"/>
              <w:rPr>
                <w:color w:val="FFFFFF" w:themeColor="background1"/>
                <w:sz w:val="22"/>
              </w:rPr>
            </w:pPr>
            <w:r w:rsidRPr="00485BA7">
              <w:rPr>
                <w:color w:val="FFFFFF" w:themeColor="background1"/>
                <w:sz w:val="22"/>
              </w:rPr>
              <w:t>COURSE CODE</w:t>
            </w:r>
          </w:p>
        </w:tc>
        <w:tc>
          <w:tcPr>
            <w:tcW w:w="1350" w:type="dxa"/>
            <w:shd w:val="clear" w:color="auto" w:fill="000000" w:themeFill="text1"/>
            <w:vAlign w:val="center"/>
          </w:tcPr>
          <w:p w14:paraId="16B47A25" w14:textId="6BF5DC48" w:rsidR="000B65AE" w:rsidRPr="00485BA7" w:rsidRDefault="009D7B4F" w:rsidP="00516906">
            <w:pPr>
              <w:pStyle w:val="SEN-Text"/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WEIGHT</w:t>
            </w:r>
          </w:p>
        </w:tc>
      </w:tr>
      <w:tr w:rsidR="00064FCE" w:rsidRPr="00064FCE" w14:paraId="6DF5CEE2" w14:textId="77777777" w:rsidTr="00084903">
        <w:trPr>
          <w:trHeight w:val="323"/>
        </w:trPr>
        <w:tc>
          <w:tcPr>
            <w:tcW w:w="1705" w:type="dxa"/>
            <w:vAlign w:val="center"/>
          </w:tcPr>
          <w:p w14:paraId="415C6FEB" w14:textId="5696B7D5" w:rsidR="000B65AE" w:rsidRPr="00485BA7" w:rsidRDefault="005A7B57" w:rsidP="00516906">
            <w:pPr>
              <w:pStyle w:val="SEN-Text"/>
              <w:rPr>
                <w:sz w:val="22"/>
              </w:rPr>
            </w:pPr>
            <w:r w:rsidRPr="00485BA7">
              <w:rPr>
                <w:sz w:val="22"/>
              </w:rPr>
              <w:t xml:space="preserve">Summer </w:t>
            </w:r>
            <w:r w:rsidR="00873D0A">
              <w:rPr>
                <w:sz w:val="22"/>
              </w:rPr>
              <w:t>2020</w:t>
            </w:r>
          </w:p>
        </w:tc>
        <w:sdt>
          <w:sdtPr>
            <w:rPr>
              <w:sz w:val="22"/>
            </w:rPr>
            <w:id w:val="573478494"/>
            <w:placeholder>
              <w:docPart w:val="015D261F6D2D40B8A687070451B992F2"/>
            </w:placeholder>
          </w:sdtPr>
          <w:sdtEndPr/>
          <w:sdtContent>
            <w:tc>
              <w:tcPr>
                <w:tcW w:w="5040" w:type="dxa"/>
                <w:vAlign w:val="center"/>
              </w:tcPr>
              <w:p w14:paraId="123E5D9F" w14:textId="6C554A84" w:rsidR="000B65AE" w:rsidRPr="00485BA7" w:rsidRDefault="007B5DE6" w:rsidP="00516906">
                <w:pPr>
                  <w:pStyle w:val="SEN-Text"/>
                  <w:rPr>
                    <w:sz w:val="22"/>
                  </w:rPr>
                </w:pPr>
                <w:r>
                  <w:rPr>
                    <w:rFonts w:ascii="Helvetica" w:hAnsi="Helvetica" w:cs="Helvetica"/>
                    <w:color w:val="1D1D1D"/>
                    <w:sz w:val="21"/>
                    <w:szCs w:val="21"/>
                    <w:shd w:val="clear" w:color="auto" w:fill="FFFFFF"/>
                  </w:rPr>
                  <w:t>REBAL ALI QURESHY-RAQURESHY</w:t>
                </w:r>
              </w:p>
            </w:tc>
          </w:sdtContent>
        </w:sdt>
        <w:tc>
          <w:tcPr>
            <w:tcW w:w="2160" w:type="dxa"/>
            <w:vAlign w:val="center"/>
          </w:tcPr>
          <w:p w14:paraId="7D9A48AB" w14:textId="0EE37C05" w:rsidR="000B65AE" w:rsidRPr="00485BA7" w:rsidRDefault="00873D0A" w:rsidP="00516906">
            <w:pPr>
              <w:pStyle w:val="SEN-Text"/>
              <w:rPr>
                <w:sz w:val="22"/>
              </w:rPr>
            </w:pPr>
            <w:r>
              <w:rPr>
                <w:sz w:val="22"/>
              </w:rPr>
              <w:t>HWD101</w:t>
            </w:r>
          </w:p>
        </w:tc>
        <w:tc>
          <w:tcPr>
            <w:tcW w:w="1350" w:type="dxa"/>
            <w:vAlign w:val="center"/>
          </w:tcPr>
          <w:p w14:paraId="22E2B2E5" w14:textId="78148198" w:rsidR="000B65AE" w:rsidRPr="00485BA7" w:rsidRDefault="00A74A9B" w:rsidP="00516906">
            <w:pPr>
              <w:pStyle w:val="SEN-Text"/>
              <w:rPr>
                <w:sz w:val="22"/>
              </w:rPr>
            </w:pPr>
            <w:r>
              <w:rPr>
                <w:sz w:val="22"/>
              </w:rPr>
              <w:t>12.</w:t>
            </w:r>
            <w:r w:rsidR="00C41CFF">
              <w:rPr>
                <w:sz w:val="22"/>
              </w:rPr>
              <w:t>5</w:t>
            </w:r>
            <w:r w:rsidR="009D7B4F">
              <w:rPr>
                <w:sz w:val="22"/>
              </w:rPr>
              <w:t>%</w:t>
            </w:r>
          </w:p>
        </w:tc>
      </w:tr>
    </w:tbl>
    <w:p w14:paraId="6E012207" w14:textId="77777777" w:rsidR="00010AED" w:rsidRDefault="00010AED" w:rsidP="00010AED">
      <w:pPr>
        <w:pStyle w:val="SEN-Subheading-Black"/>
      </w:pPr>
      <w:r>
        <w:t>Test Instructions</w:t>
      </w:r>
    </w:p>
    <w:p w14:paraId="3C8346FA" w14:textId="77777777" w:rsidR="00010AED" w:rsidRDefault="00010AED" w:rsidP="00010AED">
      <w:pPr>
        <w:pStyle w:val="SEN-Text"/>
        <w:numPr>
          <w:ilvl w:val="0"/>
          <w:numId w:val="26"/>
        </w:numPr>
        <w:rPr>
          <w:lang w:val="en-US"/>
        </w:rPr>
      </w:pPr>
      <w:r>
        <w:rPr>
          <w:lang w:val="en-US"/>
        </w:rPr>
        <w:t xml:space="preserve">Enter your name and student ID above (Example: david – dtrinh) </w:t>
      </w:r>
    </w:p>
    <w:p w14:paraId="1346B5F9" w14:textId="77777777" w:rsidR="00010AED" w:rsidRDefault="00010AED" w:rsidP="00010AED">
      <w:pPr>
        <w:pStyle w:val="SEN-Text"/>
        <w:numPr>
          <w:ilvl w:val="0"/>
          <w:numId w:val="26"/>
        </w:numPr>
        <w:rPr>
          <w:lang w:val="en-US"/>
        </w:rPr>
      </w:pPr>
      <w:r>
        <w:rPr>
          <w:lang w:val="en-US"/>
        </w:rPr>
        <w:t>Answer questions and add screenshots into the corresponding textboxes</w:t>
      </w:r>
    </w:p>
    <w:p w14:paraId="1ABFBA12" w14:textId="77777777" w:rsidR="00010AED" w:rsidRDefault="00010AED" w:rsidP="00010AED">
      <w:pPr>
        <w:pStyle w:val="SEN-Text"/>
        <w:numPr>
          <w:ilvl w:val="0"/>
          <w:numId w:val="26"/>
        </w:numPr>
        <w:rPr>
          <w:lang w:val="en-US"/>
        </w:rPr>
      </w:pPr>
      <w:r>
        <w:rPr>
          <w:lang w:val="en-US"/>
        </w:rPr>
        <w:t>Save the file on your computer for future reference</w:t>
      </w:r>
    </w:p>
    <w:p w14:paraId="48520940" w14:textId="77777777" w:rsidR="00010AED" w:rsidRDefault="00010AED" w:rsidP="00010AED">
      <w:pPr>
        <w:pStyle w:val="SEN-Text"/>
        <w:numPr>
          <w:ilvl w:val="0"/>
          <w:numId w:val="26"/>
        </w:numPr>
        <w:rPr>
          <w:lang w:val="en-US"/>
        </w:rPr>
      </w:pPr>
      <w:r>
        <w:rPr>
          <w:lang w:val="en-US"/>
        </w:rPr>
        <w:t>Save the file again as a “</w:t>
      </w:r>
      <w:r w:rsidRPr="00D156CF">
        <w:rPr>
          <w:rFonts w:ascii="Courier New" w:hAnsi="Courier New" w:cs="Courier New"/>
          <w:lang w:val="en-US"/>
        </w:rPr>
        <w:t>.pdf</w:t>
      </w:r>
      <w:r>
        <w:rPr>
          <w:lang w:val="en-US"/>
        </w:rPr>
        <w:t>” file</w:t>
      </w:r>
    </w:p>
    <w:p w14:paraId="0E39A562" w14:textId="2177EFB1" w:rsidR="00010AED" w:rsidRDefault="00010AED" w:rsidP="00010AED">
      <w:pPr>
        <w:pStyle w:val="SEN-Text"/>
        <w:numPr>
          <w:ilvl w:val="0"/>
          <w:numId w:val="26"/>
        </w:numPr>
        <w:rPr>
          <w:lang w:val="en-US"/>
        </w:rPr>
      </w:pPr>
      <w:r w:rsidRPr="005179CC">
        <w:rPr>
          <w:lang w:val="en-US"/>
        </w:rPr>
        <w:t>Submit the PDF file for grading</w:t>
      </w:r>
    </w:p>
    <w:p w14:paraId="11332F66" w14:textId="141E1C41" w:rsidR="0060139D" w:rsidRDefault="0060139D" w:rsidP="00010AED">
      <w:pPr>
        <w:pStyle w:val="SEN-Text"/>
        <w:numPr>
          <w:ilvl w:val="0"/>
          <w:numId w:val="26"/>
        </w:numPr>
        <w:rPr>
          <w:lang w:val="en-US"/>
        </w:rPr>
      </w:pPr>
      <w:r>
        <w:rPr>
          <w:lang w:val="en-US"/>
        </w:rPr>
        <w:t>Submit your packet tracer file for grading</w:t>
      </w:r>
    </w:p>
    <w:p w14:paraId="4F705558" w14:textId="2407BAAB" w:rsidR="00103355" w:rsidRDefault="00103355" w:rsidP="00445F42">
      <w:pPr>
        <w:pStyle w:val="SEN-Subheading-Black"/>
      </w:pPr>
      <w:r>
        <w:t>Test Format</w:t>
      </w:r>
    </w:p>
    <w:p w14:paraId="1A2C5F5C" w14:textId="264BD93F" w:rsidR="00103355" w:rsidRDefault="00C33D06" w:rsidP="00103355">
      <w:pPr>
        <w:pStyle w:val="SEN-Text"/>
        <w:numPr>
          <w:ilvl w:val="0"/>
          <w:numId w:val="46"/>
        </w:numPr>
        <w:rPr>
          <w:lang w:val="en-US"/>
        </w:rPr>
      </w:pPr>
      <w:r>
        <w:rPr>
          <w:lang w:val="en-US"/>
        </w:rPr>
        <w:t xml:space="preserve">Duration: </w:t>
      </w:r>
      <w:r>
        <w:rPr>
          <w:lang w:val="en-US"/>
        </w:rPr>
        <w:tab/>
      </w:r>
      <w:r w:rsidR="001D33C1">
        <w:rPr>
          <w:lang w:val="en-US"/>
        </w:rPr>
        <w:tab/>
      </w:r>
      <w:r>
        <w:rPr>
          <w:lang w:val="en-US"/>
        </w:rPr>
        <w:t>90 minutes</w:t>
      </w:r>
    </w:p>
    <w:p w14:paraId="5179C359" w14:textId="1A03E848" w:rsidR="001D33C1" w:rsidRDefault="001D33C1" w:rsidP="00103355">
      <w:pPr>
        <w:pStyle w:val="SEN-Text"/>
        <w:numPr>
          <w:ilvl w:val="0"/>
          <w:numId w:val="46"/>
        </w:numPr>
        <w:rPr>
          <w:lang w:val="en-US"/>
        </w:rPr>
      </w:pPr>
      <w:r>
        <w:rPr>
          <w:lang w:val="en-US"/>
        </w:rPr>
        <w:t>Total Marks:</w:t>
      </w:r>
      <w:r>
        <w:rPr>
          <w:lang w:val="en-US"/>
        </w:rPr>
        <w:tab/>
      </w:r>
      <w:r>
        <w:rPr>
          <w:lang w:val="en-US"/>
        </w:rPr>
        <w:tab/>
      </w:r>
      <w:r w:rsidR="00D15C81">
        <w:rPr>
          <w:lang w:val="en-US"/>
        </w:rPr>
        <w:t>41</w:t>
      </w:r>
    </w:p>
    <w:p w14:paraId="1BB69CCA" w14:textId="46DA0FEA" w:rsidR="001D33C1" w:rsidRDefault="001D33C1" w:rsidP="001D33C1">
      <w:pPr>
        <w:pStyle w:val="SEN-Text"/>
        <w:numPr>
          <w:ilvl w:val="0"/>
          <w:numId w:val="46"/>
        </w:numPr>
        <w:rPr>
          <w:lang w:val="en-US"/>
        </w:rPr>
      </w:pPr>
      <w:r>
        <w:rPr>
          <w:lang w:val="en-US"/>
        </w:rPr>
        <w:t xml:space="preserve">Weight: </w:t>
      </w:r>
      <w:r>
        <w:rPr>
          <w:lang w:val="en-US"/>
        </w:rPr>
        <w:tab/>
      </w:r>
      <w:r>
        <w:rPr>
          <w:lang w:val="en-US"/>
        </w:rPr>
        <w:tab/>
        <w:t>12.5%</w:t>
      </w:r>
    </w:p>
    <w:p w14:paraId="6DBA4AA9" w14:textId="765FACAD" w:rsidR="001D1D70" w:rsidRDefault="00A476C0" w:rsidP="00445F42">
      <w:pPr>
        <w:pStyle w:val="SEN-Subheading-Black"/>
      </w:pPr>
      <w:r>
        <w:t xml:space="preserve">Test </w:t>
      </w:r>
      <w:r w:rsidR="00630B2A">
        <w:t>Material</w:t>
      </w:r>
      <w:r w:rsidR="00DD37F1">
        <w:t>s</w:t>
      </w:r>
    </w:p>
    <w:p w14:paraId="7C58F32A" w14:textId="7D272FFF" w:rsidR="002D6694" w:rsidRDefault="00852ABA" w:rsidP="00107495">
      <w:pPr>
        <w:pStyle w:val="SEN-Text"/>
        <w:numPr>
          <w:ilvl w:val="0"/>
          <w:numId w:val="45"/>
        </w:numPr>
      </w:pPr>
      <w:r>
        <w:t>Cisco Packet Tracer</w:t>
      </w:r>
      <w:r w:rsidR="00610854">
        <w:t xml:space="preserve"> 7.2.2</w:t>
      </w:r>
    </w:p>
    <w:p w14:paraId="3262E460" w14:textId="458073EF" w:rsidR="00160D54" w:rsidRPr="00C12567" w:rsidRDefault="00160D54" w:rsidP="00107495">
      <w:pPr>
        <w:pStyle w:val="SEN-Text"/>
        <w:numPr>
          <w:ilvl w:val="0"/>
          <w:numId w:val="45"/>
        </w:numPr>
      </w:pPr>
      <w:r>
        <w:t xml:space="preserve">Open book </w:t>
      </w:r>
    </w:p>
    <w:p w14:paraId="4C7240F0" w14:textId="77777777" w:rsidR="00934C99" w:rsidRPr="00934C99" w:rsidRDefault="00E11D05" w:rsidP="00934C99">
      <w:pPr>
        <w:pStyle w:val="SEN-Text"/>
        <w:rPr>
          <w:lang w:val="en-US"/>
        </w:rPr>
      </w:pPr>
      <w:r>
        <w:rPr>
          <w:lang w:val="en-US"/>
        </w:rPr>
        <w:br w:type="page"/>
      </w:r>
    </w:p>
    <w:p w14:paraId="58DC43BA" w14:textId="41F2D4BC" w:rsidR="00934C99" w:rsidRDefault="00D438ED" w:rsidP="00934C99">
      <w:pPr>
        <w:pStyle w:val="SEN-Heading-Black"/>
      </w:pPr>
      <w:r>
        <w:lastRenderedPageBreak/>
        <w:t xml:space="preserve">Part 1: </w:t>
      </w:r>
      <w:r w:rsidR="001A7C2B">
        <w:t xml:space="preserve">Network Address </w:t>
      </w:r>
      <w:r w:rsidR="00E5527B">
        <w:t>[1 mark]</w:t>
      </w:r>
    </w:p>
    <w:p w14:paraId="30019C6A" w14:textId="51CDFCD8" w:rsidR="009F1409" w:rsidRDefault="00B135E9" w:rsidP="009F1409">
      <w:pPr>
        <w:pStyle w:val="SEN-Text"/>
      </w:pPr>
      <w:r w:rsidRPr="009F1409">
        <w:t xml:space="preserve">Log into Blackboard to find the </w:t>
      </w:r>
      <w:r w:rsidR="001A7C2B">
        <w:t>network</w:t>
      </w:r>
      <w:r w:rsidRPr="009F1409">
        <w:t xml:space="preserve"> you have been assigned</w:t>
      </w:r>
      <w:r w:rsidR="00331876" w:rsidRPr="009F1409">
        <w:t xml:space="preserve">. The </w:t>
      </w:r>
      <w:r w:rsidR="001A7C2B">
        <w:t>network</w:t>
      </w:r>
      <w:r w:rsidR="00331876" w:rsidRPr="009F1409">
        <w:t xml:space="preserve"> will appear </w:t>
      </w:r>
      <w:r w:rsidR="00596791" w:rsidRPr="009F1409">
        <w:t xml:space="preserve">under “My Grades”. </w:t>
      </w:r>
    </w:p>
    <w:p w14:paraId="66D057E4" w14:textId="4C6D4995" w:rsidR="009F1409" w:rsidRDefault="009F1409" w:rsidP="009F1409">
      <w:pPr>
        <w:pStyle w:val="SEN-Text"/>
      </w:pPr>
      <w:r>
        <w:t xml:space="preserve">Enter your </w:t>
      </w:r>
      <w:r w:rsidR="001A7C2B">
        <w:t>network</w:t>
      </w:r>
      <w:r>
        <w:t xml:space="preserve"> </w:t>
      </w:r>
      <w:r w:rsidR="001A7C2B">
        <w:t>address</w:t>
      </w:r>
      <w:r>
        <w:t xml:space="preserve">: </w:t>
      </w:r>
      <w:sdt>
        <w:sdtPr>
          <w:id w:val="-970127470"/>
          <w:placeholder>
            <w:docPart w:val="DefaultPlaceholder_-1854013440"/>
          </w:placeholder>
        </w:sdtPr>
        <w:sdtEndPr/>
        <w:sdtContent>
          <w:r w:rsidR="007B5DE6" w:rsidRPr="007B5DE6">
            <w:t>152.152.152.0 /24</w:t>
          </w:r>
        </w:sdtContent>
      </w:sdt>
    </w:p>
    <w:p w14:paraId="319C8E4B" w14:textId="0A507E93" w:rsidR="009A0DFC" w:rsidRDefault="009A0DFC" w:rsidP="009A0DFC">
      <w:pPr>
        <w:pStyle w:val="SEN-Heading-Black"/>
      </w:pPr>
      <w:r>
        <w:t xml:space="preserve">Part 2: </w:t>
      </w:r>
      <w:r w:rsidR="007F1C59">
        <w:t>Scenario</w:t>
      </w:r>
      <w:r w:rsidR="00E5527B">
        <w:t xml:space="preserve"> </w:t>
      </w:r>
    </w:p>
    <w:p w14:paraId="4F31BF8C" w14:textId="43979B35" w:rsidR="005B58C7" w:rsidRDefault="00DA597E" w:rsidP="007F1C59">
      <w:pPr>
        <w:pStyle w:val="SEN-Text"/>
      </w:pPr>
      <w:r>
        <w:t xml:space="preserve">Seneca’s Lab Assistants are starting an organization to provide </w:t>
      </w:r>
      <w:r w:rsidR="00E65EEF">
        <w:t xml:space="preserve">lab support for existing students. </w:t>
      </w:r>
      <w:r w:rsidR="005B58C7">
        <w:t>T</w:t>
      </w:r>
      <w:r w:rsidR="00E65EEF">
        <w:t xml:space="preserve">hey want to setup 3 </w:t>
      </w:r>
      <w:r w:rsidR="00ED2354">
        <w:t xml:space="preserve">teams </w:t>
      </w:r>
      <w:r w:rsidR="00E65EEF">
        <w:t xml:space="preserve">in this organization which are assigned </w:t>
      </w:r>
      <w:r w:rsidR="00380F75">
        <w:t xml:space="preserve">their own networks. </w:t>
      </w:r>
      <w:r w:rsidR="005B58C7">
        <w:t>They will need the following:</w:t>
      </w:r>
    </w:p>
    <w:p w14:paraId="2E8DC17E" w14:textId="273D4002" w:rsidR="00ED2354" w:rsidRDefault="00BC7DFA" w:rsidP="005B58C7">
      <w:pPr>
        <w:pStyle w:val="SEN-Text"/>
        <w:numPr>
          <w:ilvl w:val="0"/>
          <w:numId w:val="48"/>
        </w:numPr>
      </w:pPr>
      <w:r>
        <w:t>1</w:t>
      </w:r>
      <w:r w:rsidR="003D564B">
        <w:t xml:space="preserve"> network</w:t>
      </w:r>
      <w:r w:rsidR="00C700BD">
        <w:t xml:space="preserve"> for each department called </w:t>
      </w:r>
    </w:p>
    <w:p w14:paraId="303AA117" w14:textId="03784F56" w:rsidR="00ED2354" w:rsidRDefault="00ED2354" w:rsidP="00ED2354">
      <w:pPr>
        <w:pStyle w:val="SEN-Text"/>
        <w:numPr>
          <w:ilvl w:val="1"/>
          <w:numId w:val="48"/>
        </w:numPr>
      </w:pPr>
      <w:r>
        <w:t>HWD101</w:t>
      </w:r>
    </w:p>
    <w:p w14:paraId="74AD7ECC" w14:textId="384D0C21" w:rsidR="003D564B" w:rsidRDefault="00ED2354" w:rsidP="00ED2354">
      <w:pPr>
        <w:pStyle w:val="SEN-Text"/>
        <w:numPr>
          <w:ilvl w:val="1"/>
          <w:numId w:val="48"/>
        </w:numPr>
      </w:pPr>
      <w:r>
        <w:t>IOS110</w:t>
      </w:r>
    </w:p>
    <w:p w14:paraId="6724544D" w14:textId="7ED7268D" w:rsidR="003B1258" w:rsidRDefault="003B1258" w:rsidP="00ED2354">
      <w:pPr>
        <w:pStyle w:val="SEN-Text"/>
        <w:numPr>
          <w:ilvl w:val="1"/>
          <w:numId w:val="48"/>
        </w:numPr>
      </w:pPr>
      <w:r>
        <w:t>ULI101</w:t>
      </w:r>
    </w:p>
    <w:p w14:paraId="62F10FF2" w14:textId="759F2077" w:rsidR="0054423E" w:rsidRDefault="003D564B" w:rsidP="005B58C7">
      <w:pPr>
        <w:pStyle w:val="SEN-Text"/>
        <w:numPr>
          <w:ilvl w:val="0"/>
          <w:numId w:val="48"/>
        </w:numPr>
      </w:pPr>
      <w:r>
        <w:t xml:space="preserve">Each network will have 3 PCs </w:t>
      </w:r>
    </w:p>
    <w:p w14:paraId="5FCDCF86" w14:textId="6EADD3D3" w:rsidR="003D564B" w:rsidRDefault="003B1258" w:rsidP="005B58C7">
      <w:pPr>
        <w:pStyle w:val="SEN-Text"/>
        <w:numPr>
          <w:ilvl w:val="0"/>
          <w:numId w:val="48"/>
        </w:numPr>
      </w:pPr>
      <w:r>
        <w:t xml:space="preserve">PCs must be able to </w:t>
      </w:r>
      <w:r w:rsidR="00771576">
        <w:t>communicate within its own network</w:t>
      </w:r>
    </w:p>
    <w:p w14:paraId="0F12FDF2" w14:textId="482D6FA1" w:rsidR="00621603" w:rsidRDefault="00621603" w:rsidP="00621603">
      <w:pPr>
        <w:pStyle w:val="SEN-Text"/>
        <w:numPr>
          <w:ilvl w:val="0"/>
          <w:numId w:val="48"/>
        </w:numPr>
      </w:pPr>
      <w:r>
        <w:t>PCs must be able to communicate with PCs from other networks</w:t>
      </w:r>
    </w:p>
    <w:p w14:paraId="12205978" w14:textId="3F2B493C" w:rsidR="00EC2F6E" w:rsidRDefault="005E7EDB" w:rsidP="00621603">
      <w:pPr>
        <w:pStyle w:val="SEN-Text"/>
        <w:numPr>
          <w:ilvl w:val="0"/>
          <w:numId w:val="48"/>
        </w:numPr>
      </w:pPr>
      <w:r>
        <w:t>G</w:t>
      </w:r>
      <w:r w:rsidR="00EC2F6E">
        <w:t xml:space="preserve">ateways in each network need to be configured </w:t>
      </w:r>
      <w:r>
        <w:t xml:space="preserve">with the first available IP address in their </w:t>
      </w:r>
      <w:r w:rsidR="00B8331F">
        <w:t>networks</w:t>
      </w:r>
    </w:p>
    <w:p w14:paraId="6221A13C" w14:textId="6228E9C4" w:rsidR="007A0808" w:rsidRDefault="007A0808" w:rsidP="007A0808">
      <w:pPr>
        <w:pStyle w:val="SEN-Heading-Black"/>
      </w:pPr>
      <w:r>
        <w:t xml:space="preserve">Part 3: </w:t>
      </w:r>
      <w:r w:rsidR="006553AC">
        <w:t>Subnet the Network</w:t>
      </w:r>
      <w:r w:rsidR="0027083E">
        <w:t xml:space="preserve"> </w:t>
      </w:r>
      <w:r w:rsidR="004503CC">
        <w:t>[</w:t>
      </w:r>
      <w:r w:rsidR="00AF07C3">
        <w:t>16</w:t>
      </w:r>
      <w:r w:rsidR="004503CC">
        <w:t xml:space="preserve"> marks]</w:t>
      </w:r>
    </w:p>
    <w:p w14:paraId="44A9A84D" w14:textId="77777777" w:rsidR="00384B93" w:rsidRDefault="006553AC" w:rsidP="00111DC3">
      <w:pPr>
        <w:pStyle w:val="SEN-Text"/>
      </w:pPr>
      <w:r>
        <w:t xml:space="preserve">Determine the number of networks needed </w:t>
      </w:r>
      <w:r w:rsidR="00384B93">
        <w:t xml:space="preserve">and subnet your network accordingly. </w:t>
      </w:r>
    </w:p>
    <w:p w14:paraId="3F3D4BEE" w14:textId="1A35639E" w:rsidR="00111DC3" w:rsidRDefault="00384B93" w:rsidP="00111DC3">
      <w:pPr>
        <w:pStyle w:val="SEN-Text"/>
      </w:pPr>
      <w:r>
        <w:t xml:space="preserve">List out </w:t>
      </w:r>
      <w:r w:rsidR="00AB24BF">
        <w:t>ALL</w:t>
      </w:r>
      <w:r>
        <w:t xml:space="preserve"> the </w:t>
      </w:r>
      <w:r w:rsidR="00AB24BF">
        <w:t>subnets created</w:t>
      </w:r>
      <w:r>
        <w:t xml:space="preserve"> and their corresponding ranges</w:t>
      </w:r>
      <w:r w:rsidR="00AB24BF">
        <w:t>. Enter the information in the attached table</w:t>
      </w:r>
      <w:r w:rsidR="005528A9">
        <w:t xml:space="preserve"> (add additional</w:t>
      </w:r>
      <w:r w:rsidR="00B363A1">
        <w:t xml:space="preserve"> table</w:t>
      </w:r>
      <w:r w:rsidR="005528A9">
        <w:t xml:space="preserve"> rows as needed)</w:t>
      </w:r>
      <w:r>
        <w:t>:</w:t>
      </w:r>
    </w:p>
    <w:sdt>
      <w:sdtPr>
        <w:rPr>
          <w:b/>
          <w:bCs/>
        </w:rPr>
        <w:id w:val="317932905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473"/>
            <w:gridCol w:w="1751"/>
            <w:gridCol w:w="1751"/>
            <w:gridCol w:w="2018"/>
            <w:gridCol w:w="1419"/>
            <w:gridCol w:w="2018"/>
          </w:tblGrid>
          <w:tr w:rsidR="00715B1F" w14:paraId="1C2745A5" w14:textId="77777777" w:rsidTr="005528A9">
            <w:tc>
              <w:tcPr>
                <w:tcW w:w="1738" w:type="dxa"/>
              </w:tcPr>
              <w:p w14:paraId="5A4FF655" w14:textId="47EDE83E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Subnet #</w:t>
                </w:r>
              </w:p>
            </w:tc>
            <w:tc>
              <w:tcPr>
                <w:tcW w:w="1738" w:type="dxa"/>
              </w:tcPr>
              <w:p w14:paraId="48AA061A" w14:textId="0F7881D5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Subnet ID</w:t>
                </w:r>
              </w:p>
            </w:tc>
            <w:tc>
              <w:tcPr>
                <w:tcW w:w="1738" w:type="dxa"/>
              </w:tcPr>
              <w:p w14:paraId="3DB8EA83" w14:textId="67E984F3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Subnet Mask</w:t>
                </w:r>
              </w:p>
            </w:tc>
            <w:tc>
              <w:tcPr>
                <w:tcW w:w="1738" w:type="dxa"/>
              </w:tcPr>
              <w:p w14:paraId="7A097FF9" w14:textId="71EDE0FB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Host Address Range</w:t>
                </w:r>
              </w:p>
            </w:tc>
            <w:tc>
              <w:tcPr>
                <w:tcW w:w="1739" w:type="dxa"/>
              </w:tcPr>
              <w:p w14:paraId="597F723C" w14:textId="72EA0450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# of Valid Hosts</w:t>
                </w:r>
              </w:p>
            </w:tc>
            <w:tc>
              <w:tcPr>
                <w:tcW w:w="1739" w:type="dxa"/>
              </w:tcPr>
              <w:p w14:paraId="094E4E87" w14:textId="25C3B981" w:rsidR="005528A9" w:rsidRPr="009F19FD" w:rsidRDefault="005528A9" w:rsidP="005528A9">
                <w:pPr>
                  <w:pStyle w:val="SEN-Text"/>
                  <w:jc w:val="center"/>
                  <w:rPr>
                    <w:b/>
                    <w:bCs/>
                  </w:rPr>
                </w:pPr>
                <w:r w:rsidRPr="009F19FD">
                  <w:rPr>
                    <w:b/>
                    <w:bCs/>
                  </w:rPr>
                  <w:t>Broadcast ID</w:t>
                </w:r>
              </w:p>
            </w:tc>
          </w:tr>
          <w:tr w:rsidR="00715B1F" w14:paraId="1945CCF2" w14:textId="77777777" w:rsidTr="005528A9">
            <w:tc>
              <w:tcPr>
                <w:tcW w:w="1738" w:type="dxa"/>
              </w:tcPr>
              <w:p w14:paraId="29A7920D" w14:textId="16784090" w:rsidR="005528A9" w:rsidRDefault="00AD7EAA" w:rsidP="00111DC3">
                <w:pPr>
                  <w:pStyle w:val="SEN-Text"/>
                </w:pPr>
                <w:r>
                  <w:t>1</w:t>
                </w:r>
              </w:p>
            </w:tc>
            <w:tc>
              <w:tcPr>
                <w:tcW w:w="1738" w:type="dxa"/>
              </w:tcPr>
              <w:p w14:paraId="1C9ABEA9" w14:textId="0A24B679" w:rsidR="005528A9" w:rsidRDefault="00AD7EAA" w:rsidP="00111DC3">
                <w:pPr>
                  <w:pStyle w:val="SEN-Text"/>
                </w:pPr>
                <w:r>
                  <w:t>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.0</w:t>
                </w:r>
              </w:p>
            </w:tc>
            <w:tc>
              <w:tcPr>
                <w:tcW w:w="1738" w:type="dxa"/>
              </w:tcPr>
              <w:p w14:paraId="77912D3C" w14:textId="2A1AB13F" w:rsidR="005528A9" w:rsidRDefault="00AD7EAA" w:rsidP="00111DC3">
                <w:pPr>
                  <w:pStyle w:val="SEN-Text"/>
                </w:pPr>
                <w:r>
                  <w:t>255.255.255.0</w:t>
                </w:r>
              </w:p>
            </w:tc>
            <w:tc>
              <w:tcPr>
                <w:tcW w:w="1738" w:type="dxa"/>
              </w:tcPr>
              <w:p w14:paraId="178160D1" w14:textId="0034550B" w:rsidR="005528A9" w:rsidRDefault="00AD7EAA" w:rsidP="00111DC3">
                <w:pPr>
                  <w:pStyle w:val="SEN-Text"/>
                </w:pPr>
                <w:r>
                  <w:t>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.1-1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</w:t>
                </w:r>
                <w:r w:rsidR="00E871F2">
                  <w:t>254</w:t>
                </w:r>
              </w:p>
            </w:tc>
            <w:tc>
              <w:tcPr>
                <w:tcW w:w="1739" w:type="dxa"/>
              </w:tcPr>
              <w:p w14:paraId="596BFBE1" w14:textId="57948A18" w:rsidR="005528A9" w:rsidRDefault="00E871F2" w:rsidP="00111DC3">
                <w:pPr>
                  <w:pStyle w:val="SEN-Text"/>
                </w:pPr>
                <w:r>
                  <w:t>254</w:t>
                </w:r>
              </w:p>
            </w:tc>
            <w:tc>
              <w:tcPr>
                <w:tcW w:w="1739" w:type="dxa"/>
              </w:tcPr>
              <w:p w14:paraId="1EAACB4B" w14:textId="3889642F" w:rsidR="005528A9" w:rsidRDefault="00AD7EAA" w:rsidP="00111DC3">
                <w:pPr>
                  <w:pStyle w:val="SEN-Text"/>
                </w:pPr>
                <w:r>
                  <w:t>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.1</w:t>
                </w:r>
                <w:r w:rsidR="00715B1F">
                  <w:t>52</w:t>
                </w:r>
                <w:r>
                  <w:t>.</w:t>
                </w:r>
                <w:r w:rsidR="00E871F2">
                  <w:t>255</w:t>
                </w:r>
              </w:p>
            </w:tc>
          </w:tr>
          <w:tr w:rsidR="00715B1F" w14:paraId="45431E98" w14:textId="77777777" w:rsidTr="005528A9">
            <w:tc>
              <w:tcPr>
                <w:tcW w:w="1738" w:type="dxa"/>
              </w:tcPr>
              <w:p w14:paraId="25D42B72" w14:textId="77777777" w:rsidR="005528A9" w:rsidRDefault="005528A9" w:rsidP="00111DC3">
                <w:pPr>
                  <w:pStyle w:val="SEN-Text"/>
                </w:pPr>
              </w:p>
            </w:tc>
            <w:tc>
              <w:tcPr>
                <w:tcW w:w="1738" w:type="dxa"/>
              </w:tcPr>
              <w:p w14:paraId="57936B7C" w14:textId="77777777" w:rsidR="005528A9" w:rsidRDefault="005528A9" w:rsidP="00111DC3">
                <w:pPr>
                  <w:pStyle w:val="SEN-Text"/>
                </w:pPr>
              </w:p>
            </w:tc>
            <w:tc>
              <w:tcPr>
                <w:tcW w:w="1738" w:type="dxa"/>
              </w:tcPr>
              <w:p w14:paraId="4D8F614B" w14:textId="77777777" w:rsidR="005528A9" w:rsidRDefault="005528A9" w:rsidP="00111DC3">
                <w:pPr>
                  <w:pStyle w:val="SEN-Text"/>
                </w:pPr>
              </w:p>
            </w:tc>
            <w:tc>
              <w:tcPr>
                <w:tcW w:w="1738" w:type="dxa"/>
              </w:tcPr>
              <w:p w14:paraId="10944DA5" w14:textId="77777777" w:rsidR="005528A9" w:rsidRDefault="005528A9" w:rsidP="00111DC3">
                <w:pPr>
                  <w:pStyle w:val="SEN-Text"/>
                </w:pPr>
              </w:p>
            </w:tc>
            <w:tc>
              <w:tcPr>
                <w:tcW w:w="1739" w:type="dxa"/>
              </w:tcPr>
              <w:p w14:paraId="24736CCA" w14:textId="77777777" w:rsidR="005528A9" w:rsidRDefault="005528A9" w:rsidP="00111DC3">
                <w:pPr>
                  <w:pStyle w:val="SEN-Text"/>
                </w:pPr>
              </w:p>
            </w:tc>
            <w:tc>
              <w:tcPr>
                <w:tcW w:w="1739" w:type="dxa"/>
              </w:tcPr>
              <w:p w14:paraId="7B213D8C" w14:textId="77777777" w:rsidR="005528A9" w:rsidRDefault="005528A9" w:rsidP="00111DC3">
                <w:pPr>
                  <w:pStyle w:val="SEN-Text"/>
                </w:pPr>
              </w:p>
            </w:tc>
          </w:tr>
        </w:tbl>
        <w:p w14:paraId="1B122D44" w14:textId="581D9078" w:rsidR="00902EEB" w:rsidRDefault="009F19FD" w:rsidP="00111DC3">
          <w:pPr>
            <w:pStyle w:val="SEN-Text"/>
          </w:pPr>
          <w:r>
            <w:lastRenderedPageBreak/>
            <w:t>.</w:t>
          </w:r>
          <w:r w:rsidR="00D75630" w:rsidRPr="00D75630">
            <w:t xml:space="preserve"> </w:t>
          </w:r>
          <w:r w:rsidR="00D75630">
            <w:rPr>
              <w:noProof/>
            </w:rPr>
            <w:drawing>
              <wp:inline distT="0" distB="0" distL="0" distR="0" wp14:anchorId="2C58635C" wp14:editId="42BB3453">
                <wp:extent cx="6629400" cy="2513965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400" cy="2513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61E5764" w14:textId="065DF861" w:rsidR="00902EEB" w:rsidRDefault="00902EEB" w:rsidP="00902EEB">
      <w:pPr>
        <w:pStyle w:val="SEN-Heading-Black"/>
      </w:pPr>
      <w:r>
        <w:t xml:space="preserve">Part 4: </w:t>
      </w:r>
      <w:r w:rsidR="00610854">
        <w:t xml:space="preserve">Create </w:t>
      </w:r>
      <w:r>
        <w:t>the Network</w:t>
      </w:r>
      <w:r w:rsidR="00610854">
        <w:t>s</w:t>
      </w:r>
      <w:r>
        <w:t xml:space="preserve"> [</w:t>
      </w:r>
      <w:r w:rsidR="00891EEC">
        <w:t>24</w:t>
      </w:r>
      <w:r>
        <w:t xml:space="preserve"> marks]</w:t>
      </w:r>
    </w:p>
    <w:p w14:paraId="176BBCE9" w14:textId="5DF88E3C" w:rsidR="00111DC3" w:rsidRDefault="00610854" w:rsidP="00902EEB">
      <w:pPr>
        <w:pStyle w:val="SEN-Text"/>
      </w:pPr>
      <w:r>
        <w:t xml:space="preserve">Using Cisco Packet Tracer version 7.2.2, create </w:t>
      </w:r>
      <w:r w:rsidR="00B210DD">
        <w:t>the networks</w:t>
      </w:r>
      <w:r w:rsidR="003A15B5">
        <w:t>. Configure the networks using the subnets you calculated.</w:t>
      </w:r>
      <w:r w:rsidR="00B210DD">
        <w:t xml:space="preserve"> </w:t>
      </w:r>
      <w:r w:rsidR="000750D5">
        <w:t>Remember</w:t>
      </w:r>
      <w:r w:rsidR="00181DA6">
        <w:t xml:space="preserve"> the</w:t>
      </w:r>
      <w:r w:rsidR="007318B8">
        <w:t xml:space="preserve"> network</w:t>
      </w:r>
      <w:r w:rsidR="00181DA6">
        <w:t xml:space="preserve"> requirements:</w:t>
      </w:r>
    </w:p>
    <w:p w14:paraId="232D9B14" w14:textId="77777777" w:rsidR="00181DA6" w:rsidRDefault="00181DA6" w:rsidP="00181DA6">
      <w:pPr>
        <w:pStyle w:val="SEN-Text"/>
        <w:numPr>
          <w:ilvl w:val="0"/>
          <w:numId w:val="48"/>
        </w:numPr>
      </w:pPr>
      <w:r>
        <w:t xml:space="preserve">Each network will have 3 PCs </w:t>
      </w:r>
    </w:p>
    <w:p w14:paraId="27A30424" w14:textId="77777777" w:rsidR="00181DA6" w:rsidRDefault="00181DA6" w:rsidP="00181DA6">
      <w:pPr>
        <w:pStyle w:val="SEN-Text"/>
        <w:numPr>
          <w:ilvl w:val="0"/>
          <w:numId w:val="48"/>
        </w:numPr>
      </w:pPr>
      <w:r>
        <w:t>PCs must be able to communicate within its own network</w:t>
      </w:r>
    </w:p>
    <w:p w14:paraId="33E2A38F" w14:textId="77777777" w:rsidR="00181DA6" w:rsidRDefault="00181DA6" w:rsidP="00181DA6">
      <w:pPr>
        <w:pStyle w:val="SEN-Text"/>
        <w:numPr>
          <w:ilvl w:val="0"/>
          <w:numId w:val="48"/>
        </w:numPr>
      </w:pPr>
      <w:r>
        <w:t>PCs must be able to communicate with PCs from other networks</w:t>
      </w:r>
    </w:p>
    <w:p w14:paraId="452C2EC8" w14:textId="2623359E" w:rsidR="000704D9" w:rsidRDefault="00181DA6" w:rsidP="00902EEB">
      <w:pPr>
        <w:pStyle w:val="SEN-Text"/>
        <w:numPr>
          <w:ilvl w:val="0"/>
          <w:numId w:val="48"/>
        </w:numPr>
      </w:pPr>
      <w:r>
        <w:t>Gateways in each network need to be configured with the first available IP address in their networks</w:t>
      </w:r>
    </w:p>
    <w:p w14:paraId="2FCCA805" w14:textId="47E70F01" w:rsidR="001700F0" w:rsidRPr="001700F0" w:rsidRDefault="001700F0" w:rsidP="001700F0">
      <w:pPr>
        <w:pStyle w:val="SEN-Text"/>
        <w:jc w:val="center"/>
        <w:rPr>
          <w:b/>
          <w:bCs/>
        </w:rPr>
      </w:pPr>
      <w:r w:rsidRPr="001700F0">
        <w:rPr>
          <w:b/>
          <w:bCs/>
        </w:rPr>
        <w:t>Remember to submit your packet tracer file for grading!</w:t>
      </w:r>
    </w:p>
    <w:sectPr w:rsidR="001700F0" w:rsidRPr="001700F0" w:rsidSect="00107495">
      <w:headerReference w:type="default" r:id="rId13"/>
      <w:footerReference w:type="default" r:id="rId14"/>
      <w:footerReference w:type="first" r:id="rId15"/>
      <w:pgSz w:w="12240" w:h="15840"/>
      <w:pgMar w:top="1152" w:right="810" w:bottom="1152" w:left="99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31429" w14:textId="77777777" w:rsidR="006476EF" w:rsidRDefault="006476EF" w:rsidP="00277BB4">
      <w:r>
        <w:separator/>
      </w:r>
    </w:p>
  </w:endnote>
  <w:endnote w:type="continuationSeparator" w:id="0">
    <w:p w14:paraId="5939B3A0" w14:textId="77777777" w:rsidR="006476EF" w:rsidRDefault="006476EF" w:rsidP="0027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19C07" w14:textId="77777777" w:rsidR="001C2B54" w:rsidRPr="00F458FB" w:rsidRDefault="001C2B54" w:rsidP="00277BB4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900"/>
      </w:tabs>
      <w:rPr>
        <w:rFonts w:cs="Arial"/>
        <w:i/>
        <w:sz w:val="20"/>
      </w:rPr>
    </w:pPr>
    <w:r w:rsidRPr="00F458FB">
      <w:rPr>
        <w:rFonts w:cs="Arial"/>
        <w:i/>
        <w:sz w:val="20"/>
      </w:rPr>
      <w:t xml:space="preserve">Seneca College </w:t>
    </w:r>
    <w:r w:rsidRPr="00F458FB">
      <w:rPr>
        <w:rFonts w:cs="Arial"/>
        <w:i/>
        <w:sz w:val="20"/>
      </w:rPr>
      <w:tab/>
      <w:t>School of ICT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Look w:val="04A0" w:firstRow="1" w:lastRow="0" w:firstColumn="1" w:lastColumn="0" w:noHBand="0" w:noVBand="1"/>
      <w:tblCaption w:val="Seneca College Academic Honesty Policy"/>
    </w:tblPr>
    <w:tblGrid>
      <w:gridCol w:w="9926"/>
    </w:tblGrid>
    <w:tr w:rsidR="00107495" w:rsidRPr="0016565C" w14:paraId="3BE540FC" w14:textId="77777777" w:rsidTr="00001CAB">
      <w:trPr>
        <w:trHeight w:val="404"/>
        <w:tblHeader/>
      </w:trPr>
      <w:tc>
        <w:tcPr>
          <w:tcW w:w="9926" w:type="dxa"/>
          <w:shd w:val="clear" w:color="auto" w:fill="000000" w:themeFill="text1"/>
          <w:vAlign w:val="center"/>
        </w:tcPr>
        <w:p w14:paraId="1368F0A9" w14:textId="77777777" w:rsidR="00107495" w:rsidRPr="00431863" w:rsidRDefault="00107495" w:rsidP="00107495">
          <w:pPr>
            <w:jc w:val="center"/>
            <w:rPr>
              <w:rFonts w:asciiTheme="minorHAnsi" w:hAnsiTheme="minorHAnsi" w:cstheme="minorHAnsi"/>
              <w:color w:val="FFFFFF" w:themeColor="background1"/>
              <w:lang w:val="en-US"/>
            </w:rPr>
          </w:pPr>
          <w:r w:rsidRPr="00431863">
            <w:rPr>
              <w:rFonts w:asciiTheme="minorHAnsi" w:hAnsiTheme="minorHAnsi" w:cstheme="minorHAnsi"/>
              <w:color w:val="FFFFFF" w:themeColor="background1"/>
              <w:lang w:val="en-US"/>
            </w:rPr>
            <w:t>SENECA’S ACADEMIC HONESTY POLICY</w:t>
          </w:r>
        </w:p>
      </w:tc>
    </w:tr>
    <w:tr w:rsidR="00107495" w:rsidRPr="0016565C" w14:paraId="08D21C35" w14:textId="77777777" w:rsidTr="00001CAB">
      <w:trPr>
        <w:trHeight w:val="1196"/>
      </w:trPr>
      <w:tc>
        <w:tcPr>
          <w:tcW w:w="9926" w:type="dxa"/>
          <w:vAlign w:val="center"/>
        </w:tcPr>
        <w:p w14:paraId="64FAE939" w14:textId="23B291A9" w:rsidR="00107495" w:rsidRPr="0016565C" w:rsidRDefault="000B6A17" w:rsidP="00107495">
          <w:pPr>
            <w:jc w:val="center"/>
            <w:rPr>
              <w:rFonts w:asciiTheme="minorHAnsi" w:hAnsiTheme="minorHAnsi" w:cstheme="minorHAnsi"/>
              <w:color w:val="000000" w:themeColor="text1"/>
              <w:lang w:val="en-US"/>
            </w:rPr>
          </w:pPr>
          <w:r w:rsidRPr="000B6A17">
            <w:rPr>
              <w:rFonts w:asciiTheme="minorHAnsi" w:hAnsiTheme="minorHAnsi" w:cstheme="minorHAnsi"/>
              <w:color w:val="000000" w:themeColor="text1"/>
              <w:lang w:val="en-US"/>
            </w:rPr>
            <w:t xml:space="preserve">By beginning this test, I affirm that I will not give or receive any unauthorized help </w:t>
          </w:r>
          <w:r w:rsidR="00EB11D9">
            <w:rPr>
              <w:rFonts w:asciiTheme="minorHAnsi" w:hAnsiTheme="minorHAnsi" w:cstheme="minorHAnsi"/>
              <w:color w:val="000000" w:themeColor="text1"/>
              <w:lang w:val="en-US"/>
            </w:rPr>
            <w:t>i</w:t>
          </w:r>
          <w:r w:rsidRPr="000B6A17">
            <w:rPr>
              <w:rFonts w:asciiTheme="minorHAnsi" w:hAnsiTheme="minorHAnsi" w:cstheme="minorHAnsi"/>
              <w:color w:val="000000" w:themeColor="text1"/>
              <w:lang w:val="en-US"/>
            </w:rPr>
            <w:t xml:space="preserve">n this </w:t>
          </w:r>
          <w:r w:rsidR="00EB11D9">
            <w:rPr>
              <w:rFonts w:asciiTheme="minorHAnsi" w:hAnsiTheme="minorHAnsi" w:cstheme="minorHAnsi"/>
              <w:color w:val="000000" w:themeColor="text1"/>
              <w:lang w:val="en-US"/>
            </w:rPr>
            <w:t>test</w:t>
          </w:r>
          <w:r w:rsidRPr="000B6A17">
            <w:rPr>
              <w:rFonts w:asciiTheme="minorHAnsi" w:hAnsiTheme="minorHAnsi" w:cstheme="minorHAnsi"/>
              <w:color w:val="000000" w:themeColor="text1"/>
              <w:lang w:val="en-US"/>
            </w:rPr>
            <w:t xml:space="preserve"> and that all work provided will be my own. I agree to abide by Seneca’s Academic Integrity Policy and I understand that any violation of academic integrity will be subject to the penalties outlines in the policy.</w:t>
          </w:r>
        </w:p>
      </w:tc>
    </w:tr>
  </w:tbl>
  <w:p w14:paraId="2235C979" w14:textId="77777777" w:rsidR="00107495" w:rsidRDefault="001074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2358C" w14:textId="77777777" w:rsidR="006476EF" w:rsidRDefault="006476EF" w:rsidP="00277BB4">
      <w:r>
        <w:separator/>
      </w:r>
    </w:p>
  </w:footnote>
  <w:footnote w:type="continuationSeparator" w:id="0">
    <w:p w14:paraId="2FCC2AE0" w14:textId="77777777" w:rsidR="006476EF" w:rsidRDefault="006476EF" w:rsidP="0027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DE823" w14:textId="7403FAB5" w:rsidR="001C2B54" w:rsidRPr="00F458FB" w:rsidRDefault="004848CD" w:rsidP="00277BB4">
    <w:pPr>
      <w:pStyle w:val="Header"/>
      <w:pBdr>
        <w:bottom w:val="single" w:sz="4" w:space="1" w:color="auto"/>
      </w:pBdr>
      <w:tabs>
        <w:tab w:val="clear" w:pos="4320"/>
        <w:tab w:val="clear" w:pos="8640"/>
        <w:tab w:val="right" w:pos="9900"/>
      </w:tabs>
      <w:rPr>
        <w:rFonts w:cs="Arial"/>
        <w:i/>
        <w:sz w:val="20"/>
      </w:rPr>
    </w:pPr>
    <w:r>
      <w:rPr>
        <w:rFonts w:cs="Arial"/>
        <w:i/>
        <w:color w:val="D0CECE" w:themeColor="background2" w:themeShade="E6"/>
        <w:sz w:val="20"/>
      </w:rPr>
      <w:t>HWD101 – PC Hardware I</w:t>
    </w:r>
    <w:r w:rsidR="001C2B54" w:rsidRPr="00F458FB">
      <w:rPr>
        <w:rFonts w:cs="Arial"/>
        <w:i/>
        <w:sz w:val="20"/>
      </w:rPr>
      <w:tab/>
      <w:t xml:space="preserve">Page </w:t>
    </w:r>
    <w:r w:rsidR="001C2B54" w:rsidRPr="00F458FB">
      <w:rPr>
        <w:rFonts w:cs="Arial"/>
        <w:i/>
        <w:sz w:val="20"/>
      </w:rPr>
      <w:fldChar w:fldCharType="begin"/>
    </w:r>
    <w:r w:rsidR="001C2B54" w:rsidRPr="00F458FB">
      <w:rPr>
        <w:rFonts w:cs="Arial"/>
        <w:i/>
        <w:sz w:val="20"/>
      </w:rPr>
      <w:instrText xml:space="preserve"> PAGE  \* MERGEFORMAT </w:instrText>
    </w:r>
    <w:r w:rsidR="001C2B54" w:rsidRPr="00F458FB">
      <w:rPr>
        <w:rFonts w:cs="Arial"/>
        <w:i/>
        <w:sz w:val="20"/>
      </w:rPr>
      <w:fldChar w:fldCharType="separate"/>
    </w:r>
    <w:r w:rsidR="00463307">
      <w:rPr>
        <w:rFonts w:cs="Arial"/>
        <w:i/>
        <w:noProof/>
        <w:sz w:val="20"/>
      </w:rPr>
      <w:t>2</w:t>
    </w:r>
    <w:r w:rsidR="001C2B54" w:rsidRPr="00F458FB">
      <w:rPr>
        <w:rFonts w:cs="Arial"/>
        <w:i/>
        <w:sz w:val="20"/>
      </w:rPr>
      <w:fldChar w:fldCharType="end"/>
    </w:r>
    <w:r w:rsidR="001C2B54" w:rsidRPr="00F458FB">
      <w:rPr>
        <w:rFonts w:cs="Arial"/>
        <w:i/>
        <w:sz w:val="20"/>
      </w:rPr>
      <w:t xml:space="preserve"> of </w:t>
    </w:r>
    <w:r w:rsidR="001C2B54" w:rsidRPr="00F458FB">
      <w:rPr>
        <w:rFonts w:cs="Arial"/>
        <w:i/>
        <w:sz w:val="20"/>
      </w:rPr>
      <w:fldChar w:fldCharType="begin"/>
    </w:r>
    <w:r w:rsidR="001C2B54" w:rsidRPr="00F458FB">
      <w:rPr>
        <w:rFonts w:cs="Arial"/>
        <w:i/>
        <w:sz w:val="20"/>
      </w:rPr>
      <w:instrText xml:space="preserve"> NUMPAGES  \* MERGEFORMAT </w:instrText>
    </w:r>
    <w:r w:rsidR="001C2B54" w:rsidRPr="00F458FB">
      <w:rPr>
        <w:rFonts w:cs="Arial"/>
        <w:i/>
        <w:sz w:val="20"/>
      </w:rPr>
      <w:fldChar w:fldCharType="separate"/>
    </w:r>
    <w:r w:rsidR="00463307">
      <w:rPr>
        <w:rFonts w:cs="Arial"/>
        <w:i/>
        <w:noProof/>
        <w:sz w:val="20"/>
      </w:rPr>
      <w:t>3</w:t>
    </w:r>
    <w:r w:rsidR="001C2B54" w:rsidRPr="00F458FB">
      <w:rPr>
        <w:rFonts w:cs="Arial"/>
        <w:i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C6B1D"/>
    <w:multiLevelType w:val="hybridMultilevel"/>
    <w:tmpl w:val="A3C65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20172"/>
    <w:multiLevelType w:val="hybridMultilevel"/>
    <w:tmpl w:val="FE607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54B"/>
    <w:multiLevelType w:val="hybridMultilevel"/>
    <w:tmpl w:val="AAC26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24746"/>
    <w:multiLevelType w:val="hybridMultilevel"/>
    <w:tmpl w:val="1F3A7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3A2385"/>
    <w:multiLevelType w:val="hybridMultilevel"/>
    <w:tmpl w:val="0D7C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59A662A"/>
    <w:multiLevelType w:val="hybridMultilevel"/>
    <w:tmpl w:val="500A1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303AE"/>
    <w:multiLevelType w:val="hybridMultilevel"/>
    <w:tmpl w:val="CCB26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33C29"/>
    <w:multiLevelType w:val="hybridMultilevel"/>
    <w:tmpl w:val="672A3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A162A"/>
    <w:multiLevelType w:val="hybridMultilevel"/>
    <w:tmpl w:val="CE38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AA3781"/>
    <w:multiLevelType w:val="hybridMultilevel"/>
    <w:tmpl w:val="8BD83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C3E5C"/>
    <w:multiLevelType w:val="hybridMultilevel"/>
    <w:tmpl w:val="10B0A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D5908"/>
    <w:multiLevelType w:val="hybridMultilevel"/>
    <w:tmpl w:val="10F63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54DE6"/>
    <w:multiLevelType w:val="hybridMultilevel"/>
    <w:tmpl w:val="8222D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5B7E47"/>
    <w:multiLevelType w:val="hybridMultilevel"/>
    <w:tmpl w:val="7D9EB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02E39"/>
    <w:multiLevelType w:val="hybridMultilevel"/>
    <w:tmpl w:val="1BD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B10D49"/>
    <w:multiLevelType w:val="hybridMultilevel"/>
    <w:tmpl w:val="7CBE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C7C02"/>
    <w:multiLevelType w:val="hybridMultilevel"/>
    <w:tmpl w:val="76E4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C186F"/>
    <w:multiLevelType w:val="hybridMultilevel"/>
    <w:tmpl w:val="13645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211B9"/>
    <w:multiLevelType w:val="hybridMultilevel"/>
    <w:tmpl w:val="547CB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69E770C"/>
    <w:multiLevelType w:val="hybridMultilevel"/>
    <w:tmpl w:val="B24EF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B051F"/>
    <w:multiLevelType w:val="hybridMultilevel"/>
    <w:tmpl w:val="A32079CC"/>
    <w:lvl w:ilvl="0" w:tplc="A12A58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A5F9B"/>
    <w:multiLevelType w:val="hybridMultilevel"/>
    <w:tmpl w:val="3000C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D75778E"/>
    <w:multiLevelType w:val="hybridMultilevel"/>
    <w:tmpl w:val="8DA43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57042"/>
    <w:multiLevelType w:val="hybridMultilevel"/>
    <w:tmpl w:val="B1C4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00A7A6A"/>
    <w:multiLevelType w:val="hybridMultilevel"/>
    <w:tmpl w:val="FC980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076200E"/>
    <w:multiLevelType w:val="hybridMultilevel"/>
    <w:tmpl w:val="945AE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2F6C3F"/>
    <w:multiLevelType w:val="hybridMultilevel"/>
    <w:tmpl w:val="5C349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9271F"/>
    <w:multiLevelType w:val="hybridMultilevel"/>
    <w:tmpl w:val="57142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5A1C72"/>
    <w:multiLevelType w:val="hybridMultilevel"/>
    <w:tmpl w:val="0AFC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85AEB"/>
    <w:multiLevelType w:val="hybridMultilevel"/>
    <w:tmpl w:val="6CB0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132ACD"/>
    <w:multiLevelType w:val="hybridMultilevel"/>
    <w:tmpl w:val="53C04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47131"/>
    <w:multiLevelType w:val="hybridMultilevel"/>
    <w:tmpl w:val="60EE0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E71B47"/>
    <w:multiLevelType w:val="hybridMultilevel"/>
    <w:tmpl w:val="37D2C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E31D2"/>
    <w:multiLevelType w:val="hybridMultilevel"/>
    <w:tmpl w:val="E2B00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FD2389"/>
    <w:multiLevelType w:val="hybridMultilevel"/>
    <w:tmpl w:val="D6DA1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7A2254E"/>
    <w:multiLevelType w:val="hybridMultilevel"/>
    <w:tmpl w:val="9A3C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CF7831"/>
    <w:multiLevelType w:val="hybridMultilevel"/>
    <w:tmpl w:val="718C6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0E0A29"/>
    <w:multiLevelType w:val="hybridMultilevel"/>
    <w:tmpl w:val="FEDCC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32B2D22"/>
    <w:multiLevelType w:val="hybridMultilevel"/>
    <w:tmpl w:val="6A72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62F5A"/>
    <w:multiLevelType w:val="hybridMultilevel"/>
    <w:tmpl w:val="92A8B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C281118"/>
    <w:multiLevelType w:val="hybridMultilevel"/>
    <w:tmpl w:val="1F08E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B4817"/>
    <w:multiLevelType w:val="hybridMultilevel"/>
    <w:tmpl w:val="D2E64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66A0F"/>
    <w:multiLevelType w:val="hybridMultilevel"/>
    <w:tmpl w:val="E7E4D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B51054"/>
    <w:multiLevelType w:val="hybridMultilevel"/>
    <w:tmpl w:val="31F62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1636B"/>
    <w:multiLevelType w:val="hybridMultilevel"/>
    <w:tmpl w:val="AA7A7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6E7086"/>
    <w:multiLevelType w:val="hybridMultilevel"/>
    <w:tmpl w:val="36A81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C33F6C"/>
    <w:multiLevelType w:val="hybridMultilevel"/>
    <w:tmpl w:val="4F8C3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20"/>
  </w:num>
  <w:num w:numId="5">
    <w:abstractNumId w:val="18"/>
  </w:num>
  <w:num w:numId="6">
    <w:abstractNumId w:val="6"/>
  </w:num>
  <w:num w:numId="7">
    <w:abstractNumId w:val="46"/>
  </w:num>
  <w:num w:numId="8">
    <w:abstractNumId w:val="13"/>
  </w:num>
  <w:num w:numId="9">
    <w:abstractNumId w:val="34"/>
  </w:num>
  <w:num w:numId="10">
    <w:abstractNumId w:val="31"/>
  </w:num>
  <w:num w:numId="11">
    <w:abstractNumId w:val="33"/>
  </w:num>
  <w:num w:numId="12">
    <w:abstractNumId w:val="29"/>
  </w:num>
  <w:num w:numId="13">
    <w:abstractNumId w:val="15"/>
  </w:num>
  <w:num w:numId="14">
    <w:abstractNumId w:val="45"/>
  </w:num>
  <w:num w:numId="15">
    <w:abstractNumId w:val="21"/>
  </w:num>
  <w:num w:numId="16">
    <w:abstractNumId w:val="42"/>
  </w:num>
  <w:num w:numId="17">
    <w:abstractNumId w:val="2"/>
  </w:num>
  <w:num w:numId="18">
    <w:abstractNumId w:val="14"/>
  </w:num>
  <w:num w:numId="19">
    <w:abstractNumId w:val="8"/>
  </w:num>
  <w:num w:numId="20">
    <w:abstractNumId w:val="39"/>
  </w:num>
  <w:num w:numId="21">
    <w:abstractNumId w:val="30"/>
  </w:num>
  <w:num w:numId="22">
    <w:abstractNumId w:val="32"/>
  </w:num>
  <w:num w:numId="23">
    <w:abstractNumId w:val="43"/>
  </w:num>
  <w:num w:numId="24">
    <w:abstractNumId w:val="28"/>
  </w:num>
  <w:num w:numId="25">
    <w:abstractNumId w:val="38"/>
  </w:num>
  <w:num w:numId="26">
    <w:abstractNumId w:val="40"/>
  </w:num>
  <w:num w:numId="27">
    <w:abstractNumId w:val="24"/>
  </w:num>
  <w:num w:numId="28">
    <w:abstractNumId w:val="27"/>
  </w:num>
  <w:num w:numId="29">
    <w:abstractNumId w:val="41"/>
  </w:num>
  <w:num w:numId="30">
    <w:abstractNumId w:val="25"/>
  </w:num>
  <w:num w:numId="31">
    <w:abstractNumId w:val="3"/>
  </w:num>
  <w:num w:numId="32">
    <w:abstractNumId w:val="47"/>
  </w:num>
  <w:num w:numId="33">
    <w:abstractNumId w:val="0"/>
  </w:num>
  <w:num w:numId="34">
    <w:abstractNumId w:val="36"/>
  </w:num>
  <w:num w:numId="35">
    <w:abstractNumId w:val="26"/>
  </w:num>
  <w:num w:numId="36">
    <w:abstractNumId w:val="11"/>
  </w:num>
  <w:num w:numId="37">
    <w:abstractNumId w:val="12"/>
  </w:num>
  <w:num w:numId="38">
    <w:abstractNumId w:val="4"/>
  </w:num>
  <w:num w:numId="39">
    <w:abstractNumId w:val="16"/>
  </w:num>
  <w:num w:numId="40">
    <w:abstractNumId w:val="44"/>
  </w:num>
  <w:num w:numId="41">
    <w:abstractNumId w:val="9"/>
  </w:num>
  <w:num w:numId="42">
    <w:abstractNumId w:val="10"/>
  </w:num>
  <w:num w:numId="43">
    <w:abstractNumId w:val="37"/>
  </w:num>
  <w:num w:numId="44">
    <w:abstractNumId w:val="1"/>
  </w:num>
  <w:num w:numId="45">
    <w:abstractNumId w:val="22"/>
  </w:num>
  <w:num w:numId="46">
    <w:abstractNumId w:val="19"/>
  </w:num>
  <w:num w:numId="47">
    <w:abstractNumId w:val="35"/>
  </w:num>
  <w:num w:numId="48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LT3cTItdakPD0jfPIPhfmzKWcw3+V1XCT3wZmqDgg1DJSybDGm1bjmwjuL1EFnBMrJHnd7lDeWOy22RxSI8Pg==" w:salt="P4LFeY+38MipYHEMy7B3h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C4"/>
    <w:rsid w:val="00002BCA"/>
    <w:rsid w:val="00003C19"/>
    <w:rsid w:val="000056B6"/>
    <w:rsid w:val="00005C48"/>
    <w:rsid w:val="00005FEC"/>
    <w:rsid w:val="00010AED"/>
    <w:rsid w:val="00011CDB"/>
    <w:rsid w:val="000125BE"/>
    <w:rsid w:val="00020743"/>
    <w:rsid w:val="000211C8"/>
    <w:rsid w:val="00022203"/>
    <w:rsid w:val="00023C0A"/>
    <w:rsid w:val="00030337"/>
    <w:rsid w:val="00032182"/>
    <w:rsid w:val="000356C2"/>
    <w:rsid w:val="00035966"/>
    <w:rsid w:val="00036B8E"/>
    <w:rsid w:val="00040099"/>
    <w:rsid w:val="000402E4"/>
    <w:rsid w:val="0004119B"/>
    <w:rsid w:val="00042FD4"/>
    <w:rsid w:val="0004328B"/>
    <w:rsid w:val="00043A4B"/>
    <w:rsid w:val="000458CB"/>
    <w:rsid w:val="00047499"/>
    <w:rsid w:val="000475BF"/>
    <w:rsid w:val="0005159D"/>
    <w:rsid w:val="00051D3D"/>
    <w:rsid w:val="0005215E"/>
    <w:rsid w:val="000549A6"/>
    <w:rsid w:val="000610F4"/>
    <w:rsid w:val="000620E4"/>
    <w:rsid w:val="000625EB"/>
    <w:rsid w:val="000630DF"/>
    <w:rsid w:val="00064FCE"/>
    <w:rsid w:val="0006753D"/>
    <w:rsid w:val="000704D9"/>
    <w:rsid w:val="00070E0D"/>
    <w:rsid w:val="0007130C"/>
    <w:rsid w:val="0007216C"/>
    <w:rsid w:val="000732BC"/>
    <w:rsid w:val="000750D5"/>
    <w:rsid w:val="00075688"/>
    <w:rsid w:val="0007773A"/>
    <w:rsid w:val="00077CDF"/>
    <w:rsid w:val="0008085E"/>
    <w:rsid w:val="0008185A"/>
    <w:rsid w:val="0008244E"/>
    <w:rsid w:val="00083DB5"/>
    <w:rsid w:val="00084903"/>
    <w:rsid w:val="0008754A"/>
    <w:rsid w:val="00090696"/>
    <w:rsid w:val="0009163A"/>
    <w:rsid w:val="00094247"/>
    <w:rsid w:val="000947F8"/>
    <w:rsid w:val="00095F1B"/>
    <w:rsid w:val="00096C1B"/>
    <w:rsid w:val="000A03C6"/>
    <w:rsid w:val="000A10B7"/>
    <w:rsid w:val="000A226B"/>
    <w:rsid w:val="000A2C12"/>
    <w:rsid w:val="000A3199"/>
    <w:rsid w:val="000A3303"/>
    <w:rsid w:val="000A55BE"/>
    <w:rsid w:val="000A5ADD"/>
    <w:rsid w:val="000B0351"/>
    <w:rsid w:val="000B6556"/>
    <w:rsid w:val="000B65AE"/>
    <w:rsid w:val="000B6A17"/>
    <w:rsid w:val="000B7E2C"/>
    <w:rsid w:val="000C025B"/>
    <w:rsid w:val="000C0A87"/>
    <w:rsid w:val="000C13E0"/>
    <w:rsid w:val="000C1444"/>
    <w:rsid w:val="000C3266"/>
    <w:rsid w:val="000C7C12"/>
    <w:rsid w:val="000D09E0"/>
    <w:rsid w:val="000D0B9C"/>
    <w:rsid w:val="000D2698"/>
    <w:rsid w:val="000D7072"/>
    <w:rsid w:val="000D7E5F"/>
    <w:rsid w:val="000E0EBE"/>
    <w:rsid w:val="000E2CFB"/>
    <w:rsid w:val="000E481F"/>
    <w:rsid w:val="000E50A8"/>
    <w:rsid w:val="000E5474"/>
    <w:rsid w:val="000E7585"/>
    <w:rsid w:val="000F0509"/>
    <w:rsid w:val="000F3019"/>
    <w:rsid w:val="000F36BD"/>
    <w:rsid w:val="000F7BD2"/>
    <w:rsid w:val="0010059B"/>
    <w:rsid w:val="00103196"/>
    <w:rsid w:val="00103355"/>
    <w:rsid w:val="00103570"/>
    <w:rsid w:val="00104528"/>
    <w:rsid w:val="0010509F"/>
    <w:rsid w:val="00107495"/>
    <w:rsid w:val="00107E38"/>
    <w:rsid w:val="00107EB8"/>
    <w:rsid w:val="001108B3"/>
    <w:rsid w:val="00110E2B"/>
    <w:rsid w:val="001119E2"/>
    <w:rsid w:val="00111DC3"/>
    <w:rsid w:val="001122C2"/>
    <w:rsid w:val="001122DD"/>
    <w:rsid w:val="001128BA"/>
    <w:rsid w:val="00116778"/>
    <w:rsid w:val="001205BE"/>
    <w:rsid w:val="00120903"/>
    <w:rsid w:val="00120ADA"/>
    <w:rsid w:val="00122C2D"/>
    <w:rsid w:val="001234E7"/>
    <w:rsid w:val="00124267"/>
    <w:rsid w:val="00124722"/>
    <w:rsid w:val="00127075"/>
    <w:rsid w:val="001308B5"/>
    <w:rsid w:val="00132DD9"/>
    <w:rsid w:val="00136067"/>
    <w:rsid w:val="00144F1E"/>
    <w:rsid w:val="00146FD3"/>
    <w:rsid w:val="001475A9"/>
    <w:rsid w:val="0015054E"/>
    <w:rsid w:val="00151D12"/>
    <w:rsid w:val="001529B5"/>
    <w:rsid w:val="0015412D"/>
    <w:rsid w:val="00156F8D"/>
    <w:rsid w:val="00157497"/>
    <w:rsid w:val="001577BD"/>
    <w:rsid w:val="001604B2"/>
    <w:rsid w:val="00160D54"/>
    <w:rsid w:val="00162251"/>
    <w:rsid w:val="001640A2"/>
    <w:rsid w:val="00164B4B"/>
    <w:rsid w:val="0016565C"/>
    <w:rsid w:val="00165AA3"/>
    <w:rsid w:val="00166530"/>
    <w:rsid w:val="00166BB3"/>
    <w:rsid w:val="001700F0"/>
    <w:rsid w:val="001715CB"/>
    <w:rsid w:val="00171BD6"/>
    <w:rsid w:val="00172578"/>
    <w:rsid w:val="00172BC4"/>
    <w:rsid w:val="00172CC0"/>
    <w:rsid w:val="00172EED"/>
    <w:rsid w:val="00173DFB"/>
    <w:rsid w:val="00174ADA"/>
    <w:rsid w:val="00175D32"/>
    <w:rsid w:val="00176204"/>
    <w:rsid w:val="00177450"/>
    <w:rsid w:val="00181DA6"/>
    <w:rsid w:val="00181FA0"/>
    <w:rsid w:val="00182050"/>
    <w:rsid w:val="0018269A"/>
    <w:rsid w:val="001856AB"/>
    <w:rsid w:val="00190522"/>
    <w:rsid w:val="00190BBF"/>
    <w:rsid w:val="001917A7"/>
    <w:rsid w:val="001950AC"/>
    <w:rsid w:val="001968C6"/>
    <w:rsid w:val="001A01AE"/>
    <w:rsid w:val="001A20D3"/>
    <w:rsid w:val="001A2EFC"/>
    <w:rsid w:val="001A386F"/>
    <w:rsid w:val="001A4A3D"/>
    <w:rsid w:val="001A4E3E"/>
    <w:rsid w:val="001A4F59"/>
    <w:rsid w:val="001A5222"/>
    <w:rsid w:val="001A7BB6"/>
    <w:rsid w:val="001A7C2B"/>
    <w:rsid w:val="001B0D75"/>
    <w:rsid w:val="001B2041"/>
    <w:rsid w:val="001B2B4F"/>
    <w:rsid w:val="001B5F83"/>
    <w:rsid w:val="001B6EF1"/>
    <w:rsid w:val="001C0EFF"/>
    <w:rsid w:val="001C168F"/>
    <w:rsid w:val="001C17F0"/>
    <w:rsid w:val="001C1BBF"/>
    <w:rsid w:val="001C2B54"/>
    <w:rsid w:val="001C5F86"/>
    <w:rsid w:val="001C6AF0"/>
    <w:rsid w:val="001D09F1"/>
    <w:rsid w:val="001D1D70"/>
    <w:rsid w:val="001D33C1"/>
    <w:rsid w:val="001D3E09"/>
    <w:rsid w:val="001D40ED"/>
    <w:rsid w:val="001D5619"/>
    <w:rsid w:val="001D63F0"/>
    <w:rsid w:val="001D7D31"/>
    <w:rsid w:val="001E2F64"/>
    <w:rsid w:val="001E4842"/>
    <w:rsid w:val="001E7313"/>
    <w:rsid w:val="001E73D7"/>
    <w:rsid w:val="001F288E"/>
    <w:rsid w:val="001F29E2"/>
    <w:rsid w:val="001F4362"/>
    <w:rsid w:val="001F7755"/>
    <w:rsid w:val="00203842"/>
    <w:rsid w:val="002039CB"/>
    <w:rsid w:val="002042FE"/>
    <w:rsid w:val="0020566C"/>
    <w:rsid w:val="002077A8"/>
    <w:rsid w:val="00211493"/>
    <w:rsid w:val="0021289A"/>
    <w:rsid w:val="002207E6"/>
    <w:rsid w:val="00220D9A"/>
    <w:rsid w:val="00221082"/>
    <w:rsid w:val="00221E23"/>
    <w:rsid w:val="00223981"/>
    <w:rsid w:val="00227047"/>
    <w:rsid w:val="002279A9"/>
    <w:rsid w:val="002300DF"/>
    <w:rsid w:val="00233FDB"/>
    <w:rsid w:val="002370E1"/>
    <w:rsid w:val="002379EC"/>
    <w:rsid w:val="00240923"/>
    <w:rsid w:val="00240AE7"/>
    <w:rsid w:val="00242C2F"/>
    <w:rsid w:val="00244148"/>
    <w:rsid w:val="00244F1D"/>
    <w:rsid w:val="002452E6"/>
    <w:rsid w:val="00246EF7"/>
    <w:rsid w:val="0024794B"/>
    <w:rsid w:val="002534EB"/>
    <w:rsid w:val="00253769"/>
    <w:rsid w:val="002556D3"/>
    <w:rsid w:val="002565CA"/>
    <w:rsid w:val="0025680A"/>
    <w:rsid w:val="00256D9E"/>
    <w:rsid w:val="002637EE"/>
    <w:rsid w:val="00264669"/>
    <w:rsid w:val="00266417"/>
    <w:rsid w:val="00266CF7"/>
    <w:rsid w:val="0027083E"/>
    <w:rsid w:val="00273D2D"/>
    <w:rsid w:val="0027449B"/>
    <w:rsid w:val="00275979"/>
    <w:rsid w:val="00275C43"/>
    <w:rsid w:val="00275D25"/>
    <w:rsid w:val="00275E82"/>
    <w:rsid w:val="0027647F"/>
    <w:rsid w:val="00276AD8"/>
    <w:rsid w:val="00277BB4"/>
    <w:rsid w:val="00282433"/>
    <w:rsid w:val="00284B11"/>
    <w:rsid w:val="00285254"/>
    <w:rsid w:val="00285CEB"/>
    <w:rsid w:val="002907BB"/>
    <w:rsid w:val="00292593"/>
    <w:rsid w:val="002930E8"/>
    <w:rsid w:val="0029576C"/>
    <w:rsid w:val="00297418"/>
    <w:rsid w:val="00297DC9"/>
    <w:rsid w:val="002A00FB"/>
    <w:rsid w:val="002A1F18"/>
    <w:rsid w:val="002A36DF"/>
    <w:rsid w:val="002A40A7"/>
    <w:rsid w:val="002A6358"/>
    <w:rsid w:val="002B03A9"/>
    <w:rsid w:val="002B080E"/>
    <w:rsid w:val="002B2214"/>
    <w:rsid w:val="002B32B4"/>
    <w:rsid w:val="002B34B5"/>
    <w:rsid w:val="002B441B"/>
    <w:rsid w:val="002B7A7F"/>
    <w:rsid w:val="002C0A80"/>
    <w:rsid w:val="002C21BE"/>
    <w:rsid w:val="002C33BF"/>
    <w:rsid w:val="002C60BF"/>
    <w:rsid w:val="002C6FAC"/>
    <w:rsid w:val="002D19D2"/>
    <w:rsid w:val="002D1C99"/>
    <w:rsid w:val="002D1E4F"/>
    <w:rsid w:val="002D3116"/>
    <w:rsid w:val="002D4B05"/>
    <w:rsid w:val="002D638C"/>
    <w:rsid w:val="002D6694"/>
    <w:rsid w:val="002D6FD7"/>
    <w:rsid w:val="002E055D"/>
    <w:rsid w:val="002E1055"/>
    <w:rsid w:val="002E1650"/>
    <w:rsid w:val="002E2797"/>
    <w:rsid w:val="002E4861"/>
    <w:rsid w:val="002E5474"/>
    <w:rsid w:val="002E609B"/>
    <w:rsid w:val="002F2F0B"/>
    <w:rsid w:val="002F3463"/>
    <w:rsid w:val="002F47E1"/>
    <w:rsid w:val="0030061D"/>
    <w:rsid w:val="00301158"/>
    <w:rsid w:val="00301AFF"/>
    <w:rsid w:val="0030318C"/>
    <w:rsid w:val="00303209"/>
    <w:rsid w:val="003102BF"/>
    <w:rsid w:val="00310A36"/>
    <w:rsid w:val="003113AD"/>
    <w:rsid w:val="003133F9"/>
    <w:rsid w:val="0031375C"/>
    <w:rsid w:val="00314E9D"/>
    <w:rsid w:val="0031594E"/>
    <w:rsid w:val="00320C8A"/>
    <w:rsid w:val="003241DA"/>
    <w:rsid w:val="00327DEA"/>
    <w:rsid w:val="00327E39"/>
    <w:rsid w:val="003301A5"/>
    <w:rsid w:val="00331876"/>
    <w:rsid w:val="0033455F"/>
    <w:rsid w:val="00334633"/>
    <w:rsid w:val="0033518C"/>
    <w:rsid w:val="0033594A"/>
    <w:rsid w:val="00337061"/>
    <w:rsid w:val="0033721D"/>
    <w:rsid w:val="0034383A"/>
    <w:rsid w:val="003438C9"/>
    <w:rsid w:val="0034536F"/>
    <w:rsid w:val="003458AC"/>
    <w:rsid w:val="00346280"/>
    <w:rsid w:val="003465E3"/>
    <w:rsid w:val="00346EC9"/>
    <w:rsid w:val="0034750B"/>
    <w:rsid w:val="00347F90"/>
    <w:rsid w:val="003508E2"/>
    <w:rsid w:val="003519AC"/>
    <w:rsid w:val="0035664A"/>
    <w:rsid w:val="00356F0D"/>
    <w:rsid w:val="0035793A"/>
    <w:rsid w:val="003579E2"/>
    <w:rsid w:val="00357ABD"/>
    <w:rsid w:val="00361285"/>
    <w:rsid w:val="00366201"/>
    <w:rsid w:val="0036662F"/>
    <w:rsid w:val="00367880"/>
    <w:rsid w:val="00370704"/>
    <w:rsid w:val="003714E3"/>
    <w:rsid w:val="00372001"/>
    <w:rsid w:val="0037359B"/>
    <w:rsid w:val="003809EC"/>
    <w:rsid w:val="00380C0F"/>
    <w:rsid w:val="00380F75"/>
    <w:rsid w:val="00384B93"/>
    <w:rsid w:val="003862DB"/>
    <w:rsid w:val="00386799"/>
    <w:rsid w:val="00387750"/>
    <w:rsid w:val="0039044F"/>
    <w:rsid w:val="003961F9"/>
    <w:rsid w:val="0039652A"/>
    <w:rsid w:val="0039706C"/>
    <w:rsid w:val="003A0A5A"/>
    <w:rsid w:val="003A0AF0"/>
    <w:rsid w:val="003A15B5"/>
    <w:rsid w:val="003A1A81"/>
    <w:rsid w:val="003A1ECE"/>
    <w:rsid w:val="003A36E7"/>
    <w:rsid w:val="003A408D"/>
    <w:rsid w:val="003A4204"/>
    <w:rsid w:val="003A6998"/>
    <w:rsid w:val="003A71FB"/>
    <w:rsid w:val="003B1258"/>
    <w:rsid w:val="003B136D"/>
    <w:rsid w:val="003B307A"/>
    <w:rsid w:val="003B31D0"/>
    <w:rsid w:val="003B5175"/>
    <w:rsid w:val="003B5B42"/>
    <w:rsid w:val="003B69E9"/>
    <w:rsid w:val="003B6FBB"/>
    <w:rsid w:val="003C13F8"/>
    <w:rsid w:val="003C179C"/>
    <w:rsid w:val="003C6C13"/>
    <w:rsid w:val="003C70F8"/>
    <w:rsid w:val="003C7BC3"/>
    <w:rsid w:val="003D074D"/>
    <w:rsid w:val="003D3472"/>
    <w:rsid w:val="003D4D54"/>
    <w:rsid w:val="003D564B"/>
    <w:rsid w:val="003D58A3"/>
    <w:rsid w:val="003D5E50"/>
    <w:rsid w:val="003E030D"/>
    <w:rsid w:val="003E2427"/>
    <w:rsid w:val="003F1529"/>
    <w:rsid w:val="003F1726"/>
    <w:rsid w:val="003F17B0"/>
    <w:rsid w:val="003F3DCB"/>
    <w:rsid w:val="003F4053"/>
    <w:rsid w:val="003F5841"/>
    <w:rsid w:val="003F632F"/>
    <w:rsid w:val="003F7745"/>
    <w:rsid w:val="00401191"/>
    <w:rsid w:val="004028B4"/>
    <w:rsid w:val="00402B6E"/>
    <w:rsid w:val="00403FC6"/>
    <w:rsid w:val="0040409F"/>
    <w:rsid w:val="00404138"/>
    <w:rsid w:val="00404DAA"/>
    <w:rsid w:val="00405E44"/>
    <w:rsid w:val="004061FF"/>
    <w:rsid w:val="0041243C"/>
    <w:rsid w:val="00413055"/>
    <w:rsid w:val="004136A4"/>
    <w:rsid w:val="0041492B"/>
    <w:rsid w:val="00415344"/>
    <w:rsid w:val="004163AD"/>
    <w:rsid w:val="004256CD"/>
    <w:rsid w:val="00426E6B"/>
    <w:rsid w:val="00431553"/>
    <w:rsid w:val="00431863"/>
    <w:rsid w:val="00436D27"/>
    <w:rsid w:val="004442B4"/>
    <w:rsid w:val="00444AA4"/>
    <w:rsid w:val="00445952"/>
    <w:rsid w:val="00445F42"/>
    <w:rsid w:val="004503CC"/>
    <w:rsid w:val="004505C5"/>
    <w:rsid w:val="00450D5A"/>
    <w:rsid w:val="00451FF1"/>
    <w:rsid w:val="00454839"/>
    <w:rsid w:val="00455C01"/>
    <w:rsid w:val="00456691"/>
    <w:rsid w:val="00457950"/>
    <w:rsid w:val="0046044D"/>
    <w:rsid w:val="004607B6"/>
    <w:rsid w:val="0046159D"/>
    <w:rsid w:val="00463307"/>
    <w:rsid w:val="00463BA3"/>
    <w:rsid w:val="00463FE6"/>
    <w:rsid w:val="0046452F"/>
    <w:rsid w:val="00464890"/>
    <w:rsid w:val="00465333"/>
    <w:rsid w:val="004655B2"/>
    <w:rsid w:val="00470267"/>
    <w:rsid w:val="004716D3"/>
    <w:rsid w:val="004725E3"/>
    <w:rsid w:val="00473CEE"/>
    <w:rsid w:val="0047452E"/>
    <w:rsid w:val="004745FB"/>
    <w:rsid w:val="00474BDF"/>
    <w:rsid w:val="00474CFB"/>
    <w:rsid w:val="00474D1A"/>
    <w:rsid w:val="00475A19"/>
    <w:rsid w:val="00476688"/>
    <w:rsid w:val="004778E2"/>
    <w:rsid w:val="004806FC"/>
    <w:rsid w:val="00483BBB"/>
    <w:rsid w:val="00484472"/>
    <w:rsid w:val="00484768"/>
    <w:rsid w:val="004848CD"/>
    <w:rsid w:val="00485BA7"/>
    <w:rsid w:val="004860D6"/>
    <w:rsid w:val="00487221"/>
    <w:rsid w:val="00487425"/>
    <w:rsid w:val="00490A31"/>
    <w:rsid w:val="00491288"/>
    <w:rsid w:val="00491A2D"/>
    <w:rsid w:val="00492410"/>
    <w:rsid w:val="0049252A"/>
    <w:rsid w:val="00494CD8"/>
    <w:rsid w:val="00494EBD"/>
    <w:rsid w:val="004957A9"/>
    <w:rsid w:val="00497457"/>
    <w:rsid w:val="00497475"/>
    <w:rsid w:val="00497991"/>
    <w:rsid w:val="004A27D8"/>
    <w:rsid w:val="004A3159"/>
    <w:rsid w:val="004A3E62"/>
    <w:rsid w:val="004A7A4D"/>
    <w:rsid w:val="004B0041"/>
    <w:rsid w:val="004B078A"/>
    <w:rsid w:val="004B16A3"/>
    <w:rsid w:val="004B41B8"/>
    <w:rsid w:val="004B5877"/>
    <w:rsid w:val="004B5A4D"/>
    <w:rsid w:val="004B794F"/>
    <w:rsid w:val="004C0CC1"/>
    <w:rsid w:val="004C153B"/>
    <w:rsid w:val="004C2605"/>
    <w:rsid w:val="004C352F"/>
    <w:rsid w:val="004C40EA"/>
    <w:rsid w:val="004C486C"/>
    <w:rsid w:val="004C63A6"/>
    <w:rsid w:val="004D1064"/>
    <w:rsid w:val="004D2266"/>
    <w:rsid w:val="004D28A8"/>
    <w:rsid w:val="004D2DA5"/>
    <w:rsid w:val="004D2E74"/>
    <w:rsid w:val="004D305E"/>
    <w:rsid w:val="004D3406"/>
    <w:rsid w:val="004D3B87"/>
    <w:rsid w:val="004D659F"/>
    <w:rsid w:val="004E1042"/>
    <w:rsid w:val="004E187A"/>
    <w:rsid w:val="004E2B05"/>
    <w:rsid w:val="004E375A"/>
    <w:rsid w:val="004E3BBC"/>
    <w:rsid w:val="004E3CC5"/>
    <w:rsid w:val="004E41CE"/>
    <w:rsid w:val="004E5671"/>
    <w:rsid w:val="004E57CB"/>
    <w:rsid w:val="004E5E9C"/>
    <w:rsid w:val="004E6314"/>
    <w:rsid w:val="004F04D2"/>
    <w:rsid w:val="004F0FF2"/>
    <w:rsid w:val="004F1ED8"/>
    <w:rsid w:val="004F3291"/>
    <w:rsid w:val="004F344C"/>
    <w:rsid w:val="004F5491"/>
    <w:rsid w:val="004F557C"/>
    <w:rsid w:val="004F576C"/>
    <w:rsid w:val="00500465"/>
    <w:rsid w:val="00501561"/>
    <w:rsid w:val="00502622"/>
    <w:rsid w:val="00503E14"/>
    <w:rsid w:val="00504C02"/>
    <w:rsid w:val="00506CF8"/>
    <w:rsid w:val="00511CD9"/>
    <w:rsid w:val="0051231F"/>
    <w:rsid w:val="00513147"/>
    <w:rsid w:val="00513579"/>
    <w:rsid w:val="00515873"/>
    <w:rsid w:val="00516906"/>
    <w:rsid w:val="00516F30"/>
    <w:rsid w:val="005179CC"/>
    <w:rsid w:val="00517ED2"/>
    <w:rsid w:val="00521D91"/>
    <w:rsid w:val="005226B1"/>
    <w:rsid w:val="00522B99"/>
    <w:rsid w:val="005241B0"/>
    <w:rsid w:val="00525428"/>
    <w:rsid w:val="0052609E"/>
    <w:rsid w:val="00527AA2"/>
    <w:rsid w:val="00533B96"/>
    <w:rsid w:val="005358C3"/>
    <w:rsid w:val="00541EFA"/>
    <w:rsid w:val="005429C7"/>
    <w:rsid w:val="00543669"/>
    <w:rsid w:val="0054423E"/>
    <w:rsid w:val="0054538B"/>
    <w:rsid w:val="00545BD7"/>
    <w:rsid w:val="00546680"/>
    <w:rsid w:val="0055112B"/>
    <w:rsid w:val="005528A9"/>
    <w:rsid w:val="00552F2B"/>
    <w:rsid w:val="00554281"/>
    <w:rsid w:val="0055441D"/>
    <w:rsid w:val="00555A04"/>
    <w:rsid w:val="00555BAE"/>
    <w:rsid w:val="00556D80"/>
    <w:rsid w:val="00562421"/>
    <w:rsid w:val="005624FD"/>
    <w:rsid w:val="005631EF"/>
    <w:rsid w:val="00564128"/>
    <w:rsid w:val="00565A5C"/>
    <w:rsid w:val="00565D40"/>
    <w:rsid w:val="00566000"/>
    <w:rsid w:val="00567A50"/>
    <w:rsid w:val="00573D11"/>
    <w:rsid w:val="005750ED"/>
    <w:rsid w:val="00577307"/>
    <w:rsid w:val="00577528"/>
    <w:rsid w:val="00577A41"/>
    <w:rsid w:val="0058154C"/>
    <w:rsid w:val="00582272"/>
    <w:rsid w:val="00583FD9"/>
    <w:rsid w:val="00587133"/>
    <w:rsid w:val="00593963"/>
    <w:rsid w:val="00596791"/>
    <w:rsid w:val="005A02D6"/>
    <w:rsid w:val="005A049F"/>
    <w:rsid w:val="005A3E08"/>
    <w:rsid w:val="005A4E92"/>
    <w:rsid w:val="005A6624"/>
    <w:rsid w:val="005A7B57"/>
    <w:rsid w:val="005B23CF"/>
    <w:rsid w:val="005B5495"/>
    <w:rsid w:val="005B58C7"/>
    <w:rsid w:val="005C359C"/>
    <w:rsid w:val="005C6007"/>
    <w:rsid w:val="005C6518"/>
    <w:rsid w:val="005C684A"/>
    <w:rsid w:val="005C7639"/>
    <w:rsid w:val="005C766F"/>
    <w:rsid w:val="005D4099"/>
    <w:rsid w:val="005D46D6"/>
    <w:rsid w:val="005D4A33"/>
    <w:rsid w:val="005D54FF"/>
    <w:rsid w:val="005D6547"/>
    <w:rsid w:val="005D755F"/>
    <w:rsid w:val="005D7687"/>
    <w:rsid w:val="005D7F89"/>
    <w:rsid w:val="005E3C3C"/>
    <w:rsid w:val="005E61D1"/>
    <w:rsid w:val="005E7EDB"/>
    <w:rsid w:val="005F24A0"/>
    <w:rsid w:val="005F2C09"/>
    <w:rsid w:val="005F3911"/>
    <w:rsid w:val="005F497E"/>
    <w:rsid w:val="005F5160"/>
    <w:rsid w:val="005F5FA3"/>
    <w:rsid w:val="005F61C4"/>
    <w:rsid w:val="005F7ACD"/>
    <w:rsid w:val="0060139D"/>
    <w:rsid w:val="006028CE"/>
    <w:rsid w:val="00605BD5"/>
    <w:rsid w:val="00605E52"/>
    <w:rsid w:val="0060724C"/>
    <w:rsid w:val="00610854"/>
    <w:rsid w:val="00611C73"/>
    <w:rsid w:val="00612BB9"/>
    <w:rsid w:val="00613F8C"/>
    <w:rsid w:val="0061459A"/>
    <w:rsid w:val="00615E1D"/>
    <w:rsid w:val="00617768"/>
    <w:rsid w:val="006213B6"/>
    <w:rsid w:val="00621603"/>
    <w:rsid w:val="00621BAA"/>
    <w:rsid w:val="006225A5"/>
    <w:rsid w:val="0062588B"/>
    <w:rsid w:val="00625D35"/>
    <w:rsid w:val="00630B2A"/>
    <w:rsid w:val="00631220"/>
    <w:rsid w:val="006326EE"/>
    <w:rsid w:val="00632964"/>
    <w:rsid w:val="006342A1"/>
    <w:rsid w:val="0063455F"/>
    <w:rsid w:val="00636341"/>
    <w:rsid w:val="006364EA"/>
    <w:rsid w:val="006365A6"/>
    <w:rsid w:val="00640388"/>
    <w:rsid w:val="00640DD8"/>
    <w:rsid w:val="00641178"/>
    <w:rsid w:val="0064401F"/>
    <w:rsid w:val="00644CD8"/>
    <w:rsid w:val="00646794"/>
    <w:rsid w:val="00646DE9"/>
    <w:rsid w:val="00647364"/>
    <w:rsid w:val="006476EF"/>
    <w:rsid w:val="00647C8F"/>
    <w:rsid w:val="00650385"/>
    <w:rsid w:val="0065164A"/>
    <w:rsid w:val="0065213F"/>
    <w:rsid w:val="00655331"/>
    <w:rsid w:val="006553AC"/>
    <w:rsid w:val="00656031"/>
    <w:rsid w:val="006564A5"/>
    <w:rsid w:val="00663A6D"/>
    <w:rsid w:val="00664FC6"/>
    <w:rsid w:val="006663DC"/>
    <w:rsid w:val="006676C6"/>
    <w:rsid w:val="00671A0F"/>
    <w:rsid w:val="00672541"/>
    <w:rsid w:val="00673903"/>
    <w:rsid w:val="006753FE"/>
    <w:rsid w:val="006760E9"/>
    <w:rsid w:val="00680AF4"/>
    <w:rsid w:val="0068218E"/>
    <w:rsid w:val="006821FC"/>
    <w:rsid w:val="00682629"/>
    <w:rsid w:val="0068445C"/>
    <w:rsid w:val="0068615B"/>
    <w:rsid w:val="00686572"/>
    <w:rsid w:val="00687009"/>
    <w:rsid w:val="006879D5"/>
    <w:rsid w:val="00687BFB"/>
    <w:rsid w:val="00691D05"/>
    <w:rsid w:val="00696A1F"/>
    <w:rsid w:val="006A1BA8"/>
    <w:rsid w:val="006A1BF5"/>
    <w:rsid w:val="006A21FC"/>
    <w:rsid w:val="006A38C4"/>
    <w:rsid w:val="006A3CA5"/>
    <w:rsid w:val="006A4B46"/>
    <w:rsid w:val="006A781F"/>
    <w:rsid w:val="006A7A86"/>
    <w:rsid w:val="006B0662"/>
    <w:rsid w:val="006B0A02"/>
    <w:rsid w:val="006B0F48"/>
    <w:rsid w:val="006B133A"/>
    <w:rsid w:val="006B23FC"/>
    <w:rsid w:val="006B2EFC"/>
    <w:rsid w:val="006B30A5"/>
    <w:rsid w:val="006B3629"/>
    <w:rsid w:val="006B5495"/>
    <w:rsid w:val="006B59C4"/>
    <w:rsid w:val="006B6B26"/>
    <w:rsid w:val="006B7E4A"/>
    <w:rsid w:val="006C1990"/>
    <w:rsid w:val="006C67CA"/>
    <w:rsid w:val="006C79E4"/>
    <w:rsid w:val="006D0B0F"/>
    <w:rsid w:val="006D16E7"/>
    <w:rsid w:val="006D1ECA"/>
    <w:rsid w:val="006D2A88"/>
    <w:rsid w:val="006D50D5"/>
    <w:rsid w:val="006D76A2"/>
    <w:rsid w:val="006E050D"/>
    <w:rsid w:val="006E0DC6"/>
    <w:rsid w:val="006E2013"/>
    <w:rsid w:val="006E4318"/>
    <w:rsid w:val="006E4541"/>
    <w:rsid w:val="006E5FB1"/>
    <w:rsid w:val="006F08BF"/>
    <w:rsid w:val="006F1080"/>
    <w:rsid w:val="007006DB"/>
    <w:rsid w:val="00704D20"/>
    <w:rsid w:val="00704F46"/>
    <w:rsid w:val="007059C3"/>
    <w:rsid w:val="00705C96"/>
    <w:rsid w:val="0070622C"/>
    <w:rsid w:val="00714320"/>
    <w:rsid w:val="00714335"/>
    <w:rsid w:val="007143D8"/>
    <w:rsid w:val="007152A6"/>
    <w:rsid w:val="007157E0"/>
    <w:rsid w:val="007159B4"/>
    <w:rsid w:val="00715B1F"/>
    <w:rsid w:val="00717242"/>
    <w:rsid w:val="007208F0"/>
    <w:rsid w:val="00720D3D"/>
    <w:rsid w:val="00721312"/>
    <w:rsid w:val="00722553"/>
    <w:rsid w:val="0072765E"/>
    <w:rsid w:val="007278E8"/>
    <w:rsid w:val="00727AD9"/>
    <w:rsid w:val="007318B8"/>
    <w:rsid w:val="007336FE"/>
    <w:rsid w:val="00734DF7"/>
    <w:rsid w:val="00735ADE"/>
    <w:rsid w:val="007363C1"/>
    <w:rsid w:val="00741A47"/>
    <w:rsid w:val="00742934"/>
    <w:rsid w:val="007448FD"/>
    <w:rsid w:val="00744BDE"/>
    <w:rsid w:val="007455E5"/>
    <w:rsid w:val="00745D16"/>
    <w:rsid w:val="00746020"/>
    <w:rsid w:val="00747BEC"/>
    <w:rsid w:val="00750073"/>
    <w:rsid w:val="007519C3"/>
    <w:rsid w:val="0075564A"/>
    <w:rsid w:val="0075662A"/>
    <w:rsid w:val="007626CB"/>
    <w:rsid w:val="00762F8D"/>
    <w:rsid w:val="007636B9"/>
    <w:rsid w:val="00765229"/>
    <w:rsid w:val="00765D85"/>
    <w:rsid w:val="00766ED8"/>
    <w:rsid w:val="0076772E"/>
    <w:rsid w:val="00771576"/>
    <w:rsid w:val="00771D92"/>
    <w:rsid w:val="00772235"/>
    <w:rsid w:val="00772C77"/>
    <w:rsid w:val="00772CAD"/>
    <w:rsid w:val="00774E80"/>
    <w:rsid w:val="007764E7"/>
    <w:rsid w:val="00782844"/>
    <w:rsid w:val="00790008"/>
    <w:rsid w:val="0079016D"/>
    <w:rsid w:val="00790776"/>
    <w:rsid w:val="007927DF"/>
    <w:rsid w:val="00792D1E"/>
    <w:rsid w:val="007951C8"/>
    <w:rsid w:val="00797854"/>
    <w:rsid w:val="00797C90"/>
    <w:rsid w:val="007A05AE"/>
    <w:rsid w:val="007A0808"/>
    <w:rsid w:val="007A2772"/>
    <w:rsid w:val="007A56E0"/>
    <w:rsid w:val="007A61F6"/>
    <w:rsid w:val="007A6884"/>
    <w:rsid w:val="007B0AC9"/>
    <w:rsid w:val="007B503D"/>
    <w:rsid w:val="007B5BD1"/>
    <w:rsid w:val="007B5DE6"/>
    <w:rsid w:val="007C134B"/>
    <w:rsid w:val="007C25DB"/>
    <w:rsid w:val="007C3F41"/>
    <w:rsid w:val="007C515C"/>
    <w:rsid w:val="007C5AC8"/>
    <w:rsid w:val="007C6115"/>
    <w:rsid w:val="007D1AFC"/>
    <w:rsid w:val="007E1999"/>
    <w:rsid w:val="007E1D68"/>
    <w:rsid w:val="007E4A6A"/>
    <w:rsid w:val="007E4B9A"/>
    <w:rsid w:val="007E5643"/>
    <w:rsid w:val="007E7910"/>
    <w:rsid w:val="007E7F9C"/>
    <w:rsid w:val="007F0482"/>
    <w:rsid w:val="007F16ED"/>
    <w:rsid w:val="007F1820"/>
    <w:rsid w:val="007F1C59"/>
    <w:rsid w:val="007F55AB"/>
    <w:rsid w:val="007F62A5"/>
    <w:rsid w:val="007F67AB"/>
    <w:rsid w:val="0080062C"/>
    <w:rsid w:val="00800671"/>
    <w:rsid w:val="008028CD"/>
    <w:rsid w:val="00803D66"/>
    <w:rsid w:val="008052AA"/>
    <w:rsid w:val="00807004"/>
    <w:rsid w:val="00810B94"/>
    <w:rsid w:val="00811925"/>
    <w:rsid w:val="008140F9"/>
    <w:rsid w:val="00815EE4"/>
    <w:rsid w:val="00816360"/>
    <w:rsid w:val="00821FE0"/>
    <w:rsid w:val="00823134"/>
    <w:rsid w:val="00825ACB"/>
    <w:rsid w:val="00826EAD"/>
    <w:rsid w:val="008309F0"/>
    <w:rsid w:val="0083130A"/>
    <w:rsid w:val="008367ED"/>
    <w:rsid w:val="00836C83"/>
    <w:rsid w:val="00840A9D"/>
    <w:rsid w:val="008411B6"/>
    <w:rsid w:val="0084270E"/>
    <w:rsid w:val="008466A6"/>
    <w:rsid w:val="00852ABA"/>
    <w:rsid w:val="00852FF4"/>
    <w:rsid w:val="0085322B"/>
    <w:rsid w:val="0085348F"/>
    <w:rsid w:val="00860CAD"/>
    <w:rsid w:val="008641F4"/>
    <w:rsid w:val="008704AA"/>
    <w:rsid w:val="0087266D"/>
    <w:rsid w:val="00873D0A"/>
    <w:rsid w:val="00873FE5"/>
    <w:rsid w:val="008753F5"/>
    <w:rsid w:val="00877052"/>
    <w:rsid w:val="00877BB1"/>
    <w:rsid w:val="00880377"/>
    <w:rsid w:val="0088054F"/>
    <w:rsid w:val="00882677"/>
    <w:rsid w:val="00883129"/>
    <w:rsid w:val="0088658B"/>
    <w:rsid w:val="00887DB3"/>
    <w:rsid w:val="00887DF3"/>
    <w:rsid w:val="00890276"/>
    <w:rsid w:val="0089086B"/>
    <w:rsid w:val="00890CBE"/>
    <w:rsid w:val="00891630"/>
    <w:rsid w:val="00891EEC"/>
    <w:rsid w:val="00892FA2"/>
    <w:rsid w:val="00894C41"/>
    <w:rsid w:val="00894CC2"/>
    <w:rsid w:val="008958A4"/>
    <w:rsid w:val="008A19FA"/>
    <w:rsid w:val="008A1A96"/>
    <w:rsid w:val="008A2966"/>
    <w:rsid w:val="008A56ED"/>
    <w:rsid w:val="008B0727"/>
    <w:rsid w:val="008B14D7"/>
    <w:rsid w:val="008B192A"/>
    <w:rsid w:val="008B27DD"/>
    <w:rsid w:val="008B3028"/>
    <w:rsid w:val="008B4648"/>
    <w:rsid w:val="008B4E9B"/>
    <w:rsid w:val="008C2DD7"/>
    <w:rsid w:val="008C3075"/>
    <w:rsid w:val="008C3408"/>
    <w:rsid w:val="008C750A"/>
    <w:rsid w:val="008C7E11"/>
    <w:rsid w:val="008D00D7"/>
    <w:rsid w:val="008D14D6"/>
    <w:rsid w:val="008D2487"/>
    <w:rsid w:val="008D2C0E"/>
    <w:rsid w:val="008D2CFB"/>
    <w:rsid w:val="008D5EB8"/>
    <w:rsid w:val="008D6DE1"/>
    <w:rsid w:val="008E004D"/>
    <w:rsid w:val="008E3615"/>
    <w:rsid w:val="008E5070"/>
    <w:rsid w:val="008E561E"/>
    <w:rsid w:val="008E5B79"/>
    <w:rsid w:val="008E78C5"/>
    <w:rsid w:val="008F1F8F"/>
    <w:rsid w:val="008F2231"/>
    <w:rsid w:val="008F2B9A"/>
    <w:rsid w:val="008F2E81"/>
    <w:rsid w:val="008F3882"/>
    <w:rsid w:val="008F74C4"/>
    <w:rsid w:val="00901EF8"/>
    <w:rsid w:val="00902329"/>
    <w:rsid w:val="00902EEB"/>
    <w:rsid w:val="009041A6"/>
    <w:rsid w:val="00906CF5"/>
    <w:rsid w:val="00907E35"/>
    <w:rsid w:val="0091241E"/>
    <w:rsid w:val="00912DC4"/>
    <w:rsid w:val="00916173"/>
    <w:rsid w:val="00916465"/>
    <w:rsid w:val="00916810"/>
    <w:rsid w:val="00917501"/>
    <w:rsid w:val="00917765"/>
    <w:rsid w:val="00920A98"/>
    <w:rsid w:val="00920FC8"/>
    <w:rsid w:val="009211CA"/>
    <w:rsid w:val="00921FF8"/>
    <w:rsid w:val="00923D90"/>
    <w:rsid w:val="00927A86"/>
    <w:rsid w:val="00930298"/>
    <w:rsid w:val="00931802"/>
    <w:rsid w:val="00932ACF"/>
    <w:rsid w:val="0093320A"/>
    <w:rsid w:val="00933D39"/>
    <w:rsid w:val="00933F08"/>
    <w:rsid w:val="00934C99"/>
    <w:rsid w:val="00934CF4"/>
    <w:rsid w:val="00936C42"/>
    <w:rsid w:val="009371D7"/>
    <w:rsid w:val="009407ED"/>
    <w:rsid w:val="0094270D"/>
    <w:rsid w:val="0094404E"/>
    <w:rsid w:val="00944129"/>
    <w:rsid w:val="00952BB9"/>
    <w:rsid w:val="009544EC"/>
    <w:rsid w:val="009554FB"/>
    <w:rsid w:val="009571B8"/>
    <w:rsid w:val="00957BD6"/>
    <w:rsid w:val="009607B7"/>
    <w:rsid w:val="00960C32"/>
    <w:rsid w:val="00960C91"/>
    <w:rsid w:val="00960EC7"/>
    <w:rsid w:val="00961020"/>
    <w:rsid w:val="00963077"/>
    <w:rsid w:val="00963620"/>
    <w:rsid w:val="009645F7"/>
    <w:rsid w:val="00966956"/>
    <w:rsid w:val="00971562"/>
    <w:rsid w:val="00971EED"/>
    <w:rsid w:val="00971F03"/>
    <w:rsid w:val="009723E1"/>
    <w:rsid w:val="0097393A"/>
    <w:rsid w:val="009746C2"/>
    <w:rsid w:val="0097536C"/>
    <w:rsid w:val="009779CB"/>
    <w:rsid w:val="009833C5"/>
    <w:rsid w:val="00983ECB"/>
    <w:rsid w:val="0098424B"/>
    <w:rsid w:val="00986B52"/>
    <w:rsid w:val="0098742B"/>
    <w:rsid w:val="009874DE"/>
    <w:rsid w:val="009923D5"/>
    <w:rsid w:val="00993F9E"/>
    <w:rsid w:val="0099401E"/>
    <w:rsid w:val="00996298"/>
    <w:rsid w:val="00997A95"/>
    <w:rsid w:val="00997B93"/>
    <w:rsid w:val="009A0742"/>
    <w:rsid w:val="009A0DFC"/>
    <w:rsid w:val="009A129E"/>
    <w:rsid w:val="009A150B"/>
    <w:rsid w:val="009A1FE4"/>
    <w:rsid w:val="009A25CD"/>
    <w:rsid w:val="009A2F51"/>
    <w:rsid w:val="009A38A8"/>
    <w:rsid w:val="009A4E4C"/>
    <w:rsid w:val="009A5CE4"/>
    <w:rsid w:val="009A6C0D"/>
    <w:rsid w:val="009A6D6E"/>
    <w:rsid w:val="009B074F"/>
    <w:rsid w:val="009B27ED"/>
    <w:rsid w:val="009C1228"/>
    <w:rsid w:val="009C2149"/>
    <w:rsid w:val="009C4D68"/>
    <w:rsid w:val="009C661C"/>
    <w:rsid w:val="009D0624"/>
    <w:rsid w:val="009D1987"/>
    <w:rsid w:val="009D31CA"/>
    <w:rsid w:val="009D46E2"/>
    <w:rsid w:val="009D5CE6"/>
    <w:rsid w:val="009D5DB3"/>
    <w:rsid w:val="009D724F"/>
    <w:rsid w:val="009D76D3"/>
    <w:rsid w:val="009D7812"/>
    <w:rsid w:val="009D7B23"/>
    <w:rsid w:val="009D7B4F"/>
    <w:rsid w:val="009E5E8A"/>
    <w:rsid w:val="009F0735"/>
    <w:rsid w:val="009F1409"/>
    <w:rsid w:val="009F16F8"/>
    <w:rsid w:val="009F19FD"/>
    <w:rsid w:val="009F1D8F"/>
    <w:rsid w:val="009F222B"/>
    <w:rsid w:val="009F3608"/>
    <w:rsid w:val="009F3AF4"/>
    <w:rsid w:val="009F6CE3"/>
    <w:rsid w:val="00A008E2"/>
    <w:rsid w:val="00A01AE4"/>
    <w:rsid w:val="00A05F3F"/>
    <w:rsid w:val="00A070E3"/>
    <w:rsid w:val="00A12B5D"/>
    <w:rsid w:val="00A14730"/>
    <w:rsid w:val="00A151C4"/>
    <w:rsid w:val="00A160BA"/>
    <w:rsid w:val="00A219DA"/>
    <w:rsid w:val="00A2488A"/>
    <w:rsid w:val="00A24938"/>
    <w:rsid w:val="00A301B2"/>
    <w:rsid w:val="00A305CC"/>
    <w:rsid w:val="00A314C6"/>
    <w:rsid w:val="00A31A19"/>
    <w:rsid w:val="00A32766"/>
    <w:rsid w:val="00A32CD7"/>
    <w:rsid w:val="00A35D25"/>
    <w:rsid w:val="00A37D28"/>
    <w:rsid w:val="00A4083C"/>
    <w:rsid w:val="00A40E3B"/>
    <w:rsid w:val="00A41B53"/>
    <w:rsid w:val="00A4256D"/>
    <w:rsid w:val="00A439BD"/>
    <w:rsid w:val="00A46C47"/>
    <w:rsid w:val="00A476C0"/>
    <w:rsid w:val="00A47834"/>
    <w:rsid w:val="00A526EE"/>
    <w:rsid w:val="00A5389E"/>
    <w:rsid w:val="00A53C75"/>
    <w:rsid w:val="00A56B5F"/>
    <w:rsid w:val="00A5762C"/>
    <w:rsid w:val="00A57765"/>
    <w:rsid w:val="00A57D53"/>
    <w:rsid w:val="00A60E03"/>
    <w:rsid w:val="00A62101"/>
    <w:rsid w:val="00A632AD"/>
    <w:rsid w:val="00A64501"/>
    <w:rsid w:val="00A64A5D"/>
    <w:rsid w:val="00A66E26"/>
    <w:rsid w:val="00A67A13"/>
    <w:rsid w:val="00A71D54"/>
    <w:rsid w:val="00A74A9B"/>
    <w:rsid w:val="00A76B50"/>
    <w:rsid w:val="00A76C42"/>
    <w:rsid w:val="00A80B5C"/>
    <w:rsid w:val="00A835DB"/>
    <w:rsid w:val="00A854D2"/>
    <w:rsid w:val="00A928A4"/>
    <w:rsid w:val="00A9403C"/>
    <w:rsid w:val="00A9523E"/>
    <w:rsid w:val="00A953C0"/>
    <w:rsid w:val="00A97704"/>
    <w:rsid w:val="00AA14D2"/>
    <w:rsid w:val="00AA3306"/>
    <w:rsid w:val="00AA5276"/>
    <w:rsid w:val="00AA5FE7"/>
    <w:rsid w:val="00AA6D6F"/>
    <w:rsid w:val="00AA7117"/>
    <w:rsid w:val="00AB24BF"/>
    <w:rsid w:val="00AB3838"/>
    <w:rsid w:val="00AB3BB4"/>
    <w:rsid w:val="00AB477F"/>
    <w:rsid w:val="00AC0945"/>
    <w:rsid w:val="00AC41C1"/>
    <w:rsid w:val="00AC5FE0"/>
    <w:rsid w:val="00AD0E78"/>
    <w:rsid w:val="00AD1D35"/>
    <w:rsid w:val="00AD1EF2"/>
    <w:rsid w:val="00AD3FD6"/>
    <w:rsid w:val="00AD42A8"/>
    <w:rsid w:val="00AD5E19"/>
    <w:rsid w:val="00AD6F9A"/>
    <w:rsid w:val="00AD7B3E"/>
    <w:rsid w:val="00AD7EAA"/>
    <w:rsid w:val="00AE0DDE"/>
    <w:rsid w:val="00AE1354"/>
    <w:rsid w:val="00AE1725"/>
    <w:rsid w:val="00AE2288"/>
    <w:rsid w:val="00AE450E"/>
    <w:rsid w:val="00AE5DFB"/>
    <w:rsid w:val="00AE75A1"/>
    <w:rsid w:val="00AF07C3"/>
    <w:rsid w:val="00AF20A3"/>
    <w:rsid w:val="00AF262C"/>
    <w:rsid w:val="00AF28C4"/>
    <w:rsid w:val="00AF37FA"/>
    <w:rsid w:val="00AF3916"/>
    <w:rsid w:val="00AF5677"/>
    <w:rsid w:val="00AF6B11"/>
    <w:rsid w:val="00AF6BA7"/>
    <w:rsid w:val="00AF793F"/>
    <w:rsid w:val="00B010D1"/>
    <w:rsid w:val="00B01B80"/>
    <w:rsid w:val="00B01D96"/>
    <w:rsid w:val="00B01F78"/>
    <w:rsid w:val="00B02CEE"/>
    <w:rsid w:val="00B06523"/>
    <w:rsid w:val="00B114D2"/>
    <w:rsid w:val="00B135E9"/>
    <w:rsid w:val="00B14E73"/>
    <w:rsid w:val="00B210DD"/>
    <w:rsid w:val="00B23B8F"/>
    <w:rsid w:val="00B24CC2"/>
    <w:rsid w:val="00B3000B"/>
    <w:rsid w:val="00B30673"/>
    <w:rsid w:val="00B30902"/>
    <w:rsid w:val="00B316C1"/>
    <w:rsid w:val="00B328D2"/>
    <w:rsid w:val="00B34124"/>
    <w:rsid w:val="00B34649"/>
    <w:rsid w:val="00B363A1"/>
    <w:rsid w:val="00B3652C"/>
    <w:rsid w:val="00B3753A"/>
    <w:rsid w:val="00B40A51"/>
    <w:rsid w:val="00B40EF0"/>
    <w:rsid w:val="00B41F09"/>
    <w:rsid w:val="00B42DD9"/>
    <w:rsid w:val="00B45B58"/>
    <w:rsid w:val="00B5066F"/>
    <w:rsid w:val="00B5174D"/>
    <w:rsid w:val="00B5283B"/>
    <w:rsid w:val="00B53D1F"/>
    <w:rsid w:val="00B53E15"/>
    <w:rsid w:val="00B54269"/>
    <w:rsid w:val="00B550F9"/>
    <w:rsid w:val="00B56372"/>
    <w:rsid w:val="00B56CFC"/>
    <w:rsid w:val="00B64F33"/>
    <w:rsid w:val="00B66E49"/>
    <w:rsid w:val="00B670C8"/>
    <w:rsid w:val="00B67CFB"/>
    <w:rsid w:val="00B67F58"/>
    <w:rsid w:val="00B70224"/>
    <w:rsid w:val="00B705FB"/>
    <w:rsid w:val="00B7082A"/>
    <w:rsid w:val="00B71B22"/>
    <w:rsid w:val="00B75543"/>
    <w:rsid w:val="00B76244"/>
    <w:rsid w:val="00B80901"/>
    <w:rsid w:val="00B814F2"/>
    <w:rsid w:val="00B8331F"/>
    <w:rsid w:val="00B83DAE"/>
    <w:rsid w:val="00B8580F"/>
    <w:rsid w:val="00B87269"/>
    <w:rsid w:val="00B87319"/>
    <w:rsid w:val="00B912A3"/>
    <w:rsid w:val="00B95720"/>
    <w:rsid w:val="00B96150"/>
    <w:rsid w:val="00B96C37"/>
    <w:rsid w:val="00B977A6"/>
    <w:rsid w:val="00BA2F4D"/>
    <w:rsid w:val="00BA33A5"/>
    <w:rsid w:val="00BA5DF8"/>
    <w:rsid w:val="00BA6899"/>
    <w:rsid w:val="00BA6B94"/>
    <w:rsid w:val="00BA6D96"/>
    <w:rsid w:val="00BA72A5"/>
    <w:rsid w:val="00BA7642"/>
    <w:rsid w:val="00BB06DF"/>
    <w:rsid w:val="00BB35B8"/>
    <w:rsid w:val="00BB37E2"/>
    <w:rsid w:val="00BB442E"/>
    <w:rsid w:val="00BC2E33"/>
    <w:rsid w:val="00BC373B"/>
    <w:rsid w:val="00BC5766"/>
    <w:rsid w:val="00BC7DFA"/>
    <w:rsid w:val="00BD518C"/>
    <w:rsid w:val="00BE0E8C"/>
    <w:rsid w:val="00BE2FA2"/>
    <w:rsid w:val="00BE3500"/>
    <w:rsid w:val="00BE3D30"/>
    <w:rsid w:val="00BE5816"/>
    <w:rsid w:val="00BE58D1"/>
    <w:rsid w:val="00BE7CD0"/>
    <w:rsid w:val="00BF0399"/>
    <w:rsid w:val="00BF09D4"/>
    <w:rsid w:val="00BF0DA0"/>
    <w:rsid w:val="00BF114B"/>
    <w:rsid w:val="00BF536C"/>
    <w:rsid w:val="00BF7215"/>
    <w:rsid w:val="00BF748A"/>
    <w:rsid w:val="00BF7B63"/>
    <w:rsid w:val="00C01A8C"/>
    <w:rsid w:val="00C03597"/>
    <w:rsid w:val="00C03F47"/>
    <w:rsid w:val="00C05BE4"/>
    <w:rsid w:val="00C0659D"/>
    <w:rsid w:val="00C06BA8"/>
    <w:rsid w:val="00C118B2"/>
    <w:rsid w:val="00C12567"/>
    <w:rsid w:val="00C14725"/>
    <w:rsid w:val="00C16DB8"/>
    <w:rsid w:val="00C20F88"/>
    <w:rsid w:val="00C21245"/>
    <w:rsid w:val="00C22389"/>
    <w:rsid w:val="00C23AEA"/>
    <w:rsid w:val="00C24D6E"/>
    <w:rsid w:val="00C25970"/>
    <w:rsid w:val="00C2765C"/>
    <w:rsid w:val="00C2785B"/>
    <w:rsid w:val="00C32DE1"/>
    <w:rsid w:val="00C33D06"/>
    <w:rsid w:val="00C34691"/>
    <w:rsid w:val="00C363DD"/>
    <w:rsid w:val="00C40AB3"/>
    <w:rsid w:val="00C41CFF"/>
    <w:rsid w:val="00C456E7"/>
    <w:rsid w:val="00C45EDC"/>
    <w:rsid w:val="00C46912"/>
    <w:rsid w:val="00C46AF9"/>
    <w:rsid w:val="00C4740B"/>
    <w:rsid w:val="00C5424D"/>
    <w:rsid w:val="00C56E20"/>
    <w:rsid w:val="00C577C3"/>
    <w:rsid w:val="00C57D93"/>
    <w:rsid w:val="00C60B71"/>
    <w:rsid w:val="00C62018"/>
    <w:rsid w:val="00C63F7C"/>
    <w:rsid w:val="00C672A1"/>
    <w:rsid w:val="00C700BD"/>
    <w:rsid w:val="00C72677"/>
    <w:rsid w:val="00C74743"/>
    <w:rsid w:val="00C750C6"/>
    <w:rsid w:val="00C75762"/>
    <w:rsid w:val="00C8255C"/>
    <w:rsid w:val="00C83069"/>
    <w:rsid w:val="00C84302"/>
    <w:rsid w:val="00C96B43"/>
    <w:rsid w:val="00C96F2F"/>
    <w:rsid w:val="00CA09B9"/>
    <w:rsid w:val="00CA1B82"/>
    <w:rsid w:val="00CA4BED"/>
    <w:rsid w:val="00CA4FBF"/>
    <w:rsid w:val="00CA5E1A"/>
    <w:rsid w:val="00CB3559"/>
    <w:rsid w:val="00CB6C73"/>
    <w:rsid w:val="00CB6F26"/>
    <w:rsid w:val="00CC0663"/>
    <w:rsid w:val="00CC0692"/>
    <w:rsid w:val="00CC0948"/>
    <w:rsid w:val="00CC0B67"/>
    <w:rsid w:val="00CC1576"/>
    <w:rsid w:val="00CC2DEC"/>
    <w:rsid w:val="00CC379E"/>
    <w:rsid w:val="00CC4432"/>
    <w:rsid w:val="00CC4868"/>
    <w:rsid w:val="00CC4B74"/>
    <w:rsid w:val="00CC5473"/>
    <w:rsid w:val="00CC5D47"/>
    <w:rsid w:val="00CC7ED4"/>
    <w:rsid w:val="00CD003C"/>
    <w:rsid w:val="00CD1C98"/>
    <w:rsid w:val="00CD2D6F"/>
    <w:rsid w:val="00CD5E3E"/>
    <w:rsid w:val="00CD76DA"/>
    <w:rsid w:val="00CE18E1"/>
    <w:rsid w:val="00CE21C4"/>
    <w:rsid w:val="00CE23A6"/>
    <w:rsid w:val="00CE2740"/>
    <w:rsid w:val="00CE34DB"/>
    <w:rsid w:val="00CE5311"/>
    <w:rsid w:val="00CE72C5"/>
    <w:rsid w:val="00CF0037"/>
    <w:rsid w:val="00CF02D5"/>
    <w:rsid w:val="00CF167A"/>
    <w:rsid w:val="00CF2066"/>
    <w:rsid w:val="00CF488D"/>
    <w:rsid w:val="00CF5ADF"/>
    <w:rsid w:val="00D0215A"/>
    <w:rsid w:val="00D03FE2"/>
    <w:rsid w:val="00D04342"/>
    <w:rsid w:val="00D04793"/>
    <w:rsid w:val="00D14413"/>
    <w:rsid w:val="00D15C81"/>
    <w:rsid w:val="00D2137B"/>
    <w:rsid w:val="00D21BCC"/>
    <w:rsid w:val="00D22713"/>
    <w:rsid w:val="00D23C1F"/>
    <w:rsid w:val="00D25427"/>
    <w:rsid w:val="00D25C31"/>
    <w:rsid w:val="00D262E1"/>
    <w:rsid w:val="00D26616"/>
    <w:rsid w:val="00D27587"/>
    <w:rsid w:val="00D3097F"/>
    <w:rsid w:val="00D30C08"/>
    <w:rsid w:val="00D30D98"/>
    <w:rsid w:val="00D319CE"/>
    <w:rsid w:val="00D31E1E"/>
    <w:rsid w:val="00D34132"/>
    <w:rsid w:val="00D37230"/>
    <w:rsid w:val="00D40311"/>
    <w:rsid w:val="00D428AD"/>
    <w:rsid w:val="00D438ED"/>
    <w:rsid w:val="00D43CC3"/>
    <w:rsid w:val="00D44B15"/>
    <w:rsid w:val="00D52F4C"/>
    <w:rsid w:val="00D53004"/>
    <w:rsid w:val="00D53BEF"/>
    <w:rsid w:val="00D5498A"/>
    <w:rsid w:val="00D55B5B"/>
    <w:rsid w:val="00D5602A"/>
    <w:rsid w:val="00D56032"/>
    <w:rsid w:val="00D564AB"/>
    <w:rsid w:val="00D56573"/>
    <w:rsid w:val="00D576B1"/>
    <w:rsid w:val="00D57C46"/>
    <w:rsid w:val="00D60981"/>
    <w:rsid w:val="00D60CB8"/>
    <w:rsid w:val="00D623C0"/>
    <w:rsid w:val="00D62D3D"/>
    <w:rsid w:val="00D6355E"/>
    <w:rsid w:val="00D63633"/>
    <w:rsid w:val="00D63CBA"/>
    <w:rsid w:val="00D63ECC"/>
    <w:rsid w:val="00D63EEF"/>
    <w:rsid w:val="00D653BF"/>
    <w:rsid w:val="00D66646"/>
    <w:rsid w:val="00D70DFF"/>
    <w:rsid w:val="00D71227"/>
    <w:rsid w:val="00D7142E"/>
    <w:rsid w:val="00D72392"/>
    <w:rsid w:val="00D735E9"/>
    <w:rsid w:val="00D73D53"/>
    <w:rsid w:val="00D75630"/>
    <w:rsid w:val="00D76393"/>
    <w:rsid w:val="00D779BE"/>
    <w:rsid w:val="00D82109"/>
    <w:rsid w:val="00D82E1D"/>
    <w:rsid w:val="00D84D55"/>
    <w:rsid w:val="00D85513"/>
    <w:rsid w:val="00D85A3B"/>
    <w:rsid w:val="00D871D0"/>
    <w:rsid w:val="00D90393"/>
    <w:rsid w:val="00D90D11"/>
    <w:rsid w:val="00D92150"/>
    <w:rsid w:val="00D93AFA"/>
    <w:rsid w:val="00D96287"/>
    <w:rsid w:val="00D96E05"/>
    <w:rsid w:val="00D97B4E"/>
    <w:rsid w:val="00D97D6F"/>
    <w:rsid w:val="00DA2074"/>
    <w:rsid w:val="00DA2BF7"/>
    <w:rsid w:val="00DA3392"/>
    <w:rsid w:val="00DA3C34"/>
    <w:rsid w:val="00DA4545"/>
    <w:rsid w:val="00DA4BBD"/>
    <w:rsid w:val="00DA5889"/>
    <w:rsid w:val="00DA597E"/>
    <w:rsid w:val="00DA740C"/>
    <w:rsid w:val="00DB06C2"/>
    <w:rsid w:val="00DB1208"/>
    <w:rsid w:val="00DB1B5D"/>
    <w:rsid w:val="00DB4DD8"/>
    <w:rsid w:val="00DB5BAD"/>
    <w:rsid w:val="00DB6B05"/>
    <w:rsid w:val="00DB7738"/>
    <w:rsid w:val="00DC095C"/>
    <w:rsid w:val="00DC1B91"/>
    <w:rsid w:val="00DC2B82"/>
    <w:rsid w:val="00DC421D"/>
    <w:rsid w:val="00DC59DE"/>
    <w:rsid w:val="00DC6885"/>
    <w:rsid w:val="00DD129D"/>
    <w:rsid w:val="00DD19AB"/>
    <w:rsid w:val="00DD26B5"/>
    <w:rsid w:val="00DD37F1"/>
    <w:rsid w:val="00DD4929"/>
    <w:rsid w:val="00DD4CE0"/>
    <w:rsid w:val="00DE201C"/>
    <w:rsid w:val="00DE27BF"/>
    <w:rsid w:val="00DE2D8F"/>
    <w:rsid w:val="00DE3D39"/>
    <w:rsid w:val="00DE4DA7"/>
    <w:rsid w:val="00DE7B42"/>
    <w:rsid w:val="00DF210A"/>
    <w:rsid w:val="00DF4028"/>
    <w:rsid w:val="00DF66C9"/>
    <w:rsid w:val="00E01598"/>
    <w:rsid w:val="00E042CC"/>
    <w:rsid w:val="00E0509C"/>
    <w:rsid w:val="00E06D7E"/>
    <w:rsid w:val="00E10655"/>
    <w:rsid w:val="00E11C69"/>
    <w:rsid w:val="00E11D05"/>
    <w:rsid w:val="00E12544"/>
    <w:rsid w:val="00E161F6"/>
    <w:rsid w:val="00E16252"/>
    <w:rsid w:val="00E17766"/>
    <w:rsid w:val="00E22263"/>
    <w:rsid w:val="00E23ED8"/>
    <w:rsid w:val="00E23F62"/>
    <w:rsid w:val="00E24F0D"/>
    <w:rsid w:val="00E25F38"/>
    <w:rsid w:val="00E26430"/>
    <w:rsid w:val="00E27588"/>
    <w:rsid w:val="00E27BE7"/>
    <w:rsid w:val="00E30DFD"/>
    <w:rsid w:val="00E31220"/>
    <w:rsid w:val="00E34F85"/>
    <w:rsid w:val="00E36573"/>
    <w:rsid w:val="00E374EF"/>
    <w:rsid w:val="00E41090"/>
    <w:rsid w:val="00E42291"/>
    <w:rsid w:val="00E429AB"/>
    <w:rsid w:val="00E4570D"/>
    <w:rsid w:val="00E45AFE"/>
    <w:rsid w:val="00E47E1F"/>
    <w:rsid w:val="00E52150"/>
    <w:rsid w:val="00E5257E"/>
    <w:rsid w:val="00E529B1"/>
    <w:rsid w:val="00E52C0F"/>
    <w:rsid w:val="00E54971"/>
    <w:rsid w:val="00E5527B"/>
    <w:rsid w:val="00E61E78"/>
    <w:rsid w:val="00E636DE"/>
    <w:rsid w:val="00E65EEF"/>
    <w:rsid w:val="00E70D1A"/>
    <w:rsid w:val="00E711D6"/>
    <w:rsid w:val="00E71CCF"/>
    <w:rsid w:val="00E76B09"/>
    <w:rsid w:val="00E77332"/>
    <w:rsid w:val="00E7777E"/>
    <w:rsid w:val="00E811B0"/>
    <w:rsid w:val="00E81889"/>
    <w:rsid w:val="00E826E8"/>
    <w:rsid w:val="00E83675"/>
    <w:rsid w:val="00E861D9"/>
    <w:rsid w:val="00E871F2"/>
    <w:rsid w:val="00E92E00"/>
    <w:rsid w:val="00E949CD"/>
    <w:rsid w:val="00E94CDC"/>
    <w:rsid w:val="00EA0A6A"/>
    <w:rsid w:val="00EA29FC"/>
    <w:rsid w:val="00EA31B6"/>
    <w:rsid w:val="00EA36C1"/>
    <w:rsid w:val="00EA3711"/>
    <w:rsid w:val="00EA449C"/>
    <w:rsid w:val="00EA5DC8"/>
    <w:rsid w:val="00EA7E91"/>
    <w:rsid w:val="00EB0E8D"/>
    <w:rsid w:val="00EB11D9"/>
    <w:rsid w:val="00EB1514"/>
    <w:rsid w:val="00EB1802"/>
    <w:rsid w:val="00EB2D2F"/>
    <w:rsid w:val="00EB4866"/>
    <w:rsid w:val="00EB4A6E"/>
    <w:rsid w:val="00EC1F3A"/>
    <w:rsid w:val="00EC2F6E"/>
    <w:rsid w:val="00EC5EEA"/>
    <w:rsid w:val="00EC7765"/>
    <w:rsid w:val="00ED2354"/>
    <w:rsid w:val="00ED4564"/>
    <w:rsid w:val="00ED5052"/>
    <w:rsid w:val="00ED59C3"/>
    <w:rsid w:val="00EE03CC"/>
    <w:rsid w:val="00EE0BF8"/>
    <w:rsid w:val="00EE15C8"/>
    <w:rsid w:val="00EE1D75"/>
    <w:rsid w:val="00EE361F"/>
    <w:rsid w:val="00EE3CBA"/>
    <w:rsid w:val="00EE3CBB"/>
    <w:rsid w:val="00EE3E07"/>
    <w:rsid w:val="00EE5046"/>
    <w:rsid w:val="00EE6156"/>
    <w:rsid w:val="00EE6DE0"/>
    <w:rsid w:val="00EE7640"/>
    <w:rsid w:val="00EF16D7"/>
    <w:rsid w:val="00EF1866"/>
    <w:rsid w:val="00EF19B3"/>
    <w:rsid w:val="00EF1FD0"/>
    <w:rsid w:val="00EF4148"/>
    <w:rsid w:val="00EF431D"/>
    <w:rsid w:val="00EF6B04"/>
    <w:rsid w:val="00EF6F15"/>
    <w:rsid w:val="00F00D37"/>
    <w:rsid w:val="00F0292E"/>
    <w:rsid w:val="00F0375B"/>
    <w:rsid w:val="00F04064"/>
    <w:rsid w:val="00F07EFB"/>
    <w:rsid w:val="00F15FE5"/>
    <w:rsid w:val="00F1796A"/>
    <w:rsid w:val="00F20D52"/>
    <w:rsid w:val="00F24D92"/>
    <w:rsid w:val="00F25038"/>
    <w:rsid w:val="00F26FEB"/>
    <w:rsid w:val="00F30E1C"/>
    <w:rsid w:val="00F31080"/>
    <w:rsid w:val="00F3259D"/>
    <w:rsid w:val="00F32A85"/>
    <w:rsid w:val="00F32CF3"/>
    <w:rsid w:val="00F32DA6"/>
    <w:rsid w:val="00F330C2"/>
    <w:rsid w:val="00F374A8"/>
    <w:rsid w:val="00F40062"/>
    <w:rsid w:val="00F40F60"/>
    <w:rsid w:val="00F458FB"/>
    <w:rsid w:val="00F46B5A"/>
    <w:rsid w:val="00F4758B"/>
    <w:rsid w:val="00F47C9F"/>
    <w:rsid w:val="00F507E3"/>
    <w:rsid w:val="00F5384E"/>
    <w:rsid w:val="00F53E63"/>
    <w:rsid w:val="00F565E7"/>
    <w:rsid w:val="00F61B36"/>
    <w:rsid w:val="00F630A6"/>
    <w:rsid w:val="00F630B8"/>
    <w:rsid w:val="00F6399A"/>
    <w:rsid w:val="00F65E3A"/>
    <w:rsid w:val="00F66907"/>
    <w:rsid w:val="00F678C8"/>
    <w:rsid w:val="00F70217"/>
    <w:rsid w:val="00F70958"/>
    <w:rsid w:val="00F720D7"/>
    <w:rsid w:val="00F73836"/>
    <w:rsid w:val="00F73887"/>
    <w:rsid w:val="00F75C3A"/>
    <w:rsid w:val="00F763F4"/>
    <w:rsid w:val="00F7682D"/>
    <w:rsid w:val="00F80955"/>
    <w:rsid w:val="00F841AE"/>
    <w:rsid w:val="00F86333"/>
    <w:rsid w:val="00F86753"/>
    <w:rsid w:val="00F96057"/>
    <w:rsid w:val="00FA239B"/>
    <w:rsid w:val="00FA49AB"/>
    <w:rsid w:val="00FA564C"/>
    <w:rsid w:val="00FA57BB"/>
    <w:rsid w:val="00FA73BF"/>
    <w:rsid w:val="00FB1648"/>
    <w:rsid w:val="00FB2501"/>
    <w:rsid w:val="00FB3A7A"/>
    <w:rsid w:val="00FB6FA7"/>
    <w:rsid w:val="00FB7F5F"/>
    <w:rsid w:val="00FC3BAC"/>
    <w:rsid w:val="00FC4AD9"/>
    <w:rsid w:val="00FC523E"/>
    <w:rsid w:val="00FC6BE7"/>
    <w:rsid w:val="00FC72BB"/>
    <w:rsid w:val="00FC7803"/>
    <w:rsid w:val="00FD3252"/>
    <w:rsid w:val="00FD47C8"/>
    <w:rsid w:val="00FD51AD"/>
    <w:rsid w:val="00FD546C"/>
    <w:rsid w:val="00FE0667"/>
    <w:rsid w:val="00FE377F"/>
    <w:rsid w:val="00FE3839"/>
    <w:rsid w:val="00FE3FD6"/>
    <w:rsid w:val="00FE4BD1"/>
    <w:rsid w:val="00FE4C36"/>
    <w:rsid w:val="00FE4E49"/>
    <w:rsid w:val="00FE5128"/>
    <w:rsid w:val="00FE609A"/>
    <w:rsid w:val="00FE711E"/>
    <w:rsid w:val="00FE7717"/>
    <w:rsid w:val="00FF0475"/>
    <w:rsid w:val="00FF0A30"/>
    <w:rsid w:val="00FF20A3"/>
    <w:rsid w:val="00FF3644"/>
    <w:rsid w:val="00FF5289"/>
    <w:rsid w:val="00FF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6E7905"/>
  <w15:chartTrackingRefBased/>
  <w15:docId w15:val="{0CDF5450-D0E1-4406-BE49-CC802357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B57"/>
    <w:rPr>
      <w:rFonts w:ascii="Arial" w:hAnsi="Arial"/>
      <w:sz w:val="24"/>
      <w:lang w:val="en-CA"/>
    </w:rPr>
  </w:style>
  <w:style w:type="paragraph" w:styleId="Heading1">
    <w:name w:val="heading 1"/>
    <w:basedOn w:val="Normal"/>
    <w:next w:val="Normal"/>
    <w:qFormat/>
    <w:rsid w:val="005A7B57"/>
    <w:pPr>
      <w:keepNext/>
      <w:outlineLvl w:val="0"/>
    </w:pPr>
    <w:rPr>
      <w:rFonts w:asciiTheme="minorHAnsi" w:hAnsiTheme="minorHAnsi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F6F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</w:style>
  <w:style w:type="paragraph" w:styleId="DocumentMap">
    <w:name w:val="Document Map"/>
    <w:basedOn w:val="Normal"/>
    <w:link w:val="DocumentMapChar"/>
    <w:rsid w:val="00CC7ED4"/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rsid w:val="00CC7ED4"/>
    <w:rPr>
      <w:rFonts w:ascii="Lucida Grande" w:hAnsi="Lucida Grande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277BB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277BB4"/>
    <w:rPr>
      <w:lang w:eastAsia="en-US"/>
    </w:rPr>
  </w:style>
  <w:style w:type="paragraph" w:styleId="Footer">
    <w:name w:val="footer"/>
    <w:basedOn w:val="Normal"/>
    <w:link w:val="FooterChar"/>
    <w:rsid w:val="00277BB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77BB4"/>
    <w:rPr>
      <w:lang w:eastAsia="en-US"/>
    </w:rPr>
  </w:style>
  <w:style w:type="character" w:styleId="CommentReference">
    <w:name w:val="annotation reference"/>
    <w:rsid w:val="00680AF4"/>
    <w:rPr>
      <w:sz w:val="18"/>
      <w:szCs w:val="18"/>
    </w:rPr>
  </w:style>
  <w:style w:type="paragraph" w:styleId="CommentText">
    <w:name w:val="annotation text"/>
    <w:basedOn w:val="Normal"/>
    <w:link w:val="CommentTextChar"/>
    <w:rsid w:val="00680AF4"/>
    <w:rPr>
      <w:szCs w:val="24"/>
    </w:rPr>
  </w:style>
  <w:style w:type="character" w:customStyle="1" w:styleId="CommentTextChar">
    <w:name w:val="Comment Text Char"/>
    <w:link w:val="CommentText"/>
    <w:rsid w:val="00680AF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680AF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680AF4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680AF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680AF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0B6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7F"/>
    <w:pPr>
      <w:spacing w:after="160" w:line="259" w:lineRule="auto"/>
      <w:ind w:left="720"/>
      <w:contextualSpacing/>
    </w:pPr>
    <w:rPr>
      <w:rFonts w:asciiTheme="minorHAnsi"/>
      <w:sz w:val="22"/>
      <w:szCs w:val="22"/>
      <w:lang w:eastAsia="en-CA"/>
    </w:rPr>
  </w:style>
  <w:style w:type="paragraph" w:customStyle="1" w:styleId="LabSection">
    <w:name w:val="Lab Section"/>
    <w:basedOn w:val="Normal"/>
    <w:next w:val="Normal"/>
    <w:qFormat/>
    <w:rsid w:val="003B5175"/>
    <w:pPr>
      <w:keepNext/>
      <w:numPr>
        <w:numId w:val="1"/>
      </w:numPr>
      <w:spacing w:before="240" w:after="120"/>
    </w:pPr>
    <w:rPr>
      <w:b/>
      <w:bCs/>
      <w:iCs/>
      <w:szCs w:val="22"/>
      <w:lang w:val="en-US"/>
    </w:rPr>
  </w:style>
  <w:style w:type="paragraph" w:customStyle="1" w:styleId="TableText">
    <w:name w:val="Table Text"/>
    <w:basedOn w:val="Normal"/>
    <w:link w:val="TableTextChar"/>
    <w:qFormat/>
    <w:rsid w:val="003B5175"/>
    <w:pPr>
      <w:keepNext/>
      <w:spacing w:before="60" w:after="60"/>
    </w:pPr>
    <w:rPr>
      <w:rFonts w:eastAsia="Calibri"/>
      <w:lang w:val="en-US"/>
    </w:rPr>
  </w:style>
  <w:style w:type="character" w:customStyle="1" w:styleId="TableTextChar">
    <w:name w:val="Table Text Char"/>
    <w:link w:val="TableText"/>
    <w:rsid w:val="003B5175"/>
    <w:rPr>
      <w:rFonts w:ascii="Arial" w:eastAsia="Calibri" w:hAnsi="Arial"/>
    </w:rPr>
  </w:style>
  <w:style w:type="paragraph" w:customStyle="1" w:styleId="TableHeading">
    <w:name w:val="Table Heading"/>
    <w:basedOn w:val="Normal"/>
    <w:qFormat/>
    <w:rsid w:val="003B5175"/>
    <w:pPr>
      <w:keepNext/>
      <w:spacing w:before="120" w:after="120" w:line="276" w:lineRule="auto"/>
      <w:jc w:val="center"/>
    </w:pPr>
    <w:rPr>
      <w:rFonts w:eastAsia="Calibri"/>
      <w:b/>
      <w:szCs w:val="22"/>
      <w:lang w:val="en-US"/>
    </w:rPr>
  </w:style>
  <w:style w:type="paragraph" w:customStyle="1" w:styleId="ReflectionQ">
    <w:name w:val="Reflection Q"/>
    <w:basedOn w:val="Normal"/>
    <w:qFormat/>
    <w:rsid w:val="003B5175"/>
    <w:pPr>
      <w:numPr>
        <w:ilvl w:val="1"/>
        <w:numId w:val="1"/>
      </w:numPr>
      <w:spacing w:before="120" w:after="120"/>
    </w:pPr>
    <w:rPr>
      <w:rFonts w:eastAsia="Calibri"/>
      <w:szCs w:val="22"/>
      <w:lang w:val="en-US"/>
    </w:rPr>
  </w:style>
  <w:style w:type="numbering" w:customStyle="1" w:styleId="SectionList">
    <w:name w:val="Section_List"/>
    <w:basedOn w:val="NoList"/>
    <w:uiPriority w:val="99"/>
    <w:rsid w:val="003B5175"/>
    <w:pPr>
      <w:numPr>
        <w:numId w:val="1"/>
      </w:numPr>
    </w:pPr>
  </w:style>
  <w:style w:type="paragraph" w:styleId="NoSpacing">
    <w:name w:val="No Spacing"/>
    <w:uiPriority w:val="1"/>
    <w:qFormat/>
    <w:rsid w:val="002E4861"/>
    <w:rPr>
      <w:rFonts w:asciiTheme="minorHAnsi" w:eastAsiaTheme="minorHAnsi" w:hAnsiTheme="minorHAnsi" w:cstheme="minorBidi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346280"/>
    <w:rPr>
      <w:b/>
      <w:bCs/>
    </w:rPr>
  </w:style>
  <w:style w:type="paragraph" w:styleId="NormalWeb">
    <w:name w:val="Normal (Web)"/>
    <w:basedOn w:val="Normal"/>
    <w:uiPriority w:val="99"/>
    <w:unhideWhenUsed/>
    <w:rsid w:val="003F5841"/>
    <w:pPr>
      <w:spacing w:before="100" w:beforeAutospacing="1" w:after="100" w:afterAutospacing="1"/>
    </w:pPr>
    <w:rPr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B5174D"/>
    <w:pPr>
      <w:widowControl w:val="0"/>
      <w:spacing w:before="71"/>
      <w:ind w:left="112"/>
    </w:pPr>
    <w:rPr>
      <w:rFonts w:eastAsia="Arial" w:cs="Arial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rsid w:val="00533B96"/>
    <w:rPr>
      <w:color w:val="0563C1" w:themeColor="hyperlink"/>
      <w:u w:val="single"/>
    </w:rPr>
  </w:style>
  <w:style w:type="paragraph" w:customStyle="1" w:styleId="SEN-Text">
    <w:name w:val="SEN-Text"/>
    <w:basedOn w:val="Normal"/>
    <w:qFormat/>
    <w:rsid w:val="005A7B57"/>
    <w:pPr>
      <w:spacing w:before="100" w:beforeAutospacing="1" w:after="100" w:afterAutospacing="1"/>
    </w:pPr>
    <w:rPr>
      <w:rFonts w:eastAsiaTheme="minorEastAsia" w:cs="Arial"/>
      <w:color w:val="000000" w:themeColor="text1"/>
      <w:szCs w:val="22"/>
      <w:lang w:val="en"/>
    </w:rPr>
  </w:style>
  <w:style w:type="paragraph" w:customStyle="1" w:styleId="SEN-Subheading-Black">
    <w:name w:val="SEN-Subheading-Black"/>
    <w:basedOn w:val="Normal"/>
    <w:next w:val="SEN-Text"/>
    <w:qFormat/>
    <w:rsid w:val="005A7B57"/>
    <w:pPr>
      <w:spacing w:before="100" w:beforeAutospacing="1" w:after="100" w:afterAutospacing="1"/>
    </w:pPr>
    <w:rPr>
      <w:rFonts w:eastAsiaTheme="minorEastAsia" w:cs="Arial"/>
      <w:b/>
      <w:bCs/>
      <w:color w:val="000000" w:themeColor="text1"/>
      <w:sz w:val="28"/>
      <w:szCs w:val="24"/>
      <w:lang w:val="en-US"/>
    </w:rPr>
  </w:style>
  <w:style w:type="paragraph" w:customStyle="1" w:styleId="SEN-Heading-Black">
    <w:name w:val="SEN-Heading-Black"/>
    <w:basedOn w:val="Normal"/>
    <w:next w:val="Normal"/>
    <w:qFormat/>
    <w:rsid w:val="005A7B57"/>
    <w:pPr>
      <w:spacing w:before="100" w:beforeAutospacing="1" w:after="100" w:afterAutospacing="1"/>
      <w:outlineLvl w:val="2"/>
    </w:pPr>
    <w:rPr>
      <w:rFonts w:cs="Arial"/>
      <w:b/>
      <w:bCs/>
      <w:color w:val="000000" w:themeColor="text1"/>
      <w:sz w:val="36"/>
      <w:szCs w:val="24"/>
      <w:lang w:val="en-US"/>
    </w:rPr>
  </w:style>
  <w:style w:type="paragraph" w:customStyle="1" w:styleId="SEN-Heading-Red">
    <w:name w:val="SEN-Heading-Red"/>
    <w:basedOn w:val="Normal"/>
    <w:next w:val="SEN-Subheading-Black"/>
    <w:qFormat/>
    <w:rsid w:val="005A7B57"/>
    <w:pPr>
      <w:spacing w:before="100" w:beforeAutospacing="1" w:after="100" w:afterAutospacing="1"/>
      <w:outlineLvl w:val="1"/>
    </w:pPr>
    <w:rPr>
      <w:rFonts w:cs="Arial"/>
      <w:b/>
      <w:color w:val="E50000"/>
      <w:kern w:val="36"/>
      <w:sz w:val="36"/>
      <w:szCs w:val="28"/>
    </w:rPr>
  </w:style>
  <w:style w:type="character" w:styleId="FollowedHyperlink">
    <w:name w:val="FollowedHyperlink"/>
    <w:basedOn w:val="DefaultParagraphFont"/>
    <w:rsid w:val="009A074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0F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unhideWhenUsed/>
    <w:rsid w:val="00C41CFF"/>
    <w:rPr>
      <w:color w:val="808080"/>
    </w:rPr>
  </w:style>
  <w:style w:type="character" w:customStyle="1" w:styleId="Heading3Char">
    <w:name w:val="Heading 3 Char"/>
    <w:basedOn w:val="DefaultParagraphFont"/>
    <w:link w:val="Heading3"/>
    <w:semiHidden/>
    <w:rsid w:val="00EF6F1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zanne.abraham\AppData\Local\Temp\OneNote\16.0\NT\0\Exam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15D261F6D2D40B8A687070451B99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C5C8F-8A8C-4202-A300-33F95AEAFE88}"/>
      </w:docPartPr>
      <w:docPartBody>
        <w:p w:rsidR="00B5330E" w:rsidRDefault="007B1AAA" w:rsidP="007B1AAA">
          <w:pPr>
            <w:pStyle w:val="015D261F6D2D40B8A687070451B992F2"/>
          </w:pPr>
          <w:r w:rsidRPr="001D06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0636E-8EF9-405D-A12D-8219AB96A553}"/>
      </w:docPartPr>
      <w:docPartBody>
        <w:p w:rsidR="00AF785E" w:rsidRDefault="005E145A">
          <w:r w:rsidRPr="000E31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96"/>
    <w:rsid w:val="002360E6"/>
    <w:rsid w:val="00274123"/>
    <w:rsid w:val="002B44A4"/>
    <w:rsid w:val="005E145A"/>
    <w:rsid w:val="00744BFA"/>
    <w:rsid w:val="007B1AAA"/>
    <w:rsid w:val="00833996"/>
    <w:rsid w:val="00AC27F6"/>
    <w:rsid w:val="00AF785E"/>
    <w:rsid w:val="00B5330E"/>
    <w:rsid w:val="00CB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5E145A"/>
    <w:rPr>
      <w:color w:val="808080"/>
    </w:rPr>
  </w:style>
  <w:style w:type="paragraph" w:customStyle="1" w:styleId="55263EA57AAE484887E7045C00284355">
    <w:name w:val="55263EA57AAE484887E7045C00284355"/>
    <w:rsid w:val="002360E6"/>
  </w:style>
  <w:style w:type="paragraph" w:customStyle="1" w:styleId="47251D2E6BE04E48B2FDDD17352F47A8">
    <w:name w:val="47251D2E6BE04E48B2FDDD17352F47A8"/>
    <w:rsid w:val="002360E6"/>
  </w:style>
  <w:style w:type="paragraph" w:customStyle="1" w:styleId="B387B7065FF84683AC0DD8B9D4914E3C">
    <w:name w:val="B387B7065FF84683AC0DD8B9D4914E3C"/>
    <w:rsid w:val="002360E6"/>
  </w:style>
  <w:style w:type="paragraph" w:customStyle="1" w:styleId="67B61D8BD8994309AF048E37BFD9CB87">
    <w:name w:val="67B61D8BD8994309AF048E37BFD9CB87"/>
    <w:rsid w:val="002360E6"/>
  </w:style>
  <w:style w:type="paragraph" w:customStyle="1" w:styleId="0A74EB594DC24B9E9F07BCA23D3CC1B5">
    <w:name w:val="0A74EB594DC24B9E9F07BCA23D3CC1B5"/>
    <w:rsid w:val="002360E6"/>
  </w:style>
  <w:style w:type="paragraph" w:customStyle="1" w:styleId="015D261F6D2D40B8A687070451B992F2">
    <w:name w:val="015D261F6D2D40B8A687070451B992F2"/>
    <w:rsid w:val="007B1AAA"/>
    <w:pPr>
      <w:spacing w:before="100" w:beforeAutospacing="1" w:after="100" w:afterAutospacing="1" w:line="240" w:lineRule="auto"/>
    </w:pPr>
    <w:rPr>
      <w:rFonts w:ascii="Arial" w:hAnsi="Arial" w:cs="Arial"/>
      <w:color w:val="000000" w:themeColor="text1"/>
      <w:sz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8D2105DD04E49B91E83AC31D2A819" ma:contentTypeVersion="0" ma:contentTypeDescription="Create a new document." ma:contentTypeScope="" ma:versionID="03f3927bb5f604310ffb777c408a78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7A56B-1475-4381-85D5-67F6372C1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A56689-06C8-4A05-9A34-641ADC8CF2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CE6052-A857-42C3-85BC-E17AFDA2FF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FA79B2-A105-4005-80DD-866FBA6CC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Exam Document Template</Template>
  <TotalTime>83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dtrinh</dc:creator>
  <cp:keywords/>
  <cp:lastModifiedBy>Peter Morwabe</cp:lastModifiedBy>
  <cp:revision>3</cp:revision>
  <cp:lastPrinted>2020-04-07T14:48:00Z</cp:lastPrinted>
  <dcterms:created xsi:type="dcterms:W3CDTF">2020-08-12T19:46:00Z</dcterms:created>
  <dcterms:modified xsi:type="dcterms:W3CDTF">2020-08-12T21:09:00Z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0x0101004EC8D2105DD04E49B91E83AC31D2A819</vt:lpwstr>
  </property>
</Properties>
</file>