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D5CB38" w14:textId="77777777" w:rsidR="00BB7061" w:rsidRPr="00BB7061" w:rsidRDefault="00AC0541" w:rsidP="00CC6B05">
      <w:pPr>
        <w:pStyle w:val="CFOBJTTL"/>
      </w:pPr>
      <w:r w:rsidRPr="00BB7061">
        <w:t>What is the structure of skin?</w:t>
      </w:r>
      <w:r w:rsidR="00BB7061" w:rsidRPr="00BB7061">
        <w:t xml:space="preserve"> </w:t>
      </w:r>
    </w:p>
    <w:p w14:paraId="34E1F624" w14:textId="77777777" w:rsidR="00AC0541" w:rsidRDefault="00AC0541" w:rsidP="0070255C">
      <w:pPr>
        <w:pStyle w:val="CFOBJSUBTTL"/>
      </w:pPr>
      <w:r>
        <w:t>The skin consists of two layers: the epidermis and dermis</w:t>
      </w:r>
    </w:p>
    <w:p w14:paraId="5BAC91E7" w14:textId="77777777" w:rsidR="00AC0541" w:rsidRDefault="007703FE" w:rsidP="00BB7061">
      <w:pPr>
        <w:pStyle w:val="CFOBJBLFIRST"/>
      </w:pPr>
      <w:r>
        <w:sym w:font="Symbol" w:char="F0B7"/>
      </w:r>
      <w:r>
        <w:tab/>
      </w:r>
      <w:r w:rsidR="00AC0541">
        <w:t>List the two layers of skin and briefly describe</w:t>
      </w:r>
      <w:r w:rsidR="00AC0541" w:rsidRPr="00BB7061">
        <w:t xml:space="preserve"> </w:t>
      </w:r>
      <w:r w:rsidR="00AC0541">
        <w:t>subcutaneous tissue.</w:t>
      </w:r>
    </w:p>
    <w:p w14:paraId="0666280F" w14:textId="77777777" w:rsidR="00AC0541" w:rsidRDefault="00AC0541" w:rsidP="00CC6B05">
      <w:pPr>
        <w:pStyle w:val="CFOBJTTL"/>
      </w:pPr>
      <w:r>
        <w:t>Epidermis</w:t>
      </w:r>
    </w:p>
    <w:p w14:paraId="181B7276" w14:textId="77777777" w:rsidR="00AC0541" w:rsidRDefault="00AC0541" w:rsidP="0070255C">
      <w:pPr>
        <w:pStyle w:val="CFOBJSUBTTL"/>
      </w:pPr>
      <w:r>
        <w:t>The epidermis is a keratinized stratified squamous epithelium</w:t>
      </w:r>
    </w:p>
    <w:p w14:paraId="7002D661" w14:textId="77777777" w:rsidR="00AC0541" w:rsidRDefault="007703FE" w:rsidP="00BB7061">
      <w:pPr>
        <w:pStyle w:val="CFOBJBLFIRST"/>
      </w:pPr>
      <w:r>
        <w:sym w:font="Symbol" w:char="F0B7"/>
      </w:r>
      <w:r>
        <w:tab/>
      </w:r>
      <w:r w:rsidR="00AC0541">
        <w:t>Name the tissue type composing the epidermis. List its major layers and describe the functions of each layer.</w:t>
      </w:r>
    </w:p>
    <w:p w14:paraId="37E74C50" w14:textId="77777777" w:rsidR="00AC0541" w:rsidRDefault="00AC0541" w:rsidP="00CC6B05">
      <w:pPr>
        <w:pStyle w:val="CFOBJTTL"/>
      </w:pPr>
      <w:r>
        <w:t>Dermis</w:t>
      </w:r>
    </w:p>
    <w:p w14:paraId="3F676351" w14:textId="77777777" w:rsidR="00AC0541" w:rsidRDefault="00AC0541" w:rsidP="0070255C">
      <w:pPr>
        <w:pStyle w:val="CFOBJSUBTTL"/>
      </w:pPr>
      <w:r>
        <w:t>The dermis consists of papillary and reticular layers</w:t>
      </w:r>
    </w:p>
    <w:p w14:paraId="7C59F47C" w14:textId="77777777" w:rsidR="00AC0541" w:rsidRDefault="007703FE" w:rsidP="00BB7061">
      <w:pPr>
        <w:pStyle w:val="CFOBJBLFIRST"/>
      </w:pPr>
      <w:r>
        <w:sym w:font="Symbol" w:char="F0B7"/>
      </w:r>
      <w:r>
        <w:tab/>
      </w:r>
      <w:r w:rsidR="00AC0541">
        <w:t xml:space="preserve">Name the tissue types composing the dermis. List its major layers and describe the </w:t>
      </w:r>
      <w:r w:rsidR="00A3497E">
        <w:br/>
      </w:r>
      <w:r w:rsidR="00AC0541">
        <w:t>functions of each layer.</w:t>
      </w:r>
    </w:p>
    <w:p w14:paraId="220545FD" w14:textId="77777777" w:rsidR="00AC0541" w:rsidRDefault="00AC0541" w:rsidP="00CC6B05">
      <w:pPr>
        <w:pStyle w:val="CFOBJTTL"/>
      </w:pPr>
      <w:r>
        <w:t>What causes skin color?</w:t>
      </w:r>
    </w:p>
    <w:p w14:paraId="3F5AC803" w14:textId="77777777" w:rsidR="00AC0541" w:rsidRDefault="00AC0541" w:rsidP="0070255C">
      <w:pPr>
        <w:pStyle w:val="CFOBJSUBTTL"/>
      </w:pPr>
      <w:r>
        <w:t>Melanin, carotene, and hemoglobi</w:t>
      </w:r>
      <w:r w:rsidRPr="0070255C">
        <w:t>n</w:t>
      </w:r>
      <w:r>
        <w:t xml:space="preserve"> determine skin color</w:t>
      </w:r>
    </w:p>
    <w:p w14:paraId="18B7F169" w14:textId="77777777" w:rsidR="00AC0541" w:rsidRDefault="007703FE" w:rsidP="00BB7061">
      <w:pPr>
        <w:pStyle w:val="CFOBJBLFIRST"/>
      </w:pPr>
      <w:r>
        <w:sym w:font="Symbol" w:char="F0B7"/>
      </w:r>
      <w:r>
        <w:tab/>
      </w:r>
      <w:r w:rsidR="00AC0541">
        <w:t>Describe the factors that normally contribute to skin color.</w:t>
      </w:r>
    </w:p>
    <w:p w14:paraId="63B50636" w14:textId="77777777" w:rsidR="00AC0541" w:rsidRDefault="007703FE" w:rsidP="00BB7061">
      <w:pPr>
        <w:pStyle w:val="CFOBJBLLAST"/>
      </w:pPr>
      <w:r>
        <w:sym w:font="Symbol" w:char="F0B7"/>
      </w:r>
      <w:r>
        <w:tab/>
      </w:r>
      <w:r w:rsidR="00AC0541">
        <w:t xml:space="preserve">Briefly describe how changes in skin color may be used as clinical signs of certain </w:t>
      </w:r>
      <w:r w:rsidR="00A3497E">
        <w:br/>
      </w:r>
      <w:r w:rsidR="00AC0541">
        <w:t>disease states.</w:t>
      </w:r>
    </w:p>
    <w:p w14:paraId="32BC20E2" w14:textId="77777777" w:rsidR="00AC0541" w:rsidRDefault="00AC0541" w:rsidP="00880F9F">
      <w:pPr>
        <w:pStyle w:val="CFOBJTTL"/>
      </w:pPr>
      <w:r>
        <w:t>The appendages of the skin</w:t>
      </w:r>
    </w:p>
    <w:p w14:paraId="76463AB7" w14:textId="77777777" w:rsidR="00AC0541" w:rsidRDefault="00AC0541" w:rsidP="00CC6B05">
      <w:pPr>
        <w:pStyle w:val="CFOBJTTL"/>
      </w:pPr>
      <w:r>
        <w:t>Hair</w:t>
      </w:r>
    </w:p>
    <w:p w14:paraId="7F477CA8" w14:textId="77777777" w:rsidR="00AC0541" w:rsidRDefault="00AC0541" w:rsidP="0070255C">
      <w:pPr>
        <w:pStyle w:val="CFOBJSUBTTL"/>
      </w:pPr>
      <w:r>
        <w:t>Hair consists of dead, keratinized cells</w:t>
      </w:r>
    </w:p>
    <w:p w14:paraId="748634BC" w14:textId="77777777" w:rsidR="00AC0541" w:rsidRDefault="007703FE" w:rsidP="00BB7061">
      <w:pPr>
        <w:pStyle w:val="CFOBJBLFIRST"/>
      </w:pPr>
      <w:r>
        <w:sym w:font="Symbol" w:char="F0B7"/>
      </w:r>
      <w:r>
        <w:tab/>
      </w:r>
      <w:r w:rsidR="00AC0541">
        <w:t>List the parts of a hair follicle and explain the function of each part. Also describe the functional relationship of arrector pili muscles to the hair follicles.</w:t>
      </w:r>
    </w:p>
    <w:p w14:paraId="5BA20C4D" w14:textId="77777777" w:rsidR="00AC0541" w:rsidRDefault="007703FE" w:rsidP="00BB7061">
      <w:pPr>
        <w:pStyle w:val="CFOBJBLLAST"/>
      </w:pPr>
      <w:r>
        <w:sym w:font="Symbol" w:char="F0B7"/>
      </w:r>
      <w:r>
        <w:tab/>
      </w:r>
      <w:r w:rsidR="00AC0541">
        <w:t>Name the regions of a hair and explain the basis of hair color. Describe the distribution, growth, replacement, and changing nature of hair during the life span.</w:t>
      </w:r>
    </w:p>
    <w:p w14:paraId="72BED77C" w14:textId="77777777" w:rsidR="00AC0541" w:rsidRDefault="00AC0541" w:rsidP="00CC6B05">
      <w:pPr>
        <w:pStyle w:val="CFOBJTTL"/>
      </w:pPr>
      <w:r>
        <w:t>Nails</w:t>
      </w:r>
    </w:p>
    <w:p w14:paraId="1E5DB75F" w14:textId="77777777" w:rsidR="00AC0541" w:rsidRDefault="00AC0541" w:rsidP="0070255C">
      <w:pPr>
        <w:pStyle w:val="CFOBJSUBTTL"/>
      </w:pPr>
      <w:r>
        <w:t>Nails are scale-like modifications of the epidermis</w:t>
      </w:r>
    </w:p>
    <w:p w14:paraId="0C506CCA" w14:textId="77777777" w:rsidR="00AC0541" w:rsidRDefault="007703FE" w:rsidP="00BB7061">
      <w:pPr>
        <w:pStyle w:val="CFOBJBLFIRST"/>
      </w:pPr>
      <w:r>
        <w:sym w:font="Symbol" w:char="F0B7"/>
      </w:r>
      <w:r>
        <w:tab/>
      </w:r>
      <w:r w:rsidR="00AC0541">
        <w:t>Describe the structure of nails.</w:t>
      </w:r>
    </w:p>
    <w:p w14:paraId="046A3A7B" w14:textId="77777777" w:rsidR="00AC0541" w:rsidRDefault="00AC0541" w:rsidP="00CC6B05">
      <w:pPr>
        <w:pStyle w:val="CFOBJTTL"/>
      </w:pPr>
      <w:r>
        <w:t>Sweat and sebaceous glands</w:t>
      </w:r>
    </w:p>
    <w:p w14:paraId="7A5243E4" w14:textId="77777777" w:rsidR="00AC0541" w:rsidRDefault="00AC0541" w:rsidP="0070255C">
      <w:pPr>
        <w:pStyle w:val="CFOBJSUBTTL"/>
      </w:pPr>
      <w:r>
        <w:t xml:space="preserve">Sweat glands help control body temperature, and sebaceous glands secrete </w:t>
      </w:r>
      <w:r w:rsidR="00A3497E">
        <w:br/>
      </w:r>
      <w:r>
        <w:t>sebum</w:t>
      </w:r>
    </w:p>
    <w:p w14:paraId="41037F68" w14:textId="77777777" w:rsidR="00AC0541" w:rsidRDefault="007703FE" w:rsidP="00BB7061">
      <w:pPr>
        <w:pStyle w:val="CFOBJBLFIRST"/>
      </w:pPr>
      <w:r>
        <w:sym w:font="Symbol" w:char="F0B7"/>
      </w:r>
      <w:r>
        <w:tab/>
      </w:r>
      <w:r w:rsidR="00AC0541">
        <w:t xml:space="preserve">Compare the structure and locations of sweat and oil glands. Also compare the </w:t>
      </w:r>
      <w:r w:rsidR="00F2465E">
        <w:br/>
      </w:r>
      <w:r w:rsidR="00AC0541">
        <w:t>composition and functions of their secretions.</w:t>
      </w:r>
    </w:p>
    <w:p w14:paraId="3E3BA31B" w14:textId="77777777" w:rsidR="00AC0541" w:rsidRDefault="007703FE" w:rsidP="00AE37C1">
      <w:pPr>
        <w:pStyle w:val="CFOBJBLLAST"/>
        <w:keepNext/>
        <w:keepLines/>
      </w:pPr>
      <w:r>
        <w:sym w:font="Symbol" w:char="F0B7"/>
      </w:r>
      <w:r>
        <w:tab/>
      </w:r>
      <w:r w:rsidR="00AC0541">
        <w:t>Compare and contrast eccrine and apocrine glands.</w:t>
      </w:r>
    </w:p>
    <w:p w14:paraId="10ED12FC" w14:textId="77777777" w:rsidR="00AC0541" w:rsidRDefault="00AC0541" w:rsidP="00CC6B05">
      <w:pPr>
        <w:pStyle w:val="CFOBJTTL"/>
      </w:pPr>
      <w:r>
        <w:t>What are the functions of the skin?</w:t>
      </w:r>
    </w:p>
    <w:p w14:paraId="71FE0EA8" w14:textId="77777777" w:rsidR="00AC0541" w:rsidRDefault="00AC0541" w:rsidP="0070255C">
      <w:pPr>
        <w:pStyle w:val="CFOBJSUBTTL"/>
      </w:pPr>
      <w:r>
        <w:t>First and foremost, the skin is a barrier</w:t>
      </w:r>
    </w:p>
    <w:p w14:paraId="3A853D51" w14:textId="77777777" w:rsidR="00AC0541" w:rsidRDefault="007703FE" w:rsidP="00BB7061">
      <w:pPr>
        <w:pStyle w:val="CFOBJBLFIRST"/>
      </w:pPr>
      <w:r>
        <w:sym w:font="Symbol" w:char="F0B7"/>
      </w:r>
      <w:r>
        <w:tab/>
      </w:r>
      <w:r w:rsidR="00AC0541">
        <w:t>Describe how the skin accomplishes at least five different functions.</w:t>
      </w:r>
    </w:p>
    <w:p w14:paraId="248E10B0" w14:textId="77777777" w:rsidR="00AC0541" w:rsidRDefault="00AC0541" w:rsidP="003A7841">
      <w:pPr>
        <w:pStyle w:val="CFOBJTTL"/>
      </w:pPr>
      <w:r>
        <w:t>Developmental Aspects of the Integumentary System</w:t>
      </w:r>
    </w:p>
    <w:p w14:paraId="7922F59E" w14:textId="77777777" w:rsidR="00AC0541" w:rsidRDefault="003A6211" w:rsidP="003A6211">
      <w:pPr>
        <w:pStyle w:val="NLFIRST"/>
      </w:pPr>
      <w:r>
        <w:tab/>
      </w:r>
      <w:r w:rsidR="00AC0541">
        <w:t xml:space="preserve">The skin consists of two layers: the epidermis and dermis (pp. 150–151; </w:t>
      </w:r>
      <w:r w:rsidR="00787607">
        <w:br/>
      </w:r>
      <w:r w:rsidR="00AC0541">
        <w:t>Fig. 5.1)</w:t>
      </w:r>
    </w:p>
    <w:p w14:paraId="4D35ABC1" w14:textId="77777777" w:rsidR="00AC0541" w:rsidRDefault="00AC0541" w:rsidP="003A6211">
      <w:pPr>
        <w:pStyle w:val="OLLLFIRST"/>
        <w:rPr>
          <w:lang w:eastAsia="ja-JP"/>
        </w:rPr>
      </w:pPr>
      <w:r>
        <w:rPr>
          <w:rStyle w:val="OLLLNUM"/>
        </w:rPr>
        <w:lastRenderedPageBreak/>
        <w:t>A.</w:t>
      </w:r>
      <w:r>
        <w:rPr>
          <w:rStyle w:val="OLLLNUM"/>
        </w:rPr>
        <w:tab/>
      </w:r>
      <w:r>
        <w:rPr>
          <w:lang w:eastAsia="ja-JP"/>
        </w:rPr>
        <w:t xml:space="preserve">The skin consists of two regions: the outermost epidermis, an epithelial tissue; and the inner </w:t>
      </w:r>
      <w:r w:rsidRPr="003A6211">
        <w:t>dermis</w:t>
      </w:r>
      <w:r>
        <w:rPr>
          <w:lang w:eastAsia="ja-JP"/>
        </w:rPr>
        <w:t>, a connective tissue. (p. 151; Fig. 5.1)</w:t>
      </w:r>
    </w:p>
    <w:p w14:paraId="1F0AE09C" w14:textId="77777777" w:rsidR="00AC0541" w:rsidRDefault="00AC0541" w:rsidP="00AC0541">
      <w:pPr>
        <w:pStyle w:val="OLLLMID"/>
        <w:rPr>
          <w:lang w:eastAsia="ja-JP"/>
        </w:rPr>
      </w:pPr>
      <w:r>
        <w:rPr>
          <w:rStyle w:val="OLLLNUM"/>
        </w:rPr>
        <w:t>B.</w:t>
      </w:r>
      <w:r>
        <w:rPr>
          <w:lang w:eastAsia="ja-JP"/>
        </w:rPr>
        <w:tab/>
        <w:t xml:space="preserve">The hypodermis, also called the superficial fascia, is subcutaneous tissue beneath the skin consisting mostly of adipose tissue that anchors the skin to underlying muscle, </w:t>
      </w:r>
      <w:r w:rsidR="00304EE5">
        <w:rPr>
          <w:lang w:eastAsia="ja-JP"/>
        </w:rPr>
        <w:br/>
      </w:r>
      <w:r>
        <w:rPr>
          <w:lang w:eastAsia="ja-JP"/>
        </w:rPr>
        <w:t>allows skin to slide over muscle, and acts as a shock absorber and insulator. (p. 151; Fig. 5.1)</w:t>
      </w:r>
    </w:p>
    <w:p w14:paraId="7F577DCF" w14:textId="77777777" w:rsidR="00AC0541" w:rsidRDefault="00AC0541" w:rsidP="000C7107">
      <w:pPr>
        <w:pStyle w:val="NLMID"/>
      </w:pPr>
      <w:r>
        <w:tab/>
        <w:t>The epidermis is a keratinized stratified squamous epithelium (pp. 152</w:t>
      </w:r>
      <w:r w:rsidRPr="005C6A20">
        <w:t>–</w:t>
      </w:r>
      <w:r>
        <w:t>154; Fig. 5.2)</w:t>
      </w:r>
    </w:p>
    <w:p w14:paraId="5A8276CB" w14:textId="77777777" w:rsidR="00AC0541" w:rsidRDefault="00AC0541" w:rsidP="000A7D46">
      <w:pPr>
        <w:pStyle w:val="OLLLFIRST"/>
        <w:rPr>
          <w:lang w:eastAsia="ja-JP"/>
        </w:rPr>
      </w:pPr>
      <w:r>
        <w:rPr>
          <w:rStyle w:val="OLLLNUM"/>
        </w:rPr>
        <w:t>A.</w:t>
      </w:r>
      <w:r>
        <w:rPr>
          <w:rStyle w:val="OLLLNUM"/>
        </w:rPr>
        <w:tab/>
      </w:r>
      <w:r w:rsidRPr="00B35FC5">
        <w:t xml:space="preserve">Cells of the </w:t>
      </w:r>
      <w:r w:rsidRPr="003A6211">
        <w:t>Epidermis</w:t>
      </w:r>
      <w:r>
        <w:rPr>
          <w:lang w:eastAsia="ja-JP"/>
        </w:rPr>
        <w:t xml:space="preserve"> (pp. </w:t>
      </w:r>
      <w:r w:rsidRPr="00B35FC5">
        <w:t>152</w:t>
      </w:r>
      <w:r>
        <w:rPr>
          <w:lang w:eastAsia="ja-JP"/>
        </w:rPr>
        <w:t>–</w:t>
      </w:r>
      <w:r w:rsidRPr="00B35FC5">
        <w:t>153</w:t>
      </w:r>
      <w:r>
        <w:rPr>
          <w:lang w:eastAsia="ja-JP"/>
        </w:rPr>
        <w:t>; Fig. 5.2)</w:t>
      </w:r>
    </w:p>
    <w:p w14:paraId="5A1428AE" w14:textId="77777777" w:rsidR="00AC0541" w:rsidRDefault="00AC0541" w:rsidP="00FB3015">
      <w:pPr>
        <w:pStyle w:val="OLLLNLFIRST"/>
        <w:rPr>
          <w:lang w:eastAsia="ja-JP"/>
        </w:rPr>
      </w:pPr>
      <w:r w:rsidRPr="004B0FA6">
        <w:rPr>
          <w:rStyle w:val="OLLLNLNUM"/>
        </w:rPr>
        <w:t>1.</w:t>
      </w:r>
      <w:r w:rsidR="00B35FC5" w:rsidRPr="004B0FA6">
        <w:rPr>
          <w:rStyle w:val="OLLLNLNUM"/>
        </w:rPr>
        <w:tab/>
      </w:r>
      <w:r>
        <w:rPr>
          <w:lang w:eastAsia="ja-JP"/>
        </w:rPr>
        <w:t xml:space="preserve">The </w:t>
      </w:r>
      <w:r w:rsidRPr="003A6211">
        <w:t>majority of epidermal</w:t>
      </w:r>
      <w:r>
        <w:rPr>
          <w:lang w:eastAsia="ja-JP"/>
        </w:rPr>
        <w:t xml:space="preserve"> cells are keratinocytes that produce a fibrous protective </w:t>
      </w:r>
      <w:r>
        <w:rPr>
          <w:lang w:eastAsia="ja-JP"/>
        </w:rPr>
        <w:br/>
        <w:t>protein called keratin.</w:t>
      </w:r>
    </w:p>
    <w:p w14:paraId="52697A5E" w14:textId="77777777" w:rsidR="00AC0541" w:rsidRPr="004B0FA6" w:rsidRDefault="00AC0541" w:rsidP="00FB3015">
      <w:pPr>
        <w:pStyle w:val="OLLLNLMID"/>
      </w:pPr>
      <w:r w:rsidRPr="004B0FA6">
        <w:rPr>
          <w:rStyle w:val="BOLD"/>
        </w:rPr>
        <w:t>2.</w:t>
      </w:r>
      <w:r w:rsidR="00B35FC5" w:rsidRPr="004B0FA6">
        <w:rPr>
          <w:rStyle w:val="BOLD"/>
        </w:rPr>
        <w:tab/>
      </w:r>
      <w:r w:rsidRPr="003A6211">
        <w:t>Melanocytes are</w:t>
      </w:r>
      <w:r w:rsidRPr="004B0FA6">
        <w:t xml:space="preserve"> epithelial cells that synthesize the pigment melanin.</w:t>
      </w:r>
    </w:p>
    <w:p w14:paraId="33885C37" w14:textId="77777777" w:rsidR="00AC0541" w:rsidRDefault="00AC0541" w:rsidP="003A6211">
      <w:pPr>
        <w:pStyle w:val="OLLLNLMID"/>
        <w:rPr>
          <w:lang w:eastAsia="ja-JP"/>
        </w:rPr>
      </w:pPr>
      <w:r w:rsidRPr="004B0FA6">
        <w:rPr>
          <w:rStyle w:val="BOLD"/>
        </w:rPr>
        <w:t>3.</w:t>
      </w:r>
      <w:r w:rsidR="00B35FC5">
        <w:rPr>
          <w:lang w:eastAsia="ja-JP"/>
        </w:rPr>
        <w:tab/>
      </w:r>
      <w:r>
        <w:rPr>
          <w:lang w:eastAsia="ja-JP"/>
        </w:rPr>
        <w:t>Dendritic cells are macrophages that help activate the immune system.</w:t>
      </w:r>
    </w:p>
    <w:p w14:paraId="11466B52" w14:textId="77777777" w:rsidR="00AC0541" w:rsidRDefault="00AC0541" w:rsidP="00FB3015">
      <w:pPr>
        <w:pStyle w:val="OLLLNLLAST"/>
        <w:rPr>
          <w:lang w:eastAsia="ja-JP"/>
        </w:rPr>
      </w:pPr>
      <w:r w:rsidRPr="00B35FC5">
        <w:rPr>
          <w:rStyle w:val="BOLD"/>
        </w:rPr>
        <w:t>4.</w:t>
      </w:r>
      <w:r w:rsidR="00B35FC5">
        <w:rPr>
          <w:lang w:eastAsia="ja-JP"/>
        </w:rPr>
        <w:tab/>
      </w:r>
      <w:r>
        <w:rPr>
          <w:lang w:eastAsia="ja-JP"/>
        </w:rPr>
        <w:t xml:space="preserve">Tactile, </w:t>
      </w:r>
      <w:r w:rsidRPr="003A6211">
        <w:t>or Merkel</w:t>
      </w:r>
      <w:r>
        <w:rPr>
          <w:lang w:eastAsia="ja-JP"/>
        </w:rPr>
        <w:t>, cells are associated with sensory nerve endings.</w:t>
      </w:r>
    </w:p>
    <w:p w14:paraId="558FEB40" w14:textId="77777777" w:rsidR="00AC0541" w:rsidRDefault="00AC0541" w:rsidP="000A7D46">
      <w:pPr>
        <w:pStyle w:val="OLLLMID"/>
        <w:rPr>
          <w:lang w:eastAsia="ja-JP"/>
        </w:rPr>
      </w:pPr>
      <w:r w:rsidRPr="00B35FC5">
        <w:rPr>
          <w:rStyle w:val="BOLD"/>
        </w:rPr>
        <w:t>B.</w:t>
      </w:r>
      <w:r w:rsidR="000A7D46">
        <w:rPr>
          <w:lang w:eastAsia="ja-JP"/>
        </w:rPr>
        <w:tab/>
      </w:r>
      <w:r>
        <w:rPr>
          <w:lang w:eastAsia="ja-JP"/>
        </w:rPr>
        <w:t>Layers of the Epidermis</w:t>
      </w:r>
    </w:p>
    <w:p w14:paraId="0D40D483" w14:textId="77777777" w:rsidR="00AC0541" w:rsidRDefault="00AC0541" w:rsidP="00FB3015">
      <w:pPr>
        <w:pStyle w:val="OLLLNLFIRST"/>
        <w:rPr>
          <w:lang w:eastAsia="ja-JP"/>
        </w:rPr>
      </w:pPr>
      <w:r w:rsidRPr="00B35FC5">
        <w:rPr>
          <w:rStyle w:val="BOLD"/>
        </w:rPr>
        <w:t>1</w:t>
      </w:r>
      <w:r w:rsidRPr="00135CAB">
        <w:rPr>
          <w:rStyle w:val="OLLLNLLLNUM"/>
        </w:rPr>
        <w:t>.</w:t>
      </w:r>
      <w:r w:rsidRPr="00135CAB">
        <w:rPr>
          <w:rStyle w:val="OLLLNLLLNUM"/>
        </w:rPr>
        <w:tab/>
      </w:r>
      <w:r>
        <w:rPr>
          <w:lang w:eastAsia="ja-JP"/>
        </w:rPr>
        <w:t xml:space="preserve">The stratum basale (basal layer) is the deepest epidermal layer and is the site of </w:t>
      </w:r>
      <w:r>
        <w:rPr>
          <w:lang w:eastAsia="ja-JP"/>
        </w:rPr>
        <w:br/>
        <w:t>mitosis.</w:t>
      </w:r>
    </w:p>
    <w:p w14:paraId="0B256C67" w14:textId="77777777" w:rsidR="00AC0541" w:rsidRDefault="00AC0541" w:rsidP="00FB3015">
      <w:pPr>
        <w:pStyle w:val="OLLLNLMID"/>
        <w:rPr>
          <w:lang w:eastAsia="ja-JP"/>
        </w:rPr>
      </w:pPr>
      <w:r w:rsidRPr="00135CAB">
        <w:rPr>
          <w:rStyle w:val="OLLLNLLLNUM"/>
        </w:rPr>
        <w:t>2.</w:t>
      </w:r>
      <w:r>
        <w:rPr>
          <w:lang w:eastAsia="ja-JP"/>
        </w:rPr>
        <w:tab/>
        <w:t xml:space="preserve">The stratum spinosum (prickly layer) is several cell layers thick and contains </w:t>
      </w:r>
      <w:r w:rsidR="00304EE5">
        <w:rPr>
          <w:lang w:eastAsia="ja-JP"/>
        </w:rPr>
        <w:br/>
      </w:r>
      <w:r>
        <w:rPr>
          <w:lang w:eastAsia="ja-JP"/>
        </w:rPr>
        <w:t>keratinocytes, melanin granules, and the highest concentration of dendritic cells.</w:t>
      </w:r>
    </w:p>
    <w:p w14:paraId="35BC517C" w14:textId="77777777" w:rsidR="00AC0541" w:rsidRDefault="00AC0541" w:rsidP="00FB3015">
      <w:pPr>
        <w:pStyle w:val="OLLLNLMID"/>
        <w:rPr>
          <w:lang w:eastAsia="ja-JP"/>
        </w:rPr>
      </w:pPr>
      <w:r w:rsidRPr="00135CAB">
        <w:rPr>
          <w:rStyle w:val="OLLLNLLLNUM"/>
        </w:rPr>
        <w:t>3.</w:t>
      </w:r>
      <w:r w:rsidRPr="00135CAB">
        <w:rPr>
          <w:rStyle w:val="OLLLNLLLNUM"/>
        </w:rPr>
        <w:tab/>
      </w:r>
      <w:r>
        <w:rPr>
          <w:lang w:eastAsia="ja-JP"/>
        </w:rPr>
        <w:t xml:space="preserve">The stratum granulosum (granular layer) contains keratinocytes that are undergoing </w:t>
      </w:r>
      <w:r w:rsidR="00F2465E">
        <w:rPr>
          <w:lang w:eastAsia="ja-JP"/>
        </w:rPr>
        <w:br/>
      </w:r>
      <w:r>
        <w:rPr>
          <w:lang w:eastAsia="ja-JP"/>
        </w:rPr>
        <w:t xml:space="preserve">a great deal of physical changes, turning them into the tough outer cells of the </w:t>
      </w:r>
      <w:r>
        <w:rPr>
          <w:lang w:eastAsia="ja-JP"/>
        </w:rPr>
        <w:br/>
        <w:t>epidermis.</w:t>
      </w:r>
    </w:p>
    <w:p w14:paraId="148EC004" w14:textId="77777777" w:rsidR="00AC0541" w:rsidRDefault="00AC0541" w:rsidP="00FB3015">
      <w:pPr>
        <w:pStyle w:val="OLLLNLMID"/>
        <w:rPr>
          <w:lang w:eastAsia="ja-JP"/>
        </w:rPr>
      </w:pPr>
      <w:r w:rsidRPr="00135CAB">
        <w:rPr>
          <w:rStyle w:val="OLLLNLLLNUM"/>
        </w:rPr>
        <w:t>4.</w:t>
      </w:r>
      <w:r>
        <w:rPr>
          <w:lang w:eastAsia="ja-JP"/>
        </w:rPr>
        <w:tab/>
        <w:t>The stratum lucidum (clear layer) is found only in thick skin and is composed of dead keratinocytes.</w:t>
      </w:r>
    </w:p>
    <w:p w14:paraId="4369153F" w14:textId="77777777" w:rsidR="00AC0541" w:rsidRDefault="00AC0541" w:rsidP="00FB3015">
      <w:pPr>
        <w:pStyle w:val="OLLLNLLAST"/>
        <w:rPr>
          <w:lang w:eastAsia="ja-JP"/>
        </w:rPr>
      </w:pPr>
      <w:r w:rsidRPr="00135CAB">
        <w:rPr>
          <w:rStyle w:val="OLLLNLLLNUM"/>
        </w:rPr>
        <w:t>5.</w:t>
      </w:r>
      <w:r w:rsidRPr="00135CAB">
        <w:rPr>
          <w:rStyle w:val="OLLLNLLLNUM"/>
        </w:rPr>
        <w:tab/>
      </w:r>
      <w:r>
        <w:rPr>
          <w:lang w:eastAsia="ja-JP"/>
        </w:rPr>
        <w:t>The stratum corneum (horny layer) is the outermost protective layer of the epidermis composed of a thick layer of dead keratinocytes.</w:t>
      </w:r>
    </w:p>
    <w:p w14:paraId="3160E9C7" w14:textId="77777777" w:rsidR="00AC0541" w:rsidRPr="009C6367" w:rsidRDefault="009C6367" w:rsidP="00BA5181">
      <w:pPr>
        <w:pStyle w:val="NLMID"/>
        <w:keepNext/>
        <w:keepLines/>
      </w:pPr>
      <w:r w:rsidRPr="00DC79A0">
        <w:tab/>
      </w:r>
      <w:r w:rsidR="00AC0541" w:rsidRPr="009C6367">
        <w:t xml:space="preserve">The dermis consists of papillary and reticular layers (pp. 154–156; </w:t>
      </w:r>
      <w:r w:rsidR="00304EE5">
        <w:br/>
      </w:r>
      <w:r w:rsidR="00AC0541" w:rsidRPr="009C6367">
        <w:t>Figs. 5.3–5.5)</w:t>
      </w:r>
    </w:p>
    <w:p w14:paraId="6DF5539A" w14:textId="77777777" w:rsidR="00AC0541" w:rsidRDefault="00AC0541" w:rsidP="00A970A9">
      <w:pPr>
        <w:pStyle w:val="OLLLFIRST"/>
        <w:tabs>
          <w:tab w:val="left" w:pos="605"/>
        </w:tabs>
        <w:rPr>
          <w:lang w:eastAsia="ja-JP"/>
        </w:rPr>
      </w:pPr>
      <w:r w:rsidRPr="00CB7B18">
        <w:rPr>
          <w:rStyle w:val="BOLD"/>
        </w:rPr>
        <w:t>A.</w:t>
      </w:r>
      <w:r w:rsidRPr="00CB7B18">
        <w:rPr>
          <w:rStyle w:val="BOLD"/>
        </w:rPr>
        <w:tab/>
      </w:r>
      <w:r>
        <w:rPr>
          <w:lang w:eastAsia="ja-JP"/>
        </w:rPr>
        <w:t xml:space="preserve">The </w:t>
      </w:r>
      <w:r>
        <w:t>dermis</w:t>
      </w:r>
      <w:r>
        <w:rPr>
          <w:lang w:eastAsia="ja-JP"/>
        </w:rPr>
        <w:t xml:space="preserve"> is composed of strong, flexible connective tissue and is well supplied with blood vessels, nerves, and lymphatic vessels.</w:t>
      </w:r>
    </w:p>
    <w:p w14:paraId="779532C1" w14:textId="77777777" w:rsidR="00AC0541" w:rsidRPr="00B35FC5" w:rsidRDefault="00AC0541" w:rsidP="009C6367">
      <w:pPr>
        <w:pStyle w:val="OLLLLAST"/>
        <w:rPr>
          <w:rStyle w:val="BOLD"/>
        </w:rPr>
      </w:pPr>
      <w:r w:rsidRPr="00B35FC5">
        <w:rPr>
          <w:rStyle w:val="BOLD"/>
        </w:rPr>
        <w:t>B.</w:t>
      </w:r>
      <w:r w:rsidRPr="00B35FC5">
        <w:rPr>
          <w:rStyle w:val="BOLD"/>
        </w:rPr>
        <w:tab/>
      </w:r>
      <w:r>
        <w:rPr>
          <w:lang w:eastAsia="ja-JP"/>
        </w:rPr>
        <w:t xml:space="preserve">The dermis is made up of two layers: the thin, superficial papillary layer that forms </w:t>
      </w:r>
      <w:r w:rsidR="00304EE5">
        <w:rPr>
          <w:lang w:eastAsia="ja-JP"/>
        </w:rPr>
        <w:br/>
      </w:r>
      <w:r>
        <w:rPr>
          <w:lang w:eastAsia="ja-JP"/>
        </w:rPr>
        <w:t xml:space="preserve">dermal </w:t>
      </w:r>
      <w:r>
        <w:t>papillae</w:t>
      </w:r>
      <w:r>
        <w:rPr>
          <w:lang w:eastAsia="ja-JP"/>
        </w:rPr>
        <w:t xml:space="preserve"> that give rise to fingerprints; and the reticular layer, accounting for 80% of the thickness of the dermis, which forms cleavage and flexure lines.</w:t>
      </w:r>
    </w:p>
    <w:p w14:paraId="31C9010A" w14:textId="77777777" w:rsidR="00AC0541" w:rsidRDefault="00AC0541" w:rsidP="004B33D3">
      <w:pPr>
        <w:pStyle w:val="NLMID"/>
      </w:pPr>
      <w:r>
        <w:tab/>
      </w:r>
      <w:r w:rsidRPr="004B33D3">
        <w:t>Mela</w:t>
      </w:r>
      <w:r>
        <w:t xml:space="preserve">nin, </w:t>
      </w:r>
      <w:r w:rsidRPr="004B33D3">
        <w:t>carotene, and hemoglobin</w:t>
      </w:r>
      <w:r>
        <w:t xml:space="preserve"> determine skin color (pp. 156</w:t>
      </w:r>
      <w:r w:rsidRPr="00347304">
        <w:t>–</w:t>
      </w:r>
      <w:r>
        <w:t>157)</w:t>
      </w:r>
    </w:p>
    <w:p w14:paraId="073997E8" w14:textId="77777777" w:rsidR="00AC0541" w:rsidRPr="00A970A9" w:rsidRDefault="00AC0541" w:rsidP="00A970A9">
      <w:pPr>
        <w:pStyle w:val="OLLLFIRST"/>
      </w:pPr>
      <w:r w:rsidRPr="00A970A9">
        <w:rPr>
          <w:rStyle w:val="BOLD"/>
        </w:rPr>
        <w:t>A.</w:t>
      </w:r>
      <w:r w:rsidRPr="00A970A9">
        <w:rPr>
          <w:rStyle w:val="BOLD"/>
        </w:rPr>
        <w:tab/>
      </w:r>
      <w:r w:rsidRPr="00A970A9">
        <w:t>Melanin comes in two forms that range in color from reddish yellow to brownish black: Sunlight causes keratinocytes to secrete a signal that stimulates production of melanin, which protects DNA from damaging UV rays. (p. 156)</w:t>
      </w:r>
    </w:p>
    <w:p w14:paraId="47854665" w14:textId="77777777" w:rsidR="00AC0541" w:rsidRDefault="00C12E33" w:rsidP="000A7D46">
      <w:pPr>
        <w:pStyle w:val="OLLLMID"/>
        <w:rPr>
          <w:lang w:eastAsia="ja-JP"/>
        </w:rPr>
      </w:pPr>
      <w:r w:rsidRPr="00B35FC5">
        <w:rPr>
          <w:rStyle w:val="BOLD"/>
        </w:rPr>
        <w:t>B.</w:t>
      </w:r>
      <w:r w:rsidRPr="00B35FC5">
        <w:rPr>
          <w:rStyle w:val="BOLD"/>
        </w:rPr>
        <w:tab/>
      </w:r>
      <w:r w:rsidR="00AC0541">
        <w:rPr>
          <w:lang w:eastAsia="ja-JP"/>
        </w:rPr>
        <w:t>Carotene is a yellow-orange pigment found in certain foods. It tends to accumulate in the stratum corneum and hypodermis, and intensifies as more carotene-containing foods are eaten. (p. 156)</w:t>
      </w:r>
    </w:p>
    <w:p w14:paraId="5EEA637C" w14:textId="77777777" w:rsidR="00AC0541" w:rsidRDefault="00C12E33" w:rsidP="00C12E33">
      <w:pPr>
        <w:pStyle w:val="OLLLLAST"/>
        <w:rPr>
          <w:lang w:eastAsia="ja-JP"/>
        </w:rPr>
      </w:pPr>
      <w:r w:rsidRPr="00A970A9">
        <w:rPr>
          <w:rStyle w:val="BOLD"/>
        </w:rPr>
        <w:t>C.</w:t>
      </w:r>
      <w:r>
        <w:rPr>
          <w:rStyle w:val="OLLLNLNUM"/>
        </w:rPr>
        <w:tab/>
      </w:r>
      <w:r w:rsidR="00AC0541">
        <w:rPr>
          <w:lang w:eastAsia="ja-JP"/>
        </w:rPr>
        <w:t xml:space="preserve">The pinkish hue </w:t>
      </w:r>
      <w:r w:rsidR="00AC0541" w:rsidRPr="00C12E33">
        <w:t>seen in</w:t>
      </w:r>
      <w:r w:rsidR="00AC0541">
        <w:rPr>
          <w:lang w:eastAsia="ja-JP"/>
        </w:rPr>
        <w:t xml:space="preserve"> fair skin is due to hemoglobin in the blood, seen through the transparency of the skin. (p. 157)</w:t>
      </w:r>
    </w:p>
    <w:p w14:paraId="60F7813C" w14:textId="77777777" w:rsidR="00AC0541" w:rsidRDefault="00AC0541" w:rsidP="004B33D3">
      <w:pPr>
        <w:pStyle w:val="NLMID"/>
      </w:pPr>
      <w:r>
        <w:lastRenderedPageBreak/>
        <w:tab/>
        <w:t>Hair consists of dead, keratinized cells (pp. 157–160; Fig. 5.6)</w:t>
      </w:r>
    </w:p>
    <w:p w14:paraId="1225B7F0" w14:textId="77777777" w:rsidR="00AC0541" w:rsidRDefault="00AC0541" w:rsidP="00A970A9">
      <w:pPr>
        <w:pStyle w:val="OLLLFIRST"/>
        <w:rPr>
          <w:lang w:eastAsia="ja-JP"/>
        </w:rPr>
      </w:pPr>
      <w:r>
        <w:rPr>
          <w:rStyle w:val="OLLLNUM"/>
        </w:rPr>
        <w:t>A.</w:t>
      </w:r>
      <w:r>
        <w:rPr>
          <w:rStyle w:val="OLLLNUM"/>
        </w:rPr>
        <w:tab/>
      </w:r>
      <w:r w:rsidRPr="004B0FA6">
        <w:t>Structure of a</w:t>
      </w:r>
      <w:r w:rsidRPr="00BE726F">
        <w:rPr>
          <w:rStyle w:val="BOLD"/>
        </w:rPr>
        <w:t xml:space="preserve"> </w:t>
      </w:r>
      <w:r>
        <w:t>Hair</w:t>
      </w:r>
      <w:r w:rsidRPr="00A970A9">
        <w:t xml:space="preserve"> </w:t>
      </w:r>
      <w:r>
        <w:rPr>
          <w:lang w:eastAsia="ja-JP"/>
        </w:rPr>
        <w:t>(pp. 158–</w:t>
      </w:r>
      <w:r w:rsidRPr="00B35FC5">
        <w:t>160</w:t>
      </w:r>
      <w:r>
        <w:rPr>
          <w:lang w:eastAsia="ja-JP"/>
        </w:rPr>
        <w:t>; Fig. 5.</w:t>
      </w:r>
      <w:r w:rsidRPr="00B35FC5">
        <w:t>6</w:t>
      </w:r>
      <w:r>
        <w:rPr>
          <w:lang w:eastAsia="ja-JP"/>
        </w:rPr>
        <w:t>)</w:t>
      </w:r>
    </w:p>
    <w:p w14:paraId="4C0E1D32" w14:textId="77777777" w:rsidR="00AC0541" w:rsidRDefault="00AC0541" w:rsidP="00AC0541">
      <w:pPr>
        <w:pStyle w:val="OLLLNLFIRST"/>
        <w:rPr>
          <w:lang w:eastAsia="ja-JP"/>
        </w:rPr>
      </w:pPr>
      <w:r>
        <w:rPr>
          <w:rStyle w:val="OLLLNLNUM"/>
        </w:rPr>
        <w:t>1.</w:t>
      </w:r>
      <w:r>
        <w:rPr>
          <w:rStyle w:val="OLLLNLNUM"/>
        </w:rPr>
        <w:tab/>
      </w:r>
      <w:r>
        <w:rPr>
          <w:lang w:eastAsia="ja-JP"/>
        </w:rPr>
        <w:t xml:space="preserve">Hairs, or pili, are flexible strands produced by hair follicles that consist of dead, </w:t>
      </w:r>
      <w:r>
        <w:rPr>
          <w:lang w:eastAsia="ja-JP"/>
        </w:rPr>
        <w:br/>
        <w:t>keratinized cells.</w:t>
      </w:r>
    </w:p>
    <w:p w14:paraId="5482EB0B" w14:textId="77777777" w:rsidR="00AC0541" w:rsidRDefault="00AC0541" w:rsidP="00AC0541">
      <w:pPr>
        <w:pStyle w:val="OLLLNLLLFIRST"/>
        <w:rPr>
          <w:lang w:eastAsia="ja-JP"/>
        </w:rPr>
      </w:pPr>
      <w:r>
        <w:rPr>
          <w:rStyle w:val="OLLLNLLLNUM"/>
        </w:rPr>
        <w:t>a.</w:t>
      </w:r>
      <w:r>
        <w:rPr>
          <w:rStyle w:val="OLLLNLLLNUM"/>
        </w:rPr>
        <w:tab/>
      </w:r>
      <w:r>
        <w:rPr>
          <w:lang w:eastAsia="ja-JP"/>
        </w:rPr>
        <w:t>The main regions of a hair are the shaft, which projects from the skin, and the root, which embeds in the skin.</w:t>
      </w:r>
    </w:p>
    <w:p w14:paraId="3D7FE3B5" w14:textId="77777777" w:rsidR="00AC0541" w:rsidRDefault="00AC0541" w:rsidP="00AC0541">
      <w:pPr>
        <w:pStyle w:val="OLLLNLLLMID"/>
        <w:rPr>
          <w:lang w:eastAsia="ja-JP"/>
        </w:rPr>
      </w:pPr>
      <w:r>
        <w:rPr>
          <w:rStyle w:val="OLLLNLLLNUM"/>
        </w:rPr>
        <w:t>b.</w:t>
      </w:r>
      <w:r>
        <w:rPr>
          <w:rStyle w:val="OLLLNLLLNUM"/>
        </w:rPr>
        <w:tab/>
      </w:r>
      <w:r>
        <w:rPr>
          <w:lang w:eastAsia="ja-JP"/>
        </w:rPr>
        <w:t xml:space="preserve">A hair has three layers of keratinized cells: the inner core is the medulla, the </w:t>
      </w:r>
      <w:r w:rsidR="00F2465E">
        <w:rPr>
          <w:lang w:eastAsia="ja-JP"/>
        </w:rPr>
        <w:br/>
      </w:r>
      <w:r>
        <w:rPr>
          <w:lang w:eastAsia="ja-JP"/>
        </w:rPr>
        <w:t>middle layer is the cortex, and the outer layer is the cuticle.</w:t>
      </w:r>
    </w:p>
    <w:p w14:paraId="6E4F6101" w14:textId="77777777" w:rsidR="00AC0541" w:rsidRDefault="00AC0541" w:rsidP="00AC0541">
      <w:pPr>
        <w:pStyle w:val="OLLLNLLLLAST"/>
        <w:rPr>
          <w:lang w:eastAsia="ja-JP"/>
        </w:rPr>
      </w:pPr>
      <w:r>
        <w:rPr>
          <w:rStyle w:val="OLLLNLLLNUM"/>
        </w:rPr>
        <w:t>c.</w:t>
      </w:r>
      <w:r>
        <w:rPr>
          <w:rStyle w:val="OLLLNLLLNUM"/>
        </w:rPr>
        <w:tab/>
      </w:r>
      <w:r>
        <w:rPr>
          <w:lang w:eastAsia="ja-JP"/>
        </w:rPr>
        <w:t>Hair pigments (melanins of different colors) are made by melanocytes at the base of the hair follicle</w:t>
      </w:r>
      <w:r w:rsidRPr="00B35FC5">
        <w:t xml:space="preserve"> and transferred to the cortical cells.</w:t>
      </w:r>
    </w:p>
    <w:p w14:paraId="764963CA" w14:textId="77777777" w:rsidR="00AC0541" w:rsidRPr="00B35FC5" w:rsidRDefault="00AC0541" w:rsidP="000A7D46">
      <w:pPr>
        <w:pStyle w:val="OLLLMID"/>
      </w:pPr>
      <w:r w:rsidRPr="004B0FA6">
        <w:rPr>
          <w:rStyle w:val="OLLLNLNUM"/>
        </w:rPr>
        <w:t>B</w:t>
      </w:r>
      <w:r>
        <w:rPr>
          <w:rStyle w:val="OLLLNLNUM"/>
        </w:rPr>
        <w:t>.</w:t>
      </w:r>
      <w:r>
        <w:rPr>
          <w:rStyle w:val="OLLLNLNUM"/>
        </w:rPr>
        <w:tab/>
      </w:r>
      <w:r>
        <w:rPr>
          <w:lang w:eastAsia="ja-JP"/>
        </w:rPr>
        <w:t xml:space="preserve">Structure of a Hair Follicle </w:t>
      </w:r>
      <w:r w:rsidRPr="00B35FC5">
        <w:t>(p. 159; Fig. 5.6)</w:t>
      </w:r>
    </w:p>
    <w:p w14:paraId="7886231B" w14:textId="77777777" w:rsidR="00AC0541" w:rsidRDefault="00AC0541" w:rsidP="009A5809">
      <w:pPr>
        <w:pStyle w:val="OLLLNLFIRST"/>
        <w:rPr>
          <w:lang w:eastAsia="ja-JP"/>
        </w:rPr>
      </w:pPr>
      <w:r w:rsidRPr="00135CAB">
        <w:rPr>
          <w:rStyle w:val="OLLLNLLLNUM"/>
        </w:rPr>
        <w:t>1</w:t>
      </w:r>
      <w:r>
        <w:rPr>
          <w:rStyle w:val="OLLLNLLLNUM"/>
        </w:rPr>
        <w:t>.</w:t>
      </w:r>
      <w:r>
        <w:rPr>
          <w:rStyle w:val="OLLLNLLLNUM"/>
        </w:rPr>
        <w:tab/>
      </w:r>
      <w:r>
        <w:rPr>
          <w:lang w:eastAsia="ja-JP"/>
        </w:rPr>
        <w:t xml:space="preserve">Hair follicles fold down from the epidermis into the dermis and occasionally into the </w:t>
      </w:r>
      <w:r w:rsidRPr="00B35FC5">
        <w:t>hypodermis</w:t>
      </w:r>
      <w:r>
        <w:rPr>
          <w:lang w:eastAsia="ja-JP"/>
        </w:rPr>
        <w:t>.</w:t>
      </w:r>
    </w:p>
    <w:p w14:paraId="4CFDC436" w14:textId="77777777" w:rsidR="00AC0541" w:rsidRDefault="00AC0541" w:rsidP="009A5809">
      <w:pPr>
        <w:pStyle w:val="OLLLNLMID"/>
        <w:rPr>
          <w:lang w:eastAsia="ja-JP"/>
        </w:rPr>
      </w:pPr>
      <w:r w:rsidRPr="00135CAB">
        <w:rPr>
          <w:rStyle w:val="OLLLNLLLNUM"/>
        </w:rPr>
        <w:t>2</w:t>
      </w:r>
      <w:r>
        <w:rPr>
          <w:rStyle w:val="OLLLNLLLNUM"/>
        </w:rPr>
        <w:t>.</w:t>
      </w:r>
      <w:r>
        <w:rPr>
          <w:lang w:eastAsia="ja-JP"/>
        </w:rPr>
        <w:tab/>
        <w:t xml:space="preserve">The deep end of a hair </w:t>
      </w:r>
      <w:r w:rsidRPr="00B35FC5">
        <w:t>follicle</w:t>
      </w:r>
      <w:r>
        <w:rPr>
          <w:lang w:eastAsia="ja-JP"/>
        </w:rPr>
        <w:t xml:space="preserve"> is expanded, forming a hair bulb, which is surrounded by sensory nerve endings called a hair follicle receptor, or root hair plexus.</w:t>
      </w:r>
    </w:p>
    <w:p w14:paraId="3E5D19C5" w14:textId="77777777" w:rsidR="00AC0541" w:rsidRDefault="00AC0541" w:rsidP="009A5809">
      <w:pPr>
        <w:pStyle w:val="OLLLNLMID"/>
        <w:rPr>
          <w:lang w:eastAsia="ja-JP"/>
        </w:rPr>
      </w:pPr>
      <w:r w:rsidRPr="00135CAB">
        <w:rPr>
          <w:rStyle w:val="OLLLNLLLNUM"/>
        </w:rPr>
        <w:t>3.</w:t>
      </w:r>
      <w:r>
        <w:rPr>
          <w:rStyle w:val="OLLLNLLLNUM"/>
        </w:rPr>
        <w:tab/>
      </w:r>
      <w:r>
        <w:rPr>
          <w:lang w:eastAsia="ja-JP"/>
        </w:rPr>
        <w:t>The wall of a hair follicle is composed of a peripheral connective tissue sheath, a thickened basement membrane, and an inner epithelial root sheath.</w:t>
      </w:r>
    </w:p>
    <w:p w14:paraId="14B25F5B" w14:textId="77777777" w:rsidR="00AC0541" w:rsidRDefault="00AC0541" w:rsidP="009A5809">
      <w:pPr>
        <w:pStyle w:val="OLLLNLMID"/>
        <w:rPr>
          <w:lang w:eastAsia="ja-JP"/>
        </w:rPr>
      </w:pPr>
      <w:r w:rsidRPr="00135CAB">
        <w:rPr>
          <w:rStyle w:val="OLLLNLLLNUM"/>
        </w:rPr>
        <w:t>4</w:t>
      </w:r>
      <w:r>
        <w:rPr>
          <w:rStyle w:val="OLLLNLLLNUM"/>
        </w:rPr>
        <w:t>.</w:t>
      </w:r>
      <w:r>
        <w:rPr>
          <w:rStyle w:val="OLLLNLLLNUM"/>
        </w:rPr>
        <w:tab/>
      </w:r>
      <w:r>
        <w:rPr>
          <w:lang w:eastAsia="ja-JP"/>
        </w:rPr>
        <w:t>The hair matrix within the hair bulb is a group of actively dividing cells that produce the hair.</w:t>
      </w:r>
    </w:p>
    <w:p w14:paraId="1A00CFCC" w14:textId="77777777" w:rsidR="00AC0541" w:rsidRDefault="00AC0541" w:rsidP="009A5809">
      <w:pPr>
        <w:pStyle w:val="OLLLNLMID"/>
        <w:rPr>
          <w:lang w:eastAsia="ja-JP"/>
        </w:rPr>
      </w:pPr>
      <w:r w:rsidRPr="00135CAB">
        <w:rPr>
          <w:rStyle w:val="OLLLNLLLNUM"/>
        </w:rPr>
        <w:t>5</w:t>
      </w:r>
      <w:r>
        <w:rPr>
          <w:rStyle w:val="OLLLNLLLNUM"/>
        </w:rPr>
        <w:t>.</w:t>
      </w:r>
      <w:r>
        <w:rPr>
          <w:rStyle w:val="OLLLNLLLNUM"/>
        </w:rPr>
        <w:tab/>
      </w:r>
      <w:r>
        <w:rPr>
          <w:lang w:eastAsia="ja-JP"/>
        </w:rPr>
        <w:t xml:space="preserve">Associated with each hair follicle is a bundle of smooth muscle cells called an </w:t>
      </w:r>
      <w:r w:rsidR="00F2465E">
        <w:rPr>
          <w:lang w:eastAsia="ja-JP"/>
        </w:rPr>
        <w:br/>
      </w:r>
      <w:r>
        <w:rPr>
          <w:lang w:eastAsia="ja-JP"/>
        </w:rPr>
        <w:t xml:space="preserve">arrector pili muscle, which, when contraction occurs, causes the hair to stand </w:t>
      </w:r>
      <w:r w:rsidR="00F2465E">
        <w:rPr>
          <w:lang w:eastAsia="ja-JP"/>
        </w:rPr>
        <w:br/>
      </w:r>
      <w:r>
        <w:rPr>
          <w:lang w:eastAsia="ja-JP"/>
        </w:rPr>
        <w:t>upright.</w:t>
      </w:r>
    </w:p>
    <w:p w14:paraId="2C307F41" w14:textId="77777777" w:rsidR="00AC0541" w:rsidRPr="00B35FC5" w:rsidRDefault="00AC0541" w:rsidP="000A7D46">
      <w:pPr>
        <w:pStyle w:val="OLLLMID"/>
      </w:pPr>
      <w:r w:rsidRPr="004B0FA6">
        <w:rPr>
          <w:rStyle w:val="OLLLNLNUM"/>
        </w:rPr>
        <w:t>C</w:t>
      </w:r>
      <w:r>
        <w:rPr>
          <w:rStyle w:val="OLLLNLNUM"/>
        </w:rPr>
        <w:t>.</w:t>
      </w:r>
      <w:r>
        <w:rPr>
          <w:rStyle w:val="OLLLNLNUM"/>
        </w:rPr>
        <w:tab/>
      </w:r>
      <w:r>
        <w:rPr>
          <w:lang w:eastAsia="ja-JP"/>
        </w:rPr>
        <w:t>Types and Growth of Hair</w:t>
      </w:r>
      <w:r w:rsidRPr="00B35FC5">
        <w:t xml:space="preserve"> (pp. 159</w:t>
      </w:r>
      <w:r>
        <w:rPr>
          <w:lang w:eastAsia="ja-JP"/>
        </w:rPr>
        <w:t>–</w:t>
      </w:r>
      <w:r w:rsidRPr="00B35FC5">
        <w:t>160)</w:t>
      </w:r>
    </w:p>
    <w:p w14:paraId="5B8EB8A7" w14:textId="77777777" w:rsidR="00AC0541" w:rsidRDefault="00AC0541" w:rsidP="009A5809">
      <w:pPr>
        <w:pStyle w:val="OLLLNLMID"/>
        <w:rPr>
          <w:lang w:eastAsia="ja-JP"/>
        </w:rPr>
      </w:pPr>
      <w:r w:rsidRPr="00135CAB">
        <w:rPr>
          <w:rStyle w:val="OLLLNLLLNUM"/>
        </w:rPr>
        <w:t>1</w:t>
      </w:r>
      <w:r>
        <w:rPr>
          <w:rStyle w:val="OLLLNLLLNUM"/>
        </w:rPr>
        <w:t>.</w:t>
      </w:r>
      <w:r>
        <w:rPr>
          <w:rStyle w:val="OLLLNLLLNUM"/>
        </w:rPr>
        <w:tab/>
      </w:r>
      <w:r>
        <w:rPr>
          <w:lang w:eastAsia="ja-JP"/>
        </w:rPr>
        <w:t>Hairs can be classified as pale, fine vellus hairs, or longer, coarser terminal hairs.</w:t>
      </w:r>
    </w:p>
    <w:p w14:paraId="0D4EC8EB" w14:textId="77777777" w:rsidR="00AC0541" w:rsidRDefault="00AC0541" w:rsidP="009A5809">
      <w:pPr>
        <w:pStyle w:val="OLLLNLMID"/>
        <w:rPr>
          <w:lang w:eastAsia="ja-JP"/>
        </w:rPr>
      </w:pPr>
      <w:r w:rsidRPr="00135CAB">
        <w:rPr>
          <w:rStyle w:val="OLLLNLLLNUM"/>
        </w:rPr>
        <w:t>2</w:t>
      </w:r>
      <w:r>
        <w:rPr>
          <w:rStyle w:val="OLLLNLLLNUM"/>
        </w:rPr>
        <w:t>.</w:t>
      </w:r>
      <w:r>
        <w:rPr>
          <w:lang w:eastAsia="ja-JP"/>
        </w:rPr>
        <w:tab/>
      </w:r>
      <w:r w:rsidRPr="00B35FC5">
        <w:t>The rate of hair growth varies from one body region to another and with sex and age.</w:t>
      </w:r>
    </w:p>
    <w:p w14:paraId="227EA894" w14:textId="77777777" w:rsidR="00AC0541" w:rsidRDefault="00AC0541" w:rsidP="009A5809">
      <w:pPr>
        <w:pStyle w:val="OLLLNLMID"/>
        <w:rPr>
          <w:lang w:eastAsia="ja-JP"/>
        </w:rPr>
      </w:pPr>
      <w:r w:rsidRPr="00135CAB">
        <w:rPr>
          <w:rStyle w:val="OLLLNLLLNUM"/>
        </w:rPr>
        <w:t>3</w:t>
      </w:r>
      <w:r>
        <w:rPr>
          <w:rStyle w:val="OLLLNLLLNUM"/>
        </w:rPr>
        <w:t>.</w:t>
      </w:r>
      <w:r>
        <w:rPr>
          <w:rStyle w:val="OLLLNLLLNUM"/>
        </w:rPr>
        <w:tab/>
      </w:r>
      <w:r w:rsidRPr="00B35FC5">
        <w:t xml:space="preserve">Hair growth and density are influenced by many factors, such as nutrition and </w:t>
      </w:r>
      <w:r w:rsidR="00033FF7">
        <w:br/>
      </w:r>
      <w:r w:rsidRPr="00B35FC5">
        <w:t>hormones.</w:t>
      </w:r>
      <w:r>
        <w:rPr>
          <w:lang w:eastAsia="ja-JP"/>
        </w:rPr>
        <w:t xml:space="preserve"> </w:t>
      </w:r>
    </w:p>
    <w:p w14:paraId="7015FAFF" w14:textId="77777777" w:rsidR="00AC0541" w:rsidRPr="00B35FC5" w:rsidRDefault="00AC0541" w:rsidP="00391366">
      <w:pPr>
        <w:pStyle w:val="OLLLMID"/>
        <w:keepNext/>
        <w:keepLines/>
      </w:pPr>
      <w:r w:rsidRPr="004B0FA6">
        <w:rPr>
          <w:rStyle w:val="OLLLNLNUM"/>
        </w:rPr>
        <w:t>D</w:t>
      </w:r>
      <w:r>
        <w:rPr>
          <w:rStyle w:val="OLLLNLNUM"/>
        </w:rPr>
        <w:t>.</w:t>
      </w:r>
      <w:r>
        <w:rPr>
          <w:rStyle w:val="OLLLNLNUM"/>
        </w:rPr>
        <w:tab/>
      </w:r>
      <w:r>
        <w:rPr>
          <w:lang w:eastAsia="ja-JP"/>
        </w:rPr>
        <w:t>Hair Thinning and Baldness</w:t>
      </w:r>
      <w:r w:rsidRPr="00B35FC5">
        <w:t xml:space="preserve"> (p. 160)</w:t>
      </w:r>
    </w:p>
    <w:p w14:paraId="164B028C" w14:textId="77777777" w:rsidR="00AC0541" w:rsidRDefault="00AC0541" w:rsidP="00AC0541">
      <w:pPr>
        <w:pStyle w:val="OLLLNLLLFIRST"/>
        <w:tabs>
          <w:tab w:val="clear" w:pos="3672"/>
          <w:tab w:val="clear" w:pos="7344"/>
          <w:tab w:val="left" w:pos="1452"/>
        </w:tabs>
        <w:rPr>
          <w:lang w:eastAsia="ja-JP"/>
        </w:rPr>
      </w:pPr>
      <w:r w:rsidRPr="00135CAB">
        <w:rPr>
          <w:rStyle w:val="OLLLNLLLNUM"/>
        </w:rPr>
        <w:t>1</w:t>
      </w:r>
      <w:r>
        <w:rPr>
          <w:rStyle w:val="OLLLNLLLNUM"/>
        </w:rPr>
        <w:t>.</w:t>
      </w:r>
      <w:r>
        <w:rPr>
          <w:lang w:eastAsia="ja-JP"/>
        </w:rPr>
        <w:tab/>
      </w:r>
      <w:r w:rsidRPr="00B35FC5">
        <w:t>Follicles have a limited number of cycles, and a</w:t>
      </w:r>
      <w:r>
        <w:rPr>
          <w:lang w:eastAsia="ja-JP"/>
        </w:rPr>
        <w:t>fter age 40, hair is not replaced as quickly as it is lost, which leads to hair thinn</w:t>
      </w:r>
      <w:r w:rsidR="00DC1A3E">
        <w:rPr>
          <w:lang w:eastAsia="ja-JP"/>
        </w:rPr>
        <w:t xml:space="preserve">ing and some degree of balding </w:t>
      </w:r>
      <w:r>
        <w:rPr>
          <w:lang w:eastAsia="ja-JP"/>
        </w:rPr>
        <w:t>in both sexes.</w:t>
      </w:r>
    </w:p>
    <w:p w14:paraId="56AD7CB7" w14:textId="77777777" w:rsidR="00AC0541" w:rsidRDefault="00AC0541" w:rsidP="00AC0541">
      <w:pPr>
        <w:pStyle w:val="OLLLNLLLLAST"/>
        <w:tabs>
          <w:tab w:val="clear" w:pos="3672"/>
          <w:tab w:val="clear" w:pos="7344"/>
          <w:tab w:val="left" w:pos="1452"/>
        </w:tabs>
        <w:rPr>
          <w:lang w:eastAsia="ja-JP"/>
        </w:rPr>
      </w:pPr>
      <w:r w:rsidRPr="00135CAB">
        <w:rPr>
          <w:rStyle w:val="OLLLNLLLNUM"/>
        </w:rPr>
        <w:t>2</w:t>
      </w:r>
      <w:r>
        <w:rPr>
          <w:rStyle w:val="OLLLNLLLNUM"/>
        </w:rPr>
        <w:t>.</w:t>
      </w:r>
      <w:r>
        <w:rPr>
          <w:lang w:eastAsia="ja-JP"/>
        </w:rPr>
        <w:tab/>
      </w:r>
      <w:r w:rsidRPr="00B35FC5">
        <w:t>True baldness, such as m</w:t>
      </w:r>
      <w:r>
        <w:rPr>
          <w:lang w:eastAsia="ja-JP"/>
        </w:rPr>
        <w:t xml:space="preserve">ale pattern baldness, is a genetically determined, </w:t>
      </w:r>
      <w:r w:rsidR="00033FF7">
        <w:rPr>
          <w:lang w:eastAsia="ja-JP"/>
        </w:rPr>
        <w:br/>
      </w:r>
      <w:r>
        <w:rPr>
          <w:lang w:eastAsia="ja-JP"/>
        </w:rPr>
        <w:t>sex-influenced condition caused by a gene that changes the hair follicle response to DHT.</w:t>
      </w:r>
    </w:p>
    <w:p w14:paraId="589659BC" w14:textId="77777777" w:rsidR="00AC0541" w:rsidRDefault="00AC0541" w:rsidP="00770EE1">
      <w:pPr>
        <w:pStyle w:val="NLMID"/>
      </w:pPr>
      <w:r>
        <w:tab/>
        <w:t>Nails are scale-like modifications of the epidermis (pp. 160</w:t>
      </w:r>
      <w:r w:rsidRPr="00A620EA">
        <w:t>–</w:t>
      </w:r>
      <w:r>
        <w:t>161; Fig. 5.7)</w:t>
      </w:r>
    </w:p>
    <w:p w14:paraId="1AFD78A9" w14:textId="77777777" w:rsidR="00AC0541" w:rsidRPr="00B35FC5" w:rsidRDefault="00AC0541" w:rsidP="00FD57AA">
      <w:pPr>
        <w:pStyle w:val="OLLLFIRST"/>
      </w:pPr>
      <w:r w:rsidRPr="004B0FA6">
        <w:rPr>
          <w:rStyle w:val="OLLLNLNUM"/>
        </w:rPr>
        <w:t>A</w:t>
      </w:r>
      <w:r>
        <w:rPr>
          <w:rStyle w:val="OLLLNLNUM"/>
        </w:rPr>
        <w:t>.</w:t>
      </w:r>
      <w:r>
        <w:rPr>
          <w:lang w:eastAsia="ja-JP"/>
        </w:rPr>
        <w:tab/>
        <w:t>A nail is a scale-like modification of the epidermis that forms a protective covering on the dorsal side of the distal finger or toe.</w:t>
      </w:r>
      <w:r w:rsidRPr="00B35FC5">
        <w:t xml:space="preserve"> (p. 160; Fig. 5.7)</w:t>
      </w:r>
    </w:p>
    <w:p w14:paraId="090AAC70" w14:textId="77777777" w:rsidR="00AC0541" w:rsidRDefault="00AC0541" w:rsidP="000A7D46">
      <w:pPr>
        <w:pStyle w:val="OLLLMID"/>
        <w:rPr>
          <w:lang w:eastAsia="ja-JP"/>
        </w:rPr>
      </w:pPr>
      <w:r w:rsidRPr="004B0FA6">
        <w:rPr>
          <w:rStyle w:val="OLLLNLNUM"/>
        </w:rPr>
        <w:t>B</w:t>
      </w:r>
      <w:r>
        <w:rPr>
          <w:rStyle w:val="OLLLNLNUM"/>
        </w:rPr>
        <w:t>.</w:t>
      </w:r>
      <w:r>
        <w:rPr>
          <w:lang w:eastAsia="ja-JP"/>
        </w:rPr>
        <w:tab/>
        <w:t>Nails are made up of hard keratin and have a free edge, a nail plate attached to the skin, and a root embedded in the skin.</w:t>
      </w:r>
      <w:r w:rsidRPr="00B35FC5">
        <w:t xml:space="preserve"> (p. 160; Fig. 5.7)</w:t>
      </w:r>
    </w:p>
    <w:p w14:paraId="7985EB46" w14:textId="77777777" w:rsidR="00AC0541" w:rsidRDefault="00AC0541" w:rsidP="00335FA4">
      <w:pPr>
        <w:pStyle w:val="OLLLLAST"/>
        <w:rPr>
          <w:lang w:eastAsia="ja-JP"/>
        </w:rPr>
      </w:pPr>
      <w:r w:rsidRPr="004B0FA6">
        <w:rPr>
          <w:rStyle w:val="OLLLNLNUM"/>
        </w:rPr>
        <w:t>C</w:t>
      </w:r>
      <w:r>
        <w:rPr>
          <w:rStyle w:val="OLLLNLNUM"/>
        </w:rPr>
        <w:t>.</w:t>
      </w:r>
      <w:r>
        <w:rPr>
          <w:lang w:eastAsia="ja-JP"/>
        </w:rPr>
        <w:tab/>
        <w:t>The nail matrix, located within the proximal part of the nail bed, is responsible for nail growth.</w:t>
      </w:r>
      <w:r w:rsidRPr="00B35FC5">
        <w:t xml:space="preserve"> (p. 160; Fig. 5.7)</w:t>
      </w:r>
    </w:p>
    <w:p w14:paraId="219FCB2D" w14:textId="77777777" w:rsidR="00AC0541" w:rsidRPr="00CB7B18" w:rsidRDefault="00AC0541" w:rsidP="00770EE1">
      <w:pPr>
        <w:pStyle w:val="NLMID"/>
      </w:pPr>
      <w:r>
        <w:tab/>
        <w:t xml:space="preserve">Sweat glands help control body temperature, and sebaceous glands secrete </w:t>
      </w:r>
      <w:r w:rsidR="00304EE5">
        <w:br/>
      </w:r>
      <w:r>
        <w:t>sebum (pp. 161</w:t>
      </w:r>
      <w:r w:rsidRPr="00A620EA">
        <w:t>–</w:t>
      </w:r>
      <w:r>
        <w:t>162; Figs. 5.8</w:t>
      </w:r>
      <w:r w:rsidRPr="00A620EA">
        <w:t>–</w:t>
      </w:r>
      <w:r>
        <w:t>5.9)</w:t>
      </w:r>
    </w:p>
    <w:p w14:paraId="0A4242CF" w14:textId="77777777" w:rsidR="00AC0541" w:rsidRDefault="00AC0541" w:rsidP="000A7D46">
      <w:pPr>
        <w:pStyle w:val="OLLLMID"/>
        <w:rPr>
          <w:lang w:eastAsia="ja-JP"/>
        </w:rPr>
      </w:pPr>
      <w:r w:rsidRPr="00BE726F">
        <w:rPr>
          <w:rStyle w:val="BOLD"/>
        </w:rPr>
        <w:lastRenderedPageBreak/>
        <w:t>A</w:t>
      </w:r>
      <w:r>
        <w:rPr>
          <w:rStyle w:val="OLLLNUM"/>
        </w:rPr>
        <w:t>.</w:t>
      </w:r>
      <w:r>
        <w:rPr>
          <w:rStyle w:val="OLLLNUM"/>
        </w:rPr>
        <w:tab/>
      </w:r>
      <w:r>
        <w:rPr>
          <w:lang w:eastAsia="ja-JP"/>
        </w:rPr>
        <w:t>Sweat (Sudoriferous) Glands (pp. 161–</w:t>
      </w:r>
      <w:r w:rsidRPr="00B35FC5">
        <w:t>162</w:t>
      </w:r>
      <w:r>
        <w:rPr>
          <w:lang w:eastAsia="ja-JP"/>
        </w:rPr>
        <w:t>; Fig. 5.</w:t>
      </w:r>
      <w:r w:rsidRPr="00B35FC5">
        <w:t>8</w:t>
      </w:r>
      <w:r>
        <w:rPr>
          <w:lang w:eastAsia="ja-JP"/>
        </w:rPr>
        <w:t>)</w:t>
      </w:r>
    </w:p>
    <w:p w14:paraId="2B09C14A" w14:textId="77777777" w:rsidR="00AC0541" w:rsidRDefault="00AC0541" w:rsidP="00AC0541">
      <w:pPr>
        <w:pStyle w:val="OLLLNLFIRST"/>
        <w:rPr>
          <w:lang w:eastAsia="ja-JP"/>
        </w:rPr>
      </w:pPr>
      <w:r>
        <w:rPr>
          <w:rStyle w:val="OLLLNLNUM"/>
        </w:rPr>
        <w:t>1.</w:t>
      </w:r>
      <w:r>
        <w:rPr>
          <w:lang w:eastAsia="ja-JP"/>
        </w:rPr>
        <w:tab/>
        <w:t>Eccrine, or merocrine, sweat glands produce true sweat and are abundant on the palms of the hands, soles of the feet, and forehead.</w:t>
      </w:r>
    </w:p>
    <w:p w14:paraId="3048EF4D" w14:textId="77777777" w:rsidR="00AC0541" w:rsidRDefault="00AC0541" w:rsidP="00AC0541">
      <w:pPr>
        <w:pStyle w:val="OLLLNLLLFIRST"/>
        <w:tabs>
          <w:tab w:val="clear" w:pos="3672"/>
          <w:tab w:val="left" w:pos="1452"/>
        </w:tabs>
        <w:rPr>
          <w:lang w:eastAsia="ja-JP"/>
        </w:rPr>
      </w:pPr>
      <w:r>
        <w:rPr>
          <w:rStyle w:val="OLLLNLLLNUM"/>
        </w:rPr>
        <w:t>a.</w:t>
      </w:r>
      <w:r>
        <w:rPr>
          <w:rStyle w:val="OLLLNLLLNUM"/>
        </w:rPr>
        <w:tab/>
      </w:r>
      <w:r>
        <w:rPr>
          <w:lang w:eastAsia="ja-JP"/>
        </w:rPr>
        <w:t>Secretion of eccrine glands is regulated by the sympathetic nervous system and is used to prevent the body from overheating.</w:t>
      </w:r>
    </w:p>
    <w:p w14:paraId="79113862" w14:textId="77777777" w:rsidR="00AC0541" w:rsidRDefault="00AC0541" w:rsidP="00B35FC5">
      <w:pPr>
        <w:pStyle w:val="OLLLNLMID"/>
        <w:rPr>
          <w:lang w:eastAsia="ja-JP"/>
        </w:rPr>
      </w:pPr>
      <w:r>
        <w:rPr>
          <w:rStyle w:val="OLLLNLNUM"/>
        </w:rPr>
        <w:t>2.</w:t>
      </w:r>
      <w:r>
        <w:rPr>
          <w:lang w:eastAsia="ja-JP"/>
        </w:rPr>
        <w:tab/>
        <w:t xml:space="preserve">Apocrine </w:t>
      </w:r>
      <w:r w:rsidRPr="00B35FC5">
        <w:t>sweat</w:t>
      </w:r>
      <w:r>
        <w:rPr>
          <w:lang w:eastAsia="ja-JP"/>
        </w:rPr>
        <w:t xml:space="preserve"> glands are confined to the axillary and anogenital areas</w:t>
      </w:r>
      <w:r w:rsidRPr="004B0FA6">
        <w:t>,</w:t>
      </w:r>
      <w:r>
        <w:rPr>
          <w:lang w:eastAsia="ja-JP"/>
        </w:rPr>
        <w:t xml:space="preserve"> and produce a fat- and protein-rich true sweat.</w:t>
      </w:r>
    </w:p>
    <w:p w14:paraId="24ACF885" w14:textId="77777777" w:rsidR="00AC0541" w:rsidRDefault="00AC0541" w:rsidP="00B35FC5">
      <w:pPr>
        <w:pStyle w:val="OLLLNLMID"/>
        <w:rPr>
          <w:lang w:eastAsia="ja-JP"/>
        </w:rPr>
      </w:pPr>
      <w:r>
        <w:rPr>
          <w:rStyle w:val="OLLLNLNUM"/>
        </w:rPr>
        <w:t>3.</w:t>
      </w:r>
      <w:r>
        <w:rPr>
          <w:lang w:eastAsia="ja-JP"/>
        </w:rPr>
        <w:tab/>
      </w:r>
      <w:r w:rsidRPr="00B35FC5">
        <w:t>Ceruminous</w:t>
      </w:r>
      <w:r>
        <w:rPr>
          <w:lang w:eastAsia="ja-JP"/>
        </w:rPr>
        <w:t xml:space="preserve"> glands are modified apocrine glands found lining the ear canal that </w:t>
      </w:r>
      <w:r>
        <w:rPr>
          <w:lang w:eastAsia="ja-JP"/>
        </w:rPr>
        <w:br/>
        <w:t>secrete earwax, or cerumen.</w:t>
      </w:r>
    </w:p>
    <w:p w14:paraId="1AC6D5F8" w14:textId="77777777" w:rsidR="00AC0541" w:rsidRDefault="00AC0541" w:rsidP="00B35FC5">
      <w:pPr>
        <w:pStyle w:val="OLLLNLLAST"/>
        <w:rPr>
          <w:lang w:eastAsia="ja-JP"/>
        </w:rPr>
      </w:pPr>
      <w:r>
        <w:rPr>
          <w:rStyle w:val="OLLLNLNUM"/>
        </w:rPr>
        <w:t>4.</w:t>
      </w:r>
      <w:r>
        <w:rPr>
          <w:lang w:eastAsia="ja-JP"/>
        </w:rPr>
        <w:tab/>
        <w:t xml:space="preserve">Mammary glands are modified sweat glands </w:t>
      </w:r>
      <w:r w:rsidRPr="00B35FC5">
        <w:t>that</w:t>
      </w:r>
      <w:r>
        <w:rPr>
          <w:lang w:eastAsia="ja-JP"/>
        </w:rPr>
        <w:t xml:space="preserve"> secrete milk.</w:t>
      </w:r>
    </w:p>
    <w:p w14:paraId="590B41CA" w14:textId="77777777" w:rsidR="00AC0541" w:rsidRDefault="00AC0541" w:rsidP="00770EE1">
      <w:pPr>
        <w:pStyle w:val="OLLLMID"/>
        <w:rPr>
          <w:lang w:eastAsia="ja-JP"/>
        </w:rPr>
      </w:pPr>
      <w:r w:rsidRPr="00BE726F">
        <w:rPr>
          <w:rStyle w:val="BOLD"/>
        </w:rPr>
        <w:t>B</w:t>
      </w:r>
      <w:r w:rsidRPr="00B35FC5">
        <w:rPr>
          <w:rStyle w:val="BOLD"/>
        </w:rPr>
        <w:t>.</w:t>
      </w:r>
      <w:r>
        <w:rPr>
          <w:lang w:eastAsia="ja-JP"/>
        </w:rPr>
        <w:tab/>
      </w:r>
      <w:r>
        <w:t>Sebaceous</w:t>
      </w:r>
      <w:r>
        <w:rPr>
          <w:lang w:eastAsia="ja-JP"/>
        </w:rPr>
        <w:t xml:space="preserve"> (Oil) Glands (p. 162; Fig. 5.</w:t>
      </w:r>
      <w:r w:rsidRPr="00B35FC5">
        <w:t>9</w:t>
      </w:r>
      <w:r>
        <w:rPr>
          <w:lang w:eastAsia="ja-JP"/>
        </w:rPr>
        <w:t>)</w:t>
      </w:r>
    </w:p>
    <w:p w14:paraId="1FE7D327" w14:textId="77777777" w:rsidR="00AC0541" w:rsidRDefault="00AC0541" w:rsidP="00AC0541">
      <w:pPr>
        <w:pStyle w:val="OLLLNLFIRST"/>
        <w:rPr>
          <w:lang w:eastAsia="ja-JP"/>
        </w:rPr>
      </w:pPr>
      <w:r>
        <w:rPr>
          <w:rStyle w:val="OLLLNLNUM"/>
        </w:rPr>
        <w:t>1.</w:t>
      </w:r>
      <w:r>
        <w:rPr>
          <w:rStyle w:val="OLLLNLNUM"/>
        </w:rPr>
        <w:tab/>
      </w:r>
      <w:r>
        <w:rPr>
          <w:lang w:eastAsia="ja-JP"/>
        </w:rPr>
        <w:t>Sebaceous glands secrete sebum, an oily secretion, and are found all over the body, except the palms of the hands and soles of the feet.</w:t>
      </w:r>
    </w:p>
    <w:p w14:paraId="1B9C40CF" w14:textId="77777777" w:rsidR="00AC0541" w:rsidRDefault="00AC0541" w:rsidP="00AC0541">
      <w:pPr>
        <w:pStyle w:val="OLLLNLMID"/>
        <w:rPr>
          <w:lang w:eastAsia="ja-JP"/>
        </w:rPr>
      </w:pPr>
      <w:r>
        <w:rPr>
          <w:rStyle w:val="OLLLNLNUM"/>
        </w:rPr>
        <w:t>2.</w:t>
      </w:r>
      <w:r>
        <w:rPr>
          <w:rStyle w:val="OLLLNLNUM"/>
        </w:rPr>
        <w:tab/>
      </w:r>
      <w:r>
        <w:rPr>
          <w:lang w:eastAsia="ja-JP"/>
        </w:rPr>
        <w:t xml:space="preserve">The sebaceous glands function as holocrine glands, secreting their product into a hair </w:t>
      </w:r>
      <w:r>
        <w:rPr>
          <w:lang w:eastAsia="ja-JP"/>
        </w:rPr>
        <w:br/>
        <w:t>follicle or to a pore on the surface of the skin.</w:t>
      </w:r>
    </w:p>
    <w:p w14:paraId="546EFD2B" w14:textId="77777777" w:rsidR="00AC0541" w:rsidRDefault="00AC0541" w:rsidP="00751E1D">
      <w:pPr>
        <w:pStyle w:val="OLLLNLLAST"/>
      </w:pPr>
      <w:r>
        <w:rPr>
          <w:rStyle w:val="OLLLNLNUM"/>
        </w:rPr>
        <w:t>3.</w:t>
      </w:r>
      <w:r w:rsidR="00751E1D">
        <w:rPr>
          <w:rStyle w:val="OLLLNLNUM"/>
        </w:rPr>
        <w:tab/>
      </w:r>
      <w:r>
        <w:t>Most sebaceous glands secrete sebum from the base of hair follicles, or to a pore in the skin: Sebum functions to soften and lubricate the hair and skin, slow water loss, and is bactericidal.</w:t>
      </w:r>
    </w:p>
    <w:p w14:paraId="40F34EC3" w14:textId="77777777" w:rsidR="00AC0541" w:rsidRDefault="00AC0541" w:rsidP="00BF7F9A">
      <w:pPr>
        <w:pStyle w:val="NLMID"/>
      </w:pPr>
      <w:r>
        <w:tab/>
        <w:t>First and foremost, the skin is a barrier (pp. 162–164)</w:t>
      </w:r>
    </w:p>
    <w:p w14:paraId="51215725" w14:textId="77777777" w:rsidR="00AC0541" w:rsidRDefault="00AC0541" w:rsidP="000A7D46">
      <w:pPr>
        <w:pStyle w:val="OLLLMID"/>
        <w:rPr>
          <w:lang w:eastAsia="ja-JP"/>
        </w:rPr>
      </w:pPr>
      <w:r>
        <w:rPr>
          <w:rStyle w:val="OLLLNUM"/>
        </w:rPr>
        <w:t>A.</w:t>
      </w:r>
      <w:r>
        <w:rPr>
          <w:rStyle w:val="OLLLNUM"/>
        </w:rPr>
        <w:tab/>
      </w:r>
      <w:r>
        <w:rPr>
          <w:lang w:eastAsia="ja-JP"/>
        </w:rPr>
        <w:t>Protection (p. 163)</w:t>
      </w:r>
    </w:p>
    <w:p w14:paraId="07190B26" w14:textId="77777777" w:rsidR="00AC0541" w:rsidRDefault="00AC0541" w:rsidP="00AC0541">
      <w:pPr>
        <w:pStyle w:val="OLLLNLFIRST"/>
        <w:rPr>
          <w:lang w:eastAsia="ja-JP"/>
        </w:rPr>
      </w:pPr>
      <w:r>
        <w:rPr>
          <w:rStyle w:val="OLLLNLNUM"/>
        </w:rPr>
        <w:t>1.</w:t>
      </w:r>
      <w:r>
        <w:rPr>
          <w:rStyle w:val="OLLLNLNUM"/>
        </w:rPr>
        <w:tab/>
      </w:r>
      <w:r>
        <w:rPr>
          <w:lang w:eastAsia="ja-JP"/>
        </w:rPr>
        <w:t>Chemical barriers include skin secretions that</w:t>
      </w:r>
      <w:r w:rsidRPr="00B35FC5">
        <w:t xml:space="preserve"> are low in pH, or</w:t>
      </w:r>
      <w:r>
        <w:rPr>
          <w:lang w:eastAsia="ja-JP"/>
        </w:rPr>
        <w:t xml:space="preserve"> inhibit bacterial growth</w:t>
      </w:r>
      <w:r w:rsidRPr="00B35FC5">
        <w:t>,</w:t>
      </w:r>
      <w:r>
        <w:rPr>
          <w:lang w:eastAsia="ja-JP"/>
        </w:rPr>
        <w:t xml:space="preserve"> and melanin that protects skin from UV damage.</w:t>
      </w:r>
    </w:p>
    <w:p w14:paraId="66CD6913" w14:textId="77777777" w:rsidR="00AC0541" w:rsidRDefault="00AC0541" w:rsidP="00AC0541">
      <w:pPr>
        <w:pStyle w:val="OLLLNLMID"/>
        <w:rPr>
          <w:lang w:eastAsia="ja-JP"/>
        </w:rPr>
      </w:pPr>
      <w:r>
        <w:rPr>
          <w:rStyle w:val="OLLLNLNUM"/>
        </w:rPr>
        <w:t>2.</w:t>
      </w:r>
      <w:r>
        <w:rPr>
          <w:rStyle w:val="OLLLNLNUM"/>
        </w:rPr>
        <w:tab/>
      </w:r>
      <w:r>
        <w:rPr>
          <w:lang w:eastAsia="ja-JP"/>
        </w:rPr>
        <w:t>Physical or mechanical barriers are provided by the continuity of the skin and the hardness of the keratinized cells.</w:t>
      </w:r>
    </w:p>
    <w:p w14:paraId="7144E78C" w14:textId="77777777" w:rsidR="00AC0541" w:rsidRDefault="00AC0541" w:rsidP="00AC0541">
      <w:pPr>
        <w:pStyle w:val="OLLLNLLAST"/>
      </w:pPr>
      <w:r>
        <w:rPr>
          <w:rStyle w:val="OLLLNLNUM"/>
        </w:rPr>
        <w:t>3.</w:t>
      </w:r>
      <w:r>
        <w:rPr>
          <w:rStyle w:val="OLLLNLNUM"/>
        </w:rPr>
        <w:tab/>
      </w:r>
      <w:r>
        <w:t xml:space="preserve">Biological barriers include the dendritic cells and the macrophages of the dermis, </w:t>
      </w:r>
      <w:r w:rsidR="00572103">
        <w:br/>
      </w:r>
      <w:r w:rsidRPr="00B35FC5">
        <w:t xml:space="preserve">and </w:t>
      </w:r>
      <w:r>
        <w:t>DNA</w:t>
      </w:r>
      <w:r w:rsidRPr="00B35FC5">
        <w:t>, which</w:t>
      </w:r>
      <w:r>
        <w:t xml:space="preserve"> helps convert UV radiation to dissipated heat.</w:t>
      </w:r>
    </w:p>
    <w:p w14:paraId="7B73EA67" w14:textId="77777777" w:rsidR="00AC0541" w:rsidRDefault="00AC0541" w:rsidP="000A7D46">
      <w:pPr>
        <w:pStyle w:val="OLLLMID"/>
        <w:rPr>
          <w:lang w:eastAsia="ja-JP"/>
        </w:rPr>
      </w:pPr>
      <w:r>
        <w:rPr>
          <w:rStyle w:val="OLLLNUM"/>
        </w:rPr>
        <w:t>B.</w:t>
      </w:r>
      <w:r>
        <w:rPr>
          <w:rStyle w:val="OLLLNUM"/>
        </w:rPr>
        <w:tab/>
      </w:r>
      <w:r>
        <w:rPr>
          <w:lang w:eastAsia="ja-JP"/>
        </w:rPr>
        <w:t xml:space="preserve">The skin plays an important role in body temperature regulation by </w:t>
      </w:r>
      <w:r w:rsidRPr="00B35FC5">
        <w:t xml:space="preserve">manufacturing </w:t>
      </w:r>
      <w:r>
        <w:rPr>
          <w:lang w:eastAsia="ja-JP"/>
        </w:rPr>
        <w:t>sweat to cool the body</w:t>
      </w:r>
      <w:r w:rsidRPr="00B35FC5">
        <w:t>,</w:t>
      </w:r>
      <w:r>
        <w:rPr>
          <w:lang w:eastAsia="ja-JP"/>
        </w:rPr>
        <w:t xml:space="preserve"> and </w:t>
      </w:r>
      <w:r w:rsidRPr="00B35FC5">
        <w:t xml:space="preserve">causing </w:t>
      </w:r>
      <w:r>
        <w:rPr>
          <w:lang w:eastAsia="ja-JP"/>
        </w:rPr>
        <w:t xml:space="preserve">constriction of dermal capillaries to prevent heat loss. </w:t>
      </w:r>
      <w:r w:rsidR="00304EE5">
        <w:rPr>
          <w:lang w:eastAsia="ja-JP"/>
        </w:rPr>
        <w:br/>
      </w:r>
      <w:r>
        <w:rPr>
          <w:lang w:eastAsia="ja-JP"/>
        </w:rPr>
        <w:t>(p</w:t>
      </w:r>
      <w:r w:rsidRPr="00B35FC5">
        <w:t>p</w:t>
      </w:r>
      <w:r>
        <w:rPr>
          <w:lang w:eastAsia="ja-JP"/>
        </w:rPr>
        <w:t>. 163–</w:t>
      </w:r>
      <w:r w:rsidRPr="00B35FC5">
        <w:t>164</w:t>
      </w:r>
      <w:r>
        <w:rPr>
          <w:lang w:eastAsia="ja-JP"/>
        </w:rPr>
        <w:t>)</w:t>
      </w:r>
    </w:p>
    <w:p w14:paraId="28F47E0F" w14:textId="77777777" w:rsidR="00AC0541" w:rsidRDefault="00AC0541" w:rsidP="00AC0541">
      <w:pPr>
        <w:pStyle w:val="OLLLMID"/>
        <w:rPr>
          <w:lang w:eastAsia="ja-JP"/>
        </w:rPr>
      </w:pPr>
      <w:r>
        <w:rPr>
          <w:rStyle w:val="OLLLNUM"/>
        </w:rPr>
        <w:t>C.</w:t>
      </w:r>
      <w:r>
        <w:rPr>
          <w:rStyle w:val="OLLLNUM"/>
        </w:rPr>
        <w:tab/>
      </w:r>
      <w:r>
        <w:rPr>
          <w:lang w:eastAsia="ja-JP"/>
        </w:rPr>
        <w:t xml:space="preserve">Cutaneous sensation is made possible by cutaneous sensory receptors, which are part </w:t>
      </w:r>
      <w:r w:rsidR="00572103">
        <w:rPr>
          <w:lang w:eastAsia="ja-JP"/>
        </w:rPr>
        <w:br/>
      </w:r>
      <w:r>
        <w:rPr>
          <w:lang w:eastAsia="ja-JP"/>
        </w:rPr>
        <w:t xml:space="preserve">of the nervous system, in the layers of the skin. (p. </w:t>
      </w:r>
      <w:r w:rsidRPr="00B35FC5">
        <w:t>164</w:t>
      </w:r>
      <w:r>
        <w:rPr>
          <w:lang w:eastAsia="ja-JP"/>
        </w:rPr>
        <w:t>)</w:t>
      </w:r>
    </w:p>
    <w:p w14:paraId="4694DD0A" w14:textId="77777777" w:rsidR="00AC0541" w:rsidRDefault="00AC0541" w:rsidP="000A7D46">
      <w:pPr>
        <w:pStyle w:val="OLLLMID"/>
        <w:rPr>
          <w:lang w:eastAsia="ja-JP"/>
        </w:rPr>
      </w:pPr>
      <w:r>
        <w:rPr>
          <w:rStyle w:val="OLLLNUM"/>
        </w:rPr>
        <w:t>D.</w:t>
      </w:r>
      <w:r>
        <w:rPr>
          <w:rStyle w:val="OLLLNUM"/>
        </w:rPr>
        <w:tab/>
      </w:r>
      <w:r>
        <w:rPr>
          <w:lang w:eastAsia="ja-JP"/>
        </w:rPr>
        <w:t xml:space="preserve">The skin provides the metabolic function of making vitamin D, which is important for calcium absorption, when it is exposed to sunlight. (p. </w:t>
      </w:r>
      <w:r w:rsidRPr="00B35FC5">
        <w:t>164</w:t>
      </w:r>
      <w:r>
        <w:rPr>
          <w:lang w:eastAsia="ja-JP"/>
        </w:rPr>
        <w:t>)</w:t>
      </w:r>
    </w:p>
    <w:p w14:paraId="57F0AF6F" w14:textId="77777777" w:rsidR="00AC0541" w:rsidRDefault="00AC0541" w:rsidP="000A7D46">
      <w:pPr>
        <w:pStyle w:val="OLLLMID"/>
        <w:rPr>
          <w:lang w:eastAsia="ja-JP"/>
        </w:rPr>
      </w:pPr>
      <w:r>
        <w:rPr>
          <w:rStyle w:val="OLLLNUM"/>
        </w:rPr>
        <w:t>E.</w:t>
      </w:r>
      <w:r>
        <w:rPr>
          <w:rStyle w:val="OLLLNUM"/>
        </w:rPr>
        <w:tab/>
      </w:r>
      <w:r>
        <w:rPr>
          <w:lang w:eastAsia="ja-JP"/>
        </w:rPr>
        <w:t xml:space="preserve">The skin may act as a blood reservoir by holding up to 5% of the body’s blood supply, which may be diverted to other areas of the body should the need arise. (p. </w:t>
      </w:r>
      <w:r w:rsidRPr="00B35FC5">
        <w:t>164</w:t>
      </w:r>
      <w:r>
        <w:rPr>
          <w:lang w:eastAsia="ja-JP"/>
        </w:rPr>
        <w:t>)</w:t>
      </w:r>
    </w:p>
    <w:p w14:paraId="47871741" w14:textId="77777777" w:rsidR="00AC0541" w:rsidRDefault="00AC0541" w:rsidP="000A7D46">
      <w:pPr>
        <w:pStyle w:val="OLLLMID"/>
        <w:rPr>
          <w:lang w:eastAsia="ja-JP"/>
        </w:rPr>
      </w:pPr>
      <w:r>
        <w:rPr>
          <w:rStyle w:val="OLLLNUM"/>
        </w:rPr>
        <w:t>F.</w:t>
      </w:r>
      <w:r>
        <w:rPr>
          <w:rStyle w:val="OLLLNUM"/>
        </w:rPr>
        <w:tab/>
      </w:r>
      <w:r>
        <w:rPr>
          <w:lang w:eastAsia="ja-JP"/>
        </w:rPr>
        <w:t>Limited amounts of nitrogenous wastes are excreted through the skin. (pp. 164)</w:t>
      </w:r>
    </w:p>
    <w:p w14:paraId="249401F7" w14:textId="2D85A8B4" w:rsidR="00AC0541" w:rsidRDefault="00AA2A52" w:rsidP="00D27FC6">
      <w:pPr>
        <w:pStyle w:val="NLMID"/>
      </w:pPr>
      <w:r>
        <w:tab/>
        <w:t>B</w:t>
      </w:r>
      <w:r w:rsidR="00AC0541" w:rsidRPr="00D27FC6">
        <w:t>urns are major</w:t>
      </w:r>
      <w:r>
        <w:t xml:space="preserve"> challenges to the body (pp. 165</w:t>
      </w:r>
      <w:r w:rsidR="00AC0541" w:rsidRPr="00D27FC6">
        <w:t xml:space="preserve">–167; </w:t>
      </w:r>
      <w:r w:rsidR="00304EE5">
        <w:br/>
      </w:r>
      <w:r>
        <w:t>Figs. 5.11</w:t>
      </w:r>
      <w:r w:rsidR="00AC0541" w:rsidRPr="00D27FC6">
        <w:t>–5.12)</w:t>
      </w:r>
    </w:p>
    <w:p w14:paraId="5F4F558B" w14:textId="676DBDD5" w:rsidR="00AC0541" w:rsidRDefault="00AA2A52" w:rsidP="000A7D46">
      <w:pPr>
        <w:pStyle w:val="OLLLMID"/>
        <w:rPr>
          <w:lang w:eastAsia="ja-JP"/>
        </w:rPr>
      </w:pPr>
      <w:r>
        <w:rPr>
          <w:rStyle w:val="OLLLNUM"/>
        </w:rPr>
        <w:t>A</w:t>
      </w:r>
      <w:r w:rsidR="00AC0541">
        <w:rPr>
          <w:rStyle w:val="OLLLNUM"/>
        </w:rPr>
        <w:t>.</w:t>
      </w:r>
      <w:r w:rsidR="00AC0541">
        <w:rPr>
          <w:rStyle w:val="OLLLNUM"/>
        </w:rPr>
        <w:tab/>
      </w:r>
      <w:r w:rsidR="00AC0541">
        <w:rPr>
          <w:lang w:eastAsia="ja-JP"/>
        </w:rPr>
        <w:t xml:space="preserve">Burns (pp. 165–167; Figs. </w:t>
      </w:r>
      <w:r w:rsidR="00AC0541" w:rsidRPr="00B35FC5">
        <w:t>5.11</w:t>
      </w:r>
      <w:r w:rsidR="00AC0541">
        <w:rPr>
          <w:lang w:eastAsia="ja-JP"/>
        </w:rPr>
        <w:t>–</w:t>
      </w:r>
      <w:r w:rsidR="00AC0541" w:rsidRPr="00B35FC5">
        <w:t>5.12</w:t>
      </w:r>
      <w:r w:rsidR="00AC0541">
        <w:rPr>
          <w:lang w:eastAsia="ja-JP"/>
        </w:rPr>
        <w:t>)</w:t>
      </w:r>
    </w:p>
    <w:p w14:paraId="0191B002" w14:textId="77777777" w:rsidR="00AC0541" w:rsidRDefault="00AC0541" w:rsidP="00AC0541">
      <w:pPr>
        <w:pStyle w:val="OLLLNLFIRST"/>
        <w:rPr>
          <w:lang w:eastAsia="ja-JP"/>
        </w:rPr>
      </w:pPr>
      <w:r>
        <w:rPr>
          <w:rStyle w:val="OLLLNLNUM"/>
        </w:rPr>
        <w:t>1.</w:t>
      </w:r>
      <w:r>
        <w:rPr>
          <w:lang w:eastAsia="ja-JP"/>
        </w:rPr>
        <w:tab/>
        <w:t>A burn is tissue damage resulting from intense heat, electricity, radiation, or certain chemicals, all of which denature cell proteins and cause cell death to affected areas.</w:t>
      </w:r>
    </w:p>
    <w:p w14:paraId="4D19EF87" w14:textId="77777777" w:rsidR="00AC0541" w:rsidRDefault="00AC0541" w:rsidP="00AC0541">
      <w:pPr>
        <w:pStyle w:val="OLLLNLMID"/>
        <w:rPr>
          <w:lang w:eastAsia="ja-JP"/>
        </w:rPr>
      </w:pPr>
      <w:r>
        <w:rPr>
          <w:rStyle w:val="OLLLNLNUM"/>
        </w:rPr>
        <w:t>2.</w:t>
      </w:r>
      <w:r>
        <w:rPr>
          <w:lang w:eastAsia="ja-JP"/>
        </w:rPr>
        <w:tab/>
        <w:t>Risks to a burn patient include dehydration and electrolyte imbalance due to fluid loss, as well as infection of burned areas.</w:t>
      </w:r>
    </w:p>
    <w:p w14:paraId="7706EDB9" w14:textId="77777777" w:rsidR="00AC0541" w:rsidRDefault="00AC0541" w:rsidP="00AC0541">
      <w:pPr>
        <w:pStyle w:val="OLLLNLMID"/>
        <w:rPr>
          <w:lang w:eastAsia="ja-JP"/>
        </w:rPr>
      </w:pPr>
      <w:r>
        <w:rPr>
          <w:rStyle w:val="OLLLNLNUM"/>
        </w:rPr>
        <w:lastRenderedPageBreak/>
        <w:t>3.</w:t>
      </w:r>
      <w:r>
        <w:rPr>
          <w:lang w:eastAsia="ja-JP"/>
        </w:rPr>
        <w:tab/>
        <w:t xml:space="preserve">The rule of nines divides the body surface into 11 areas of 9% each, plus 1% for </w:t>
      </w:r>
      <w:r>
        <w:rPr>
          <w:lang w:eastAsia="ja-JP"/>
        </w:rPr>
        <w:br/>
        <w:t>genitalia, and is used to evaluate fluid loss through burns.</w:t>
      </w:r>
    </w:p>
    <w:p w14:paraId="5FDADC26" w14:textId="77777777" w:rsidR="00AC0541" w:rsidRDefault="00AC0541" w:rsidP="00AC0541">
      <w:pPr>
        <w:pStyle w:val="OLLLNLLAST"/>
        <w:rPr>
          <w:lang w:eastAsia="ja-JP"/>
        </w:rPr>
      </w:pPr>
      <w:r>
        <w:rPr>
          <w:rStyle w:val="OLLLNLNUM"/>
        </w:rPr>
        <w:t>4.</w:t>
      </w:r>
      <w:r>
        <w:rPr>
          <w:lang w:eastAsia="ja-JP"/>
        </w:rPr>
        <w:tab/>
        <w:t>Burns are classified according to their severity.</w:t>
      </w:r>
    </w:p>
    <w:p w14:paraId="6A3C8714" w14:textId="77777777" w:rsidR="00AC0541" w:rsidRDefault="00AC0541" w:rsidP="00AC0541">
      <w:pPr>
        <w:pStyle w:val="OLLLNLLLFIRST"/>
        <w:rPr>
          <w:lang w:eastAsia="ja-JP"/>
        </w:rPr>
      </w:pPr>
      <w:r>
        <w:rPr>
          <w:rStyle w:val="OLLLNLLLNUM"/>
        </w:rPr>
        <w:t>a.</w:t>
      </w:r>
      <w:r>
        <w:rPr>
          <w:rStyle w:val="OLLLNLLLNUM"/>
        </w:rPr>
        <w:tab/>
      </w:r>
      <w:r>
        <w:rPr>
          <w:lang w:eastAsia="ja-JP"/>
        </w:rPr>
        <w:t>First-degree burns involve damage only to the epidermis.</w:t>
      </w:r>
    </w:p>
    <w:p w14:paraId="2F16EBF9" w14:textId="77777777" w:rsidR="00AC0541" w:rsidRDefault="00AC0541" w:rsidP="00AC0541">
      <w:pPr>
        <w:pStyle w:val="OLLLNLLLMID"/>
        <w:rPr>
          <w:lang w:eastAsia="ja-JP"/>
        </w:rPr>
      </w:pPr>
      <w:r>
        <w:rPr>
          <w:rStyle w:val="OLLLNLLLNUM"/>
        </w:rPr>
        <w:t>b.</w:t>
      </w:r>
      <w:r>
        <w:rPr>
          <w:lang w:eastAsia="ja-JP"/>
        </w:rPr>
        <w:tab/>
        <w:t>Second-degree burns injure the epidermis and the upper region of the dermis.</w:t>
      </w:r>
    </w:p>
    <w:p w14:paraId="1D6783E7" w14:textId="77777777" w:rsidR="00AC0541" w:rsidRDefault="00AC0541" w:rsidP="00AC0541">
      <w:pPr>
        <w:pStyle w:val="OLLLNLLLLAST"/>
        <w:rPr>
          <w:lang w:eastAsia="ja-JP"/>
        </w:rPr>
      </w:pPr>
      <w:r>
        <w:rPr>
          <w:rStyle w:val="OLLLNLLLNUM"/>
        </w:rPr>
        <w:t>c.</w:t>
      </w:r>
      <w:r>
        <w:rPr>
          <w:rStyle w:val="OLLLNLLLNUM"/>
        </w:rPr>
        <w:tab/>
      </w:r>
      <w:r>
        <w:rPr>
          <w:lang w:eastAsia="ja-JP"/>
        </w:rPr>
        <w:t>Third-degree burns involve the entire thickness of the skin.</w:t>
      </w:r>
    </w:p>
    <w:p w14:paraId="7BA5DBD4" w14:textId="013D0DE4" w:rsidR="00AA2A52" w:rsidRDefault="00AA2A52" w:rsidP="00AC0541">
      <w:pPr>
        <w:pStyle w:val="OLLLNLLLLAST"/>
        <w:rPr>
          <w:lang w:eastAsia="ja-JP"/>
        </w:rPr>
      </w:pPr>
      <w:r>
        <w:rPr>
          <w:rStyle w:val="OLLLNLLLNUM"/>
        </w:rPr>
        <w:t>d.</w:t>
      </w:r>
      <w:r>
        <w:rPr>
          <w:lang w:eastAsia="ja-JP"/>
        </w:rPr>
        <w:t xml:space="preserve"> Fourth-degree burns involve the entire thickness of the skin, adipose, tendon, li</w:t>
      </w:r>
      <w:r>
        <w:rPr>
          <w:lang w:eastAsia="ja-JP"/>
        </w:rPr>
        <w:t>g</w:t>
      </w:r>
      <w:r>
        <w:rPr>
          <w:lang w:eastAsia="ja-JP"/>
        </w:rPr>
        <w:t>ament and muscle</w:t>
      </w:r>
    </w:p>
    <w:p w14:paraId="02EE0B88" w14:textId="30140311" w:rsidR="00AA2A52" w:rsidRDefault="00AA2A52" w:rsidP="00AC0541">
      <w:pPr>
        <w:pStyle w:val="OLLLNLLLLAST"/>
        <w:rPr>
          <w:lang w:eastAsia="ja-JP"/>
        </w:rPr>
      </w:pPr>
      <w:r>
        <w:rPr>
          <w:rStyle w:val="OLLLNLLLNUM"/>
        </w:rPr>
        <w:t>e.</w:t>
      </w:r>
      <w:r>
        <w:rPr>
          <w:lang w:eastAsia="ja-JP"/>
        </w:rPr>
        <w:t xml:space="preserve"> Fifth and sixth degree burns reach through to the bone</w:t>
      </w:r>
      <w:bookmarkStart w:id="0" w:name="_GoBack"/>
      <w:bookmarkEnd w:id="0"/>
    </w:p>
    <w:p w14:paraId="273C0398" w14:textId="77777777" w:rsidR="00AC0541" w:rsidRPr="00462475" w:rsidRDefault="00AC0541" w:rsidP="00E41156">
      <w:pPr>
        <w:pStyle w:val="OLLLMID"/>
        <w:rPr>
          <w:lang w:eastAsia="ja-JP"/>
        </w:rPr>
      </w:pPr>
      <w:r w:rsidRPr="00462475">
        <w:t xml:space="preserve"> </w:t>
      </w:r>
    </w:p>
    <w:sectPr w:rsidR="00AC0541" w:rsidRPr="00462475" w:rsidSect="00AE13EB">
      <w:footerReference w:type="even" r:id="rId8"/>
      <w:footerReference w:type="default" r:id="rId9"/>
      <w:footerReference w:type="first" r:id="rId10"/>
      <w:type w:val="continuous"/>
      <w:pgSz w:w="12240" w:h="15840" w:code="1"/>
      <w:pgMar w:top="1080" w:right="1080" w:bottom="960" w:left="2400" w:header="720" w:footer="720" w:gutter="0"/>
      <w:pgNumType w:start="52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4B9BC7" w14:textId="77777777" w:rsidR="00402ADC" w:rsidRPr="00BC5C7C" w:rsidRDefault="00402ADC">
      <w:r w:rsidRPr="00BC5C7C">
        <w:separator/>
      </w:r>
    </w:p>
    <w:p w14:paraId="38A3FCA2" w14:textId="77777777" w:rsidR="00402ADC" w:rsidRPr="00BC5C7C" w:rsidRDefault="00402ADC"/>
  </w:endnote>
  <w:endnote w:type="continuationSeparator" w:id="0">
    <w:p w14:paraId="04DB1A63" w14:textId="77777777" w:rsidR="00402ADC" w:rsidRPr="00BC5C7C" w:rsidRDefault="00402ADC">
      <w:r w:rsidRPr="00BC5C7C">
        <w:continuationSeparator/>
      </w:r>
    </w:p>
    <w:p w14:paraId="648FF751" w14:textId="77777777" w:rsidR="00402ADC" w:rsidRPr="00BC5C7C" w:rsidRDefault="00402AD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SimSun">
    <w:altName w:val="宋体"/>
    <w:charset w:val="86"/>
    <w:family w:val="auto"/>
    <w:pitch w:val="variable"/>
    <w:sig w:usb0="00000003" w:usb1="288F0000" w:usb2="00000016" w:usb3="00000000" w:csb0="00040001" w:csb1="00000000"/>
  </w:font>
  <w:font w:name="HelveticaNeue-Heavy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Bold">
    <w:panose1 w:val="020208030705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B1A59C" w14:textId="77777777" w:rsidR="00AE13EB" w:rsidRDefault="00AE13EB" w:rsidP="00AE13EB">
    <w:pPr>
      <w:pStyle w:val="RFV"/>
      <w:tabs>
        <w:tab w:val="left" w:pos="480"/>
        <w:tab w:val="right" w:pos="8760"/>
      </w:tabs>
      <w:spacing w:before="24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1CDEA8" w14:textId="77777777" w:rsidR="00AE13EB" w:rsidRDefault="00AE13EB" w:rsidP="00AE13EB">
    <w:pPr>
      <w:pStyle w:val="RFR"/>
      <w:tabs>
        <w:tab w:val="right" w:pos="8280"/>
        <w:tab w:val="right" w:pos="8760"/>
      </w:tabs>
      <w:spacing w:before="240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DF1A5E" w14:textId="77777777" w:rsidR="00AE13EB" w:rsidRDefault="00AE13EB" w:rsidP="00AE13EB">
    <w:pPr>
      <w:pStyle w:val="RFR"/>
      <w:tabs>
        <w:tab w:val="right" w:pos="8760"/>
      </w:tabs>
      <w:spacing w:before="240"/>
    </w:pPr>
    <w:r>
      <w:tab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462AD6B" w14:textId="77777777" w:rsidR="00402ADC" w:rsidRPr="00BC5C7C" w:rsidRDefault="00402ADC">
      <w:r w:rsidRPr="00BC5C7C">
        <w:separator/>
      </w:r>
    </w:p>
    <w:p w14:paraId="18A3BB7D" w14:textId="77777777" w:rsidR="00402ADC" w:rsidRPr="00BC5C7C" w:rsidRDefault="00402ADC"/>
  </w:footnote>
  <w:footnote w:type="continuationSeparator" w:id="0">
    <w:p w14:paraId="5FEF0F19" w14:textId="77777777" w:rsidR="00402ADC" w:rsidRPr="00BC5C7C" w:rsidRDefault="00402ADC">
      <w:r w:rsidRPr="00BC5C7C">
        <w:continuationSeparator/>
      </w:r>
    </w:p>
    <w:p w14:paraId="7123258B" w14:textId="77777777" w:rsidR="00402ADC" w:rsidRPr="00BC5C7C" w:rsidRDefault="00402ADC"/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5CA10B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0C2C731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D730F8A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C1AC7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4CF85CE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8B280E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710594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AD41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00C47A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</w:abstractNum>
  <w:abstractNum w:abstractNumId="9">
    <w:nsid w:val="FFFFFF89"/>
    <w:multiLevelType w:val="singleLevel"/>
    <w:tmpl w:val="D2CA147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445DEB"/>
    <w:multiLevelType w:val="hybridMultilevel"/>
    <w:tmpl w:val="2FD43FEE"/>
    <w:lvl w:ilvl="0" w:tplc="2D6282D6">
      <w:start w:val="1"/>
      <w:numFmt w:val="decimal"/>
      <w:lvlText w:val="%1."/>
      <w:lvlJc w:val="left"/>
      <w:pPr>
        <w:tabs>
          <w:tab w:val="num" w:pos="396"/>
        </w:tabs>
        <w:ind w:left="396" w:hanging="396"/>
      </w:pPr>
      <w:rPr>
        <w:rFonts w:cs="Times New Roman" w:hint="default"/>
        <w:b w:val="0"/>
        <w:bCs w:val="0"/>
        <w:i w:val="0"/>
        <w:i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0B89353C"/>
    <w:multiLevelType w:val="multilevel"/>
    <w:tmpl w:val="10090023"/>
    <w:styleLink w:val="ArticleSection"/>
    <w:lvl w:ilvl="0">
      <w:start w:val="1"/>
      <w:numFmt w:val="upperRoman"/>
      <w:lvlText w:val="Article %1."/>
      <w:lvlJc w:val="left"/>
      <w:pPr>
        <w:tabs>
          <w:tab w:val="num" w:pos="108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2">
    <w:nsid w:val="189B34FB"/>
    <w:multiLevelType w:val="hybridMultilevel"/>
    <w:tmpl w:val="1B387DEC"/>
    <w:lvl w:ilvl="0" w:tplc="7324CEE2">
      <w:start w:val="1"/>
      <w:numFmt w:val="lowerLetter"/>
      <w:lvlText w:val="%1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2D16043"/>
    <w:multiLevelType w:val="hybridMultilevel"/>
    <w:tmpl w:val="558C706E"/>
    <w:lvl w:ilvl="0" w:tplc="5BDEB39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5237B14"/>
    <w:multiLevelType w:val="multilevel"/>
    <w:tmpl w:val="10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5">
    <w:nsid w:val="2F905D90"/>
    <w:multiLevelType w:val="hybridMultilevel"/>
    <w:tmpl w:val="84867064"/>
    <w:lvl w:ilvl="0" w:tplc="1E421F5C">
      <w:start w:val="1"/>
      <w:numFmt w:val="bullet"/>
      <w:lvlText w:val=""/>
      <w:lvlJc w:val="left"/>
      <w:pPr>
        <w:tabs>
          <w:tab w:val="num" w:pos="360"/>
        </w:tabs>
        <w:ind w:left="360" w:firstLine="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0863C07"/>
    <w:multiLevelType w:val="singleLevel"/>
    <w:tmpl w:val="A5261E36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17">
    <w:nsid w:val="3408478F"/>
    <w:multiLevelType w:val="hybridMultilevel"/>
    <w:tmpl w:val="5754A6C2"/>
    <w:lvl w:ilvl="0" w:tplc="FFFFFFFF">
      <w:start w:val="4"/>
      <w:numFmt w:val="lowerLetter"/>
      <w:lvlText w:val="%1."/>
      <w:lvlJc w:val="left"/>
      <w:pPr>
        <w:tabs>
          <w:tab w:val="num" w:pos="1460"/>
        </w:tabs>
        <w:ind w:left="146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180"/>
        </w:tabs>
        <w:ind w:left="21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900"/>
        </w:tabs>
        <w:ind w:left="29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20"/>
        </w:tabs>
        <w:ind w:left="36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40"/>
        </w:tabs>
        <w:ind w:left="43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60"/>
        </w:tabs>
        <w:ind w:left="50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80"/>
        </w:tabs>
        <w:ind w:left="57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500"/>
        </w:tabs>
        <w:ind w:left="65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20"/>
        </w:tabs>
        <w:ind w:left="7220" w:hanging="180"/>
      </w:pPr>
    </w:lvl>
  </w:abstractNum>
  <w:abstractNum w:abstractNumId="18">
    <w:nsid w:val="370627EB"/>
    <w:multiLevelType w:val="hybridMultilevel"/>
    <w:tmpl w:val="B20E471C"/>
    <w:lvl w:ilvl="0" w:tplc="9D30C04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3D3317A7"/>
    <w:multiLevelType w:val="hybridMultilevel"/>
    <w:tmpl w:val="9BD82252"/>
    <w:lvl w:ilvl="0" w:tplc="223007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F52000E"/>
    <w:multiLevelType w:val="hybridMultilevel"/>
    <w:tmpl w:val="49AA54F2"/>
    <w:lvl w:ilvl="0" w:tplc="FFFFFFFF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 w:tplc="82F0D74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45C26CBB"/>
    <w:multiLevelType w:val="hybridMultilevel"/>
    <w:tmpl w:val="CD944914"/>
    <w:lvl w:ilvl="0" w:tplc="FFFFFFFF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4B0B291B"/>
    <w:multiLevelType w:val="multilevel"/>
    <w:tmpl w:val="FA841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39F4A0A"/>
    <w:multiLevelType w:val="multilevel"/>
    <w:tmpl w:val="03485664"/>
    <w:lvl w:ilvl="0">
      <w:start w:val="1"/>
      <w:numFmt w:val="bullet"/>
      <w:lvlText w:val=""/>
      <w:lvlJc w:val="left"/>
      <w:pPr>
        <w:tabs>
          <w:tab w:val="num" w:pos="1320"/>
        </w:tabs>
        <w:ind w:left="13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000"/>
        </w:tabs>
        <w:ind w:left="30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720"/>
        </w:tabs>
        <w:ind w:left="37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440"/>
        </w:tabs>
        <w:ind w:left="4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160"/>
        </w:tabs>
        <w:ind w:left="51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880"/>
        </w:tabs>
        <w:ind w:left="58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600"/>
        </w:tabs>
        <w:ind w:left="66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320"/>
        </w:tabs>
        <w:ind w:left="73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8040"/>
        </w:tabs>
        <w:ind w:left="8040" w:hanging="360"/>
      </w:pPr>
      <w:rPr>
        <w:rFonts w:ascii="Wingdings" w:hAnsi="Wingdings" w:hint="default"/>
      </w:rPr>
    </w:lvl>
  </w:abstractNum>
  <w:abstractNum w:abstractNumId="24">
    <w:nsid w:val="6036502A"/>
    <w:multiLevelType w:val="hybridMultilevel"/>
    <w:tmpl w:val="6866AF6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A3A0DD1"/>
    <w:multiLevelType w:val="hybridMultilevel"/>
    <w:tmpl w:val="7146254A"/>
    <w:lvl w:ilvl="0" w:tplc="FFFFFFFF">
      <w:start w:val="6"/>
      <w:numFmt w:val="decimal"/>
      <w:lvlText w:val="%1."/>
      <w:lvlJc w:val="left"/>
      <w:pPr>
        <w:tabs>
          <w:tab w:val="num" w:pos="940"/>
        </w:tabs>
        <w:ind w:left="940" w:hanging="360"/>
      </w:pPr>
      <w:rPr>
        <w:rFonts w:hint="default"/>
        <w:b/>
        <w:color w:val="auto"/>
        <w:u w:val="none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660"/>
        </w:tabs>
        <w:ind w:left="16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80"/>
        </w:tabs>
        <w:ind w:left="23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100"/>
        </w:tabs>
        <w:ind w:left="31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20"/>
        </w:tabs>
        <w:ind w:left="38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40"/>
        </w:tabs>
        <w:ind w:left="45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60"/>
        </w:tabs>
        <w:ind w:left="52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80"/>
        </w:tabs>
        <w:ind w:left="59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700"/>
        </w:tabs>
        <w:ind w:left="6700" w:hanging="180"/>
      </w:pPr>
    </w:lvl>
  </w:abstractNum>
  <w:abstractNum w:abstractNumId="26">
    <w:nsid w:val="6AAD47FE"/>
    <w:multiLevelType w:val="hybridMultilevel"/>
    <w:tmpl w:val="1D5EF420"/>
    <w:lvl w:ilvl="0" w:tplc="8F08CC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2190BB1"/>
    <w:multiLevelType w:val="hybridMultilevel"/>
    <w:tmpl w:val="A21EC626"/>
    <w:lvl w:ilvl="0" w:tplc="1F8EEE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6B70EF5"/>
    <w:multiLevelType w:val="hybridMultilevel"/>
    <w:tmpl w:val="E0FCD0CA"/>
    <w:lvl w:ilvl="0" w:tplc="F4DAD76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79173C72"/>
    <w:multiLevelType w:val="multilevel"/>
    <w:tmpl w:val="10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>
    <w:nsid w:val="792668E6"/>
    <w:multiLevelType w:val="multilevel"/>
    <w:tmpl w:val="E3E67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9ED3C37"/>
    <w:multiLevelType w:val="hybridMultilevel"/>
    <w:tmpl w:val="9BF46174"/>
    <w:lvl w:ilvl="0" w:tplc="ED5EF09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EA54DBE"/>
    <w:multiLevelType w:val="hybridMultilevel"/>
    <w:tmpl w:val="5F0CA65E"/>
    <w:lvl w:ilvl="0" w:tplc="FFFFFFFF">
      <w:start w:val="2"/>
      <w:numFmt w:val="upperLetter"/>
      <w:lvlText w:val="%1."/>
      <w:lvlJc w:val="left"/>
      <w:pPr>
        <w:tabs>
          <w:tab w:val="num" w:pos="940"/>
        </w:tabs>
        <w:ind w:left="94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660"/>
        </w:tabs>
        <w:ind w:left="16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80"/>
        </w:tabs>
        <w:ind w:left="23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100"/>
        </w:tabs>
        <w:ind w:left="31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20"/>
        </w:tabs>
        <w:ind w:left="38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40"/>
        </w:tabs>
        <w:ind w:left="45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60"/>
        </w:tabs>
        <w:ind w:left="52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80"/>
        </w:tabs>
        <w:ind w:left="59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700"/>
        </w:tabs>
        <w:ind w:left="6700" w:hanging="180"/>
      </w:pPr>
    </w:lvl>
  </w:abstractNum>
  <w:num w:numId="1">
    <w:abstractNumId w:val="9"/>
  </w:num>
  <w:num w:numId="2">
    <w:abstractNumId w:val="9"/>
  </w:num>
  <w:num w:numId="3">
    <w:abstractNumId w:val="9"/>
  </w:num>
  <w:num w:numId="4">
    <w:abstractNumId w:val="23"/>
  </w:num>
  <w:num w:numId="5">
    <w:abstractNumId w:val="23"/>
  </w:num>
  <w:num w:numId="6">
    <w:abstractNumId w:val="14"/>
  </w:num>
  <w:num w:numId="7">
    <w:abstractNumId w:val="29"/>
  </w:num>
  <w:num w:numId="8">
    <w:abstractNumId w:val="11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21"/>
  </w:num>
  <w:num w:numId="19">
    <w:abstractNumId w:val="28"/>
  </w:num>
  <w:num w:numId="20">
    <w:abstractNumId w:val="16"/>
  </w:num>
  <w:num w:numId="21">
    <w:abstractNumId w:val="10"/>
  </w:num>
  <w:num w:numId="22">
    <w:abstractNumId w:val="20"/>
  </w:num>
  <w:num w:numId="23">
    <w:abstractNumId w:val="12"/>
  </w:num>
  <w:num w:numId="24">
    <w:abstractNumId w:val="18"/>
  </w:num>
  <w:num w:numId="25">
    <w:abstractNumId w:val="19"/>
  </w:num>
  <w:num w:numId="26">
    <w:abstractNumId w:val="13"/>
  </w:num>
  <w:num w:numId="27">
    <w:abstractNumId w:val="30"/>
  </w:num>
  <w:num w:numId="28">
    <w:abstractNumId w:val="15"/>
  </w:num>
  <w:num w:numId="29">
    <w:abstractNumId w:val="27"/>
  </w:num>
  <w:num w:numId="30">
    <w:abstractNumId w:val="22"/>
  </w:num>
  <w:num w:numId="31">
    <w:abstractNumId w:val="26"/>
  </w:num>
  <w:num w:numId="32">
    <w:abstractNumId w:val="31"/>
  </w:num>
  <w:num w:numId="33">
    <w:abstractNumId w:val="17"/>
  </w:num>
  <w:num w:numId="34">
    <w:abstractNumId w:val="24"/>
  </w:num>
  <w:num w:numId="35">
    <w:abstractNumId w:val="25"/>
  </w:num>
  <w:num w:numId="36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attachedTemplate r:id="rId1"/>
  <w:linkStyles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autoHyphenation/>
  <w:consecutiveHyphenLimit w:val="2"/>
  <w:doNotHyphenateCaps/>
  <w:evenAndOddHeaders/>
  <w:drawingGridHorizontalSpacing w:val="12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70E6"/>
    <w:rsid w:val="0000242D"/>
    <w:rsid w:val="00004052"/>
    <w:rsid w:val="00005B69"/>
    <w:rsid w:val="00005E14"/>
    <w:rsid w:val="0001015E"/>
    <w:rsid w:val="00010BEC"/>
    <w:rsid w:val="00010DAA"/>
    <w:rsid w:val="00011E4F"/>
    <w:rsid w:val="00013BC7"/>
    <w:rsid w:val="000147BF"/>
    <w:rsid w:val="00014B4A"/>
    <w:rsid w:val="00015758"/>
    <w:rsid w:val="00016E4D"/>
    <w:rsid w:val="00020937"/>
    <w:rsid w:val="00022481"/>
    <w:rsid w:val="00031EED"/>
    <w:rsid w:val="000322C5"/>
    <w:rsid w:val="00032E7B"/>
    <w:rsid w:val="00033FF7"/>
    <w:rsid w:val="00034FAC"/>
    <w:rsid w:val="00035A75"/>
    <w:rsid w:val="00040FEF"/>
    <w:rsid w:val="00041C16"/>
    <w:rsid w:val="00044BED"/>
    <w:rsid w:val="00045076"/>
    <w:rsid w:val="0004538F"/>
    <w:rsid w:val="00047B0C"/>
    <w:rsid w:val="00047F27"/>
    <w:rsid w:val="00047F5F"/>
    <w:rsid w:val="000500EC"/>
    <w:rsid w:val="000508FC"/>
    <w:rsid w:val="00052F15"/>
    <w:rsid w:val="0005408D"/>
    <w:rsid w:val="00054E09"/>
    <w:rsid w:val="00056435"/>
    <w:rsid w:val="000579AA"/>
    <w:rsid w:val="00057D86"/>
    <w:rsid w:val="000655C4"/>
    <w:rsid w:val="00066DF3"/>
    <w:rsid w:val="0007125E"/>
    <w:rsid w:val="00076450"/>
    <w:rsid w:val="00080100"/>
    <w:rsid w:val="00080820"/>
    <w:rsid w:val="000808D2"/>
    <w:rsid w:val="00082031"/>
    <w:rsid w:val="00082E37"/>
    <w:rsid w:val="0008434A"/>
    <w:rsid w:val="000866A8"/>
    <w:rsid w:val="000902D2"/>
    <w:rsid w:val="00091FC8"/>
    <w:rsid w:val="000960AB"/>
    <w:rsid w:val="000A166D"/>
    <w:rsid w:val="000A325E"/>
    <w:rsid w:val="000A341E"/>
    <w:rsid w:val="000A40FF"/>
    <w:rsid w:val="000A56F2"/>
    <w:rsid w:val="000A6F1D"/>
    <w:rsid w:val="000A7D46"/>
    <w:rsid w:val="000B0523"/>
    <w:rsid w:val="000B10B5"/>
    <w:rsid w:val="000B1463"/>
    <w:rsid w:val="000B19BB"/>
    <w:rsid w:val="000B53FA"/>
    <w:rsid w:val="000B5810"/>
    <w:rsid w:val="000B7D98"/>
    <w:rsid w:val="000B7FF1"/>
    <w:rsid w:val="000C1D63"/>
    <w:rsid w:val="000C1F88"/>
    <w:rsid w:val="000C45DF"/>
    <w:rsid w:val="000C4A9B"/>
    <w:rsid w:val="000C7107"/>
    <w:rsid w:val="000C7E49"/>
    <w:rsid w:val="000D2B64"/>
    <w:rsid w:val="000D3ED6"/>
    <w:rsid w:val="000D41B1"/>
    <w:rsid w:val="000D5FB3"/>
    <w:rsid w:val="000D6087"/>
    <w:rsid w:val="000D7205"/>
    <w:rsid w:val="000D77D7"/>
    <w:rsid w:val="000E04AD"/>
    <w:rsid w:val="000E0B59"/>
    <w:rsid w:val="000E2124"/>
    <w:rsid w:val="000E2B21"/>
    <w:rsid w:val="000F275B"/>
    <w:rsid w:val="000F454A"/>
    <w:rsid w:val="000F51D1"/>
    <w:rsid w:val="000F62EA"/>
    <w:rsid w:val="001001AE"/>
    <w:rsid w:val="001002F2"/>
    <w:rsid w:val="001029E9"/>
    <w:rsid w:val="00104755"/>
    <w:rsid w:val="001049DE"/>
    <w:rsid w:val="00106674"/>
    <w:rsid w:val="0011144B"/>
    <w:rsid w:val="00115CF1"/>
    <w:rsid w:val="00124981"/>
    <w:rsid w:val="00130B1F"/>
    <w:rsid w:val="00131693"/>
    <w:rsid w:val="00131B0C"/>
    <w:rsid w:val="00133984"/>
    <w:rsid w:val="001352FD"/>
    <w:rsid w:val="00135CAB"/>
    <w:rsid w:val="001372E4"/>
    <w:rsid w:val="00141776"/>
    <w:rsid w:val="001421C9"/>
    <w:rsid w:val="00145257"/>
    <w:rsid w:val="00151CD4"/>
    <w:rsid w:val="0015232E"/>
    <w:rsid w:val="00153612"/>
    <w:rsid w:val="00153AF9"/>
    <w:rsid w:val="0015460E"/>
    <w:rsid w:val="00157A99"/>
    <w:rsid w:val="00161277"/>
    <w:rsid w:val="00161C9D"/>
    <w:rsid w:val="00162F43"/>
    <w:rsid w:val="00165375"/>
    <w:rsid w:val="00166111"/>
    <w:rsid w:val="001709F6"/>
    <w:rsid w:val="00171B1B"/>
    <w:rsid w:val="00172B75"/>
    <w:rsid w:val="0018370E"/>
    <w:rsid w:val="00183889"/>
    <w:rsid w:val="00183E45"/>
    <w:rsid w:val="00184A61"/>
    <w:rsid w:val="00192F34"/>
    <w:rsid w:val="001933DA"/>
    <w:rsid w:val="001953E0"/>
    <w:rsid w:val="00196795"/>
    <w:rsid w:val="001A0E4A"/>
    <w:rsid w:val="001A270A"/>
    <w:rsid w:val="001A287E"/>
    <w:rsid w:val="001A4931"/>
    <w:rsid w:val="001A6357"/>
    <w:rsid w:val="001B0CF1"/>
    <w:rsid w:val="001B31FB"/>
    <w:rsid w:val="001B55C2"/>
    <w:rsid w:val="001C0919"/>
    <w:rsid w:val="001C2C7A"/>
    <w:rsid w:val="001C3887"/>
    <w:rsid w:val="001D32FC"/>
    <w:rsid w:val="001D34F2"/>
    <w:rsid w:val="001D360B"/>
    <w:rsid w:val="001D3D18"/>
    <w:rsid w:val="001D40F7"/>
    <w:rsid w:val="001D6A91"/>
    <w:rsid w:val="001D72FC"/>
    <w:rsid w:val="001E0932"/>
    <w:rsid w:val="001E480E"/>
    <w:rsid w:val="001E4921"/>
    <w:rsid w:val="001E52F8"/>
    <w:rsid w:val="001E67E7"/>
    <w:rsid w:val="001F01F4"/>
    <w:rsid w:val="001F03D0"/>
    <w:rsid w:val="001F08A6"/>
    <w:rsid w:val="001F12E8"/>
    <w:rsid w:val="001F5187"/>
    <w:rsid w:val="001F6CFD"/>
    <w:rsid w:val="0020063C"/>
    <w:rsid w:val="002011CA"/>
    <w:rsid w:val="0020262C"/>
    <w:rsid w:val="002075C7"/>
    <w:rsid w:val="00207CAB"/>
    <w:rsid w:val="00207D03"/>
    <w:rsid w:val="00212E81"/>
    <w:rsid w:val="00213BE2"/>
    <w:rsid w:val="002147EA"/>
    <w:rsid w:val="00215B84"/>
    <w:rsid w:val="00216D7F"/>
    <w:rsid w:val="00217260"/>
    <w:rsid w:val="00217EB2"/>
    <w:rsid w:val="002236F4"/>
    <w:rsid w:val="00223D89"/>
    <w:rsid w:val="00224DCC"/>
    <w:rsid w:val="00233E4D"/>
    <w:rsid w:val="00235EFA"/>
    <w:rsid w:val="002362B5"/>
    <w:rsid w:val="00237AC5"/>
    <w:rsid w:val="00241BB8"/>
    <w:rsid w:val="00242B78"/>
    <w:rsid w:val="00243DB9"/>
    <w:rsid w:val="0024744A"/>
    <w:rsid w:val="00247C2D"/>
    <w:rsid w:val="00251CFF"/>
    <w:rsid w:val="00253B1F"/>
    <w:rsid w:val="00253DD1"/>
    <w:rsid w:val="00254A3B"/>
    <w:rsid w:val="002558EA"/>
    <w:rsid w:val="00256829"/>
    <w:rsid w:val="002606F6"/>
    <w:rsid w:val="00261CFD"/>
    <w:rsid w:val="00262B29"/>
    <w:rsid w:val="002644C8"/>
    <w:rsid w:val="0026546F"/>
    <w:rsid w:val="00270F2E"/>
    <w:rsid w:val="00273BD5"/>
    <w:rsid w:val="00274685"/>
    <w:rsid w:val="00274D8E"/>
    <w:rsid w:val="00275610"/>
    <w:rsid w:val="00275667"/>
    <w:rsid w:val="0027775F"/>
    <w:rsid w:val="00283B70"/>
    <w:rsid w:val="00287336"/>
    <w:rsid w:val="00287D5F"/>
    <w:rsid w:val="00291022"/>
    <w:rsid w:val="00291B14"/>
    <w:rsid w:val="002937E8"/>
    <w:rsid w:val="002949A7"/>
    <w:rsid w:val="002955AA"/>
    <w:rsid w:val="002972A4"/>
    <w:rsid w:val="002A0E20"/>
    <w:rsid w:val="002A1FBF"/>
    <w:rsid w:val="002A2EEE"/>
    <w:rsid w:val="002A3739"/>
    <w:rsid w:val="002A5102"/>
    <w:rsid w:val="002A65FE"/>
    <w:rsid w:val="002A740B"/>
    <w:rsid w:val="002B1555"/>
    <w:rsid w:val="002B5243"/>
    <w:rsid w:val="002C00E1"/>
    <w:rsid w:val="002C14E4"/>
    <w:rsid w:val="002C1F4A"/>
    <w:rsid w:val="002C4E59"/>
    <w:rsid w:val="002C5871"/>
    <w:rsid w:val="002C69C0"/>
    <w:rsid w:val="002D155C"/>
    <w:rsid w:val="002D203C"/>
    <w:rsid w:val="002D4936"/>
    <w:rsid w:val="002D4D16"/>
    <w:rsid w:val="002D587A"/>
    <w:rsid w:val="002D6C1E"/>
    <w:rsid w:val="002E0177"/>
    <w:rsid w:val="002E0F9B"/>
    <w:rsid w:val="002E1E6C"/>
    <w:rsid w:val="002E21EA"/>
    <w:rsid w:val="002E273C"/>
    <w:rsid w:val="002E3B8E"/>
    <w:rsid w:val="002E6D79"/>
    <w:rsid w:val="002E6E4B"/>
    <w:rsid w:val="002E764B"/>
    <w:rsid w:val="002E78A2"/>
    <w:rsid w:val="002F08EA"/>
    <w:rsid w:val="00300AA0"/>
    <w:rsid w:val="00300F7D"/>
    <w:rsid w:val="00302394"/>
    <w:rsid w:val="00302C10"/>
    <w:rsid w:val="003046C7"/>
    <w:rsid w:val="00304EE5"/>
    <w:rsid w:val="00305CC7"/>
    <w:rsid w:val="00306C07"/>
    <w:rsid w:val="0031722F"/>
    <w:rsid w:val="00317DA5"/>
    <w:rsid w:val="003207FF"/>
    <w:rsid w:val="00321686"/>
    <w:rsid w:val="00321DC3"/>
    <w:rsid w:val="00321DF9"/>
    <w:rsid w:val="003222F9"/>
    <w:rsid w:val="003266B7"/>
    <w:rsid w:val="00330502"/>
    <w:rsid w:val="00331035"/>
    <w:rsid w:val="003330E6"/>
    <w:rsid w:val="0033352C"/>
    <w:rsid w:val="00333921"/>
    <w:rsid w:val="00333A72"/>
    <w:rsid w:val="00334250"/>
    <w:rsid w:val="00334911"/>
    <w:rsid w:val="00335395"/>
    <w:rsid w:val="00335FA4"/>
    <w:rsid w:val="00342ED8"/>
    <w:rsid w:val="00344001"/>
    <w:rsid w:val="003461F3"/>
    <w:rsid w:val="0034724B"/>
    <w:rsid w:val="00347E2C"/>
    <w:rsid w:val="00350CF9"/>
    <w:rsid w:val="003532E2"/>
    <w:rsid w:val="00354213"/>
    <w:rsid w:val="003543B7"/>
    <w:rsid w:val="00354432"/>
    <w:rsid w:val="0035607D"/>
    <w:rsid w:val="003561FB"/>
    <w:rsid w:val="003579A8"/>
    <w:rsid w:val="00357C03"/>
    <w:rsid w:val="003611CB"/>
    <w:rsid w:val="00361F9D"/>
    <w:rsid w:val="0036370E"/>
    <w:rsid w:val="00367AB0"/>
    <w:rsid w:val="00370381"/>
    <w:rsid w:val="00371359"/>
    <w:rsid w:val="00372D16"/>
    <w:rsid w:val="00375D0F"/>
    <w:rsid w:val="00377D9E"/>
    <w:rsid w:val="00380CF3"/>
    <w:rsid w:val="003815CD"/>
    <w:rsid w:val="00382D78"/>
    <w:rsid w:val="00384CDD"/>
    <w:rsid w:val="00385BA0"/>
    <w:rsid w:val="00386759"/>
    <w:rsid w:val="003911B4"/>
    <w:rsid w:val="00391329"/>
    <w:rsid w:val="00391366"/>
    <w:rsid w:val="00393307"/>
    <w:rsid w:val="00393AAD"/>
    <w:rsid w:val="00395C24"/>
    <w:rsid w:val="00397953"/>
    <w:rsid w:val="003A16A8"/>
    <w:rsid w:val="003A50A3"/>
    <w:rsid w:val="003A5296"/>
    <w:rsid w:val="003A5ACA"/>
    <w:rsid w:val="003A5E73"/>
    <w:rsid w:val="003A6211"/>
    <w:rsid w:val="003A7841"/>
    <w:rsid w:val="003B03E7"/>
    <w:rsid w:val="003B1929"/>
    <w:rsid w:val="003B2C92"/>
    <w:rsid w:val="003B3AAE"/>
    <w:rsid w:val="003B5A4B"/>
    <w:rsid w:val="003B615E"/>
    <w:rsid w:val="003C16EC"/>
    <w:rsid w:val="003C1DFB"/>
    <w:rsid w:val="003C292D"/>
    <w:rsid w:val="003C48A1"/>
    <w:rsid w:val="003C4B36"/>
    <w:rsid w:val="003C6E6F"/>
    <w:rsid w:val="003D0A6A"/>
    <w:rsid w:val="003D182C"/>
    <w:rsid w:val="003D2D60"/>
    <w:rsid w:val="003D2FAA"/>
    <w:rsid w:val="003D3731"/>
    <w:rsid w:val="003D392B"/>
    <w:rsid w:val="003D4155"/>
    <w:rsid w:val="003D624A"/>
    <w:rsid w:val="003E2154"/>
    <w:rsid w:val="003E46AD"/>
    <w:rsid w:val="003E504D"/>
    <w:rsid w:val="003E73EC"/>
    <w:rsid w:val="003F039E"/>
    <w:rsid w:val="003F0720"/>
    <w:rsid w:val="003F1389"/>
    <w:rsid w:val="003F32A6"/>
    <w:rsid w:val="003F6B07"/>
    <w:rsid w:val="0040254F"/>
    <w:rsid w:val="004026EA"/>
    <w:rsid w:val="00402ADC"/>
    <w:rsid w:val="0040782D"/>
    <w:rsid w:val="00410C55"/>
    <w:rsid w:val="00413450"/>
    <w:rsid w:val="004156A6"/>
    <w:rsid w:val="004178BF"/>
    <w:rsid w:val="00420290"/>
    <w:rsid w:val="004208B3"/>
    <w:rsid w:val="0042448D"/>
    <w:rsid w:val="00425855"/>
    <w:rsid w:val="00425978"/>
    <w:rsid w:val="004306A9"/>
    <w:rsid w:val="004361A6"/>
    <w:rsid w:val="004376E4"/>
    <w:rsid w:val="00442310"/>
    <w:rsid w:val="00445E3B"/>
    <w:rsid w:val="00446865"/>
    <w:rsid w:val="00446F55"/>
    <w:rsid w:val="004500FB"/>
    <w:rsid w:val="004507EB"/>
    <w:rsid w:val="00451311"/>
    <w:rsid w:val="00453FD4"/>
    <w:rsid w:val="0045432A"/>
    <w:rsid w:val="0045694D"/>
    <w:rsid w:val="00457626"/>
    <w:rsid w:val="00462007"/>
    <w:rsid w:val="004624D5"/>
    <w:rsid w:val="00465802"/>
    <w:rsid w:val="00465AF9"/>
    <w:rsid w:val="004672AF"/>
    <w:rsid w:val="00470976"/>
    <w:rsid w:val="00471279"/>
    <w:rsid w:val="00474AEC"/>
    <w:rsid w:val="004755FC"/>
    <w:rsid w:val="004768B9"/>
    <w:rsid w:val="004769E3"/>
    <w:rsid w:val="00484873"/>
    <w:rsid w:val="004851A9"/>
    <w:rsid w:val="004870A1"/>
    <w:rsid w:val="00487D7B"/>
    <w:rsid w:val="004905D5"/>
    <w:rsid w:val="0049452D"/>
    <w:rsid w:val="0049754F"/>
    <w:rsid w:val="004A1188"/>
    <w:rsid w:val="004A1F2B"/>
    <w:rsid w:val="004A2AD1"/>
    <w:rsid w:val="004A3887"/>
    <w:rsid w:val="004A4031"/>
    <w:rsid w:val="004A445C"/>
    <w:rsid w:val="004A67C9"/>
    <w:rsid w:val="004A7A0E"/>
    <w:rsid w:val="004A7BD8"/>
    <w:rsid w:val="004A7DE9"/>
    <w:rsid w:val="004B0FA6"/>
    <w:rsid w:val="004B2654"/>
    <w:rsid w:val="004B33D3"/>
    <w:rsid w:val="004B3754"/>
    <w:rsid w:val="004B6806"/>
    <w:rsid w:val="004C057D"/>
    <w:rsid w:val="004C17DF"/>
    <w:rsid w:val="004C27B1"/>
    <w:rsid w:val="004C36E8"/>
    <w:rsid w:val="004C4F30"/>
    <w:rsid w:val="004C5122"/>
    <w:rsid w:val="004C5220"/>
    <w:rsid w:val="004C5DCC"/>
    <w:rsid w:val="004C712A"/>
    <w:rsid w:val="004D5DA7"/>
    <w:rsid w:val="004D75E9"/>
    <w:rsid w:val="004E093E"/>
    <w:rsid w:val="004E0A7D"/>
    <w:rsid w:val="004E17A8"/>
    <w:rsid w:val="004E2D43"/>
    <w:rsid w:val="004E2E1A"/>
    <w:rsid w:val="004E3592"/>
    <w:rsid w:val="004E36C6"/>
    <w:rsid w:val="004E4991"/>
    <w:rsid w:val="004E4B7F"/>
    <w:rsid w:val="004E4B86"/>
    <w:rsid w:val="004E5226"/>
    <w:rsid w:val="004F076D"/>
    <w:rsid w:val="004F07C7"/>
    <w:rsid w:val="004F4B49"/>
    <w:rsid w:val="00500765"/>
    <w:rsid w:val="00500DCB"/>
    <w:rsid w:val="00501E1B"/>
    <w:rsid w:val="005021E1"/>
    <w:rsid w:val="0050305C"/>
    <w:rsid w:val="005033EE"/>
    <w:rsid w:val="00505DAC"/>
    <w:rsid w:val="005060ED"/>
    <w:rsid w:val="00506171"/>
    <w:rsid w:val="00506A0B"/>
    <w:rsid w:val="00510108"/>
    <w:rsid w:val="005149B9"/>
    <w:rsid w:val="0051616E"/>
    <w:rsid w:val="00516401"/>
    <w:rsid w:val="00516E64"/>
    <w:rsid w:val="005176F9"/>
    <w:rsid w:val="0052139B"/>
    <w:rsid w:val="005231BE"/>
    <w:rsid w:val="0052403E"/>
    <w:rsid w:val="00524A65"/>
    <w:rsid w:val="00524A7D"/>
    <w:rsid w:val="00526433"/>
    <w:rsid w:val="005315FE"/>
    <w:rsid w:val="00532EA1"/>
    <w:rsid w:val="005337A4"/>
    <w:rsid w:val="00536618"/>
    <w:rsid w:val="00536746"/>
    <w:rsid w:val="00540BCD"/>
    <w:rsid w:val="00543904"/>
    <w:rsid w:val="00544555"/>
    <w:rsid w:val="00545552"/>
    <w:rsid w:val="00546272"/>
    <w:rsid w:val="00561AE2"/>
    <w:rsid w:val="0056235C"/>
    <w:rsid w:val="00565609"/>
    <w:rsid w:val="00566121"/>
    <w:rsid w:val="0056648D"/>
    <w:rsid w:val="00566AA6"/>
    <w:rsid w:val="00567B79"/>
    <w:rsid w:val="00570C7D"/>
    <w:rsid w:val="005714A3"/>
    <w:rsid w:val="00571670"/>
    <w:rsid w:val="00571B8B"/>
    <w:rsid w:val="00572103"/>
    <w:rsid w:val="00580069"/>
    <w:rsid w:val="0058106A"/>
    <w:rsid w:val="00581462"/>
    <w:rsid w:val="005819B1"/>
    <w:rsid w:val="0058208D"/>
    <w:rsid w:val="00582541"/>
    <w:rsid w:val="005833BD"/>
    <w:rsid w:val="00583E0A"/>
    <w:rsid w:val="00586FB7"/>
    <w:rsid w:val="0058713D"/>
    <w:rsid w:val="0058715B"/>
    <w:rsid w:val="00590093"/>
    <w:rsid w:val="00590AE4"/>
    <w:rsid w:val="005915E4"/>
    <w:rsid w:val="00595F9E"/>
    <w:rsid w:val="0059681C"/>
    <w:rsid w:val="005A16CF"/>
    <w:rsid w:val="005A2D40"/>
    <w:rsid w:val="005A34D4"/>
    <w:rsid w:val="005A4EB1"/>
    <w:rsid w:val="005A581F"/>
    <w:rsid w:val="005A73E1"/>
    <w:rsid w:val="005B1DD5"/>
    <w:rsid w:val="005B3D31"/>
    <w:rsid w:val="005B6B98"/>
    <w:rsid w:val="005B7B5B"/>
    <w:rsid w:val="005C1FA8"/>
    <w:rsid w:val="005C272E"/>
    <w:rsid w:val="005C6555"/>
    <w:rsid w:val="005C72A1"/>
    <w:rsid w:val="005C75CE"/>
    <w:rsid w:val="005D0A87"/>
    <w:rsid w:val="005D1D79"/>
    <w:rsid w:val="005D245A"/>
    <w:rsid w:val="005D60C3"/>
    <w:rsid w:val="005D66DD"/>
    <w:rsid w:val="005E0659"/>
    <w:rsid w:val="005E067B"/>
    <w:rsid w:val="005E0D6E"/>
    <w:rsid w:val="005E441C"/>
    <w:rsid w:val="005E4F86"/>
    <w:rsid w:val="005E5827"/>
    <w:rsid w:val="005E6AE5"/>
    <w:rsid w:val="005F0399"/>
    <w:rsid w:val="005F174E"/>
    <w:rsid w:val="005F43CD"/>
    <w:rsid w:val="005F48B7"/>
    <w:rsid w:val="005F66D3"/>
    <w:rsid w:val="00600C31"/>
    <w:rsid w:val="006016A5"/>
    <w:rsid w:val="006039DA"/>
    <w:rsid w:val="006046B5"/>
    <w:rsid w:val="006069CE"/>
    <w:rsid w:val="00607492"/>
    <w:rsid w:val="00610324"/>
    <w:rsid w:val="006112B5"/>
    <w:rsid w:val="00613987"/>
    <w:rsid w:val="00614060"/>
    <w:rsid w:val="00621E7B"/>
    <w:rsid w:val="00624982"/>
    <w:rsid w:val="00625F87"/>
    <w:rsid w:val="00630456"/>
    <w:rsid w:val="0063350A"/>
    <w:rsid w:val="006339BF"/>
    <w:rsid w:val="00641244"/>
    <w:rsid w:val="00642618"/>
    <w:rsid w:val="00646398"/>
    <w:rsid w:val="006468C6"/>
    <w:rsid w:val="00651A5F"/>
    <w:rsid w:val="006542DA"/>
    <w:rsid w:val="00654781"/>
    <w:rsid w:val="00654FAF"/>
    <w:rsid w:val="00655496"/>
    <w:rsid w:val="006561BB"/>
    <w:rsid w:val="006562FB"/>
    <w:rsid w:val="00656F4C"/>
    <w:rsid w:val="00657A83"/>
    <w:rsid w:val="00661D8D"/>
    <w:rsid w:val="00665910"/>
    <w:rsid w:val="00666026"/>
    <w:rsid w:val="00666852"/>
    <w:rsid w:val="006669D2"/>
    <w:rsid w:val="006675C2"/>
    <w:rsid w:val="00671B75"/>
    <w:rsid w:val="0067353D"/>
    <w:rsid w:val="0067404D"/>
    <w:rsid w:val="00674243"/>
    <w:rsid w:val="00680224"/>
    <w:rsid w:val="0068235A"/>
    <w:rsid w:val="006841E2"/>
    <w:rsid w:val="00684305"/>
    <w:rsid w:val="006853EF"/>
    <w:rsid w:val="00686E4F"/>
    <w:rsid w:val="00690604"/>
    <w:rsid w:val="00691EBB"/>
    <w:rsid w:val="0069391F"/>
    <w:rsid w:val="00694354"/>
    <w:rsid w:val="006944BD"/>
    <w:rsid w:val="006A00B7"/>
    <w:rsid w:val="006A289B"/>
    <w:rsid w:val="006A2AC3"/>
    <w:rsid w:val="006A3E09"/>
    <w:rsid w:val="006A58F6"/>
    <w:rsid w:val="006A61F3"/>
    <w:rsid w:val="006B11AF"/>
    <w:rsid w:val="006B13C4"/>
    <w:rsid w:val="006B3D0A"/>
    <w:rsid w:val="006B4DF9"/>
    <w:rsid w:val="006B73DD"/>
    <w:rsid w:val="006B7924"/>
    <w:rsid w:val="006C4E56"/>
    <w:rsid w:val="006C7166"/>
    <w:rsid w:val="006C72E5"/>
    <w:rsid w:val="006C7C7C"/>
    <w:rsid w:val="006D0A44"/>
    <w:rsid w:val="006D3BDF"/>
    <w:rsid w:val="006D46EB"/>
    <w:rsid w:val="006D5E45"/>
    <w:rsid w:val="006D6513"/>
    <w:rsid w:val="006D6FB2"/>
    <w:rsid w:val="006E0653"/>
    <w:rsid w:val="006E1FB7"/>
    <w:rsid w:val="006E27EA"/>
    <w:rsid w:val="006E4F68"/>
    <w:rsid w:val="006E5AA8"/>
    <w:rsid w:val="006E5AE9"/>
    <w:rsid w:val="006E6648"/>
    <w:rsid w:val="006E729F"/>
    <w:rsid w:val="006F1B50"/>
    <w:rsid w:val="006F285F"/>
    <w:rsid w:val="006F30B4"/>
    <w:rsid w:val="006F3CDB"/>
    <w:rsid w:val="006F3FD0"/>
    <w:rsid w:val="006F58B1"/>
    <w:rsid w:val="006F619C"/>
    <w:rsid w:val="006F703B"/>
    <w:rsid w:val="0070255C"/>
    <w:rsid w:val="00702C2B"/>
    <w:rsid w:val="00704830"/>
    <w:rsid w:val="0070698D"/>
    <w:rsid w:val="00707F0B"/>
    <w:rsid w:val="007107B3"/>
    <w:rsid w:val="007123FA"/>
    <w:rsid w:val="0071318E"/>
    <w:rsid w:val="00721AF7"/>
    <w:rsid w:val="0072306B"/>
    <w:rsid w:val="00723BEC"/>
    <w:rsid w:val="00723F71"/>
    <w:rsid w:val="00724090"/>
    <w:rsid w:val="00725129"/>
    <w:rsid w:val="007265B6"/>
    <w:rsid w:val="0072743A"/>
    <w:rsid w:val="00730D27"/>
    <w:rsid w:val="00731B21"/>
    <w:rsid w:val="00736CD7"/>
    <w:rsid w:val="007405C7"/>
    <w:rsid w:val="00740F43"/>
    <w:rsid w:val="00741C5F"/>
    <w:rsid w:val="00746C66"/>
    <w:rsid w:val="00751E1D"/>
    <w:rsid w:val="007532E6"/>
    <w:rsid w:val="00753430"/>
    <w:rsid w:val="007552EA"/>
    <w:rsid w:val="00755507"/>
    <w:rsid w:val="007605FB"/>
    <w:rsid w:val="00761503"/>
    <w:rsid w:val="007623CD"/>
    <w:rsid w:val="007625B6"/>
    <w:rsid w:val="007650EA"/>
    <w:rsid w:val="00765111"/>
    <w:rsid w:val="0076744B"/>
    <w:rsid w:val="00767C91"/>
    <w:rsid w:val="007703E5"/>
    <w:rsid w:val="007703FE"/>
    <w:rsid w:val="00770EE1"/>
    <w:rsid w:val="0077157B"/>
    <w:rsid w:val="00773026"/>
    <w:rsid w:val="007739D2"/>
    <w:rsid w:val="00777FD7"/>
    <w:rsid w:val="007808C1"/>
    <w:rsid w:val="00783E76"/>
    <w:rsid w:val="007856F0"/>
    <w:rsid w:val="0078623C"/>
    <w:rsid w:val="0078694D"/>
    <w:rsid w:val="00787607"/>
    <w:rsid w:val="00787EA2"/>
    <w:rsid w:val="00794406"/>
    <w:rsid w:val="0079540E"/>
    <w:rsid w:val="0079573A"/>
    <w:rsid w:val="007964F0"/>
    <w:rsid w:val="00796A36"/>
    <w:rsid w:val="00797602"/>
    <w:rsid w:val="007A195A"/>
    <w:rsid w:val="007A274D"/>
    <w:rsid w:val="007A5486"/>
    <w:rsid w:val="007A6D3C"/>
    <w:rsid w:val="007A76A6"/>
    <w:rsid w:val="007B025D"/>
    <w:rsid w:val="007B034E"/>
    <w:rsid w:val="007B1D57"/>
    <w:rsid w:val="007B247A"/>
    <w:rsid w:val="007B6C45"/>
    <w:rsid w:val="007B7DAB"/>
    <w:rsid w:val="007C22C3"/>
    <w:rsid w:val="007C564A"/>
    <w:rsid w:val="007C74F2"/>
    <w:rsid w:val="007C7EC3"/>
    <w:rsid w:val="007D1904"/>
    <w:rsid w:val="007D2674"/>
    <w:rsid w:val="007D3310"/>
    <w:rsid w:val="007D3438"/>
    <w:rsid w:val="007D4218"/>
    <w:rsid w:val="007D4376"/>
    <w:rsid w:val="007D4705"/>
    <w:rsid w:val="007D5B79"/>
    <w:rsid w:val="007E2051"/>
    <w:rsid w:val="007E28E7"/>
    <w:rsid w:val="007E41AC"/>
    <w:rsid w:val="007E5DBA"/>
    <w:rsid w:val="007F0295"/>
    <w:rsid w:val="007F0F58"/>
    <w:rsid w:val="007F130A"/>
    <w:rsid w:val="007F1414"/>
    <w:rsid w:val="007F3200"/>
    <w:rsid w:val="007F37DD"/>
    <w:rsid w:val="007F521C"/>
    <w:rsid w:val="007F67C9"/>
    <w:rsid w:val="00800E0B"/>
    <w:rsid w:val="008023B2"/>
    <w:rsid w:val="00803F1E"/>
    <w:rsid w:val="00804D00"/>
    <w:rsid w:val="00805B24"/>
    <w:rsid w:val="00807370"/>
    <w:rsid w:val="00807D95"/>
    <w:rsid w:val="00811374"/>
    <w:rsid w:val="00811A1B"/>
    <w:rsid w:val="00812795"/>
    <w:rsid w:val="00814E49"/>
    <w:rsid w:val="0081608F"/>
    <w:rsid w:val="00817BA5"/>
    <w:rsid w:val="008226F1"/>
    <w:rsid w:val="00824167"/>
    <w:rsid w:val="00824EAF"/>
    <w:rsid w:val="00825744"/>
    <w:rsid w:val="00825A31"/>
    <w:rsid w:val="00827475"/>
    <w:rsid w:val="00830708"/>
    <w:rsid w:val="00832940"/>
    <w:rsid w:val="00835682"/>
    <w:rsid w:val="008361A7"/>
    <w:rsid w:val="008364DD"/>
    <w:rsid w:val="00840EE0"/>
    <w:rsid w:val="00843BF4"/>
    <w:rsid w:val="008450D5"/>
    <w:rsid w:val="00846407"/>
    <w:rsid w:val="00853D38"/>
    <w:rsid w:val="008545D1"/>
    <w:rsid w:val="00854D0E"/>
    <w:rsid w:val="00856440"/>
    <w:rsid w:val="00857CB5"/>
    <w:rsid w:val="00860199"/>
    <w:rsid w:val="0086278B"/>
    <w:rsid w:val="00862891"/>
    <w:rsid w:val="00863366"/>
    <w:rsid w:val="00866AD1"/>
    <w:rsid w:val="00866EB5"/>
    <w:rsid w:val="00870324"/>
    <w:rsid w:val="00873EFC"/>
    <w:rsid w:val="00874552"/>
    <w:rsid w:val="00876C5B"/>
    <w:rsid w:val="00876D7C"/>
    <w:rsid w:val="008770B3"/>
    <w:rsid w:val="00877AB4"/>
    <w:rsid w:val="008802C4"/>
    <w:rsid w:val="0088032B"/>
    <w:rsid w:val="008805F4"/>
    <w:rsid w:val="00880F9F"/>
    <w:rsid w:val="00883477"/>
    <w:rsid w:val="00883678"/>
    <w:rsid w:val="00884DCB"/>
    <w:rsid w:val="008851E1"/>
    <w:rsid w:val="00887167"/>
    <w:rsid w:val="008911BB"/>
    <w:rsid w:val="008922EF"/>
    <w:rsid w:val="00892F66"/>
    <w:rsid w:val="00893FB8"/>
    <w:rsid w:val="00894122"/>
    <w:rsid w:val="0089414A"/>
    <w:rsid w:val="00894252"/>
    <w:rsid w:val="008961D1"/>
    <w:rsid w:val="008A0A3F"/>
    <w:rsid w:val="008A10CB"/>
    <w:rsid w:val="008A2B63"/>
    <w:rsid w:val="008A4A8E"/>
    <w:rsid w:val="008A661C"/>
    <w:rsid w:val="008B11B2"/>
    <w:rsid w:val="008B1F0B"/>
    <w:rsid w:val="008B583E"/>
    <w:rsid w:val="008B72A8"/>
    <w:rsid w:val="008B7E38"/>
    <w:rsid w:val="008C1D11"/>
    <w:rsid w:val="008C36C2"/>
    <w:rsid w:val="008C4C4C"/>
    <w:rsid w:val="008C4D7D"/>
    <w:rsid w:val="008C71A9"/>
    <w:rsid w:val="008D2A0E"/>
    <w:rsid w:val="008D4FC2"/>
    <w:rsid w:val="008E1155"/>
    <w:rsid w:val="008E1E09"/>
    <w:rsid w:val="008E5355"/>
    <w:rsid w:val="008F03B3"/>
    <w:rsid w:val="008F09C1"/>
    <w:rsid w:val="008F5A6F"/>
    <w:rsid w:val="008F67C6"/>
    <w:rsid w:val="00900465"/>
    <w:rsid w:val="009011CB"/>
    <w:rsid w:val="00901480"/>
    <w:rsid w:val="00902E2E"/>
    <w:rsid w:val="009032D8"/>
    <w:rsid w:val="00903544"/>
    <w:rsid w:val="00904D1C"/>
    <w:rsid w:val="009061B9"/>
    <w:rsid w:val="009145B7"/>
    <w:rsid w:val="00916953"/>
    <w:rsid w:val="009178BD"/>
    <w:rsid w:val="00925529"/>
    <w:rsid w:val="00925E4F"/>
    <w:rsid w:val="009275CC"/>
    <w:rsid w:val="00927F03"/>
    <w:rsid w:val="00934671"/>
    <w:rsid w:val="009426BA"/>
    <w:rsid w:val="0094435C"/>
    <w:rsid w:val="0094529A"/>
    <w:rsid w:val="009457CB"/>
    <w:rsid w:val="009511D1"/>
    <w:rsid w:val="00954588"/>
    <w:rsid w:val="009561AA"/>
    <w:rsid w:val="009576EE"/>
    <w:rsid w:val="009577F0"/>
    <w:rsid w:val="00963928"/>
    <w:rsid w:val="00963EED"/>
    <w:rsid w:val="00964A21"/>
    <w:rsid w:val="0096755D"/>
    <w:rsid w:val="00972253"/>
    <w:rsid w:val="00972A38"/>
    <w:rsid w:val="00973303"/>
    <w:rsid w:val="009741AC"/>
    <w:rsid w:val="00974E7A"/>
    <w:rsid w:val="00975810"/>
    <w:rsid w:val="00980A77"/>
    <w:rsid w:val="00981811"/>
    <w:rsid w:val="00981DBE"/>
    <w:rsid w:val="00981F8E"/>
    <w:rsid w:val="00982CB2"/>
    <w:rsid w:val="00983535"/>
    <w:rsid w:val="00985079"/>
    <w:rsid w:val="00986341"/>
    <w:rsid w:val="00990CDF"/>
    <w:rsid w:val="00992AA7"/>
    <w:rsid w:val="00993AA2"/>
    <w:rsid w:val="009A003C"/>
    <w:rsid w:val="009A102D"/>
    <w:rsid w:val="009A2531"/>
    <w:rsid w:val="009A2CB9"/>
    <w:rsid w:val="009A462A"/>
    <w:rsid w:val="009A5809"/>
    <w:rsid w:val="009B1A89"/>
    <w:rsid w:val="009B2134"/>
    <w:rsid w:val="009B3047"/>
    <w:rsid w:val="009B323F"/>
    <w:rsid w:val="009B32C2"/>
    <w:rsid w:val="009B5143"/>
    <w:rsid w:val="009B5E07"/>
    <w:rsid w:val="009B7AF9"/>
    <w:rsid w:val="009B7D8B"/>
    <w:rsid w:val="009C0EAB"/>
    <w:rsid w:val="009C1193"/>
    <w:rsid w:val="009C1C83"/>
    <w:rsid w:val="009C1F3B"/>
    <w:rsid w:val="009C27A3"/>
    <w:rsid w:val="009C28F0"/>
    <w:rsid w:val="009C4242"/>
    <w:rsid w:val="009C4311"/>
    <w:rsid w:val="009C5B8F"/>
    <w:rsid w:val="009C6367"/>
    <w:rsid w:val="009C6ED3"/>
    <w:rsid w:val="009D3D77"/>
    <w:rsid w:val="009D58C1"/>
    <w:rsid w:val="009D6349"/>
    <w:rsid w:val="009E446B"/>
    <w:rsid w:val="009E472C"/>
    <w:rsid w:val="009E4953"/>
    <w:rsid w:val="009E4ACB"/>
    <w:rsid w:val="009E5438"/>
    <w:rsid w:val="009E679D"/>
    <w:rsid w:val="009E7E1D"/>
    <w:rsid w:val="009E7F6C"/>
    <w:rsid w:val="009F14C6"/>
    <w:rsid w:val="009F2632"/>
    <w:rsid w:val="009F54AB"/>
    <w:rsid w:val="00A0034B"/>
    <w:rsid w:val="00A00713"/>
    <w:rsid w:val="00A0392E"/>
    <w:rsid w:val="00A05FC3"/>
    <w:rsid w:val="00A07D35"/>
    <w:rsid w:val="00A11DFC"/>
    <w:rsid w:val="00A12B00"/>
    <w:rsid w:val="00A1488B"/>
    <w:rsid w:val="00A16073"/>
    <w:rsid w:val="00A1706C"/>
    <w:rsid w:val="00A170E6"/>
    <w:rsid w:val="00A1747C"/>
    <w:rsid w:val="00A20991"/>
    <w:rsid w:val="00A20EBC"/>
    <w:rsid w:val="00A2221B"/>
    <w:rsid w:val="00A23208"/>
    <w:rsid w:val="00A23842"/>
    <w:rsid w:val="00A277BD"/>
    <w:rsid w:val="00A27DC1"/>
    <w:rsid w:val="00A32C5C"/>
    <w:rsid w:val="00A346B5"/>
    <w:rsid w:val="00A3497E"/>
    <w:rsid w:val="00A3656D"/>
    <w:rsid w:val="00A379C4"/>
    <w:rsid w:val="00A40A68"/>
    <w:rsid w:val="00A4274C"/>
    <w:rsid w:val="00A4772D"/>
    <w:rsid w:val="00A504D7"/>
    <w:rsid w:val="00A50BB5"/>
    <w:rsid w:val="00A54039"/>
    <w:rsid w:val="00A54EEA"/>
    <w:rsid w:val="00A57484"/>
    <w:rsid w:val="00A61E86"/>
    <w:rsid w:val="00A6495E"/>
    <w:rsid w:val="00A64B81"/>
    <w:rsid w:val="00A65C48"/>
    <w:rsid w:val="00A67678"/>
    <w:rsid w:val="00A677D9"/>
    <w:rsid w:val="00A70C37"/>
    <w:rsid w:val="00A71A75"/>
    <w:rsid w:val="00A71E98"/>
    <w:rsid w:val="00A7283E"/>
    <w:rsid w:val="00A76F2F"/>
    <w:rsid w:val="00A77CC6"/>
    <w:rsid w:val="00A81721"/>
    <w:rsid w:val="00A8345B"/>
    <w:rsid w:val="00A85529"/>
    <w:rsid w:val="00A86E2C"/>
    <w:rsid w:val="00A9147B"/>
    <w:rsid w:val="00A9363C"/>
    <w:rsid w:val="00A964E4"/>
    <w:rsid w:val="00A97071"/>
    <w:rsid w:val="00A970A9"/>
    <w:rsid w:val="00A97552"/>
    <w:rsid w:val="00A97ADF"/>
    <w:rsid w:val="00AA0D85"/>
    <w:rsid w:val="00AA1781"/>
    <w:rsid w:val="00AA1D78"/>
    <w:rsid w:val="00AA2497"/>
    <w:rsid w:val="00AA2A52"/>
    <w:rsid w:val="00AA7387"/>
    <w:rsid w:val="00AA771C"/>
    <w:rsid w:val="00AB2944"/>
    <w:rsid w:val="00AB2CDF"/>
    <w:rsid w:val="00AB3958"/>
    <w:rsid w:val="00AB5FCD"/>
    <w:rsid w:val="00AC0541"/>
    <w:rsid w:val="00AC35EC"/>
    <w:rsid w:val="00AC5634"/>
    <w:rsid w:val="00AC5DBB"/>
    <w:rsid w:val="00AD081E"/>
    <w:rsid w:val="00AD0C1F"/>
    <w:rsid w:val="00AD1396"/>
    <w:rsid w:val="00AD1515"/>
    <w:rsid w:val="00AD214A"/>
    <w:rsid w:val="00AD29BF"/>
    <w:rsid w:val="00AD5335"/>
    <w:rsid w:val="00AD7410"/>
    <w:rsid w:val="00AE13EB"/>
    <w:rsid w:val="00AE19ED"/>
    <w:rsid w:val="00AE34B5"/>
    <w:rsid w:val="00AE35FB"/>
    <w:rsid w:val="00AE37C1"/>
    <w:rsid w:val="00AE558D"/>
    <w:rsid w:val="00AE64B3"/>
    <w:rsid w:val="00AF089C"/>
    <w:rsid w:val="00AF13E0"/>
    <w:rsid w:val="00AF214E"/>
    <w:rsid w:val="00AF3634"/>
    <w:rsid w:val="00AF4820"/>
    <w:rsid w:val="00AF4D1D"/>
    <w:rsid w:val="00AF56D3"/>
    <w:rsid w:val="00AF627E"/>
    <w:rsid w:val="00AF7637"/>
    <w:rsid w:val="00B02670"/>
    <w:rsid w:val="00B11D99"/>
    <w:rsid w:val="00B13103"/>
    <w:rsid w:val="00B13DBC"/>
    <w:rsid w:val="00B14F39"/>
    <w:rsid w:val="00B15259"/>
    <w:rsid w:val="00B168D7"/>
    <w:rsid w:val="00B1697D"/>
    <w:rsid w:val="00B17AF1"/>
    <w:rsid w:val="00B20A80"/>
    <w:rsid w:val="00B21E66"/>
    <w:rsid w:val="00B23B8D"/>
    <w:rsid w:val="00B2432F"/>
    <w:rsid w:val="00B251CC"/>
    <w:rsid w:val="00B253B2"/>
    <w:rsid w:val="00B301EC"/>
    <w:rsid w:val="00B319E6"/>
    <w:rsid w:val="00B3288E"/>
    <w:rsid w:val="00B3499E"/>
    <w:rsid w:val="00B35FC5"/>
    <w:rsid w:val="00B36618"/>
    <w:rsid w:val="00B41BD2"/>
    <w:rsid w:val="00B4218A"/>
    <w:rsid w:val="00B4645E"/>
    <w:rsid w:val="00B475C4"/>
    <w:rsid w:val="00B509B9"/>
    <w:rsid w:val="00B50F84"/>
    <w:rsid w:val="00B51FD6"/>
    <w:rsid w:val="00B536FC"/>
    <w:rsid w:val="00B53E7E"/>
    <w:rsid w:val="00B5512D"/>
    <w:rsid w:val="00B55572"/>
    <w:rsid w:val="00B56A41"/>
    <w:rsid w:val="00B57012"/>
    <w:rsid w:val="00B57187"/>
    <w:rsid w:val="00B57D57"/>
    <w:rsid w:val="00B61A2A"/>
    <w:rsid w:val="00B62187"/>
    <w:rsid w:val="00B62DBF"/>
    <w:rsid w:val="00B64626"/>
    <w:rsid w:val="00B64792"/>
    <w:rsid w:val="00B656EB"/>
    <w:rsid w:val="00B66095"/>
    <w:rsid w:val="00B67047"/>
    <w:rsid w:val="00B71CE4"/>
    <w:rsid w:val="00B744A7"/>
    <w:rsid w:val="00B76D2E"/>
    <w:rsid w:val="00B8362C"/>
    <w:rsid w:val="00B85332"/>
    <w:rsid w:val="00B85489"/>
    <w:rsid w:val="00B91289"/>
    <w:rsid w:val="00B91742"/>
    <w:rsid w:val="00B93135"/>
    <w:rsid w:val="00B94D92"/>
    <w:rsid w:val="00B97B10"/>
    <w:rsid w:val="00B97C1C"/>
    <w:rsid w:val="00BA1F37"/>
    <w:rsid w:val="00BA2CE9"/>
    <w:rsid w:val="00BA5181"/>
    <w:rsid w:val="00BB0F3C"/>
    <w:rsid w:val="00BB10B1"/>
    <w:rsid w:val="00BB1523"/>
    <w:rsid w:val="00BB19A9"/>
    <w:rsid w:val="00BB272F"/>
    <w:rsid w:val="00BB34D7"/>
    <w:rsid w:val="00BB531A"/>
    <w:rsid w:val="00BB5402"/>
    <w:rsid w:val="00BB7061"/>
    <w:rsid w:val="00BC0BD6"/>
    <w:rsid w:val="00BC2B8A"/>
    <w:rsid w:val="00BC42D1"/>
    <w:rsid w:val="00BC471F"/>
    <w:rsid w:val="00BC5421"/>
    <w:rsid w:val="00BC5C7C"/>
    <w:rsid w:val="00BC70F0"/>
    <w:rsid w:val="00BD1B40"/>
    <w:rsid w:val="00BD21AF"/>
    <w:rsid w:val="00BD2BE9"/>
    <w:rsid w:val="00BD2D29"/>
    <w:rsid w:val="00BE28C9"/>
    <w:rsid w:val="00BE4167"/>
    <w:rsid w:val="00BE4A07"/>
    <w:rsid w:val="00BE622B"/>
    <w:rsid w:val="00BE65D6"/>
    <w:rsid w:val="00BE662B"/>
    <w:rsid w:val="00BE6C0F"/>
    <w:rsid w:val="00BE726F"/>
    <w:rsid w:val="00BE7F3E"/>
    <w:rsid w:val="00BF1FD2"/>
    <w:rsid w:val="00BF4E9E"/>
    <w:rsid w:val="00BF5153"/>
    <w:rsid w:val="00BF541C"/>
    <w:rsid w:val="00BF6625"/>
    <w:rsid w:val="00BF7F9A"/>
    <w:rsid w:val="00C01098"/>
    <w:rsid w:val="00C01DF8"/>
    <w:rsid w:val="00C02610"/>
    <w:rsid w:val="00C0337E"/>
    <w:rsid w:val="00C0350A"/>
    <w:rsid w:val="00C04A49"/>
    <w:rsid w:val="00C06ACD"/>
    <w:rsid w:val="00C10167"/>
    <w:rsid w:val="00C106B5"/>
    <w:rsid w:val="00C12E33"/>
    <w:rsid w:val="00C15397"/>
    <w:rsid w:val="00C2174C"/>
    <w:rsid w:val="00C25917"/>
    <w:rsid w:val="00C26099"/>
    <w:rsid w:val="00C2664D"/>
    <w:rsid w:val="00C2693D"/>
    <w:rsid w:val="00C272AB"/>
    <w:rsid w:val="00C30B66"/>
    <w:rsid w:val="00C34E31"/>
    <w:rsid w:val="00C35EFE"/>
    <w:rsid w:val="00C36EC2"/>
    <w:rsid w:val="00C375C1"/>
    <w:rsid w:val="00C37D8D"/>
    <w:rsid w:val="00C40E6A"/>
    <w:rsid w:val="00C41A31"/>
    <w:rsid w:val="00C5025D"/>
    <w:rsid w:val="00C52404"/>
    <w:rsid w:val="00C53E19"/>
    <w:rsid w:val="00C56252"/>
    <w:rsid w:val="00C57A74"/>
    <w:rsid w:val="00C6247C"/>
    <w:rsid w:val="00C64D14"/>
    <w:rsid w:val="00C70928"/>
    <w:rsid w:val="00C71304"/>
    <w:rsid w:val="00C71F75"/>
    <w:rsid w:val="00C7404A"/>
    <w:rsid w:val="00C7672E"/>
    <w:rsid w:val="00C77AAC"/>
    <w:rsid w:val="00C8326C"/>
    <w:rsid w:val="00C85274"/>
    <w:rsid w:val="00C86B94"/>
    <w:rsid w:val="00C8733B"/>
    <w:rsid w:val="00C9004E"/>
    <w:rsid w:val="00C91FCC"/>
    <w:rsid w:val="00C947BB"/>
    <w:rsid w:val="00CA1C74"/>
    <w:rsid w:val="00CA415E"/>
    <w:rsid w:val="00CA644E"/>
    <w:rsid w:val="00CA6E44"/>
    <w:rsid w:val="00CA79E4"/>
    <w:rsid w:val="00CB05D0"/>
    <w:rsid w:val="00CB05F6"/>
    <w:rsid w:val="00CB5CD1"/>
    <w:rsid w:val="00CB6C5F"/>
    <w:rsid w:val="00CB7B18"/>
    <w:rsid w:val="00CC1199"/>
    <w:rsid w:val="00CC2591"/>
    <w:rsid w:val="00CC3668"/>
    <w:rsid w:val="00CC4B02"/>
    <w:rsid w:val="00CC6B05"/>
    <w:rsid w:val="00CC7934"/>
    <w:rsid w:val="00CD3C41"/>
    <w:rsid w:val="00CD4FC5"/>
    <w:rsid w:val="00CD56B2"/>
    <w:rsid w:val="00CD576B"/>
    <w:rsid w:val="00CD5A11"/>
    <w:rsid w:val="00CD65CD"/>
    <w:rsid w:val="00CE0279"/>
    <w:rsid w:val="00CE57C4"/>
    <w:rsid w:val="00CE6A91"/>
    <w:rsid w:val="00CE7117"/>
    <w:rsid w:val="00CE7869"/>
    <w:rsid w:val="00CF0A6F"/>
    <w:rsid w:val="00CF24C9"/>
    <w:rsid w:val="00CF6001"/>
    <w:rsid w:val="00CF7FE0"/>
    <w:rsid w:val="00D013D0"/>
    <w:rsid w:val="00D0543B"/>
    <w:rsid w:val="00D05F17"/>
    <w:rsid w:val="00D05F6A"/>
    <w:rsid w:val="00D06296"/>
    <w:rsid w:val="00D125E7"/>
    <w:rsid w:val="00D138AE"/>
    <w:rsid w:val="00D14CD1"/>
    <w:rsid w:val="00D14DE0"/>
    <w:rsid w:val="00D1529B"/>
    <w:rsid w:val="00D16338"/>
    <w:rsid w:val="00D2104C"/>
    <w:rsid w:val="00D225A5"/>
    <w:rsid w:val="00D228DB"/>
    <w:rsid w:val="00D2388F"/>
    <w:rsid w:val="00D2405F"/>
    <w:rsid w:val="00D2466A"/>
    <w:rsid w:val="00D2548B"/>
    <w:rsid w:val="00D26867"/>
    <w:rsid w:val="00D27956"/>
    <w:rsid w:val="00D27FC6"/>
    <w:rsid w:val="00D3047C"/>
    <w:rsid w:val="00D31FB8"/>
    <w:rsid w:val="00D32908"/>
    <w:rsid w:val="00D33EE5"/>
    <w:rsid w:val="00D35693"/>
    <w:rsid w:val="00D35A26"/>
    <w:rsid w:val="00D403B6"/>
    <w:rsid w:val="00D4150E"/>
    <w:rsid w:val="00D4169E"/>
    <w:rsid w:val="00D435A0"/>
    <w:rsid w:val="00D442A1"/>
    <w:rsid w:val="00D45CC5"/>
    <w:rsid w:val="00D468C1"/>
    <w:rsid w:val="00D4790B"/>
    <w:rsid w:val="00D50292"/>
    <w:rsid w:val="00D50F7D"/>
    <w:rsid w:val="00D5212A"/>
    <w:rsid w:val="00D538E1"/>
    <w:rsid w:val="00D53D9A"/>
    <w:rsid w:val="00D53F92"/>
    <w:rsid w:val="00D551EA"/>
    <w:rsid w:val="00D56110"/>
    <w:rsid w:val="00D573E7"/>
    <w:rsid w:val="00D5798D"/>
    <w:rsid w:val="00D6004C"/>
    <w:rsid w:val="00D612BA"/>
    <w:rsid w:val="00D62307"/>
    <w:rsid w:val="00D63F31"/>
    <w:rsid w:val="00D65A42"/>
    <w:rsid w:val="00D65E9D"/>
    <w:rsid w:val="00D66776"/>
    <w:rsid w:val="00D67257"/>
    <w:rsid w:val="00D71A4D"/>
    <w:rsid w:val="00D7292A"/>
    <w:rsid w:val="00D73FB4"/>
    <w:rsid w:val="00D75881"/>
    <w:rsid w:val="00D77EE0"/>
    <w:rsid w:val="00D83BF0"/>
    <w:rsid w:val="00D83DF2"/>
    <w:rsid w:val="00D850E5"/>
    <w:rsid w:val="00D90689"/>
    <w:rsid w:val="00D93C1B"/>
    <w:rsid w:val="00DA3FD5"/>
    <w:rsid w:val="00DA42CC"/>
    <w:rsid w:val="00DA54B4"/>
    <w:rsid w:val="00DA5663"/>
    <w:rsid w:val="00DB16A7"/>
    <w:rsid w:val="00DB410D"/>
    <w:rsid w:val="00DB5D81"/>
    <w:rsid w:val="00DC0E49"/>
    <w:rsid w:val="00DC16EA"/>
    <w:rsid w:val="00DC1A3E"/>
    <w:rsid w:val="00DC272B"/>
    <w:rsid w:val="00DC2CF7"/>
    <w:rsid w:val="00DC419B"/>
    <w:rsid w:val="00DC79A0"/>
    <w:rsid w:val="00DD08C7"/>
    <w:rsid w:val="00DD197B"/>
    <w:rsid w:val="00DD2546"/>
    <w:rsid w:val="00DD35A5"/>
    <w:rsid w:val="00DD74C2"/>
    <w:rsid w:val="00DD79BA"/>
    <w:rsid w:val="00DE0F91"/>
    <w:rsid w:val="00DE12F5"/>
    <w:rsid w:val="00DE3276"/>
    <w:rsid w:val="00DE3E5C"/>
    <w:rsid w:val="00DF0641"/>
    <w:rsid w:val="00DF50C2"/>
    <w:rsid w:val="00DF56EA"/>
    <w:rsid w:val="00DF5D95"/>
    <w:rsid w:val="00DF7AD6"/>
    <w:rsid w:val="00E00C40"/>
    <w:rsid w:val="00E0545E"/>
    <w:rsid w:val="00E0594F"/>
    <w:rsid w:val="00E05C14"/>
    <w:rsid w:val="00E064BE"/>
    <w:rsid w:val="00E0735F"/>
    <w:rsid w:val="00E076A2"/>
    <w:rsid w:val="00E1105F"/>
    <w:rsid w:val="00E12260"/>
    <w:rsid w:val="00E12C7A"/>
    <w:rsid w:val="00E12F2A"/>
    <w:rsid w:val="00E133CD"/>
    <w:rsid w:val="00E139ED"/>
    <w:rsid w:val="00E14644"/>
    <w:rsid w:val="00E16D79"/>
    <w:rsid w:val="00E21CC0"/>
    <w:rsid w:val="00E21F7B"/>
    <w:rsid w:val="00E2201F"/>
    <w:rsid w:val="00E22C7C"/>
    <w:rsid w:val="00E233B6"/>
    <w:rsid w:val="00E24681"/>
    <w:rsid w:val="00E25EAF"/>
    <w:rsid w:val="00E26240"/>
    <w:rsid w:val="00E26B95"/>
    <w:rsid w:val="00E316DD"/>
    <w:rsid w:val="00E31F53"/>
    <w:rsid w:val="00E330F6"/>
    <w:rsid w:val="00E34060"/>
    <w:rsid w:val="00E34A14"/>
    <w:rsid w:val="00E34A24"/>
    <w:rsid w:val="00E34B00"/>
    <w:rsid w:val="00E3537F"/>
    <w:rsid w:val="00E36C1A"/>
    <w:rsid w:val="00E410E3"/>
    <w:rsid w:val="00E41156"/>
    <w:rsid w:val="00E41284"/>
    <w:rsid w:val="00E41313"/>
    <w:rsid w:val="00E41C19"/>
    <w:rsid w:val="00E41DCA"/>
    <w:rsid w:val="00E42428"/>
    <w:rsid w:val="00E42537"/>
    <w:rsid w:val="00E42CEE"/>
    <w:rsid w:val="00E4520C"/>
    <w:rsid w:val="00E46E57"/>
    <w:rsid w:val="00E50709"/>
    <w:rsid w:val="00E50B2D"/>
    <w:rsid w:val="00E5453D"/>
    <w:rsid w:val="00E54673"/>
    <w:rsid w:val="00E60E0F"/>
    <w:rsid w:val="00E6221E"/>
    <w:rsid w:val="00E6325E"/>
    <w:rsid w:val="00E6352D"/>
    <w:rsid w:val="00E6434A"/>
    <w:rsid w:val="00E6509C"/>
    <w:rsid w:val="00E6567A"/>
    <w:rsid w:val="00E66B1F"/>
    <w:rsid w:val="00E71FB4"/>
    <w:rsid w:val="00E731D5"/>
    <w:rsid w:val="00E744AA"/>
    <w:rsid w:val="00E74C03"/>
    <w:rsid w:val="00E74F03"/>
    <w:rsid w:val="00E75475"/>
    <w:rsid w:val="00E76F75"/>
    <w:rsid w:val="00E776C6"/>
    <w:rsid w:val="00E80C2D"/>
    <w:rsid w:val="00E80E5B"/>
    <w:rsid w:val="00E83216"/>
    <w:rsid w:val="00E85AB4"/>
    <w:rsid w:val="00E86B2A"/>
    <w:rsid w:val="00E92746"/>
    <w:rsid w:val="00E92D11"/>
    <w:rsid w:val="00E9398B"/>
    <w:rsid w:val="00E94417"/>
    <w:rsid w:val="00E95476"/>
    <w:rsid w:val="00E9568C"/>
    <w:rsid w:val="00E9706F"/>
    <w:rsid w:val="00EA160E"/>
    <w:rsid w:val="00EA1848"/>
    <w:rsid w:val="00EA20C5"/>
    <w:rsid w:val="00EA2FCB"/>
    <w:rsid w:val="00EA6E60"/>
    <w:rsid w:val="00EB104B"/>
    <w:rsid w:val="00EB7F32"/>
    <w:rsid w:val="00EC0531"/>
    <w:rsid w:val="00EC0EBC"/>
    <w:rsid w:val="00EC19C3"/>
    <w:rsid w:val="00EC1ED5"/>
    <w:rsid w:val="00EC2BE8"/>
    <w:rsid w:val="00EC4346"/>
    <w:rsid w:val="00EC4B43"/>
    <w:rsid w:val="00ED3AFF"/>
    <w:rsid w:val="00ED449E"/>
    <w:rsid w:val="00EE301A"/>
    <w:rsid w:val="00EE30E1"/>
    <w:rsid w:val="00EF211D"/>
    <w:rsid w:val="00EF4E9D"/>
    <w:rsid w:val="00EF5826"/>
    <w:rsid w:val="00EF711C"/>
    <w:rsid w:val="00F000E8"/>
    <w:rsid w:val="00F00208"/>
    <w:rsid w:val="00F00905"/>
    <w:rsid w:val="00F03254"/>
    <w:rsid w:val="00F04C5E"/>
    <w:rsid w:val="00F04D0A"/>
    <w:rsid w:val="00F05D21"/>
    <w:rsid w:val="00F06405"/>
    <w:rsid w:val="00F07DCA"/>
    <w:rsid w:val="00F1040A"/>
    <w:rsid w:val="00F113DB"/>
    <w:rsid w:val="00F113EC"/>
    <w:rsid w:val="00F11A18"/>
    <w:rsid w:val="00F141FA"/>
    <w:rsid w:val="00F16BB6"/>
    <w:rsid w:val="00F17CE5"/>
    <w:rsid w:val="00F230B1"/>
    <w:rsid w:val="00F242B5"/>
    <w:rsid w:val="00F24639"/>
    <w:rsid w:val="00F2465E"/>
    <w:rsid w:val="00F25CFA"/>
    <w:rsid w:val="00F27022"/>
    <w:rsid w:val="00F278D1"/>
    <w:rsid w:val="00F27B6C"/>
    <w:rsid w:val="00F34088"/>
    <w:rsid w:val="00F37DBE"/>
    <w:rsid w:val="00F408C1"/>
    <w:rsid w:val="00F412BC"/>
    <w:rsid w:val="00F439E7"/>
    <w:rsid w:val="00F44040"/>
    <w:rsid w:val="00F446AD"/>
    <w:rsid w:val="00F44C33"/>
    <w:rsid w:val="00F477F2"/>
    <w:rsid w:val="00F52A68"/>
    <w:rsid w:val="00F57A36"/>
    <w:rsid w:val="00F61ACE"/>
    <w:rsid w:val="00F6200B"/>
    <w:rsid w:val="00F625EE"/>
    <w:rsid w:val="00F62708"/>
    <w:rsid w:val="00F63395"/>
    <w:rsid w:val="00F6403F"/>
    <w:rsid w:val="00F674BF"/>
    <w:rsid w:val="00F70787"/>
    <w:rsid w:val="00F768EB"/>
    <w:rsid w:val="00F80534"/>
    <w:rsid w:val="00F8063A"/>
    <w:rsid w:val="00F8076A"/>
    <w:rsid w:val="00F82C80"/>
    <w:rsid w:val="00F843A3"/>
    <w:rsid w:val="00F853D5"/>
    <w:rsid w:val="00F85B84"/>
    <w:rsid w:val="00F90AF3"/>
    <w:rsid w:val="00F9189E"/>
    <w:rsid w:val="00F9269F"/>
    <w:rsid w:val="00F92A7A"/>
    <w:rsid w:val="00F93639"/>
    <w:rsid w:val="00F93909"/>
    <w:rsid w:val="00F939CF"/>
    <w:rsid w:val="00F93BC4"/>
    <w:rsid w:val="00F93EEB"/>
    <w:rsid w:val="00FA09E1"/>
    <w:rsid w:val="00FA35BA"/>
    <w:rsid w:val="00FA667B"/>
    <w:rsid w:val="00FA6DF0"/>
    <w:rsid w:val="00FB0D22"/>
    <w:rsid w:val="00FB12AE"/>
    <w:rsid w:val="00FB3015"/>
    <w:rsid w:val="00FB4402"/>
    <w:rsid w:val="00FB5F7C"/>
    <w:rsid w:val="00FB7DCC"/>
    <w:rsid w:val="00FC4D09"/>
    <w:rsid w:val="00FD036E"/>
    <w:rsid w:val="00FD0882"/>
    <w:rsid w:val="00FD2CBB"/>
    <w:rsid w:val="00FD37A2"/>
    <w:rsid w:val="00FD57AA"/>
    <w:rsid w:val="00FE2A96"/>
    <w:rsid w:val="00FE4711"/>
    <w:rsid w:val="00FE501B"/>
    <w:rsid w:val="00FE5EB9"/>
    <w:rsid w:val="00FE79AF"/>
    <w:rsid w:val="00FF137E"/>
    <w:rsid w:val="00FF22D3"/>
    <w:rsid w:val="00FF26D1"/>
    <w:rsid w:val="00FF7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711E81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612BA"/>
    <w:pPr>
      <w:autoSpaceDE w:val="0"/>
      <w:autoSpaceDN w:val="0"/>
      <w:adjustRightInd w:val="0"/>
      <w:spacing w:line="20" w:lineRule="atLeast"/>
    </w:pPr>
    <w:rPr>
      <w:rFonts w:ascii="Arial" w:eastAsia="Arial Unicode MS" w:hAnsi="Arial" w:cs="Arial"/>
      <w:color w:val="000000"/>
      <w:w w:val="101"/>
      <w:sz w:val="24"/>
      <w:szCs w:val="24"/>
    </w:rPr>
  </w:style>
  <w:style w:type="paragraph" w:styleId="Heading1">
    <w:name w:val="heading 1"/>
    <w:basedOn w:val="Normal"/>
    <w:next w:val="Normal"/>
    <w:qFormat/>
    <w:rsid w:val="00D612BA"/>
    <w:pPr>
      <w:keepNext/>
      <w:spacing w:before="440" w:after="240" w:line="240" w:lineRule="auto"/>
      <w:outlineLvl w:val="0"/>
    </w:pPr>
    <w:rPr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D612BA"/>
    <w:pPr>
      <w:keepNext/>
      <w:spacing w:before="440" w:after="240" w:line="240" w:lineRule="auto"/>
      <w:outlineLvl w:val="1"/>
    </w:pPr>
    <w:rPr>
      <w:rFonts w:ascii="Times New Roman" w:hAnsi="Times New Roman"/>
      <w:bCs/>
      <w:iCs/>
      <w:sz w:val="28"/>
      <w:szCs w:val="18"/>
    </w:rPr>
  </w:style>
  <w:style w:type="paragraph" w:styleId="Heading3">
    <w:name w:val="heading 3"/>
    <w:basedOn w:val="Normal"/>
    <w:next w:val="Normal"/>
    <w:qFormat/>
    <w:rsid w:val="00D612BA"/>
    <w:pPr>
      <w:spacing w:before="300" w:line="280" w:lineRule="exact"/>
      <w:outlineLvl w:val="2"/>
    </w:pPr>
    <w:rPr>
      <w:b/>
      <w:bCs/>
      <w:szCs w:val="48"/>
    </w:rPr>
  </w:style>
  <w:style w:type="paragraph" w:styleId="Heading4">
    <w:name w:val="heading 4"/>
    <w:basedOn w:val="Normal"/>
    <w:next w:val="Normal"/>
    <w:qFormat/>
    <w:rsid w:val="00D612BA"/>
    <w:pPr>
      <w:keepNext/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D612B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D612BA"/>
    <w:pPr>
      <w:spacing w:before="240" w:after="60"/>
      <w:outlineLvl w:val="5"/>
    </w:pPr>
    <w:rPr>
      <w:rFonts w:ascii="Times New Roman" w:hAnsi="Times New Roman" w:cs="Times New Roman"/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D612BA"/>
    <w:pPr>
      <w:spacing w:before="240" w:after="60"/>
      <w:outlineLvl w:val="6"/>
    </w:pPr>
    <w:rPr>
      <w:rFonts w:ascii="Times New Roman" w:hAnsi="Times New Roman" w:cs="Times New Roman"/>
    </w:rPr>
  </w:style>
  <w:style w:type="paragraph" w:styleId="Heading8">
    <w:name w:val="heading 8"/>
    <w:basedOn w:val="Normal"/>
    <w:next w:val="Normal"/>
    <w:qFormat/>
    <w:rsid w:val="00D612BA"/>
    <w:pPr>
      <w:spacing w:before="240" w:after="60"/>
      <w:outlineLvl w:val="7"/>
    </w:pPr>
    <w:rPr>
      <w:rFonts w:ascii="Times New Roman" w:hAnsi="Times New Roman" w:cs="Times New Roman"/>
      <w:i/>
      <w:iCs/>
    </w:rPr>
  </w:style>
  <w:style w:type="paragraph" w:styleId="Heading9">
    <w:name w:val="heading 9"/>
    <w:basedOn w:val="Normal"/>
    <w:next w:val="Normal"/>
    <w:qFormat/>
    <w:rsid w:val="00D612BA"/>
    <w:pPr>
      <w:spacing w:before="240" w:after="60"/>
      <w:outlineLvl w:val="8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RPROBSET">
    <w:name w:val="CR_PROBSET"/>
    <w:basedOn w:val="CRPROBSETGENQ"/>
    <w:link w:val="CRPROBSETChar"/>
    <w:rsid w:val="00A97071"/>
    <w:pPr>
      <w:tabs>
        <w:tab w:val="left" w:pos="588"/>
      </w:tabs>
      <w:spacing w:after="160"/>
      <w:ind w:left="480" w:firstLine="0"/>
    </w:pPr>
  </w:style>
  <w:style w:type="paragraph" w:customStyle="1" w:styleId="tiny">
    <w:name w:val="tiny"/>
    <w:rsid w:val="00D612BA"/>
    <w:pPr>
      <w:autoSpaceDE w:val="0"/>
      <w:autoSpaceDN w:val="0"/>
      <w:adjustRightInd w:val="0"/>
      <w:spacing w:line="20" w:lineRule="atLeast"/>
    </w:pPr>
    <w:rPr>
      <w:rFonts w:ascii="Arial" w:eastAsia="SimSun" w:hAnsi="Arial" w:cs="Arial"/>
      <w:color w:val="000000"/>
      <w:w w:val="101"/>
      <w:sz w:val="2"/>
      <w:szCs w:val="24"/>
    </w:rPr>
  </w:style>
  <w:style w:type="paragraph" w:customStyle="1" w:styleId="FIGCAP">
    <w:name w:val="FIG_CAP"/>
    <w:rsid w:val="00D612BA"/>
    <w:pPr>
      <w:spacing w:line="240" w:lineRule="atLeast"/>
    </w:pPr>
    <w:rPr>
      <w:rFonts w:ascii="Arial" w:eastAsia="SimSun" w:hAnsi="Arial" w:cs="Arial"/>
      <w:color w:val="000000"/>
      <w:sz w:val="18"/>
      <w:szCs w:val="18"/>
    </w:rPr>
  </w:style>
  <w:style w:type="paragraph" w:customStyle="1" w:styleId="TBL">
    <w:name w:val="TBL"/>
    <w:rsid w:val="00D612BA"/>
    <w:pPr>
      <w:autoSpaceDE w:val="0"/>
      <w:autoSpaceDN w:val="0"/>
      <w:adjustRightInd w:val="0"/>
      <w:spacing w:before="260" w:after="80" w:line="260" w:lineRule="atLeast"/>
      <w:jc w:val="center"/>
    </w:pPr>
    <w:rPr>
      <w:rFonts w:eastAsia="Arial Unicode MS"/>
      <w:sz w:val="22"/>
      <w:szCs w:val="24"/>
    </w:rPr>
  </w:style>
  <w:style w:type="paragraph" w:customStyle="1" w:styleId="FIGNUM">
    <w:name w:val="FIG_NUM"/>
    <w:link w:val="FIGNUMChar"/>
    <w:rsid w:val="00D612BA"/>
    <w:pPr>
      <w:spacing w:line="240" w:lineRule="atLeast"/>
    </w:pPr>
    <w:rPr>
      <w:rFonts w:ascii="Arial" w:eastAsia="SimSun" w:hAnsi="Arial" w:cs="Arial"/>
      <w:b/>
      <w:color w:val="000000"/>
      <w:sz w:val="18"/>
      <w:szCs w:val="18"/>
    </w:rPr>
  </w:style>
  <w:style w:type="paragraph" w:customStyle="1" w:styleId="CRACT1PARA">
    <w:name w:val="CR_ACT1_PARA"/>
    <w:basedOn w:val="CRACTPARA"/>
    <w:rsid w:val="00D612BA"/>
    <w:pPr>
      <w:tabs>
        <w:tab w:val="clear" w:pos="960"/>
      </w:tabs>
      <w:spacing w:after="0"/>
    </w:pPr>
  </w:style>
  <w:style w:type="character" w:customStyle="1" w:styleId="FIGNUMChar">
    <w:name w:val="FIG_NUM Char"/>
    <w:basedOn w:val="DefaultParagraphFont"/>
    <w:link w:val="FIGNUM"/>
    <w:rsid w:val="00D612BA"/>
    <w:rPr>
      <w:rFonts w:ascii="Arial" w:eastAsia="SimSun" w:hAnsi="Arial" w:cs="Arial"/>
      <w:b/>
      <w:color w:val="000000"/>
      <w:sz w:val="18"/>
      <w:szCs w:val="18"/>
      <w:lang w:val="en-US" w:eastAsia="en-US" w:bidi="ar-SA"/>
    </w:rPr>
  </w:style>
  <w:style w:type="paragraph" w:customStyle="1" w:styleId="CRACT1">
    <w:name w:val="CR_ACT1"/>
    <w:basedOn w:val="CRACT"/>
    <w:rsid w:val="00D612BA"/>
    <w:pPr>
      <w:tabs>
        <w:tab w:val="left" w:pos="588"/>
      </w:tabs>
      <w:spacing w:after="0"/>
    </w:pPr>
  </w:style>
  <w:style w:type="paragraph" w:customStyle="1" w:styleId="CRPROBSETULFIRST">
    <w:name w:val="CR_PROBSET_UL_FIRST"/>
    <w:basedOn w:val="Normal"/>
    <w:rsid w:val="00D612BA"/>
    <w:pPr>
      <w:tabs>
        <w:tab w:val="left" w:pos="1850"/>
      </w:tabs>
      <w:autoSpaceDE/>
      <w:autoSpaceDN/>
      <w:adjustRightInd/>
      <w:spacing w:before="80" w:after="40" w:line="280" w:lineRule="atLeast"/>
      <w:ind w:left="720"/>
    </w:pPr>
    <w:rPr>
      <w:rFonts w:ascii="Times New Roman" w:eastAsia="SimSun" w:hAnsi="Times New Roman" w:cs="Times New Roman"/>
      <w:color w:val="auto"/>
      <w:w w:val="100"/>
      <w:sz w:val="22"/>
      <w:szCs w:val="22"/>
    </w:rPr>
  </w:style>
  <w:style w:type="paragraph" w:customStyle="1" w:styleId="CRPROBSETULMID">
    <w:name w:val="CR_PROBSET_UL_MID"/>
    <w:basedOn w:val="CRPROBSETULFIRST"/>
    <w:rsid w:val="00D612BA"/>
    <w:pPr>
      <w:tabs>
        <w:tab w:val="clear" w:pos="1850"/>
      </w:tabs>
      <w:spacing w:before="0"/>
    </w:pPr>
  </w:style>
  <w:style w:type="paragraph" w:customStyle="1" w:styleId="CRPROBSETULLAST">
    <w:name w:val="CR_PROBSET_UL_LAST"/>
    <w:basedOn w:val="CRPROBSETULMID"/>
    <w:rsid w:val="00D612BA"/>
    <w:pPr>
      <w:spacing w:after="80"/>
    </w:pPr>
    <w:rPr>
      <w:rFonts w:eastAsia="HelveticaNeue-Heavy"/>
    </w:rPr>
  </w:style>
  <w:style w:type="character" w:customStyle="1" w:styleId="CRACTNUM">
    <w:name w:val="CR_ACT_NUM"/>
    <w:rsid w:val="00D612BA"/>
    <w:rPr>
      <w:b/>
    </w:rPr>
  </w:style>
  <w:style w:type="paragraph" w:customStyle="1" w:styleId="CRPROBSETULTTL">
    <w:name w:val="CR_PROBSET_UL_TTL"/>
    <w:basedOn w:val="CRPROBSETULFIRST"/>
    <w:rsid w:val="00D612BA"/>
    <w:pPr>
      <w:spacing w:before="160"/>
      <w:ind w:left="480"/>
    </w:pPr>
    <w:rPr>
      <w:b/>
    </w:rPr>
  </w:style>
  <w:style w:type="paragraph" w:customStyle="1" w:styleId="CRACTNLFIRST">
    <w:name w:val="CR_ACT_NL_FIRST"/>
    <w:rsid w:val="00D612BA"/>
    <w:pPr>
      <w:tabs>
        <w:tab w:val="left" w:pos="-720"/>
        <w:tab w:val="left" w:pos="0"/>
        <w:tab w:val="left" w:pos="180"/>
        <w:tab w:val="left" w:pos="360"/>
        <w:tab w:val="left" w:pos="540"/>
        <w:tab w:val="left" w:pos="720"/>
        <w:tab w:val="left" w:pos="900"/>
        <w:tab w:val="left" w:pos="1080"/>
        <w:tab w:val="left" w:pos="1260"/>
        <w:tab w:val="left" w:pos="1440"/>
        <w:tab w:val="left" w:pos="1620"/>
        <w:tab w:val="left" w:pos="1800"/>
        <w:tab w:val="left" w:pos="1980"/>
        <w:tab w:val="left" w:pos="2160"/>
        <w:tab w:val="left" w:pos="2340"/>
        <w:tab w:val="left" w:pos="2520"/>
        <w:tab w:val="left" w:pos="2700"/>
        <w:tab w:val="left" w:pos="2880"/>
        <w:tab w:val="left" w:pos="3060"/>
        <w:tab w:val="left" w:pos="3240"/>
        <w:tab w:val="left" w:pos="3420"/>
        <w:tab w:val="left" w:pos="3600"/>
        <w:tab w:val="left" w:pos="3780"/>
        <w:tab w:val="left" w:pos="3960"/>
        <w:tab w:val="left" w:pos="4140"/>
        <w:tab w:val="left" w:pos="4320"/>
        <w:tab w:val="left" w:pos="4500"/>
        <w:tab w:val="left" w:pos="4680"/>
        <w:tab w:val="left" w:pos="4860"/>
        <w:tab w:val="left" w:pos="5040"/>
        <w:tab w:val="left" w:pos="5220"/>
        <w:tab w:val="left" w:pos="5400"/>
        <w:tab w:val="left" w:pos="5580"/>
        <w:tab w:val="left" w:pos="5760"/>
        <w:tab w:val="left" w:pos="5940"/>
        <w:tab w:val="left" w:pos="6120"/>
        <w:tab w:val="left" w:pos="6300"/>
        <w:tab w:val="left" w:pos="6480"/>
        <w:tab w:val="left" w:pos="6660"/>
        <w:tab w:val="left" w:pos="6840"/>
      </w:tabs>
      <w:suppressAutoHyphens/>
      <w:spacing w:after="80" w:line="280" w:lineRule="atLeast"/>
      <w:ind w:left="1100" w:hanging="240"/>
    </w:pPr>
    <w:rPr>
      <w:sz w:val="22"/>
      <w:szCs w:val="22"/>
    </w:rPr>
  </w:style>
  <w:style w:type="paragraph" w:customStyle="1" w:styleId="CRACTNLMID">
    <w:name w:val="CR_ACT_NL_MID"/>
    <w:basedOn w:val="CRACTNLFIRST"/>
    <w:rsid w:val="00D612BA"/>
  </w:style>
  <w:style w:type="paragraph" w:customStyle="1" w:styleId="CRACTNLLAST">
    <w:name w:val="CR_ACT_NL_LAST"/>
    <w:basedOn w:val="CRACTNLMID"/>
    <w:rsid w:val="00D612BA"/>
  </w:style>
  <w:style w:type="paragraph" w:customStyle="1" w:styleId="OLLLNLLLLLLLFIRST">
    <w:name w:val="OL_LL_NL_LL_LL_LL_FIRST"/>
    <w:basedOn w:val="Normal"/>
    <w:rsid w:val="00D612BA"/>
    <w:pPr>
      <w:autoSpaceDE/>
      <w:autoSpaceDN/>
      <w:adjustRightInd/>
      <w:spacing w:line="280" w:lineRule="atLeast"/>
      <w:ind w:left="2061" w:hanging="400"/>
    </w:pPr>
    <w:rPr>
      <w:rFonts w:ascii="Times New Roman" w:eastAsia="Times New Roman" w:hAnsi="Times New Roman" w:cs="Times New Roman"/>
      <w:color w:val="auto"/>
      <w:w w:val="100"/>
      <w:sz w:val="22"/>
      <w:szCs w:val="20"/>
    </w:rPr>
  </w:style>
  <w:style w:type="paragraph" w:customStyle="1" w:styleId="OLLLNLLLLLLLLAST">
    <w:name w:val="OL_LL_NL_LL_LL_LL_LAST"/>
    <w:rsid w:val="00D612BA"/>
    <w:pPr>
      <w:spacing w:line="280" w:lineRule="atLeast"/>
      <w:ind w:left="2061" w:hanging="400"/>
    </w:pPr>
    <w:rPr>
      <w:sz w:val="22"/>
      <w:szCs w:val="24"/>
    </w:rPr>
  </w:style>
  <w:style w:type="character" w:customStyle="1" w:styleId="OLLLNLLLLLLLNUM">
    <w:name w:val="OL_LL_NL_LL_LL_LL_NUM"/>
    <w:rsid w:val="00D612BA"/>
    <w:rPr>
      <w:b/>
    </w:rPr>
  </w:style>
  <w:style w:type="paragraph" w:styleId="CommentText">
    <w:name w:val="annotation text"/>
    <w:basedOn w:val="Normal"/>
    <w:semiHidden/>
    <w:rsid w:val="00A170E6"/>
    <w:pPr>
      <w:autoSpaceDE/>
      <w:autoSpaceDN/>
      <w:adjustRightInd/>
      <w:spacing w:line="240" w:lineRule="auto"/>
    </w:pPr>
    <w:rPr>
      <w:rFonts w:ascii="Times New Roman" w:eastAsia="Times New Roman" w:hAnsi="Times New Roman" w:cs="Times New Roman"/>
      <w:color w:val="auto"/>
      <w:w w:val="100"/>
      <w:sz w:val="20"/>
      <w:szCs w:val="20"/>
    </w:rPr>
  </w:style>
  <w:style w:type="paragraph" w:customStyle="1" w:styleId="CRACTLLMID">
    <w:name w:val="CR_ACT_LL_MID"/>
    <w:basedOn w:val="CRACTLLFIRST"/>
    <w:rsid w:val="00A170E6"/>
    <w:pPr>
      <w:spacing w:before="0"/>
      <w:jc w:val="left"/>
    </w:pPr>
  </w:style>
  <w:style w:type="paragraph" w:customStyle="1" w:styleId="CRACTLLFIRST">
    <w:name w:val="CR_ACT_LL_FIRST"/>
    <w:rsid w:val="00A170E6"/>
    <w:pPr>
      <w:suppressAutoHyphens/>
      <w:spacing w:before="80" w:line="280" w:lineRule="atLeast"/>
      <w:ind w:left="1100" w:hanging="240"/>
      <w:jc w:val="both"/>
    </w:pPr>
    <w:rPr>
      <w:sz w:val="22"/>
      <w:szCs w:val="22"/>
    </w:rPr>
  </w:style>
  <w:style w:type="paragraph" w:customStyle="1" w:styleId="CRACTLLLAST">
    <w:name w:val="CR_ACT_LL_LAST"/>
    <w:basedOn w:val="CRACTLLFIRST"/>
    <w:rsid w:val="00A170E6"/>
    <w:pPr>
      <w:spacing w:before="0" w:after="80"/>
      <w:jc w:val="left"/>
    </w:pPr>
  </w:style>
  <w:style w:type="paragraph" w:customStyle="1" w:styleId="CFOBJTTL">
    <w:name w:val="CF_OBJ_TTL"/>
    <w:basedOn w:val="CFOBJFIRST"/>
    <w:link w:val="CFOBJTTLChar"/>
    <w:rsid w:val="00B301EC"/>
    <w:pPr>
      <w:spacing w:before="160"/>
    </w:pPr>
    <w:rPr>
      <w:b/>
      <w:sz w:val="24"/>
    </w:rPr>
  </w:style>
  <w:style w:type="paragraph" w:customStyle="1" w:styleId="CFOBJSUBTTL">
    <w:name w:val="CF_OBJ_SUBTTL"/>
    <w:basedOn w:val="CFOBJTTL"/>
    <w:link w:val="CFOBJSUBTTLChar"/>
    <w:rsid w:val="00C2174C"/>
    <w:pPr>
      <w:spacing w:before="0"/>
    </w:pPr>
  </w:style>
  <w:style w:type="paragraph" w:customStyle="1" w:styleId="BKRMAPPBKTTL">
    <w:name w:val="BKRM_APP_BK_TTL"/>
    <w:rsid w:val="00D612BA"/>
    <w:pPr>
      <w:autoSpaceDE w:val="0"/>
      <w:autoSpaceDN w:val="0"/>
      <w:adjustRightInd w:val="0"/>
      <w:spacing w:after="40" w:line="500" w:lineRule="atLeast"/>
      <w:ind w:left="240" w:right="480"/>
    </w:pPr>
    <w:rPr>
      <w:rFonts w:eastAsia="Arial Unicode MS"/>
      <w:b/>
      <w:color w:val="000000"/>
      <w:sz w:val="40"/>
      <w:szCs w:val="24"/>
    </w:rPr>
  </w:style>
  <w:style w:type="paragraph" w:customStyle="1" w:styleId="BKRMAPPCHAPFM">
    <w:name w:val="BKRM_APP_CHAP_FM"/>
    <w:rsid w:val="00D612BA"/>
    <w:pPr>
      <w:autoSpaceDE w:val="0"/>
      <w:autoSpaceDN w:val="0"/>
      <w:adjustRightInd w:val="0"/>
      <w:spacing w:before="480" w:line="240" w:lineRule="atLeast"/>
    </w:pPr>
    <w:rPr>
      <w:rFonts w:ascii="Arial" w:eastAsia="Arial Unicode MS" w:hAnsi="Arial" w:cs="Courier New"/>
      <w:b/>
      <w:caps/>
      <w:color w:val="808080"/>
      <w:sz w:val="21"/>
      <w:szCs w:val="24"/>
    </w:rPr>
  </w:style>
  <w:style w:type="character" w:customStyle="1" w:styleId="BKRMAPPCHAPNUM">
    <w:name w:val="BKRM_APP_CHAP_NUM"/>
    <w:rsid w:val="00D612BA"/>
    <w:rPr>
      <w:rFonts w:ascii="Arial" w:hAnsi="Arial"/>
      <w:caps/>
      <w:dstrike w:val="0"/>
      <w:color w:val="000000"/>
      <w:spacing w:val="0"/>
      <w:w w:val="100"/>
      <w:kern w:val="0"/>
      <w:position w:val="0"/>
      <w:sz w:val="22"/>
      <w:u w:val="none"/>
      <w:effect w:val="none"/>
      <w:vertAlign w:val="baseline"/>
      <w:em w:val="none"/>
    </w:rPr>
  </w:style>
  <w:style w:type="paragraph" w:customStyle="1" w:styleId="CFOBJBLFIRST">
    <w:name w:val="CF_OBJ_BL_FIRST"/>
    <w:basedOn w:val="CFOBJFIRST"/>
    <w:link w:val="CFOBJBLFIRSTChar"/>
    <w:rsid w:val="00866AD1"/>
    <w:pPr>
      <w:spacing w:before="80" w:after="0" w:line="240" w:lineRule="atLeast"/>
      <w:ind w:left="960" w:hanging="240"/>
    </w:pPr>
  </w:style>
  <w:style w:type="paragraph" w:customStyle="1" w:styleId="BKRMAPPCHAPTTLED">
    <w:name w:val="BKRM_APP_CHAP_TTL_ED"/>
    <w:rsid w:val="00D612BA"/>
    <w:pPr>
      <w:autoSpaceDE w:val="0"/>
      <w:autoSpaceDN w:val="0"/>
      <w:adjustRightInd w:val="0"/>
      <w:spacing w:line="240" w:lineRule="atLeast"/>
      <w:ind w:left="240"/>
    </w:pPr>
    <w:rPr>
      <w:rFonts w:ascii="Arial" w:eastAsia="Arial Unicode MS" w:hAnsi="Arial" w:cs="Courier New"/>
      <w:caps/>
      <w:sz w:val="18"/>
      <w:szCs w:val="24"/>
    </w:rPr>
  </w:style>
  <w:style w:type="paragraph" w:customStyle="1" w:styleId="BKRMAPPCHAPTTL">
    <w:name w:val="BKRM_APP_CHAP_TTL"/>
    <w:rsid w:val="00D612BA"/>
    <w:pPr>
      <w:shd w:val="clear" w:color="auto" w:fill="CCCCCC"/>
      <w:autoSpaceDE w:val="0"/>
      <w:autoSpaceDN w:val="0"/>
      <w:adjustRightInd w:val="0"/>
      <w:spacing w:before="480" w:line="240" w:lineRule="atLeast"/>
    </w:pPr>
    <w:rPr>
      <w:rFonts w:eastAsia="Arial Unicode MS"/>
      <w:b/>
      <w:sz w:val="28"/>
      <w:szCs w:val="24"/>
    </w:rPr>
  </w:style>
  <w:style w:type="paragraph" w:customStyle="1" w:styleId="CFOBJBLMID">
    <w:name w:val="CF_OBJ_BL_MID"/>
    <w:basedOn w:val="CFOBJBLFIRST"/>
    <w:rsid w:val="00723F71"/>
    <w:pPr>
      <w:spacing w:before="0"/>
    </w:pPr>
  </w:style>
  <w:style w:type="paragraph" w:customStyle="1" w:styleId="CFOBJBLLAST">
    <w:name w:val="CF_OBJ_BL_LAST"/>
    <w:basedOn w:val="CFOBJBLFIRST"/>
    <w:rsid w:val="00702C2B"/>
    <w:pPr>
      <w:spacing w:before="0" w:after="80"/>
    </w:pPr>
  </w:style>
  <w:style w:type="paragraph" w:customStyle="1" w:styleId="BKRMAPPSUBTTL">
    <w:name w:val="BKRM_APP_SUBTTL"/>
    <w:rsid w:val="00D612BA"/>
    <w:pPr>
      <w:autoSpaceDE w:val="0"/>
      <w:autoSpaceDN w:val="0"/>
      <w:adjustRightInd w:val="0"/>
      <w:spacing w:after="120" w:line="320" w:lineRule="atLeast"/>
      <w:ind w:left="240" w:right="480"/>
    </w:pPr>
    <w:rPr>
      <w:rFonts w:eastAsia="Arial Unicode MS"/>
      <w:b/>
      <w:i/>
      <w:sz w:val="28"/>
      <w:szCs w:val="24"/>
    </w:rPr>
  </w:style>
  <w:style w:type="paragraph" w:customStyle="1" w:styleId="BKRMAPPTTLAUNA">
    <w:name w:val="BKRM_APP_TTL_AU_NA"/>
    <w:rsid w:val="00D612BA"/>
    <w:pPr>
      <w:autoSpaceDE w:val="0"/>
      <w:autoSpaceDN w:val="0"/>
      <w:adjustRightInd w:val="0"/>
      <w:spacing w:after="80" w:line="320" w:lineRule="atLeast"/>
      <w:ind w:left="240"/>
    </w:pPr>
    <w:rPr>
      <w:rFonts w:eastAsia="Arial Unicode MS"/>
      <w:b/>
      <w:sz w:val="26"/>
      <w:szCs w:val="24"/>
    </w:rPr>
  </w:style>
  <w:style w:type="paragraph" w:customStyle="1" w:styleId="BKRMAPPTTL">
    <w:name w:val="BKRM_APP_TTL"/>
    <w:rsid w:val="00D612BA"/>
    <w:pPr>
      <w:autoSpaceDE w:val="0"/>
      <w:autoSpaceDN w:val="0"/>
      <w:adjustRightInd w:val="0"/>
      <w:spacing w:after="120" w:line="500" w:lineRule="atLeast"/>
      <w:ind w:left="240" w:right="480"/>
    </w:pPr>
    <w:rPr>
      <w:rFonts w:eastAsia="Arial Unicode MS"/>
      <w:b/>
      <w:color w:val="808080"/>
      <w:sz w:val="46"/>
      <w:szCs w:val="24"/>
    </w:rPr>
  </w:style>
  <w:style w:type="paragraph" w:customStyle="1" w:styleId="NLFIRST">
    <w:name w:val="NL_FIRST"/>
    <w:basedOn w:val="OLFIRST"/>
    <w:rsid w:val="00787607"/>
    <w:pPr>
      <w:spacing w:before="160"/>
      <w:ind w:left="680" w:hanging="680"/>
    </w:pPr>
    <w:rPr>
      <w:lang w:eastAsia="ja-JP"/>
    </w:rPr>
  </w:style>
  <w:style w:type="character" w:customStyle="1" w:styleId="BLDING">
    <w:name w:val="BL_DING"/>
    <w:rsid w:val="00D612BA"/>
    <w:rPr>
      <w:rFonts w:ascii="Times New Roman" w:hAnsi="Times New Roman"/>
      <w:dstrike w:val="0"/>
      <w:color w:val="auto"/>
      <w:spacing w:val="0"/>
      <w:w w:val="100"/>
      <w:kern w:val="0"/>
      <w:position w:val="0"/>
      <w:sz w:val="22"/>
      <w:u w:val="none"/>
      <w:effect w:val="none"/>
      <w:vertAlign w:val="baseline"/>
      <w:em w:val="none"/>
    </w:rPr>
  </w:style>
  <w:style w:type="paragraph" w:customStyle="1" w:styleId="BLFIRST">
    <w:name w:val="BL_FIRST"/>
    <w:rsid w:val="00D612BA"/>
    <w:pPr>
      <w:autoSpaceDE w:val="0"/>
      <w:autoSpaceDN w:val="0"/>
      <w:adjustRightInd w:val="0"/>
      <w:spacing w:before="80" w:after="80" w:line="280" w:lineRule="atLeast"/>
      <w:ind w:left="720" w:hanging="240"/>
    </w:pPr>
    <w:rPr>
      <w:rFonts w:eastAsia="Arial Unicode MS"/>
      <w:sz w:val="22"/>
      <w:szCs w:val="24"/>
    </w:rPr>
  </w:style>
  <w:style w:type="paragraph" w:customStyle="1" w:styleId="NLMID">
    <w:name w:val="NL_MID"/>
    <w:basedOn w:val="OLMID"/>
    <w:rsid w:val="00787607"/>
    <w:pPr>
      <w:tabs>
        <w:tab w:val="clear" w:pos="340"/>
      </w:tabs>
      <w:spacing w:before="160"/>
      <w:ind w:left="680" w:hanging="680"/>
    </w:pPr>
    <w:rPr>
      <w:lang w:eastAsia="ja-JP"/>
    </w:rPr>
  </w:style>
  <w:style w:type="paragraph" w:customStyle="1" w:styleId="BLMID">
    <w:name w:val="BL_MID"/>
    <w:rsid w:val="00D612BA"/>
    <w:pPr>
      <w:autoSpaceDE w:val="0"/>
      <w:autoSpaceDN w:val="0"/>
      <w:adjustRightInd w:val="0"/>
      <w:spacing w:after="80" w:line="280" w:lineRule="atLeast"/>
      <w:ind w:left="720" w:hanging="240"/>
    </w:pPr>
    <w:rPr>
      <w:rFonts w:eastAsia="Arial Unicode MS"/>
      <w:sz w:val="22"/>
      <w:szCs w:val="24"/>
    </w:rPr>
  </w:style>
  <w:style w:type="paragraph" w:customStyle="1" w:styleId="CFOBJMID">
    <w:name w:val="CF_OBJ_MID"/>
    <w:link w:val="CFOBJMIDChar"/>
    <w:rsid w:val="00D612BA"/>
    <w:pPr>
      <w:autoSpaceDE w:val="0"/>
      <w:autoSpaceDN w:val="0"/>
      <w:adjustRightInd w:val="0"/>
      <w:spacing w:after="80" w:line="280" w:lineRule="atLeast"/>
      <w:ind w:left="480"/>
    </w:pPr>
    <w:rPr>
      <w:rFonts w:eastAsia="Arial Unicode MS"/>
      <w:sz w:val="22"/>
      <w:szCs w:val="24"/>
    </w:rPr>
  </w:style>
  <w:style w:type="character" w:customStyle="1" w:styleId="CFOBJNUM">
    <w:name w:val="CF_OBJ_NUM"/>
    <w:rsid w:val="00D612BA"/>
    <w:rPr>
      <w:rFonts w:ascii="Times New Roman" w:hAnsi="Times New Roman" w:cs="Times New Roman"/>
      <w:b/>
      <w:dstrike w:val="0"/>
      <w:color w:val="auto"/>
      <w:spacing w:val="0"/>
      <w:w w:val="100"/>
      <w:kern w:val="0"/>
      <w:position w:val="0"/>
      <w:sz w:val="22"/>
      <w:u w:val="none"/>
      <w:effect w:val="none"/>
      <w:vertAlign w:val="baseline"/>
      <w:em w:val="none"/>
    </w:rPr>
  </w:style>
  <w:style w:type="paragraph" w:customStyle="1" w:styleId="CHAPBMFIRST">
    <w:name w:val="CHAP_BM_FIRST"/>
    <w:rsid w:val="00D612BA"/>
    <w:pPr>
      <w:autoSpaceDE w:val="0"/>
      <w:autoSpaceDN w:val="0"/>
      <w:adjustRightInd w:val="0"/>
      <w:spacing w:line="280" w:lineRule="atLeast"/>
      <w:ind w:left="480"/>
    </w:pPr>
    <w:rPr>
      <w:rFonts w:eastAsia="Arial Unicode MS"/>
      <w:sz w:val="22"/>
      <w:szCs w:val="24"/>
    </w:rPr>
  </w:style>
  <w:style w:type="paragraph" w:customStyle="1" w:styleId="CHAPBM">
    <w:name w:val="CHAP_BM"/>
    <w:rsid w:val="00D612BA"/>
    <w:pPr>
      <w:autoSpaceDE w:val="0"/>
      <w:autoSpaceDN w:val="0"/>
      <w:adjustRightInd w:val="0"/>
      <w:spacing w:line="280" w:lineRule="atLeast"/>
      <w:ind w:left="480" w:firstLine="240"/>
    </w:pPr>
    <w:rPr>
      <w:rFonts w:eastAsia="Arial Unicode MS"/>
      <w:sz w:val="22"/>
      <w:szCs w:val="24"/>
    </w:rPr>
  </w:style>
  <w:style w:type="paragraph" w:customStyle="1" w:styleId="CHAPNUMCHAPTER">
    <w:name w:val="CHAP_NUM_CHAPTER"/>
    <w:rsid w:val="00D612BA"/>
    <w:pPr>
      <w:autoSpaceDE w:val="0"/>
      <w:autoSpaceDN w:val="0"/>
      <w:adjustRightInd w:val="0"/>
      <w:jc w:val="center"/>
    </w:pPr>
    <w:rPr>
      <w:rFonts w:ascii="Arial" w:eastAsia="Arial Unicode MS" w:hAnsi="Arial" w:cs="Courier New"/>
      <w:b/>
      <w:caps/>
      <w:color w:val="000000"/>
      <w:szCs w:val="24"/>
    </w:rPr>
  </w:style>
  <w:style w:type="paragraph" w:customStyle="1" w:styleId="CHAPNUM">
    <w:name w:val="CHAP_NUM"/>
    <w:rsid w:val="00D612BA"/>
    <w:pPr>
      <w:autoSpaceDE w:val="0"/>
      <w:autoSpaceDN w:val="0"/>
      <w:adjustRightInd w:val="0"/>
      <w:spacing w:line="640" w:lineRule="atLeast"/>
      <w:jc w:val="center"/>
    </w:pPr>
    <w:rPr>
      <w:rFonts w:eastAsia="Arial Unicode MS"/>
      <w:b/>
      <w:w w:val="88"/>
      <w:sz w:val="80"/>
      <w:szCs w:val="24"/>
    </w:rPr>
  </w:style>
  <w:style w:type="character" w:customStyle="1" w:styleId="CHAPSUBTTL">
    <w:name w:val="CHAP_SUBTTL"/>
    <w:rsid w:val="00D612BA"/>
    <w:rPr>
      <w:rFonts w:ascii="Times New Roman" w:hAnsi="Times New Roman"/>
      <w:i/>
      <w:color w:val="000000"/>
      <w:sz w:val="38"/>
    </w:rPr>
  </w:style>
  <w:style w:type="paragraph" w:customStyle="1" w:styleId="CHAPTTL">
    <w:name w:val="CHAP_TTL"/>
    <w:rsid w:val="00D612BA"/>
    <w:pPr>
      <w:autoSpaceDE w:val="0"/>
      <w:autoSpaceDN w:val="0"/>
      <w:adjustRightInd w:val="0"/>
      <w:spacing w:after="2020" w:line="500" w:lineRule="atLeast"/>
      <w:ind w:right="480"/>
    </w:pPr>
    <w:rPr>
      <w:rFonts w:eastAsia="Arial Unicode MS"/>
      <w:b/>
      <w:color w:val="808080"/>
      <w:sz w:val="46"/>
      <w:szCs w:val="24"/>
    </w:rPr>
  </w:style>
  <w:style w:type="paragraph" w:customStyle="1" w:styleId="CHAPURL">
    <w:name w:val="CHAP_URL"/>
    <w:rsid w:val="00D612BA"/>
    <w:pPr>
      <w:autoSpaceDE w:val="0"/>
      <w:autoSpaceDN w:val="0"/>
      <w:adjustRightInd w:val="0"/>
      <w:spacing w:line="280" w:lineRule="atLeast"/>
      <w:ind w:left="480"/>
    </w:pPr>
    <w:rPr>
      <w:rFonts w:eastAsia="Arial Unicode MS"/>
      <w:b/>
      <w:color w:val="000000"/>
      <w:sz w:val="22"/>
      <w:szCs w:val="24"/>
    </w:rPr>
  </w:style>
  <w:style w:type="paragraph" w:customStyle="1" w:styleId="CRACT">
    <w:name w:val="CR_ACT"/>
    <w:rsid w:val="00D612BA"/>
    <w:pPr>
      <w:autoSpaceDE w:val="0"/>
      <w:autoSpaceDN w:val="0"/>
      <w:adjustRightInd w:val="0"/>
      <w:spacing w:after="80" w:line="280" w:lineRule="atLeast"/>
      <w:ind w:left="860" w:hanging="380"/>
    </w:pPr>
    <w:rPr>
      <w:rFonts w:eastAsia="Arial Unicode MS"/>
      <w:sz w:val="22"/>
      <w:szCs w:val="24"/>
    </w:rPr>
  </w:style>
  <w:style w:type="paragraph" w:customStyle="1" w:styleId="CRPROBSETKT">
    <w:name w:val="CR_PROBSET_KT"/>
    <w:rsid w:val="00D612BA"/>
    <w:pPr>
      <w:autoSpaceDE w:val="0"/>
      <w:autoSpaceDN w:val="0"/>
      <w:adjustRightInd w:val="0"/>
      <w:spacing w:line="280" w:lineRule="atLeast"/>
    </w:pPr>
    <w:rPr>
      <w:rFonts w:eastAsia="Arial Unicode MS"/>
      <w:sz w:val="22"/>
      <w:szCs w:val="24"/>
    </w:rPr>
  </w:style>
  <w:style w:type="paragraph" w:customStyle="1" w:styleId="CRPROBSETGENQ">
    <w:name w:val="CR_PROBSET_GENQ"/>
    <w:link w:val="CRPROBSETGENQChar"/>
    <w:rsid w:val="00D612BA"/>
    <w:pPr>
      <w:autoSpaceDE w:val="0"/>
      <w:autoSpaceDN w:val="0"/>
      <w:adjustRightInd w:val="0"/>
      <w:spacing w:after="1400" w:line="280" w:lineRule="atLeast"/>
      <w:ind w:left="860" w:hanging="380"/>
    </w:pPr>
    <w:rPr>
      <w:rFonts w:eastAsia="Arial Unicode MS"/>
      <w:sz w:val="22"/>
      <w:szCs w:val="24"/>
    </w:rPr>
  </w:style>
  <w:style w:type="paragraph" w:customStyle="1" w:styleId="NLLAST">
    <w:name w:val="NL_LAST"/>
    <w:basedOn w:val="OLMID"/>
    <w:rsid w:val="00787607"/>
    <w:pPr>
      <w:spacing w:before="160" w:after="120"/>
      <w:ind w:left="680" w:hanging="680"/>
    </w:pPr>
    <w:rPr>
      <w:lang w:eastAsia="ja-JP"/>
    </w:rPr>
  </w:style>
  <w:style w:type="paragraph" w:customStyle="1" w:styleId="CRPROBSETH1">
    <w:name w:val="CR_PROBSET_H1"/>
    <w:rsid w:val="00D612BA"/>
    <w:pPr>
      <w:autoSpaceDE w:val="0"/>
      <w:autoSpaceDN w:val="0"/>
      <w:adjustRightInd w:val="0"/>
      <w:spacing w:before="280" w:after="80" w:line="300" w:lineRule="atLeast"/>
    </w:pPr>
    <w:rPr>
      <w:rFonts w:ascii="Arial" w:eastAsia="Arial Unicode MS" w:hAnsi="Arial" w:cs="Courier New"/>
      <w:b/>
      <w:sz w:val="26"/>
      <w:szCs w:val="24"/>
    </w:rPr>
  </w:style>
  <w:style w:type="paragraph" w:customStyle="1" w:styleId="CRPROBSETSUPTTL">
    <w:name w:val="CR_PROBSET_SUPTTL"/>
    <w:rsid w:val="00D612BA"/>
    <w:pPr>
      <w:pBdr>
        <w:bottom w:val="single" w:sz="4" w:space="0" w:color="808080"/>
      </w:pBdr>
      <w:autoSpaceDE w:val="0"/>
      <w:autoSpaceDN w:val="0"/>
      <w:adjustRightInd w:val="0"/>
      <w:spacing w:before="480" w:after="180" w:line="340" w:lineRule="atLeast"/>
      <w:ind w:right="30"/>
    </w:pPr>
    <w:rPr>
      <w:rFonts w:ascii="Arial" w:eastAsia="Arial Unicode MS" w:hAnsi="Arial" w:cs="Courier New"/>
      <w:b/>
      <w:sz w:val="29"/>
      <w:szCs w:val="24"/>
    </w:rPr>
  </w:style>
  <w:style w:type="paragraph" w:customStyle="1" w:styleId="CRBIB">
    <w:name w:val="CR_BIB"/>
    <w:basedOn w:val="CRPROBSET"/>
    <w:link w:val="CRBIBChar"/>
    <w:rsid w:val="003561FB"/>
    <w:pPr>
      <w:spacing w:after="80"/>
      <w:ind w:left="840" w:hanging="360"/>
    </w:pPr>
  </w:style>
  <w:style w:type="character" w:customStyle="1" w:styleId="CFOBJMIDChar">
    <w:name w:val="CF_OBJ_MID Char"/>
    <w:basedOn w:val="DefaultParagraphFont"/>
    <w:link w:val="CFOBJMID"/>
    <w:rsid w:val="00BB7061"/>
    <w:rPr>
      <w:rFonts w:eastAsia="Arial Unicode MS"/>
      <w:sz w:val="22"/>
      <w:szCs w:val="24"/>
      <w:lang w:val="en-US" w:eastAsia="en-US" w:bidi="ar-SA"/>
    </w:rPr>
  </w:style>
  <w:style w:type="character" w:customStyle="1" w:styleId="CFOBJFIRSTChar">
    <w:name w:val="CF_OBJ_FIRST Char"/>
    <w:basedOn w:val="CFOBJMIDChar"/>
    <w:link w:val="CFOBJFIRST"/>
    <w:rsid w:val="00BB7061"/>
    <w:rPr>
      <w:rFonts w:eastAsia="Arial Unicode MS"/>
      <w:sz w:val="22"/>
      <w:szCs w:val="24"/>
      <w:lang w:val="en-US" w:eastAsia="en-US" w:bidi="ar-SA"/>
    </w:rPr>
  </w:style>
  <w:style w:type="character" w:customStyle="1" w:styleId="CFOBJBLFIRSTChar">
    <w:name w:val="CF_OBJ_BL_FIRST Char"/>
    <w:basedOn w:val="CFOBJFIRSTChar"/>
    <w:link w:val="CFOBJBLFIRST"/>
    <w:rsid w:val="00BB7061"/>
    <w:rPr>
      <w:rFonts w:eastAsia="Arial Unicode MS"/>
      <w:sz w:val="22"/>
      <w:szCs w:val="24"/>
      <w:lang w:val="en-US" w:eastAsia="en-US" w:bidi="ar-SA"/>
    </w:rPr>
  </w:style>
  <w:style w:type="paragraph" w:customStyle="1" w:styleId="H1">
    <w:name w:val="H1"/>
    <w:rsid w:val="00D612BA"/>
    <w:pPr>
      <w:pBdr>
        <w:bottom w:val="single" w:sz="4" w:space="2" w:color="808080"/>
      </w:pBdr>
      <w:autoSpaceDE w:val="0"/>
      <w:autoSpaceDN w:val="0"/>
      <w:adjustRightInd w:val="0"/>
      <w:spacing w:before="480" w:after="180" w:line="340" w:lineRule="atLeast"/>
    </w:pPr>
    <w:rPr>
      <w:rFonts w:ascii="Arial" w:eastAsia="Arial Unicode MS" w:hAnsi="Arial" w:cs="Courier New"/>
      <w:b/>
      <w:sz w:val="29"/>
      <w:szCs w:val="24"/>
    </w:rPr>
  </w:style>
  <w:style w:type="character" w:customStyle="1" w:styleId="CFOBJTTLChar">
    <w:name w:val="CF_OBJ_TTL Char"/>
    <w:basedOn w:val="CFOBJFIRSTChar"/>
    <w:link w:val="CFOBJTTL"/>
    <w:rsid w:val="00B301EC"/>
    <w:rPr>
      <w:rFonts w:eastAsia="Arial Unicode MS"/>
      <w:b/>
      <w:sz w:val="24"/>
      <w:szCs w:val="24"/>
      <w:lang w:val="en-US" w:eastAsia="en-US" w:bidi="ar-SA"/>
    </w:rPr>
  </w:style>
  <w:style w:type="paragraph" w:customStyle="1" w:styleId="H2">
    <w:name w:val="H2"/>
    <w:rsid w:val="00D612BA"/>
    <w:pPr>
      <w:autoSpaceDE w:val="0"/>
      <w:autoSpaceDN w:val="0"/>
      <w:adjustRightInd w:val="0"/>
      <w:spacing w:before="280" w:after="80" w:line="300" w:lineRule="atLeast"/>
    </w:pPr>
    <w:rPr>
      <w:rFonts w:ascii="Arial" w:eastAsia="Arial Unicode MS" w:hAnsi="Arial" w:cs="Courier New"/>
      <w:b/>
      <w:sz w:val="26"/>
      <w:szCs w:val="24"/>
    </w:rPr>
  </w:style>
  <w:style w:type="character" w:customStyle="1" w:styleId="CFOBJSUBTTLChar">
    <w:name w:val="CF_OBJ_SUBTTL Char"/>
    <w:basedOn w:val="CFOBJTTLChar"/>
    <w:link w:val="CFOBJSUBTTL"/>
    <w:rsid w:val="0070255C"/>
    <w:rPr>
      <w:rFonts w:eastAsia="Arial Unicode MS"/>
      <w:b/>
      <w:sz w:val="24"/>
      <w:szCs w:val="24"/>
      <w:lang w:val="en-US" w:eastAsia="en-US" w:bidi="ar-SA"/>
    </w:rPr>
  </w:style>
  <w:style w:type="paragraph" w:customStyle="1" w:styleId="OLLLNLLASTLeft4235pt">
    <w:name w:val="OL_LL_NL_LAST + Left:  42.35 pt"/>
    <w:aliases w:val="Hanging:  12.1 pt"/>
    <w:basedOn w:val="OLLLNLLAST"/>
    <w:rsid w:val="00770EE1"/>
    <w:pPr>
      <w:ind w:left="1089" w:hanging="242"/>
    </w:pPr>
    <w:rPr>
      <w:lang w:eastAsia="ja-JP"/>
    </w:rPr>
  </w:style>
  <w:style w:type="character" w:customStyle="1" w:styleId="CRPROBSETGENQChar">
    <w:name w:val="CR_PROBSET_GENQ Char"/>
    <w:basedOn w:val="DefaultParagraphFont"/>
    <w:link w:val="CRPROBSETGENQ"/>
    <w:rsid w:val="005B3D31"/>
    <w:rPr>
      <w:rFonts w:eastAsia="Arial Unicode MS"/>
      <w:sz w:val="22"/>
      <w:szCs w:val="24"/>
      <w:lang w:val="en-US" w:eastAsia="en-US" w:bidi="ar-SA"/>
    </w:rPr>
  </w:style>
  <w:style w:type="character" w:customStyle="1" w:styleId="CRPROBSETChar">
    <w:name w:val="CR_PROBSET Char"/>
    <w:basedOn w:val="CRPROBSETGENQChar"/>
    <w:link w:val="CRPROBSET"/>
    <w:rsid w:val="00A97071"/>
    <w:rPr>
      <w:rFonts w:eastAsia="Arial Unicode MS"/>
      <w:sz w:val="22"/>
      <w:szCs w:val="24"/>
      <w:lang w:val="en-US" w:eastAsia="en-US" w:bidi="ar-SA"/>
    </w:rPr>
  </w:style>
  <w:style w:type="character" w:customStyle="1" w:styleId="CRBIBChar">
    <w:name w:val="CR_BIB Char"/>
    <w:basedOn w:val="CRPROBSETChar"/>
    <w:link w:val="CRBIB"/>
    <w:rsid w:val="003561FB"/>
    <w:rPr>
      <w:rFonts w:eastAsia="Arial Unicode MS"/>
      <w:sz w:val="22"/>
      <w:szCs w:val="24"/>
      <w:lang w:val="en-US" w:eastAsia="en-US" w:bidi="ar-SA"/>
    </w:rPr>
  </w:style>
  <w:style w:type="character" w:customStyle="1" w:styleId="ITAL">
    <w:name w:val="ITAL"/>
    <w:basedOn w:val="DefaultParagraphFont"/>
    <w:semiHidden/>
    <w:rsid w:val="00D612BA"/>
    <w:rPr>
      <w:i/>
    </w:rPr>
  </w:style>
  <w:style w:type="paragraph" w:customStyle="1" w:styleId="OLFIRST">
    <w:name w:val="OL_FIRST"/>
    <w:rsid w:val="00D612BA"/>
    <w:pPr>
      <w:autoSpaceDE w:val="0"/>
      <w:autoSpaceDN w:val="0"/>
      <w:adjustRightInd w:val="0"/>
      <w:spacing w:before="120" w:line="280" w:lineRule="atLeast"/>
      <w:ind w:left="580" w:hanging="580"/>
    </w:pPr>
    <w:rPr>
      <w:rFonts w:eastAsia="Arial Unicode MS"/>
      <w:b/>
      <w:sz w:val="24"/>
      <w:szCs w:val="24"/>
    </w:rPr>
  </w:style>
  <w:style w:type="paragraph" w:customStyle="1" w:styleId="OLLLNLLLMID">
    <w:name w:val="OL_LL_NL_LL_MID"/>
    <w:basedOn w:val="OLLLNLLLFIRST"/>
    <w:rsid w:val="00D612BA"/>
  </w:style>
  <w:style w:type="paragraph" w:customStyle="1" w:styleId="RFR">
    <w:name w:val="RFR"/>
    <w:rsid w:val="00D612BA"/>
    <w:pPr>
      <w:autoSpaceDE w:val="0"/>
      <w:autoSpaceDN w:val="0"/>
      <w:adjustRightInd w:val="0"/>
      <w:spacing w:line="180" w:lineRule="atLeast"/>
    </w:pPr>
    <w:rPr>
      <w:rFonts w:ascii="Arial" w:eastAsia="Arial Unicode MS" w:hAnsi="Arial" w:cs="Courier New"/>
      <w:b/>
      <w:sz w:val="18"/>
      <w:szCs w:val="24"/>
    </w:rPr>
  </w:style>
  <w:style w:type="paragraph" w:customStyle="1" w:styleId="RFV">
    <w:name w:val="RFV"/>
    <w:rsid w:val="00D612BA"/>
    <w:pPr>
      <w:autoSpaceDE w:val="0"/>
      <w:autoSpaceDN w:val="0"/>
      <w:adjustRightInd w:val="0"/>
      <w:spacing w:line="180" w:lineRule="atLeast"/>
    </w:pPr>
    <w:rPr>
      <w:rFonts w:ascii="Arial" w:eastAsia="Arial Unicode MS" w:hAnsi="Arial" w:cs="Courier New"/>
      <w:b/>
      <w:sz w:val="18"/>
      <w:szCs w:val="24"/>
    </w:rPr>
  </w:style>
  <w:style w:type="character" w:customStyle="1" w:styleId="RFCHAPTTL">
    <w:name w:val="RF_CHAP_TTL"/>
    <w:rsid w:val="00D612BA"/>
    <w:rPr>
      <w:rFonts w:ascii="Times New Roman" w:hAnsi="Times New Roman" w:cs="Times New Roman"/>
      <w:b/>
      <w:dstrike w:val="0"/>
      <w:color w:val="auto"/>
      <w:spacing w:val="0"/>
      <w:w w:val="100"/>
      <w:kern w:val="0"/>
      <w:position w:val="0"/>
      <w:sz w:val="17"/>
      <w:u w:val="none"/>
      <w:effect w:val="none"/>
      <w:vertAlign w:val="baseline"/>
      <w:em w:val="none"/>
    </w:rPr>
  </w:style>
  <w:style w:type="character" w:customStyle="1" w:styleId="RFCOPYRIGHT">
    <w:name w:val="RF_COPYRIGHT"/>
    <w:basedOn w:val="DefaultParagraphFont"/>
    <w:rsid w:val="00D612BA"/>
    <w:rPr>
      <w:rFonts w:ascii="Arial" w:hAnsi="Arial" w:cs="Arial"/>
      <w:dstrike w:val="0"/>
      <w:color w:val="auto"/>
      <w:spacing w:val="0"/>
      <w:w w:val="100"/>
      <w:kern w:val="0"/>
      <w:position w:val="0"/>
      <w:sz w:val="14"/>
      <w:u w:val="none"/>
      <w:effect w:val="none"/>
      <w:vertAlign w:val="baseline"/>
      <w:em w:val="none"/>
    </w:rPr>
  </w:style>
  <w:style w:type="paragraph" w:customStyle="1" w:styleId="UNTBLCOLHD">
    <w:name w:val="UNTBL_COLHD"/>
    <w:rsid w:val="00D612BA"/>
    <w:pPr>
      <w:autoSpaceDE w:val="0"/>
      <w:autoSpaceDN w:val="0"/>
      <w:adjustRightInd w:val="0"/>
      <w:spacing w:before="80" w:after="80" w:line="260" w:lineRule="atLeast"/>
      <w:ind w:left="120"/>
    </w:pPr>
    <w:rPr>
      <w:rFonts w:ascii="Arial" w:eastAsia="Arial Unicode MS" w:hAnsi="Arial" w:cs="Arial"/>
      <w:sz w:val="22"/>
      <w:szCs w:val="24"/>
    </w:rPr>
  </w:style>
  <w:style w:type="paragraph" w:customStyle="1" w:styleId="UNTBLLBL">
    <w:name w:val="UNTBL_LBL"/>
    <w:rsid w:val="00D612BA"/>
    <w:pPr>
      <w:autoSpaceDE w:val="0"/>
      <w:autoSpaceDN w:val="0"/>
      <w:adjustRightInd w:val="0"/>
      <w:spacing w:line="200" w:lineRule="atLeast"/>
      <w:ind w:left="720"/>
    </w:pPr>
    <w:rPr>
      <w:rFonts w:eastAsia="Arial Unicode MS"/>
      <w:sz w:val="18"/>
      <w:szCs w:val="24"/>
    </w:rPr>
  </w:style>
  <w:style w:type="paragraph" w:customStyle="1" w:styleId="UNTBL">
    <w:name w:val="UNTBL"/>
    <w:rsid w:val="00D612BA"/>
    <w:pPr>
      <w:autoSpaceDE w:val="0"/>
      <w:autoSpaceDN w:val="0"/>
      <w:adjustRightInd w:val="0"/>
      <w:spacing w:before="260" w:after="80" w:line="260" w:lineRule="atLeast"/>
      <w:ind w:left="720"/>
    </w:pPr>
    <w:rPr>
      <w:rFonts w:eastAsia="Arial Unicode MS"/>
      <w:sz w:val="22"/>
      <w:szCs w:val="24"/>
    </w:rPr>
  </w:style>
  <w:style w:type="character" w:customStyle="1" w:styleId="URL">
    <w:name w:val="URL"/>
    <w:rsid w:val="00D612BA"/>
    <w:rPr>
      <w:rFonts w:ascii="Times New Roman Bold" w:hAnsi="Times New Roman Bold" w:cs="Times New Roman"/>
      <w:b/>
      <w:dstrike w:val="0"/>
      <w:color w:val="000000"/>
      <w:spacing w:val="0"/>
      <w:w w:val="100"/>
      <w:kern w:val="0"/>
      <w:position w:val="0"/>
      <w:u w:val="none"/>
      <w:effect w:val="none"/>
      <w:vertAlign w:val="baseline"/>
      <w:em w:val="none"/>
    </w:rPr>
  </w:style>
  <w:style w:type="paragraph" w:customStyle="1" w:styleId="artlist">
    <w:name w:val="artlist"/>
    <w:rsid w:val="00D612BA"/>
    <w:pPr>
      <w:autoSpaceDE w:val="0"/>
      <w:autoSpaceDN w:val="0"/>
      <w:adjustRightInd w:val="0"/>
      <w:spacing w:line="20" w:lineRule="atLeast"/>
      <w:jc w:val="center"/>
    </w:pPr>
    <w:rPr>
      <w:rFonts w:ascii="Courier New" w:eastAsia="Arial Unicode MS" w:hAnsi="Courier New" w:cs="Courier New"/>
      <w:color w:val="000000"/>
      <w:sz w:val="22"/>
      <w:szCs w:val="24"/>
    </w:rPr>
  </w:style>
  <w:style w:type="paragraph" w:customStyle="1" w:styleId="CFOBJFIRST">
    <w:name w:val="CF_OBJ_FIRST"/>
    <w:basedOn w:val="CFOBJMID"/>
    <w:link w:val="CFOBJFIRSTChar"/>
    <w:rsid w:val="00D612BA"/>
  </w:style>
  <w:style w:type="paragraph" w:customStyle="1" w:styleId="CFOBJLAST">
    <w:name w:val="CF_OBJ_LAST"/>
    <w:basedOn w:val="CFOBJMID"/>
    <w:rsid w:val="00D612BA"/>
  </w:style>
  <w:style w:type="paragraph" w:customStyle="1" w:styleId="BLLAST">
    <w:name w:val="BL_LAST"/>
    <w:basedOn w:val="BLFIRST"/>
    <w:rsid w:val="00D612BA"/>
    <w:pPr>
      <w:spacing w:before="0"/>
    </w:pPr>
  </w:style>
  <w:style w:type="paragraph" w:customStyle="1" w:styleId="CFOBJESSFIRST">
    <w:name w:val="CF_OBJ_ESS_FIRST"/>
    <w:basedOn w:val="CFOBJLAST"/>
    <w:rsid w:val="00D612BA"/>
    <w:pPr>
      <w:spacing w:after="0"/>
      <w:ind w:hanging="860"/>
    </w:pPr>
  </w:style>
  <w:style w:type="paragraph" w:customStyle="1" w:styleId="CFOBJESSMID">
    <w:name w:val="CF_OBJ_ESS_MID"/>
    <w:basedOn w:val="CFOBJESSFIRST"/>
    <w:rsid w:val="00D612BA"/>
  </w:style>
  <w:style w:type="paragraph" w:customStyle="1" w:styleId="CFOBJESSLAST">
    <w:name w:val="CF_OBJ_ESS_LAST"/>
    <w:basedOn w:val="CFOBJESSMID"/>
    <w:rsid w:val="00D612BA"/>
  </w:style>
  <w:style w:type="character" w:customStyle="1" w:styleId="CFOBJESSTTL">
    <w:name w:val="CF_OBJ_ESS_TTL"/>
    <w:rsid w:val="00D612BA"/>
    <w:rPr>
      <w:rFonts w:ascii="Times New Roman" w:hAnsi="Times New Roman"/>
      <w:b/>
    </w:rPr>
  </w:style>
  <w:style w:type="paragraph" w:customStyle="1" w:styleId="OLLLFIRST">
    <w:name w:val="OL_LL_FIRST"/>
    <w:basedOn w:val="Normal"/>
    <w:rsid w:val="00047F27"/>
    <w:pPr>
      <w:tabs>
        <w:tab w:val="left" w:pos="5508"/>
      </w:tabs>
      <w:spacing w:before="80" w:after="40" w:line="280" w:lineRule="atLeast"/>
      <w:ind w:left="960" w:hanging="280"/>
    </w:pPr>
    <w:rPr>
      <w:rFonts w:ascii="Times New Roman" w:hAnsi="Times New Roman" w:cs="Times New Roman"/>
      <w:color w:val="auto"/>
      <w:w w:val="100"/>
      <w:sz w:val="22"/>
    </w:rPr>
  </w:style>
  <w:style w:type="paragraph" w:customStyle="1" w:styleId="OLLLNLFIRST">
    <w:name w:val="OL_LL_NL_FIRST"/>
    <w:basedOn w:val="Normal"/>
    <w:rsid w:val="00B57D57"/>
    <w:pPr>
      <w:tabs>
        <w:tab w:val="left" w:pos="3672"/>
        <w:tab w:val="left" w:pos="7344"/>
      </w:tabs>
      <w:spacing w:after="40" w:line="280" w:lineRule="atLeast"/>
      <w:ind w:left="1200" w:hanging="240"/>
    </w:pPr>
    <w:rPr>
      <w:rFonts w:ascii="Times New Roman" w:hAnsi="Times New Roman" w:cs="Times New Roman"/>
      <w:color w:val="auto"/>
      <w:w w:val="100"/>
      <w:sz w:val="22"/>
    </w:rPr>
  </w:style>
  <w:style w:type="paragraph" w:customStyle="1" w:styleId="OLLLNLMID">
    <w:name w:val="OL_LL_NL_MID"/>
    <w:basedOn w:val="OLLLNLFIRST"/>
    <w:rsid w:val="00D612BA"/>
  </w:style>
  <w:style w:type="paragraph" w:customStyle="1" w:styleId="OLLLNLLAST">
    <w:name w:val="OL_LL_NL_LAST"/>
    <w:basedOn w:val="OLLLNLFIRST"/>
    <w:rsid w:val="00D612BA"/>
  </w:style>
  <w:style w:type="paragraph" w:customStyle="1" w:styleId="OLLLNLLLFIRST">
    <w:name w:val="OL_LL_NL_LL_FIRST"/>
    <w:basedOn w:val="Normal"/>
    <w:rsid w:val="004E4B86"/>
    <w:pPr>
      <w:tabs>
        <w:tab w:val="left" w:pos="3672"/>
        <w:tab w:val="left" w:pos="7344"/>
      </w:tabs>
      <w:spacing w:after="40" w:line="280" w:lineRule="atLeast"/>
      <w:ind w:left="1440" w:hanging="240"/>
    </w:pPr>
    <w:rPr>
      <w:rFonts w:ascii="Times New Roman" w:hAnsi="Times New Roman" w:cs="Times New Roman"/>
      <w:color w:val="auto"/>
      <w:w w:val="100"/>
      <w:sz w:val="22"/>
    </w:rPr>
  </w:style>
  <w:style w:type="paragraph" w:customStyle="1" w:styleId="OLLLNLLLLAST">
    <w:name w:val="OL_LL_NL_LL_LAST"/>
    <w:basedOn w:val="OLLLNLLLFIRST"/>
    <w:rsid w:val="00D612BA"/>
  </w:style>
  <w:style w:type="paragraph" w:customStyle="1" w:styleId="OLLLMID">
    <w:name w:val="OL_LL_MID"/>
    <w:basedOn w:val="OLLLFIRST"/>
    <w:rsid w:val="00D612BA"/>
  </w:style>
  <w:style w:type="paragraph" w:customStyle="1" w:styleId="OLLLLAST">
    <w:name w:val="OL_LL_LAST"/>
    <w:basedOn w:val="OLLLMID"/>
    <w:rsid w:val="00D612BA"/>
  </w:style>
  <w:style w:type="character" w:customStyle="1" w:styleId="BOLD">
    <w:name w:val="BOLD"/>
    <w:rsid w:val="00D612BA"/>
    <w:rPr>
      <w:b/>
    </w:rPr>
  </w:style>
  <w:style w:type="paragraph" w:customStyle="1" w:styleId="OLMID">
    <w:name w:val="OL_MID"/>
    <w:basedOn w:val="OLFIRST"/>
    <w:rsid w:val="00D612BA"/>
    <w:pPr>
      <w:tabs>
        <w:tab w:val="left" w:pos="340"/>
      </w:tabs>
    </w:pPr>
  </w:style>
  <w:style w:type="character" w:customStyle="1" w:styleId="OLLLNUM">
    <w:name w:val="OL_LL_NUM"/>
    <w:rsid w:val="00D612BA"/>
    <w:rPr>
      <w:rFonts w:ascii="Times New Roman" w:hAnsi="Times New Roman"/>
      <w:b/>
    </w:rPr>
  </w:style>
  <w:style w:type="character" w:customStyle="1" w:styleId="OLLLNLNUM">
    <w:name w:val="OL_LL_NL_NUM"/>
    <w:rsid w:val="00D612BA"/>
    <w:rPr>
      <w:rFonts w:ascii="Times New Roman" w:hAnsi="Times New Roman"/>
      <w:b/>
    </w:rPr>
  </w:style>
  <w:style w:type="character" w:customStyle="1" w:styleId="OLLLNLLLNUM">
    <w:name w:val="OL_LL_NL_LL_NUM"/>
    <w:rsid w:val="00D612BA"/>
    <w:rPr>
      <w:rFonts w:ascii="Times New Roman" w:hAnsi="Times New Roman"/>
      <w:b/>
    </w:rPr>
  </w:style>
  <w:style w:type="paragraph" w:customStyle="1" w:styleId="ULFIRST">
    <w:name w:val="UL_FIRST"/>
    <w:rsid w:val="00D612BA"/>
    <w:pPr>
      <w:spacing w:line="560" w:lineRule="atLeast"/>
    </w:pPr>
    <w:rPr>
      <w:rFonts w:eastAsia="Arial Unicode MS"/>
      <w:sz w:val="22"/>
      <w:szCs w:val="24"/>
    </w:rPr>
  </w:style>
  <w:style w:type="paragraph" w:customStyle="1" w:styleId="ULLAST">
    <w:name w:val="UL_LAST"/>
    <w:basedOn w:val="ULFIRST"/>
    <w:rsid w:val="00D612BA"/>
  </w:style>
  <w:style w:type="character" w:customStyle="1" w:styleId="RFVTTL">
    <w:name w:val="RFV_TTL"/>
    <w:basedOn w:val="DefaultParagraphFont"/>
    <w:rsid w:val="00D612BA"/>
    <w:rPr>
      <w:rFonts w:ascii="Arial" w:hAnsi="Arial"/>
      <w:sz w:val="14"/>
    </w:rPr>
  </w:style>
  <w:style w:type="paragraph" w:customStyle="1" w:styleId="TBLCOLHD">
    <w:name w:val="TBL_COLHD"/>
    <w:rsid w:val="00D612BA"/>
    <w:pPr>
      <w:autoSpaceDE w:val="0"/>
      <w:autoSpaceDN w:val="0"/>
      <w:adjustRightInd w:val="0"/>
      <w:spacing w:before="80" w:after="80" w:line="260" w:lineRule="atLeast"/>
      <w:jc w:val="center"/>
    </w:pPr>
    <w:rPr>
      <w:rFonts w:ascii="Arial" w:eastAsia="Arial Unicode MS" w:hAnsi="Arial" w:cs="Arial"/>
      <w:sz w:val="22"/>
      <w:szCs w:val="24"/>
    </w:rPr>
  </w:style>
  <w:style w:type="paragraph" w:customStyle="1" w:styleId="OLE1">
    <w:name w:val="OL_E1"/>
    <w:basedOn w:val="OLLLFIRST"/>
    <w:rsid w:val="00D612BA"/>
    <w:pPr>
      <w:ind w:left="580" w:firstLine="0"/>
    </w:pPr>
    <w:rPr>
      <w:szCs w:val="22"/>
    </w:rPr>
  </w:style>
  <w:style w:type="paragraph" w:customStyle="1" w:styleId="CRPROBSETBLFIRST">
    <w:name w:val="CR_PROBSET_BL_FIRST"/>
    <w:basedOn w:val="BLFIRST"/>
    <w:rsid w:val="00D612BA"/>
    <w:pPr>
      <w:autoSpaceDE/>
      <w:autoSpaceDN/>
      <w:adjustRightInd/>
    </w:pPr>
    <w:rPr>
      <w:color w:val="000000"/>
    </w:rPr>
  </w:style>
  <w:style w:type="paragraph" w:customStyle="1" w:styleId="CRPROBSETBLLAST">
    <w:name w:val="CR_PROBSET_BL_LAST"/>
    <w:basedOn w:val="BLLAST"/>
    <w:rsid w:val="00D612BA"/>
    <w:pPr>
      <w:autoSpaceDE/>
      <w:autoSpaceDN/>
      <w:adjustRightInd/>
    </w:pPr>
    <w:rPr>
      <w:color w:val="000000"/>
    </w:rPr>
  </w:style>
  <w:style w:type="paragraph" w:customStyle="1" w:styleId="CRPROBSETBLMID">
    <w:name w:val="CR_PROBSET_BL_MID"/>
    <w:basedOn w:val="BLMID"/>
    <w:rsid w:val="00D612BA"/>
    <w:pPr>
      <w:autoSpaceDE/>
      <w:autoSpaceDN/>
      <w:adjustRightInd/>
    </w:pPr>
    <w:rPr>
      <w:color w:val="000000"/>
    </w:rPr>
  </w:style>
  <w:style w:type="paragraph" w:customStyle="1" w:styleId="H2-after-H1">
    <w:name w:val="H2-after-H1"/>
    <w:rsid w:val="00D612BA"/>
    <w:pPr>
      <w:spacing w:before="160" w:after="80" w:line="300" w:lineRule="atLeast"/>
    </w:pPr>
    <w:rPr>
      <w:rFonts w:ascii="Arial" w:eastAsia="Arial Unicode MS" w:hAnsi="Arial" w:cs="Courier New"/>
      <w:b/>
      <w:sz w:val="26"/>
      <w:szCs w:val="24"/>
    </w:rPr>
  </w:style>
  <w:style w:type="paragraph" w:customStyle="1" w:styleId="CRPROBSETH1-after-SUPTTL">
    <w:name w:val="CR_PROBSET_H1-after-SUPTTL"/>
    <w:rsid w:val="00D612BA"/>
    <w:pPr>
      <w:spacing w:before="160" w:after="80" w:line="300" w:lineRule="atLeast"/>
    </w:pPr>
    <w:rPr>
      <w:rFonts w:ascii="Arial" w:eastAsia="Arial Unicode MS" w:hAnsi="Arial" w:cs="Courier New"/>
      <w:b/>
      <w:sz w:val="26"/>
      <w:szCs w:val="24"/>
    </w:rPr>
  </w:style>
  <w:style w:type="paragraph" w:customStyle="1" w:styleId="BKRMAPPCHAPTTL-after-FM">
    <w:name w:val="BKRM_APP_CHAP_TTL-after-FM"/>
    <w:rsid w:val="00D612BA"/>
    <w:pPr>
      <w:shd w:val="clear" w:color="auto" w:fill="CCCCCC"/>
      <w:tabs>
        <w:tab w:val="left" w:pos="180"/>
      </w:tabs>
      <w:spacing w:before="240" w:line="240" w:lineRule="atLeast"/>
    </w:pPr>
    <w:rPr>
      <w:rFonts w:eastAsia="Arial Unicode MS"/>
      <w:b/>
      <w:sz w:val="28"/>
      <w:szCs w:val="24"/>
    </w:rPr>
  </w:style>
  <w:style w:type="paragraph" w:customStyle="1" w:styleId="CRACTPARA">
    <w:name w:val="CR_ACT_PARA"/>
    <w:basedOn w:val="CRACT"/>
    <w:rsid w:val="00D612BA"/>
    <w:pPr>
      <w:tabs>
        <w:tab w:val="left" w:pos="960"/>
      </w:tabs>
      <w:ind w:firstLine="360"/>
    </w:pPr>
    <w:rPr>
      <w:szCs w:val="22"/>
    </w:rPr>
  </w:style>
  <w:style w:type="paragraph" w:customStyle="1" w:styleId="OLLLNLLLLLFIRST">
    <w:name w:val="OL_LL_NL_LL_LL_FIRST"/>
    <w:basedOn w:val="Normal"/>
    <w:rsid w:val="00D612BA"/>
    <w:pPr>
      <w:tabs>
        <w:tab w:val="left" w:pos="-960"/>
        <w:tab w:val="left" w:pos="720"/>
        <w:tab w:val="left" w:pos="900"/>
        <w:tab w:val="left" w:pos="1260"/>
        <w:tab w:val="left" w:pos="1440"/>
      </w:tabs>
      <w:autoSpaceDE/>
      <w:autoSpaceDN/>
      <w:adjustRightInd/>
      <w:spacing w:before="40" w:after="40" w:line="280" w:lineRule="atLeast"/>
      <w:ind w:left="1660" w:hanging="320"/>
    </w:pPr>
    <w:rPr>
      <w:rFonts w:ascii="Times New Roman" w:eastAsia="Times New Roman" w:hAnsi="Times New Roman" w:cs="Times New Roman"/>
      <w:color w:val="auto"/>
      <w:w w:val="100"/>
      <w:sz w:val="22"/>
      <w:szCs w:val="20"/>
    </w:rPr>
  </w:style>
  <w:style w:type="paragraph" w:customStyle="1" w:styleId="OLLLNLLLLLMID">
    <w:name w:val="OL_LL_NL_LL_LL_MID"/>
    <w:rsid w:val="00D612BA"/>
    <w:pPr>
      <w:spacing w:before="40" w:after="40" w:line="280" w:lineRule="atLeast"/>
      <w:ind w:left="1660" w:hanging="320"/>
    </w:pPr>
    <w:rPr>
      <w:sz w:val="22"/>
      <w:szCs w:val="22"/>
    </w:rPr>
  </w:style>
  <w:style w:type="paragraph" w:customStyle="1" w:styleId="OLLLNLLLLLLAST">
    <w:name w:val="OL_LL_NL_LL_LL_LAST"/>
    <w:rsid w:val="00D612BA"/>
    <w:pPr>
      <w:spacing w:before="40" w:after="40" w:line="280" w:lineRule="atLeast"/>
      <w:ind w:left="1660" w:hanging="320"/>
    </w:pPr>
    <w:rPr>
      <w:sz w:val="22"/>
      <w:szCs w:val="22"/>
    </w:rPr>
  </w:style>
  <w:style w:type="paragraph" w:customStyle="1" w:styleId="CRACTEXT">
    <w:name w:val="CR_ACT_EXT"/>
    <w:basedOn w:val="CRACT"/>
    <w:rsid w:val="00D612BA"/>
    <w:pPr>
      <w:ind w:left="1440" w:firstLine="0"/>
    </w:pPr>
  </w:style>
  <w:style w:type="character" w:customStyle="1" w:styleId="OLLLNLLLLLNUM">
    <w:name w:val="OL_LL_NL_LL_LL_NUM"/>
    <w:basedOn w:val="DefaultParagraphFont"/>
    <w:rsid w:val="00D612BA"/>
    <w:rPr>
      <w:rFonts w:ascii="Times New Roman" w:hAnsi="Times New Roman"/>
      <w:b/>
    </w:rPr>
  </w:style>
  <w:style w:type="paragraph" w:customStyle="1" w:styleId="CRACTBLFIRST">
    <w:name w:val="CR_ACT_BL_FIRST"/>
    <w:rsid w:val="00D612BA"/>
    <w:pPr>
      <w:tabs>
        <w:tab w:val="left" w:pos="-720"/>
        <w:tab w:val="left" w:pos="0"/>
        <w:tab w:val="left" w:pos="180"/>
        <w:tab w:val="left" w:pos="360"/>
        <w:tab w:val="left" w:pos="540"/>
        <w:tab w:val="left" w:pos="720"/>
        <w:tab w:val="left" w:pos="900"/>
        <w:tab w:val="left" w:pos="1080"/>
        <w:tab w:val="left" w:pos="1260"/>
        <w:tab w:val="left" w:pos="1440"/>
        <w:tab w:val="left" w:pos="1620"/>
        <w:tab w:val="left" w:pos="1800"/>
        <w:tab w:val="left" w:pos="1980"/>
        <w:tab w:val="left" w:pos="2160"/>
        <w:tab w:val="left" w:pos="2340"/>
        <w:tab w:val="left" w:pos="2520"/>
        <w:tab w:val="left" w:pos="2700"/>
        <w:tab w:val="left" w:pos="2880"/>
        <w:tab w:val="left" w:pos="3060"/>
        <w:tab w:val="left" w:pos="3240"/>
        <w:tab w:val="left" w:pos="3420"/>
        <w:tab w:val="left" w:pos="3600"/>
        <w:tab w:val="left" w:pos="3780"/>
        <w:tab w:val="left" w:pos="3960"/>
        <w:tab w:val="left" w:pos="4140"/>
        <w:tab w:val="left" w:pos="4320"/>
        <w:tab w:val="left" w:pos="4500"/>
        <w:tab w:val="left" w:pos="4680"/>
        <w:tab w:val="left" w:pos="4860"/>
        <w:tab w:val="left" w:pos="5040"/>
        <w:tab w:val="left" w:pos="5220"/>
        <w:tab w:val="left" w:pos="5400"/>
        <w:tab w:val="left" w:pos="5580"/>
        <w:tab w:val="left" w:pos="5760"/>
        <w:tab w:val="left" w:pos="5940"/>
        <w:tab w:val="left" w:pos="6120"/>
        <w:tab w:val="left" w:pos="6300"/>
        <w:tab w:val="left" w:pos="6480"/>
        <w:tab w:val="left" w:pos="6660"/>
        <w:tab w:val="left" w:pos="6840"/>
      </w:tabs>
      <w:suppressAutoHyphens/>
      <w:spacing w:after="80" w:line="280" w:lineRule="atLeast"/>
      <w:ind w:left="1100" w:hanging="240"/>
    </w:pPr>
    <w:rPr>
      <w:sz w:val="22"/>
      <w:szCs w:val="22"/>
    </w:rPr>
  </w:style>
  <w:style w:type="paragraph" w:customStyle="1" w:styleId="CRACTBLBLFIRST">
    <w:name w:val="CR_ACT_BL_BL_FIRST"/>
    <w:rsid w:val="00D612BA"/>
    <w:pPr>
      <w:spacing w:line="280" w:lineRule="atLeast"/>
      <w:ind w:left="1340" w:hanging="240"/>
    </w:pPr>
    <w:rPr>
      <w:sz w:val="22"/>
      <w:szCs w:val="22"/>
    </w:rPr>
  </w:style>
  <w:style w:type="paragraph" w:customStyle="1" w:styleId="OLNLFIRST">
    <w:name w:val="OL_NL_FIRST"/>
    <w:basedOn w:val="OLLLFIRST"/>
    <w:rsid w:val="00D612BA"/>
    <w:pPr>
      <w:spacing w:before="320"/>
      <w:ind w:left="862" w:hanging="281"/>
    </w:pPr>
  </w:style>
  <w:style w:type="paragraph" w:customStyle="1" w:styleId="OLNLMID">
    <w:name w:val="OL_NL_MID"/>
    <w:basedOn w:val="OLLLMID"/>
    <w:rsid w:val="00D612BA"/>
  </w:style>
  <w:style w:type="paragraph" w:customStyle="1" w:styleId="OLNLLAST">
    <w:name w:val="OL_NL_LAST"/>
    <w:basedOn w:val="OLLLLAST"/>
    <w:rsid w:val="00D612BA"/>
  </w:style>
  <w:style w:type="character" w:customStyle="1" w:styleId="OLNLNUM">
    <w:name w:val="OL_NL_NUM"/>
    <w:basedOn w:val="DefaultParagraphFont"/>
    <w:rsid w:val="00D612BA"/>
    <w:rPr>
      <w:rFonts w:ascii="Times New Roman" w:hAnsi="Times New Roman"/>
      <w:b/>
      <w:color w:val="auto"/>
    </w:rPr>
  </w:style>
  <w:style w:type="character" w:styleId="FootnoteReference">
    <w:name w:val="footnote reference"/>
    <w:basedOn w:val="DefaultParagraphFont"/>
    <w:semiHidden/>
    <w:rsid w:val="00D612BA"/>
    <w:rPr>
      <w:vertAlign w:val="superscript"/>
    </w:rPr>
  </w:style>
  <w:style w:type="table" w:styleId="TableGrid">
    <w:name w:val="Table Grid"/>
    <w:basedOn w:val="TableNormal"/>
    <w:semiHidden/>
    <w:rsid w:val="00D612BA"/>
    <w:pPr>
      <w:autoSpaceDE w:val="0"/>
      <w:autoSpaceDN w:val="0"/>
      <w:adjustRightInd w:val="0"/>
      <w:spacing w:line="240" w:lineRule="atLeast"/>
    </w:pPr>
    <w:rPr>
      <w:rFonts w:eastAsia="Arial Unicode M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RPROBSETBLNLFIRST">
    <w:name w:val="CR_PROBSET_BL_NL_FIRST"/>
    <w:rsid w:val="00D612BA"/>
    <w:pPr>
      <w:tabs>
        <w:tab w:val="left" w:pos="588"/>
      </w:tabs>
      <w:spacing w:before="240" w:line="280" w:lineRule="atLeast"/>
      <w:ind w:left="1020" w:hanging="300"/>
    </w:pPr>
    <w:rPr>
      <w:rFonts w:eastAsia="Arial Unicode MS"/>
      <w:sz w:val="22"/>
      <w:szCs w:val="24"/>
    </w:rPr>
  </w:style>
  <w:style w:type="paragraph" w:customStyle="1" w:styleId="CRPROBSETBLNLMID">
    <w:name w:val="CR_PROBSET_BL_NL_MID"/>
    <w:basedOn w:val="CRPROBSETBLNLFIRST"/>
    <w:rsid w:val="00D612BA"/>
    <w:pPr>
      <w:spacing w:before="0"/>
    </w:pPr>
  </w:style>
  <w:style w:type="paragraph" w:customStyle="1" w:styleId="CRPROBSETBLNLLAST">
    <w:name w:val="CR_PROBSET_BL_NL_LAST"/>
    <w:basedOn w:val="CRPROBSETBLNLMID"/>
    <w:rsid w:val="00D612BA"/>
  </w:style>
  <w:style w:type="paragraph" w:styleId="BodyText">
    <w:name w:val="Body Text"/>
    <w:basedOn w:val="Normal"/>
    <w:semiHidden/>
    <w:rsid w:val="00D612BA"/>
    <w:rPr>
      <w:rFonts w:ascii="Times New Roman" w:hAnsi="Times New Roman" w:cs="Times New Roman"/>
      <w:caps/>
      <w:w w:val="109"/>
      <w:sz w:val="144"/>
      <w:szCs w:val="144"/>
    </w:rPr>
  </w:style>
  <w:style w:type="paragraph" w:styleId="BalloonText">
    <w:name w:val="Balloon Text"/>
    <w:basedOn w:val="Normal"/>
    <w:semiHidden/>
    <w:rsid w:val="00D612BA"/>
    <w:rPr>
      <w:rFonts w:ascii="Tahoma" w:hAnsi="Tahoma" w:cs="Tahoma"/>
      <w:sz w:val="16"/>
      <w:szCs w:val="16"/>
    </w:rPr>
  </w:style>
  <w:style w:type="paragraph" w:styleId="Footer">
    <w:name w:val="footer"/>
    <w:basedOn w:val="Normal"/>
    <w:semiHidden/>
    <w:rsid w:val="00D612BA"/>
    <w:pPr>
      <w:tabs>
        <w:tab w:val="center" w:pos="4320"/>
        <w:tab w:val="right" w:pos="8640"/>
      </w:tabs>
    </w:pPr>
    <w:rPr>
      <w:rFonts w:ascii="Times New Roman" w:hAnsi="Times New Roman" w:cs="Times New Roman"/>
      <w:w w:val="109"/>
    </w:rPr>
  </w:style>
  <w:style w:type="paragraph" w:styleId="Header">
    <w:name w:val="header"/>
    <w:basedOn w:val="Normal"/>
    <w:semiHidden/>
    <w:rsid w:val="00D612BA"/>
    <w:pPr>
      <w:spacing w:before="100" w:beforeAutospacing="1" w:after="100" w:afterAutospacing="1"/>
    </w:pPr>
    <w:rPr>
      <w:rFonts w:ascii="Times New Roman" w:hAnsi="Times New Roman" w:cs="Times New Roman"/>
      <w:w w:val="109"/>
      <w:szCs w:val="20"/>
    </w:rPr>
  </w:style>
  <w:style w:type="character" w:styleId="Hyperlink">
    <w:name w:val="Hyperlink"/>
    <w:basedOn w:val="DefaultParagraphFont"/>
    <w:semiHidden/>
    <w:rsid w:val="00D612BA"/>
    <w:rPr>
      <w:color w:val="0000FF"/>
      <w:u w:val="single"/>
    </w:rPr>
  </w:style>
  <w:style w:type="character" w:styleId="PageNumber">
    <w:name w:val="page number"/>
    <w:basedOn w:val="DefaultParagraphFont"/>
    <w:rsid w:val="00D612BA"/>
    <w:rPr>
      <w:rFonts w:ascii="Arial" w:hAnsi="Arial"/>
      <w:b/>
      <w:sz w:val="24"/>
    </w:rPr>
  </w:style>
  <w:style w:type="character" w:styleId="CommentReference">
    <w:name w:val="annotation reference"/>
    <w:basedOn w:val="DefaultParagraphFont"/>
    <w:semiHidden/>
    <w:rsid w:val="00D612BA"/>
    <w:rPr>
      <w:sz w:val="16"/>
      <w:szCs w:val="16"/>
    </w:rPr>
  </w:style>
  <w:style w:type="character" w:styleId="Emphasis">
    <w:name w:val="Emphasis"/>
    <w:basedOn w:val="DefaultParagraphFont"/>
    <w:qFormat/>
    <w:rsid w:val="00D612BA"/>
    <w:rPr>
      <w:i/>
      <w:iCs/>
    </w:rPr>
  </w:style>
  <w:style w:type="character" w:styleId="EndnoteReference">
    <w:name w:val="endnote reference"/>
    <w:basedOn w:val="DefaultParagraphFont"/>
    <w:semiHidden/>
    <w:rsid w:val="00D612BA"/>
    <w:rPr>
      <w:vertAlign w:val="superscript"/>
    </w:rPr>
  </w:style>
  <w:style w:type="character" w:styleId="FollowedHyperlink">
    <w:name w:val="FollowedHyperlink"/>
    <w:basedOn w:val="DefaultParagraphFont"/>
    <w:semiHidden/>
    <w:rsid w:val="00D612BA"/>
    <w:rPr>
      <w:color w:val="800080"/>
      <w:u w:val="single"/>
    </w:rPr>
  </w:style>
  <w:style w:type="character" w:styleId="HTMLAcronym">
    <w:name w:val="HTML Acronym"/>
    <w:basedOn w:val="DefaultParagraphFont"/>
    <w:semiHidden/>
    <w:rsid w:val="00D612BA"/>
  </w:style>
  <w:style w:type="character" w:styleId="HTMLCite">
    <w:name w:val="HTML Cite"/>
    <w:basedOn w:val="DefaultParagraphFont"/>
    <w:semiHidden/>
    <w:rsid w:val="00D612BA"/>
    <w:rPr>
      <w:i/>
      <w:iCs/>
    </w:rPr>
  </w:style>
  <w:style w:type="character" w:styleId="HTMLCode">
    <w:name w:val="HTML Code"/>
    <w:basedOn w:val="DefaultParagraphFont"/>
    <w:semiHidden/>
    <w:rsid w:val="00D612BA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DefaultParagraphFont"/>
    <w:semiHidden/>
    <w:rsid w:val="00D612BA"/>
    <w:rPr>
      <w:i/>
      <w:iCs/>
    </w:rPr>
  </w:style>
  <w:style w:type="character" w:styleId="HTMLKeyboard">
    <w:name w:val="HTML Keyboard"/>
    <w:basedOn w:val="DefaultParagraphFont"/>
    <w:semiHidden/>
    <w:rsid w:val="00D612BA"/>
    <w:rPr>
      <w:rFonts w:ascii="Courier New" w:hAnsi="Courier New" w:cs="Courier New"/>
      <w:sz w:val="20"/>
      <w:szCs w:val="20"/>
    </w:rPr>
  </w:style>
  <w:style w:type="character" w:styleId="HTMLSample">
    <w:name w:val="HTML Sample"/>
    <w:basedOn w:val="DefaultParagraphFont"/>
    <w:semiHidden/>
    <w:rsid w:val="00D612BA"/>
    <w:rPr>
      <w:rFonts w:ascii="Courier New" w:hAnsi="Courier New" w:cs="Courier New"/>
    </w:rPr>
  </w:style>
  <w:style w:type="character" w:styleId="HTMLTypewriter">
    <w:name w:val="HTML Typewriter"/>
    <w:basedOn w:val="DefaultParagraphFont"/>
    <w:semiHidden/>
    <w:rsid w:val="00D612BA"/>
    <w:rPr>
      <w:rFonts w:ascii="Courier New" w:hAnsi="Courier New" w:cs="Courier New"/>
      <w:sz w:val="20"/>
      <w:szCs w:val="20"/>
    </w:rPr>
  </w:style>
  <w:style w:type="character" w:styleId="HTMLVariable">
    <w:name w:val="HTML Variable"/>
    <w:basedOn w:val="DefaultParagraphFont"/>
    <w:semiHidden/>
    <w:rsid w:val="00D612BA"/>
    <w:rPr>
      <w:i/>
      <w:iCs/>
    </w:rPr>
  </w:style>
  <w:style w:type="character" w:styleId="LineNumber">
    <w:name w:val="line number"/>
    <w:basedOn w:val="DefaultParagraphFont"/>
    <w:semiHidden/>
    <w:rsid w:val="00D612BA"/>
  </w:style>
  <w:style w:type="character" w:styleId="Strong">
    <w:name w:val="Strong"/>
    <w:basedOn w:val="DefaultParagraphFont"/>
    <w:qFormat/>
    <w:rsid w:val="00D612BA"/>
    <w:rPr>
      <w:b/>
      <w:bCs/>
    </w:rPr>
  </w:style>
  <w:style w:type="numbering" w:styleId="111111">
    <w:name w:val="Outline List 2"/>
    <w:basedOn w:val="NoList"/>
    <w:semiHidden/>
    <w:rsid w:val="00D612BA"/>
    <w:pPr>
      <w:numPr>
        <w:numId w:val="6"/>
      </w:numPr>
    </w:pPr>
  </w:style>
  <w:style w:type="numbering" w:styleId="1ai">
    <w:name w:val="Outline List 1"/>
    <w:basedOn w:val="NoList"/>
    <w:semiHidden/>
    <w:rsid w:val="00D612BA"/>
    <w:pPr>
      <w:numPr>
        <w:numId w:val="7"/>
      </w:numPr>
    </w:pPr>
  </w:style>
  <w:style w:type="numbering" w:styleId="ArticleSection">
    <w:name w:val="Outline List 3"/>
    <w:basedOn w:val="NoList"/>
    <w:semiHidden/>
    <w:rsid w:val="00D612BA"/>
    <w:pPr>
      <w:numPr>
        <w:numId w:val="8"/>
      </w:numPr>
    </w:pPr>
  </w:style>
  <w:style w:type="paragraph" w:styleId="BlockText">
    <w:name w:val="Block Text"/>
    <w:basedOn w:val="Normal"/>
    <w:semiHidden/>
    <w:rsid w:val="00D612BA"/>
    <w:pPr>
      <w:spacing w:after="120"/>
      <w:ind w:left="1440" w:right="1440"/>
    </w:pPr>
  </w:style>
  <w:style w:type="paragraph" w:styleId="BodyText2">
    <w:name w:val="Body Text 2"/>
    <w:basedOn w:val="Normal"/>
    <w:semiHidden/>
    <w:rsid w:val="00D612BA"/>
    <w:pPr>
      <w:spacing w:after="120" w:line="480" w:lineRule="auto"/>
    </w:pPr>
  </w:style>
  <w:style w:type="paragraph" w:styleId="BodyText3">
    <w:name w:val="Body Text 3"/>
    <w:basedOn w:val="Normal"/>
    <w:semiHidden/>
    <w:rsid w:val="00D612BA"/>
    <w:pPr>
      <w:spacing w:after="120"/>
    </w:pPr>
    <w:rPr>
      <w:sz w:val="16"/>
      <w:szCs w:val="16"/>
    </w:rPr>
  </w:style>
  <w:style w:type="paragraph" w:styleId="BodyTextFirstIndent">
    <w:name w:val="Body Text First Indent"/>
    <w:basedOn w:val="BodyText"/>
    <w:semiHidden/>
    <w:rsid w:val="00D612BA"/>
    <w:pPr>
      <w:spacing w:after="120"/>
      <w:ind w:firstLine="210"/>
    </w:pPr>
    <w:rPr>
      <w:rFonts w:ascii="Arial" w:hAnsi="Arial" w:cs="Arial"/>
      <w:caps w:val="0"/>
      <w:w w:val="101"/>
      <w:sz w:val="24"/>
      <w:szCs w:val="24"/>
    </w:rPr>
  </w:style>
  <w:style w:type="paragraph" w:styleId="BodyTextIndent">
    <w:name w:val="Body Text Indent"/>
    <w:basedOn w:val="Normal"/>
    <w:semiHidden/>
    <w:rsid w:val="00D612BA"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rsid w:val="00D612BA"/>
    <w:pPr>
      <w:ind w:firstLine="210"/>
    </w:pPr>
  </w:style>
  <w:style w:type="paragraph" w:styleId="BodyTextIndent2">
    <w:name w:val="Body Text Indent 2"/>
    <w:basedOn w:val="Normal"/>
    <w:semiHidden/>
    <w:rsid w:val="00D612BA"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rsid w:val="00D612BA"/>
    <w:pPr>
      <w:spacing w:after="120"/>
      <w:ind w:left="283"/>
    </w:pPr>
    <w:rPr>
      <w:sz w:val="16"/>
      <w:szCs w:val="16"/>
    </w:rPr>
  </w:style>
  <w:style w:type="paragraph" w:styleId="Closing">
    <w:name w:val="Closing"/>
    <w:basedOn w:val="Normal"/>
    <w:semiHidden/>
    <w:rsid w:val="00D612BA"/>
    <w:pPr>
      <w:ind w:left="4252"/>
    </w:pPr>
  </w:style>
  <w:style w:type="paragraph" w:styleId="Date">
    <w:name w:val="Date"/>
    <w:basedOn w:val="Normal"/>
    <w:next w:val="Normal"/>
    <w:semiHidden/>
    <w:rsid w:val="00D612BA"/>
  </w:style>
  <w:style w:type="paragraph" w:styleId="E-mailSignature">
    <w:name w:val="E-mail Signature"/>
    <w:basedOn w:val="Normal"/>
    <w:semiHidden/>
    <w:rsid w:val="00D612BA"/>
  </w:style>
  <w:style w:type="paragraph" w:styleId="EnvelopeAddress">
    <w:name w:val="envelope address"/>
    <w:basedOn w:val="Normal"/>
    <w:semiHidden/>
    <w:rsid w:val="00D612BA"/>
    <w:pPr>
      <w:framePr w:w="7920" w:h="1980" w:hRule="exact" w:hSpace="180" w:wrap="auto" w:hAnchor="page" w:xAlign="center" w:yAlign="bottom"/>
      <w:ind w:left="2880"/>
    </w:pPr>
  </w:style>
  <w:style w:type="paragraph" w:styleId="EnvelopeReturn">
    <w:name w:val="envelope return"/>
    <w:basedOn w:val="Normal"/>
    <w:semiHidden/>
    <w:rsid w:val="00D612BA"/>
    <w:rPr>
      <w:szCs w:val="20"/>
    </w:rPr>
  </w:style>
  <w:style w:type="paragraph" w:styleId="FootnoteText">
    <w:name w:val="footnote text"/>
    <w:basedOn w:val="Normal"/>
    <w:semiHidden/>
    <w:rsid w:val="00D612BA"/>
    <w:pPr>
      <w:spacing w:line="240" w:lineRule="auto"/>
    </w:pPr>
    <w:rPr>
      <w:b/>
      <w:sz w:val="20"/>
    </w:rPr>
  </w:style>
  <w:style w:type="paragraph" w:styleId="HTMLAddress">
    <w:name w:val="HTML Address"/>
    <w:basedOn w:val="Normal"/>
    <w:semiHidden/>
    <w:rsid w:val="00D612BA"/>
    <w:rPr>
      <w:i/>
      <w:iCs/>
    </w:rPr>
  </w:style>
  <w:style w:type="paragraph" w:styleId="HTMLPreformatted">
    <w:name w:val="HTML Preformatted"/>
    <w:basedOn w:val="Normal"/>
    <w:semiHidden/>
    <w:rsid w:val="00D612BA"/>
    <w:rPr>
      <w:szCs w:val="20"/>
    </w:rPr>
  </w:style>
  <w:style w:type="paragraph" w:styleId="List">
    <w:name w:val="List"/>
    <w:basedOn w:val="Normal"/>
    <w:semiHidden/>
    <w:rsid w:val="00D612BA"/>
    <w:pPr>
      <w:ind w:left="283" w:hanging="283"/>
    </w:pPr>
  </w:style>
  <w:style w:type="paragraph" w:styleId="List2">
    <w:name w:val="List 2"/>
    <w:basedOn w:val="Normal"/>
    <w:semiHidden/>
    <w:rsid w:val="00D612BA"/>
    <w:pPr>
      <w:ind w:left="566" w:hanging="283"/>
    </w:pPr>
  </w:style>
  <w:style w:type="paragraph" w:styleId="List3">
    <w:name w:val="List 3"/>
    <w:basedOn w:val="Normal"/>
    <w:semiHidden/>
    <w:rsid w:val="00D612BA"/>
    <w:pPr>
      <w:ind w:left="849" w:hanging="283"/>
    </w:pPr>
  </w:style>
  <w:style w:type="paragraph" w:styleId="List4">
    <w:name w:val="List 4"/>
    <w:basedOn w:val="Normal"/>
    <w:semiHidden/>
    <w:rsid w:val="00D612BA"/>
    <w:pPr>
      <w:ind w:left="1132" w:hanging="283"/>
    </w:pPr>
  </w:style>
  <w:style w:type="paragraph" w:styleId="List5">
    <w:name w:val="List 5"/>
    <w:basedOn w:val="Normal"/>
    <w:semiHidden/>
    <w:rsid w:val="00D612BA"/>
    <w:pPr>
      <w:ind w:left="1415" w:hanging="283"/>
    </w:pPr>
  </w:style>
  <w:style w:type="paragraph" w:styleId="ListBullet">
    <w:name w:val="List Bullet"/>
    <w:basedOn w:val="Normal"/>
    <w:semiHidden/>
    <w:rsid w:val="00D612BA"/>
  </w:style>
  <w:style w:type="paragraph" w:styleId="ListBullet2">
    <w:name w:val="List Bullet 2"/>
    <w:basedOn w:val="Normal"/>
    <w:semiHidden/>
    <w:rsid w:val="00D612BA"/>
  </w:style>
  <w:style w:type="paragraph" w:styleId="ListBullet3">
    <w:name w:val="List Bullet 3"/>
    <w:basedOn w:val="Normal"/>
    <w:semiHidden/>
    <w:rsid w:val="00D612BA"/>
  </w:style>
  <w:style w:type="paragraph" w:styleId="ListBullet4">
    <w:name w:val="List Bullet 4"/>
    <w:basedOn w:val="Normal"/>
    <w:semiHidden/>
    <w:rsid w:val="00D612BA"/>
  </w:style>
  <w:style w:type="paragraph" w:styleId="ListBullet5">
    <w:name w:val="List Bullet 5"/>
    <w:basedOn w:val="Normal"/>
    <w:semiHidden/>
    <w:rsid w:val="00D612BA"/>
  </w:style>
  <w:style w:type="paragraph" w:styleId="ListContinue">
    <w:name w:val="List Continue"/>
    <w:basedOn w:val="Normal"/>
    <w:semiHidden/>
    <w:rsid w:val="00D612BA"/>
    <w:pPr>
      <w:spacing w:after="120"/>
      <w:ind w:left="283"/>
    </w:pPr>
  </w:style>
  <w:style w:type="paragraph" w:styleId="ListContinue2">
    <w:name w:val="List Continue 2"/>
    <w:basedOn w:val="Normal"/>
    <w:semiHidden/>
    <w:rsid w:val="00D612BA"/>
    <w:pPr>
      <w:spacing w:after="120"/>
      <w:ind w:left="566"/>
    </w:pPr>
  </w:style>
  <w:style w:type="paragraph" w:styleId="ListContinue3">
    <w:name w:val="List Continue 3"/>
    <w:basedOn w:val="Normal"/>
    <w:semiHidden/>
    <w:rsid w:val="00D612BA"/>
    <w:pPr>
      <w:spacing w:after="120"/>
      <w:ind w:left="849"/>
    </w:pPr>
  </w:style>
  <w:style w:type="paragraph" w:styleId="ListContinue4">
    <w:name w:val="List Continue 4"/>
    <w:basedOn w:val="Normal"/>
    <w:semiHidden/>
    <w:rsid w:val="00D612BA"/>
    <w:pPr>
      <w:spacing w:after="120"/>
      <w:ind w:left="1132"/>
    </w:pPr>
  </w:style>
  <w:style w:type="paragraph" w:styleId="ListContinue5">
    <w:name w:val="List Continue 5"/>
    <w:basedOn w:val="Normal"/>
    <w:semiHidden/>
    <w:rsid w:val="00D612BA"/>
    <w:pPr>
      <w:spacing w:after="120"/>
      <w:ind w:left="1415"/>
    </w:pPr>
  </w:style>
  <w:style w:type="paragraph" w:styleId="ListNumber">
    <w:name w:val="List Number"/>
    <w:basedOn w:val="Normal"/>
    <w:rsid w:val="00D612BA"/>
    <w:pPr>
      <w:numPr>
        <w:numId w:val="13"/>
      </w:numPr>
      <w:spacing w:before="260"/>
    </w:pPr>
  </w:style>
  <w:style w:type="paragraph" w:styleId="ListNumber2">
    <w:name w:val="List Number 2"/>
    <w:basedOn w:val="Normal"/>
    <w:semiHidden/>
    <w:rsid w:val="00D612BA"/>
  </w:style>
  <w:style w:type="paragraph" w:styleId="ListNumber3">
    <w:name w:val="List Number 3"/>
    <w:basedOn w:val="Normal"/>
    <w:semiHidden/>
    <w:rsid w:val="00D612BA"/>
  </w:style>
  <w:style w:type="paragraph" w:styleId="ListNumber4">
    <w:name w:val="List Number 4"/>
    <w:basedOn w:val="Normal"/>
    <w:semiHidden/>
    <w:rsid w:val="00D612BA"/>
  </w:style>
  <w:style w:type="paragraph" w:styleId="ListNumber5">
    <w:name w:val="List Number 5"/>
    <w:basedOn w:val="Normal"/>
    <w:semiHidden/>
    <w:rsid w:val="00D612BA"/>
  </w:style>
  <w:style w:type="paragraph" w:styleId="MessageHeader">
    <w:name w:val="Message Header"/>
    <w:basedOn w:val="Normal"/>
    <w:semiHidden/>
    <w:rsid w:val="00D612B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</w:style>
  <w:style w:type="paragraph" w:styleId="NormalWeb">
    <w:name w:val="Normal (Web)"/>
    <w:basedOn w:val="Normal"/>
    <w:semiHidden/>
    <w:rsid w:val="00D612BA"/>
    <w:rPr>
      <w:rFonts w:ascii="Times New Roman" w:hAnsi="Times New Roman" w:cs="Times New Roman"/>
    </w:rPr>
  </w:style>
  <w:style w:type="paragraph" w:styleId="NormalIndent">
    <w:name w:val="Normal Indent"/>
    <w:basedOn w:val="Normal"/>
    <w:semiHidden/>
    <w:rsid w:val="00D612BA"/>
    <w:pPr>
      <w:ind w:left="720"/>
    </w:pPr>
  </w:style>
  <w:style w:type="paragraph" w:styleId="NoteHeading">
    <w:name w:val="Note Heading"/>
    <w:basedOn w:val="Normal"/>
    <w:next w:val="Normal"/>
    <w:semiHidden/>
    <w:rsid w:val="00D612BA"/>
  </w:style>
  <w:style w:type="paragraph" w:styleId="PlainText">
    <w:name w:val="Plain Text"/>
    <w:basedOn w:val="Normal"/>
    <w:semiHidden/>
    <w:rsid w:val="00D612BA"/>
    <w:rPr>
      <w:szCs w:val="20"/>
    </w:rPr>
  </w:style>
  <w:style w:type="paragraph" w:styleId="Salutation">
    <w:name w:val="Salutation"/>
    <w:basedOn w:val="Normal"/>
    <w:next w:val="Normal"/>
    <w:semiHidden/>
    <w:rsid w:val="00D612BA"/>
  </w:style>
  <w:style w:type="paragraph" w:styleId="Signature">
    <w:name w:val="Signature"/>
    <w:basedOn w:val="Normal"/>
    <w:semiHidden/>
    <w:rsid w:val="00D612BA"/>
    <w:pPr>
      <w:ind w:left="4252"/>
    </w:pPr>
  </w:style>
  <w:style w:type="paragraph" w:styleId="Subtitle">
    <w:name w:val="Subtitle"/>
    <w:basedOn w:val="Normal"/>
    <w:qFormat/>
    <w:rsid w:val="00D612BA"/>
    <w:pPr>
      <w:spacing w:after="60"/>
      <w:jc w:val="center"/>
      <w:outlineLvl w:val="1"/>
    </w:pPr>
  </w:style>
  <w:style w:type="table" w:styleId="Table3Deffects1">
    <w:name w:val="Table 3D effects 1"/>
    <w:basedOn w:val="TableNormal"/>
    <w:semiHidden/>
    <w:rsid w:val="00D612BA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D612BA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D612BA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D612BA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D612BA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D612BA"/>
    <w:pPr>
      <w:autoSpaceDE w:val="0"/>
      <w:autoSpaceDN w:val="0"/>
      <w:adjustRightInd w:val="0"/>
      <w:spacing w:line="20" w:lineRule="atLeast"/>
    </w:pPr>
    <w:rPr>
      <w:rFonts w:eastAsia="Arial Unicode MS"/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D612BA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D612BA"/>
    <w:pPr>
      <w:autoSpaceDE w:val="0"/>
      <w:autoSpaceDN w:val="0"/>
      <w:adjustRightInd w:val="0"/>
      <w:spacing w:line="20" w:lineRule="atLeast"/>
    </w:pPr>
    <w:rPr>
      <w:rFonts w:eastAsia="Arial Unicode MS"/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D612BA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D612BA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D612BA"/>
    <w:pPr>
      <w:autoSpaceDE w:val="0"/>
      <w:autoSpaceDN w:val="0"/>
      <w:adjustRightInd w:val="0"/>
      <w:spacing w:line="20" w:lineRule="atLeast"/>
    </w:pPr>
    <w:rPr>
      <w:rFonts w:eastAsia="Arial Unicode MS"/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D612BA"/>
    <w:pPr>
      <w:autoSpaceDE w:val="0"/>
      <w:autoSpaceDN w:val="0"/>
      <w:adjustRightInd w:val="0"/>
      <w:spacing w:line="20" w:lineRule="atLeast"/>
    </w:pPr>
    <w:rPr>
      <w:rFonts w:eastAsia="Arial Unicode MS"/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D612BA"/>
    <w:pPr>
      <w:autoSpaceDE w:val="0"/>
      <w:autoSpaceDN w:val="0"/>
      <w:adjustRightInd w:val="0"/>
      <w:spacing w:line="20" w:lineRule="atLeast"/>
    </w:pPr>
    <w:rPr>
      <w:rFonts w:eastAsia="Arial Unicode MS"/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D612BA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D612BA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D612BA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D612BA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semiHidden/>
    <w:rsid w:val="00D612BA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D612BA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D612BA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D612BA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D612BA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D612BA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D612BA"/>
    <w:pPr>
      <w:autoSpaceDE w:val="0"/>
      <w:autoSpaceDN w:val="0"/>
      <w:adjustRightInd w:val="0"/>
      <w:spacing w:line="20" w:lineRule="atLeast"/>
    </w:pPr>
    <w:rPr>
      <w:rFonts w:eastAsia="Arial Unicode MS"/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D612BA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D612BA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D612BA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D612BA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D612BA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D612BA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D612BA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D612BA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D612BA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D612BA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D612BA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D612BA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D612BA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D612BA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D612BA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D612BA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Web1">
    <w:name w:val="Table Web 1"/>
    <w:basedOn w:val="TableNormal"/>
    <w:semiHidden/>
    <w:rsid w:val="00D612BA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D612BA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D612BA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qFormat/>
    <w:rsid w:val="00D612BA"/>
    <w:pPr>
      <w:spacing w:before="240" w:after="60"/>
      <w:jc w:val="center"/>
      <w:outlineLvl w:val="0"/>
    </w:pPr>
    <w:rPr>
      <w:b/>
      <w:bCs/>
      <w:kern w:val="28"/>
      <w:sz w:val="32"/>
      <w:szCs w:val="3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612BA"/>
    <w:pPr>
      <w:autoSpaceDE w:val="0"/>
      <w:autoSpaceDN w:val="0"/>
      <w:adjustRightInd w:val="0"/>
      <w:spacing w:line="20" w:lineRule="atLeast"/>
    </w:pPr>
    <w:rPr>
      <w:rFonts w:ascii="Arial" w:eastAsia="Arial Unicode MS" w:hAnsi="Arial" w:cs="Arial"/>
      <w:color w:val="000000"/>
      <w:w w:val="101"/>
      <w:sz w:val="24"/>
      <w:szCs w:val="24"/>
    </w:rPr>
  </w:style>
  <w:style w:type="paragraph" w:styleId="Heading1">
    <w:name w:val="heading 1"/>
    <w:basedOn w:val="Normal"/>
    <w:next w:val="Normal"/>
    <w:qFormat/>
    <w:rsid w:val="00D612BA"/>
    <w:pPr>
      <w:keepNext/>
      <w:spacing w:before="440" w:after="240" w:line="240" w:lineRule="auto"/>
      <w:outlineLvl w:val="0"/>
    </w:pPr>
    <w:rPr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D612BA"/>
    <w:pPr>
      <w:keepNext/>
      <w:spacing w:before="440" w:after="240" w:line="240" w:lineRule="auto"/>
      <w:outlineLvl w:val="1"/>
    </w:pPr>
    <w:rPr>
      <w:rFonts w:ascii="Times New Roman" w:hAnsi="Times New Roman"/>
      <w:bCs/>
      <w:iCs/>
      <w:sz w:val="28"/>
      <w:szCs w:val="18"/>
    </w:rPr>
  </w:style>
  <w:style w:type="paragraph" w:styleId="Heading3">
    <w:name w:val="heading 3"/>
    <w:basedOn w:val="Normal"/>
    <w:next w:val="Normal"/>
    <w:qFormat/>
    <w:rsid w:val="00D612BA"/>
    <w:pPr>
      <w:spacing w:before="300" w:line="280" w:lineRule="exact"/>
      <w:outlineLvl w:val="2"/>
    </w:pPr>
    <w:rPr>
      <w:b/>
      <w:bCs/>
      <w:szCs w:val="48"/>
    </w:rPr>
  </w:style>
  <w:style w:type="paragraph" w:styleId="Heading4">
    <w:name w:val="heading 4"/>
    <w:basedOn w:val="Normal"/>
    <w:next w:val="Normal"/>
    <w:qFormat/>
    <w:rsid w:val="00D612BA"/>
    <w:pPr>
      <w:keepNext/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D612B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D612BA"/>
    <w:pPr>
      <w:spacing w:before="240" w:after="60"/>
      <w:outlineLvl w:val="5"/>
    </w:pPr>
    <w:rPr>
      <w:rFonts w:ascii="Times New Roman" w:hAnsi="Times New Roman" w:cs="Times New Roman"/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D612BA"/>
    <w:pPr>
      <w:spacing w:before="240" w:after="60"/>
      <w:outlineLvl w:val="6"/>
    </w:pPr>
    <w:rPr>
      <w:rFonts w:ascii="Times New Roman" w:hAnsi="Times New Roman" w:cs="Times New Roman"/>
    </w:rPr>
  </w:style>
  <w:style w:type="paragraph" w:styleId="Heading8">
    <w:name w:val="heading 8"/>
    <w:basedOn w:val="Normal"/>
    <w:next w:val="Normal"/>
    <w:qFormat/>
    <w:rsid w:val="00D612BA"/>
    <w:pPr>
      <w:spacing w:before="240" w:after="60"/>
      <w:outlineLvl w:val="7"/>
    </w:pPr>
    <w:rPr>
      <w:rFonts w:ascii="Times New Roman" w:hAnsi="Times New Roman" w:cs="Times New Roman"/>
      <w:i/>
      <w:iCs/>
    </w:rPr>
  </w:style>
  <w:style w:type="paragraph" w:styleId="Heading9">
    <w:name w:val="heading 9"/>
    <w:basedOn w:val="Normal"/>
    <w:next w:val="Normal"/>
    <w:qFormat/>
    <w:rsid w:val="00D612BA"/>
    <w:pPr>
      <w:spacing w:before="240" w:after="60"/>
      <w:outlineLvl w:val="8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RPROBSET">
    <w:name w:val="CR_PROBSET"/>
    <w:basedOn w:val="CRPROBSETGENQ"/>
    <w:link w:val="CRPROBSETChar"/>
    <w:rsid w:val="00A97071"/>
    <w:pPr>
      <w:tabs>
        <w:tab w:val="left" w:pos="588"/>
      </w:tabs>
      <w:spacing w:after="160"/>
      <w:ind w:left="480" w:firstLine="0"/>
    </w:pPr>
  </w:style>
  <w:style w:type="paragraph" w:customStyle="1" w:styleId="tiny">
    <w:name w:val="tiny"/>
    <w:rsid w:val="00D612BA"/>
    <w:pPr>
      <w:autoSpaceDE w:val="0"/>
      <w:autoSpaceDN w:val="0"/>
      <w:adjustRightInd w:val="0"/>
      <w:spacing w:line="20" w:lineRule="atLeast"/>
    </w:pPr>
    <w:rPr>
      <w:rFonts w:ascii="Arial" w:eastAsia="SimSun" w:hAnsi="Arial" w:cs="Arial"/>
      <w:color w:val="000000"/>
      <w:w w:val="101"/>
      <w:sz w:val="2"/>
      <w:szCs w:val="24"/>
    </w:rPr>
  </w:style>
  <w:style w:type="paragraph" w:customStyle="1" w:styleId="FIGCAP">
    <w:name w:val="FIG_CAP"/>
    <w:rsid w:val="00D612BA"/>
    <w:pPr>
      <w:spacing w:line="240" w:lineRule="atLeast"/>
    </w:pPr>
    <w:rPr>
      <w:rFonts w:ascii="Arial" w:eastAsia="SimSun" w:hAnsi="Arial" w:cs="Arial"/>
      <w:color w:val="000000"/>
      <w:sz w:val="18"/>
      <w:szCs w:val="18"/>
    </w:rPr>
  </w:style>
  <w:style w:type="paragraph" w:customStyle="1" w:styleId="TBL">
    <w:name w:val="TBL"/>
    <w:rsid w:val="00D612BA"/>
    <w:pPr>
      <w:autoSpaceDE w:val="0"/>
      <w:autoSpaceDN w:val="0"/>
      <w:adjustRightInd w:val="0"/>
      <w:spacing w:before="260" w:after="80" w:line="260" w:lineRule="atLeast"/>
      <w:jc w:val="center"/>
    </w:pPr>
    <w:rPr>
      <w:rFonts w:eastAsia="Arial Unicode MS"/>
      <w:sz w:val="22"/>
      <w:szCs w:val="24"/>
    </w:rPr>
  </w:style>
  <w:style w:type="paragraph" w:customStyle="1" w:styleId="FIGNUM">
    <w:name w:val="FIG_NUM"/>
    <w:link w:val="FIGNUMChar"/>
    <w:rsid w:val="00D612BA"/>
    <w:pPr>
      <w:spacing w:line="240" w:lineRule="atLeast"/>
    </w:pPr>
    <w:rPr>
      <w:rFonts w:ascii="Arial" w:eastAsia="SimSun" w:hAnsi="Arial" w:cs="Arial"/>
      <w:b/>
      <w:color w:val="000000"/>
      <w:sz w:val="18"/>
      <w:szCs w:val="18"/>
    </w:rPr>
  </w:style>
  <w:style w:type="paragraph" w:customStyle="1" w:styleId="CRACT1PARA">
    <w:name w:val="CR_ACT1_PARA"/>
    <w:basedOn w:val="CRACTPARA"/>
    <w:rsid w:val="00D612BA"/>
    <w:pPr>
      <w:tabs>
        <w:tab w:val="clear" w:pos="960"/>
      </w:tabs>
      <w:spacing w:after="0"/>
    </w:pPr>
  </w:style>
  <w:style w:type="character" w:customStyle="1" w:styleId="FIGNUMChar">
    <w:name w:val="FIG_NUM Char"/>
    <w:basedOn w:val="DefaultParagraphFont"/>
    <w:link w:val="FIGNUM"/>
    <w:rsid w:val="00D612BA"/>
    <w:rPr>
      <w:rFonts w:ascii="Arial" w:eastAsia="SimSun" w:hAnsi="Arial" w:cs="Arial"/>
      <w:b/>
      <w:color w:val="000000"/>
      <w:sz w:val="18"/>
      <w:szCs w:val="18"/>
      <w:lang w:val="en-US" w:eastAsia="en-US" w:bidi="ar-SA"/>
    </w:rPr>
  </w:style>
  <w:style w:type="paragraph" w:customStyle="1" w:styleId="CRACT1">
    <w:name w:val="CR_ACT1"/>
    <w:basedOn w:val="CRACT"/>
    <w:rsid w:val="00D612BA"/>
    <w:pPr>
      <w:tabs>
        <w:tab w:val="left" w:pos="588"/>
      </w:tabs>
      <w:spacing w:after="0"/>
    </w:pPr>
  </w:style>
  <w:style w:type="paragraph" w:customStyle="1" w:styleId="CRPROBSETULFIRST">
    <w:name w:val="CR_PROBSET_UL_FIRST"/>
    <w:basedOn w:val="Normal"/>
    <w:rsid w:val="00D612BA"/>
    <w:pPr>
      <w:tabs>
        <w:tab w:val="left" w:pos="1850"/>
      </w:tabs>
      <w:autoSpaceDE/>
      <w:autoSpaceDN/>
      <w:adjustRightInd/>
      <w:spacing w:before="80" w:after="40" w:line="280" w:lineRule="atLeast"/>
      <w:ind w:left="720"/>
    </w:pPr>
    <w:rPr>
      <w:rFonts w:ascii="Times New Roman" w:eastAsia="SimSun" w:hAnsi="Times New Roman" w:cs="Times New Roman"/>
      <w:color w:val="auto"/>
      <w:w w:val="100"/>
      <w:sz w:val="22"/>
      <w:szCs w:val="22"/>
    </w:rPr>
  </w:style>
  <w:style w:type="paragraph" w:customStyle="1" w:styleId="CRPROBSETULMID">
    <w:name w:val="CR_PROBSET_UL_MID"/>
    <w:basedOn w:val="CRPROBSETULFIRST"/>
    <w:rsid w:val="00D612BA"/>
    <w:pPr>
      <w:tabs>
        <w:tab w:val="clear" w:pos="1850"/>
      </w:tabs>
      <w:spacing w:before="0"/>
    </w:pPr>
  </w:style>
  <w:style w:type="paragraph" w:customStyle="1" w:styleId="CRPROBSETULLAST">
    <w:name w:val="CR_PROBSET_UL_LAST"/>
    <w:basedOn w:val="CRPROBSETULMID"/>
    <w:rsid w:val="00D612BA"/>
    <w:pPr>
      <w:spacing w:after="80"/>
    </w:pPr>
    <w:rPr>
      <w:rFonts w:eastAsia="HelveticaNeue-Heavy"/>
    </w:rPr>
  </w:style>
  <w:style w:type="character" w:customStyle="1" w:styleId="CRACTNUM">
    <w:name w:val="CR_ACT_NUM"/>
    <w:rsid w:val="00D612BA"/>
    <w:rPr>
      <w:b/>
    </w:rPr>
  </w:style>
  <w:style w:type="paragraph" w:customStyle="1" w:styleId="CRPROBSETULTTL">
    <w:name w:val="CR_PROBSET_UL_TTL"/>
    <w:basedOn w:val="CRPROBSETULFIRST"/>
    <w:rsid w:val="00D612BA"/>
    <w:pPr>
      <w:spacing w:before="160"/>
      <w:ind w:left="480"/>
    </w:pPr>
    <w:rPr>
      <w:b/>
    </w:rPr>
  </w:style>
  <w:style w:type="paragraph" w:customStyle="1" w:styleId="CRACTNLFIRST">
    <w:name w:val="CR_ACT_NL_FIRST"/>
    <w:rsid w:val="00D612BA"/>
    <w:pPr>
      <w:tabs>
        <w:tab w:val="left" w:pos="-720"/>
        <w:tab w:val="left" w:pos="0"/>
        <w:tab w:val="left" w:pos="180"/>
        <w:tab w:val="left" w:pos="360"/>
        <w:tab w:val="left" w:pos="540"/>
        <w:tab w:val="left" w:pos="720"/>
        <w:tab w:val="left" w:pos="900"/>
        <w:tab w:val="left" w:pos="1080"/>
        <w:tab w:val="left" w:pos="1260"/>
        <w:tab w:val="left" w:pos="1440"/>
        <w:tab w:val="left" w:pos="1620"/>
        <w:tab w:val="left" w:pos="1800"/>
        <w:tab w:val="left" w:pos="1980"/>
        <w:tab w:val="left" w:pos="2160"/>
        <w:tab w:val="left" w:pos="2340"/>
        <w:tab w:val="left" w:pos="2520"/>
        <w:tab w:val="left" w:pos="2700"/>
        <w:tab w:val="left" w:pos="2880"/>
        <w:tab w:val="left" w:pos="3060"/>
        <w:tab w:val="left" w:pos="3240"/>
        <w:tab w:val="left" w:pos="3420"/>
        <w:tab w:val="left" w:pos="3600"/>
        <w:tab w:val="left" w:pos="3780"/>
        <w:tab w:val="left" w:pos="3960"/>
        <w:tab w:val="left" w:pos="4140"/>
        <w:tab w:val="left" w:pos="4320"/>
        <w:tab w:val="left" w:pos="4500"/>
        <w:tab w:val="left" w:pos="4680"/>
        <w:tab w:val="left" w:pos="4860"/>
        <w:tab w:val="left" w:pos="5040"/>
        <w:tab w:val="left" w:pos="5220"/>
        <w:tab w:val="left" w:pos="5400"/>
        <w:tab w:val="left" w:pos="5580"/>
        <w:tab w:val="left" w:pos="5760"/>
        <w:tab w:val="left" w:pos="5940"/>
        <w:tab w:val="left" w:pos="6120"/>
        <w:tab w:val="left" w:pos="6300"/>
        <w:tab w:val="left" w:pos="6480"/>
        <w:tab w:val="left" w:pos="6660"/>
        <w:tab w:val="left" w:pos="6840"/>
      </w:tabs>
      <w:suppressAutoHyphens/>
      <w:spacing w:after="80" w:line="280" w:lineRule="atLeast"/>
      <w:ind w:left="1100" w:hanging="240"/>
    </w:pPr>
    <w:rPr>
      <w:sz w:val="22"/>
      <w:szCs w:val="22"/>
    </w:rPr>
  </w:style>
  <w:style w:type="paragraph" w:customStyle="1" w:styleId="CRACTNLMID">
    <w:name w:val="CR_ACT_NL_MID"/>
    <w:basedOn w:val="CRACTNLFIRST"/>
    <w:rsid w:val="00D612BA"/>
  </w:style>
  <w:style w:type="paragraph" w:customStyle="1" w:styleId="CRACTNLLAST">
    <w:name w:val="CR_ACT_NL_LAST"/>
    <w:basedOn w:val="CRACTNLMID"/>
    <w:rsid w:val="00D612BA"/>
  </w:style>
  <w:style w:type="paragraph" w:customStyle="1" w:styleId="OLLLNLLLLLLLFIRST">
    <w:name w:val="OL_LL_NL_LL_LL_LL_FIRST"/>
    <w:basedOn w:val="Normal"/>
    <w:rsid w:val="00D612BA"/>
    <w:pPr>
      <w:autoSpaceDE/>
      <w:autoSpaceDN/>
      <w:adjustRightInd/>
      <w:spacing w:line="280" w:lineRule="atLeast"/>
      <w:ind w:left="2061" w:hanging="400"/>
    </w:pPr>
    <w:rPr>
      <w:rFonts w:ascii="Times New Roman" w:eastAsia="Times New Roman" w:hAnsi="Times New Roman" w:cs="Times New Roman"/>
      <w:color w:val="auto"/>
      <w:w w:val="100"/>
      <w:sz w:val="22"/>
      <w:szCs w:val="20"/>
    </w:rPr>
  </w:style>
  <w:style w:type="paragraph" w:customStyle="1" w:styleId="OLLLNLLLLLLLLAST">
    <w:name w:val="OL_LL_NL_LL_LL_LL_LAST"/>
    <w:rsid w:val="00D612BA"/>
    <w:pPr>
      <w:spacing w:line="280" w:lineRule="atLeast"/>
      <w:ind w:left="2061" w:hanging="400"/>
    </w:pPr>
    <w:rPr>
      <w:sz w:val="22"/>
      <w:szCs w:val="24"/>
    </w:rPr>
  </w:style>
  <w:style w:type="character" w:customStyle="1" w:styleId="OLLLNLLLLLLLNUM">
    <w:name w:val="OL_LL_NL_LL_LL_LL_NUM"/>
    <w:rsid w:val="00D612BA"/>
    <w:rPr>
      <w:b/>
    </w:rPr>
  </w:style>
  <w:style w:type="paragraph" w:styleId="CommentText">
    <w:name w:val="annotation text"/>
    <w:basedOn w:val="Normal"/>
    <w:semiHidden/>
    <w:rsid w:val="00A170E6"/>
    <w:pPr>
      <w:autoSpaceDE/>
      <w:autoSpaceDN/>
      <w:adjustRightInd/>
      <w:spacing w:line="240" w:lineRule="auto"/>
    </w:pPr>
    <w:rPr>
      <w:rFonts w:ascii="Times New Roman" w:eastAsia="Times New Roman" w:hAnsi="Times New Roman" w:cs="Times New Roman"/>
      <w:color w:val="auto"/>
      <w:w w:val="100"/>
      <w:sz w:val="20"/>
      <w:szCs w:val="20"/>
    </w:rPr>
  </w:style>
  <w:style w:type="paragraph" w:customStyle="1" w:styleId="CRACTLLMID">
    <w:name w:val="CR_ACT_LL_MID"/>
    <w:basedOn w:val="CRACTLLFIRST"/>
    <w:rsid w:val="00A170E6"/>
    <w:pPr>
      <w:spacing w:before="0"/>
      <w:jc w:val="left"/>
    </w:pPr>
  </w:style>
  <w:style w:type="paragraph" w:customStyle="1" w:styleId="CRACTLLFIRST">
    <w:name w:val="CR_ACT_LL_FIRST"/>
    <w:rsid w:val="00A170E6"/>
    <w:pPr>
      <w:suppressAutoHyphens/>
      <w:spacing w:before="80" w:line="280" w:lineRule="atLeast"/>
      <w:ind w:left="1100" w:hanging="240"/>
      <w:jc w:val="both"/>
    </w:pPr>
    <w:rPr>
      <w:sz w:val="22"/>
      <w:szCs w:val="22"/>
    </w:rPr>
  </w:style>
  <w:style w:type="paragraph" w:customStyle="1" w:styleId="CRACTLLLAST">
    <w:name w:val="CR_ACT_LL_LAST"/>
    <w:basedOn w:val="CRACTLLFIRST"/>
    <w:rsid w:val="00A170E6"/>
    <w:pPr>
      <w:spacing w:before="0" w:after="80"/>
      <w:jc w:val="left"/>
    </w:pPr>
  </w:style>
  <w:style w:type="paragraph" w:customStyle="1" w:styleId="CFOBJTTL">
    <w:name w:val="CF_OBJ_TTL"/>
    <w:basedOn w:val="CFOBJFIRST"/>
    <w:link w:val="CFOBJTTLChar"/>
    <w:rsid w:val="00B301EC"/>
    <w:pPr>
      <w:spacing w:before="160"/>
    </w:pPr>
    <w:rPr>
      <w:b/>
      <w:sz w:val="24"/>
    </w:rPr>
  </w:style>
  <w:style w:type="paragraph" w:customStyle="1" w:styleId="CFOBJSUBTTL">
    <w:name w:val="CF_OBJ_SUBTTL"/>
    <w:basedOn w:val="CFOBJTTL"/>
    <w:link w:val="CFOBJSUBTTLChar"/>
    <w:rsid w:val="00C2174C"/>
    <w:pPr>
      <w:spacing w:before="0"/>
    </w:pPr>
  </w:style>
  <w:style w:type="paragraph" w:customStyle="1" w:styleId="BKRMAPPBKTTL">
    <w:name w:val="BKRM_APP_BK_TTL"/>
    <w:rsid w:val="00D612BA"/>
    <w:pPr>
      <w:autoSpaceDE w:val="0"/>
      <w:autoSpaceDN w:val="0"/>
      <w:adjustRightInd w:val="0"/>
      <w:spacing w:after="40" w:line="500" w:lineRule="atLeast"/>
      <w:ind w:left="240" w:right="480"/>
    </w:pPr>
    <w:rPr>
      <w:rFonts w:eastAsia="Arial Unicode MS"/>
      <w:b/>
      <w:color w:val="000000"/>
      <w:sz w:val="40"/>
      <w:szCs w:val="24"/>
    </w:rPr>
  </w:style>
  <w:style w:type="paragraph" w:customStyle="1" w:styleId="BKRMAPPCHAPFM">
    <w:name w:val="BKRM_APP_CHAP_FM"/>
    <w:rsid w:val="00D612BA"/>
    <w:pPr>
      <w:autoSpaceDE w:val="0"/>
      <w:autoSpaceDN w:val="0"/>
      <w:adjustRightInd w:val="0"/>
      <w:spacing w:before="480" w:line="240" w:lineRule="atLeast"/>
    </w:pPr>
    <w:rPr>
      <w:rFonts w:ascii="Arial" w:eastAsia="Arial Unicode MS" w:hAnsi="Arial" w:cs="Courier New"/>
      <w:b/>
      <w:caps/>
      <w:color w:val="808080"/>
      <w:sz w:val="21"/>
      <w:szCs w:val="24"/>
    </w:rPr>
  </w:style>
  <w:style w:type="character" w:customStyle="1" w:styleId="BKRMAPPCHAPNUM">
    <w:name w:val="BKRM_APP_CHAP_NUM"/>
    <w:rsid w:val="00D612BA"/>
    <w:rPr>
      <w:rFonts w:ascii="Arial" w:hAnsi="Arial"/>
      <w:caps/>
      <w:dstrike w:val="0"/>
      <w:color w:val="000000"/>
      <w:spacing w:val="0"/>
      <w:w w:val="100"/>
      <w:kern w:val="0"/>
      <w:position w:val="0"/>
      <w:sz w:val="22"/>
      <w:u w:val="none"/>
      <w:effect w:val="none"/>
      <w:vertAlign w:val="baseline"/>
      <w:em w:val="none"/>
    </w:rPr>
  </w:style>
  <w:style w:type="paragraph" w:customStyle="1" w:styleId="CFOBJBLFIRST">
    <w:name w:val="CF_OBJ_BL_FIRST"/>
    <w:basedOn w:val="CFOBJFIRST"/>
    <w:link w:val="CFOBJBLFIRSTChar"/>
    <w:rsid w:val="00866AD1"/>
    <w:pPr>
      <w:spacing w:before="80" w:after="0" w:line="240" w:lineRule="atLeast"/>
      <w:ind w:left="960" w:hanging="240"/>
    </w:pPr>
  </w:style>
  <w:style w:type="paragraph" w:customStyle="1" w:styleId="BKRMAPPCHAPTTLED">
    <w:name w:val="BKRM_APP_CHAP_TTL_ED"/>
    <w:rsid w:val="00D612BA"/>
    <w:pPr>
      <w:autoSpaceDE w:val="0"/>
      <w:autoSpaceDN w:val="0"/>
      <w:adjustRightInd w:val="0"/>
      <w:spacing w:line="240" w:lineRule="atLeast"/>
      <w:ind w:left="240"/>
    </w:pPr>
    <w:rPr>
      <w:rFonts w:ascii="Arial" w:eastAsia="Arial Unicode MS" w:hAnsi="Arial" w:cs="Courier New"/>
      <w:caps/>
      <w:sz w:val="18"/>
      <w:szCs w:val="24"/>
    </w:rPr>
  </w:style>
  <w:style w:type="paragraph" w:customStyle="1" w:styleId="BKRMAPPCHAPTTL">
    <w:name w:val="BKRM_APP_CHAP_TTL"/>
    <w:rsid w:val="00D612BA"/>
    <w:pPr>
      <w:shd w:val="clear" w:color="auto" w:fill="CCCCCC"/>
      <w:autoSpaceDE w:val="0"/>
      <w:autoSpaceDN w:val="0"/>
      <w:adjustRightInd w:val="0"/>
      <w:spacing w:before="480" w:line="240" w:lineRule="atLeast"/>
    </w:pPr>
    <w:rPr>
      <w:rFonts w:eastAsia="Arial Unicode MS"/>
      <w:b/>
      <w:sz w:val="28"/>
      <w:szCs w:val="24"/>
    </w:rPr>
  </w:style>
  <w:style w:type="paragraph" w:customStyle="1" w:styleId="CFOBJBLMID">
    <w:name w:val="CF_OBJ_BL_MID"/>
    <w:basedOn w:val="CFOBJBLFIRST"/>
    <w:rsid w:val="00723F71"/>
    <w:pPr>
      <w:spacing w:before="0"/>
    </w:pPr>
  </w:style>
  <w:style w:type="paragraph" w:customStyle="1" w:styleId="CFOBJBLLAST">
    <w:name w:val="CF_OBJ_BL_LAST"/>
    <w:basedOn w:val="CFOBJBLFIRST"/>
    <w:rsid w:val="00702C2B"/>
    <w:pPr>
      <w:spacing w:before="0" w:after="80"/>
    </w:pPr>
  </w:style>
  <w:style w:type="paragraph" w:customStyle="1" w:styleId="BKRMAPPSUBTTL">
    <w:name w:val="BKRM_APP_SUBTTL"/>
    <w:rsid w:val="00D612BA"/>
    <w:pPr>
      <w:autoSpaceDE w:val="0"/>
      <w:autoSpaceDN w:val="0"/>
      <w:adjustRightInd w:val="0"/>
      <w:spacing w:after="120" w:line="320" w:lineRule="atLeast"/>
      <w:ind w:left="240" w:right="480"/>
    </w:pPr>
    <w:rPr>
      <w:rFonts w:eastAsia="Arial Unicode MS"/>
      <w:b/>
      <w:i/>
      <w:sz w:val="28"/>
      <w:szCs w:val="24"/>
    </w:rPr>
  </w:style>
  <w:style w:type="paragraph" w:customStyle="1" w:styleId="BKRMAPPTTLAUNA">
    <w:name w:val="BKRM_APP_TTL_AU_NA"/>
    <w:rsid w:val="00D612BA"/>
    <w:pPr>
      <w:autoSpaceDE w:val="0"/>
      <w:autoSpaceDN w:val="0"/>
      <w:adjustRightInd w:val="0"/>
      <w:spacing w:after="80" w:line="320" w:lineRule="atLeast"/>
      <w:ind w:left="240"/>
    </w:pPr>
    <w:rPr>
      <w:rFonts w:eastAsia="Arial Unicode MS"/>
      <w:b/>
      <w:sz w:val="26"/>
      <w:szCs w:val="24"/>
    </w:rPr>
  </w:style>
  <w:style w:type="paragraph" w:customStyle="1" w:styleId="BKRMAPPTTL">
    <w:name w:val="BKRM_APP_TTL"/>
    <w:rsid w:val="00D612BA"/>
    <w:pPr>
      <w:autoSpaceDE w:val="0"/>
      <w:autoSpaceDN w:val="0"/>
      <w:adjustRightInd w:val="0"/>
      <w:spacing w:after="120" w:line="500" w:lineRule="atLeast"/>
      <w:ind w:left="240" w:right="480"/>
    </w:pPr>
    <w:rPr>
      <w:rFonts w:eastAsia="Arial Unicode MS"/>
      <w:b/>
      <w:color w:val="808080"/>
      <w:sz w:val="46"/>
      <w:szCs w:val="24"/>
    </w:rPr>
  </w:style>
  <w:style w:type="paragraph" w:customStyle="1" w:styleId="NLFIRST">
    <w:name w:val="NL_FIRST"/>
    <w:basedOn w:val="OLFIRST"/>
    <w:rsid w:val="00787607"/>
    <w:pPr>
      <w:spacing w:before="160"/>
      <w:ind w:left="680" w:hanging="680"/>
    </w:pPr>
    <w:rPr>
      <w:lang w:eastAsia="ja-JP"/>
    </w:rPr>
  </w:style>
  <w:style w:type="character" w:customStyle="1" w:styleId="BLDING">
    <w:name w:val="BL_DING"/>
    <w:rsid w:val="00D612BA"/>
    <w:rPr>
      <w:rFonts w:ascii="Times New Roman" w:hAnsi="Times New Roman"/>
      <w:dstrike w:val="0"/>
      <w:color w:val="auto"/>
      <w:spacing w:val="0"/>
      <w:w w:val="100"/>
      <w:kern w:val="0"/>
      <w:position w:val="0"/>
      <w:sz w:val="22"/>
      <w:u w:val="none"/>
      <w:effect w:val="none"/>
      <w:vertAlign w:val="baseline"/>
      <w:em w:val="none"/>
    </w:rPr>
  </w:style>
  <w:style w:type="paragraph" w:customStyle="1" w:styleId="BLFIRST">
    <w:name w:val="BL_FIRST"/>
    <w:rsid w:val="00D612BA"/>
    <w:pPr>
      <w:autoSpaceDE w:val="0"/>
      <w:autoSpaceDN w:val="0"/>
      <w:adjustRightInd w:val="0"/>
      <w:spacing w:before="80" w:after="80" w:line="280" w:lineRule="atLeast"/>
      <w:ind w:left="720" w:hanging="240"/>
    </w:pPr>
    <w:rPr>
      <w:rFonts w:eastAsia="Arial Unicode MS"/>
      <w:sz w:val="22"/>
      <w:szCs w:val="24"/>
    </w:rPr>
  </w:style>
  <w:style w:type="paragraph" w:customStyle="1" w:styleId="NLMID">
    <w:name w:val="NL_MID"/>
    <w:basedOn w:val="OLMID"/>
    <w:rsid w:val="00787607"/>
    <w:pPr>
      <w:tabs>
        <w:tab w:val="clear" w:pos="340"/>
      </w:tabs>
      <w:spacing w:before="160"/>
      <w:ind w:left="680" w:hanging="680"/>
    </w:pPr>
    <w:rPr>
      <w:lang w:eastAsia="ja-JP"/>
    </w:rPr>
  </w:style>
  <w:style w:type="paragraph" w:customStyle="1" w:styleId="BLMID">
    <w:name w:val="BL_MID"/>
    <w:rsid w:val="00D612BA"/>
    <w:pPr>
      <w:autoSpaceDE w:val="0"/>
      <w:autoSpaceDN w:val="0"/>
      <w:adjustRightInd w:val="0"/>
      <w:spacing w:after="80" w:line="280" w:lineRule="atLeast"/>
      <w:ind w:left="720" w:hanging="240"/>
    </w:pPr>
    <w:rPr>
      <w:rFonts w:eastAsia="Arial Unicode MS"/>
      <w:sz w:val="22"/>
      <w:szCs w:val="24"/>
    </w:rPr>
  </w:style>
  <w:style w:type="paragraph" w:customStyle="1" w:styleId="CFOBJMID">
    <w:name w:val="CF_OBJ_MID"/>
    <w:link w:val="CFOBJMIDChar"/>
    <w:rsid w:val="00D612BA"/>
    <w:pPr>
      <w:autoSpaceDE w:val="0"/>
      <w:autoSpaceDN w:val="0"/>
      <w:adjustRightInd w:val="0"/>
      <w:spacing w:after="80" w:line="280" w:lineRule="atLeast"/>
      <w:ind w:left="480"/>
    </w:pPr>
    <w:rPr>
      <w:rFonts w:eastAsia="Arial Unicode MS"/>
      <w:sz w:val="22"/>
      <w:szCs w:val="24"/>
    </w:rPr>
  </w:style>
  <w:style w:type="character" w:customStyle="1" w:styleId="CFOBJNUM">
    <w:name w:val="CF_OBJ_NUM"/>
    <w:rsid w:val="00D612BA"/>
    <w:rPr>
      <w:rFonts w:ascii="Times New Roman" w:hAnsi="Times New Roman" w:cs="Times New Roman"/>
      <w:b/>
      <w:dstrike w:val="0"/>
      <w:color w:val="auto"/>
      <w:spacing w:val="0"/>
      <w:w w:val="100"/>
      <w:kern w:val="0"/>
      <w:position w:val="0"/>
      <w:sz w:val="22"/>
      <w:u w:val="none"/>
      <w:effect w:val="none"/>
      <w:vertAlign w:val="baseline"/>
      <w:em w:val="none"/>
    </w:rPr>
  </w:style>
  <w:style w:type="paragraph" w:customStyle="1" w:styleId="CHAPBMFIRST">
    <w:name w:val="CHAP_BM_FIRST"/>
    <w:rsid w:val="00D612BA"/>
    <w:pPr>
      <w:autoSpaceDE w:val="0"/>
      <w:autoSpaceDN w:val="0"/>
      <w:adjustRightInd w:val="0"/>
      <w:spacing w:line="280" w:lineRule="atLeast"/>
      <w:ind w:left="480"/>
    </w:pPr>
    <w:rPr>
      <w:rFonts w:eastAsia="Arial Unicode MS"/>
      <w:sz w:val="22"/>
      <w:szCs w:val="24"/>
    </w:rPr>
  </w:style>
  <w:style w:type="paragraph" w:customStyle="1" w:styleId="CHAPBM">
    <w:name w:val="CHAP_BM"/>
    <w:rsid w:val="00D612BA"/>
    <w:pPr>
      <w:autoSpaceDE w:val="0"/>
      <w:autoSpaceDN w:val="0"/>
      <w:adjustRightInd w:val="0"/>
      <w:spacing w:line="280" w:lineRule="atLeast"/>
      <w:ind w:left="480" w:firstLine="240"/>
    </w:pPr>
    <w:rPr>
      <w:rFonts w:eastAsia="Arial Unicode MS"/>
      <w:sz w:val="22"/>
      <w:szCs w:val="24"/>
    </w:rPr>
  </w:style>
  <w:style w:type="paragraph" w:customStyle="1" w:styleId="CHAPNUMCHAPTER">
    <w:name w:val="CHAP_NUM_CHAPTER"/>
    <w:rsid w:val="00D612BA"/>
    <w:pPr>
      <w:autoSpaceDE w:val="0"/>
      <w:autoSpaceDN w:val="0"/>
      <w:adjustRightInd w:val="0"/>
      <w:jc w:val="center"/>
    </w:pPr>
    <w:rPr>
      <w:rFonts w:ascii="Arial" w:eastAsia="Arial Unicode MS" w:hAnsi="Arial" w:cs="Courier New"/>
      <w:b/>
      <w:caps/>
      <w:color w:val="000000"/>
      <w:szCs w:val="24"/>
    </w:rPr>
  </w:style>
  <w:style w:type="paragraph" w:customStyle="1" w:styleId="CHAPNUM">
    <w:name w:val="CHAP_NUM"/>
    <w:rsid w:val="00D612BA"/>
    <w:pPr>
      <w:autoSpaceDE w:val="0"/>
      <w:autoSpaceDN w:val="0"/>
      <w:adjustRightInd w:val="0"/>
      <w:spacing w:line="640" w:lineRule="atLeast"/>
      <w:jc w:val="center"/>
    </w:pPr>
    <w:rPr>
      <w:rFonts w:eastAsia="Arial Unicode MS"/>
      <w:b/>
      <w:w w:val="88"/>
      <w:sz w:val="80"/>
      <w:szCs w:val="24"/>
    </w:rPr>
  </w:style>
  <w:style w:type="character" w:customStyle="1" w:styleId="CHAPSUBTTL">
    <w:name w:val="CHAP_SUBTTL"/>
    <w:rsid w:val="00D612BA"/>
    <w:rPr>
      <w:rFonts w:ascii="Times New Roman" w:hAnsi="Times New Roman"/>
      <w:i/>
      <w:color w:val="000000"/>
      <w:sz w:val="38"/>
    </w:rPr>
  </w:style>
  <w:style w:type="paragraph" w:customStyle="1" w:styleId="CHAPTTL">
    <w:name w:val="CHAP_TTL"/>
    <w:rsid w:val="00D612BA"/>
    <w:pPr>
      <w:autoSpaceDE w:val="0"/>
      <w:autoSpaceDN w:val="0"/>
      <w:adjustRightInd w:val="0"/>
      <w:spacing w:after="2020" w:line="500" w:lineRule="atLeast"/>
      <w:ind w:right="480"/>
    </w:pPr>
    <w:rPr>
      <w:rFonts w:eastAsia="Arial Unicode MS"/>
      <w:b/>
      <w:color w:val="808080"/>
      <w:sz w:val="46"/>
      <w:szCs w:val="24"/>
    </w:rPr>
  </w:style>
  <w:style w:type="paragraph" w:customStyle="1" w:styleId="CHAPURL">
    <w:name w:val="CHAP_URL"/>
    <w:rsid w:val="00D612BA"/>
    <w:pPr>
      <w:autoSpaceDE w:val="0"/>
      <w:autoSpaceDN w:val="0"/>
      <w:adjustRightInd w:val="0"/>
      <w:spacing w:line="280" w:lineRule="atLeast"/>
      <w:ind w:left="480"/>
    </w:pPr>
    <w:rPr>
      <w:rFonts w:eastAsia="Arial Unicode MS"/>
      <w:b/>
      <w:color w:val="000000"/>
      <w:sz w:val="22"/>
      <w:szCs w:val="24"/>
    </w:rPr>
  </w:style>
  <w:style w:type="paragraph" w:customStyle="1" w:styleId="CRACT">
    <w:name w:val="CR_ACT"/>
    <w:rsid w:val="00D612BA"/>
    <w:pPr>
      <w:autoSpaceDE w:val="0"/>
      <w:autoSpaceDN w:val="0"/>
      <w:adjustRightInd w:val="0"/>
      <w:spacing w:after="80" w:line="280" w:lineRule="atLeast"/>
      <w:ind w:left="860" w:hanging="380"/>
    </w:pPr>
    <w:rPr>
      <w:rFonts w:eastAsia="Arial Unicode MS"/>
      <w:sz w:val="22"/>
      <w:szCs w:val="24"/>
    </w:rPr>
  </w:style>
  <w:style w:type="paragraph" w:customStyle="1" w:styleId="CRPROBSETKT">
    <w:name w:val="CR_PROBSET_KT"/>
    <w:rsid w:val="00D612BA"/>
    <w:pPr>
      <w:autoSpaceDE w:val="0"/>
      <w:autoSpaceDN w:val="0"/>
      <w:adjustRightInd w:val="0"/>
      <w:spacing w:line="280" w:lineRule="atLeast"/>
    </w:pPr>
    <w:rPr>
      <w:rFonts w:eastAsia="Arial Unicode MS"/>
      <w:sz w:val="22"/>
      <w:szCs w:val="24"/>
    </w:rPr>
  </w:style>
  <w:style w:type="paragraph" w:customStyle="1" w:styleId="CRPROBSETGENQ">
    <w:name w:val="CR_PROBSET_GENQ"/>
    <w:link w:val="CRPROBSETGENQChar"/>
    <w:rsid w:val="00D612BA"/>
    <w:pPr>
      <w:autoSpaceDE w:val="0"/>
      <w:autoSpaceDN w:val="0"/>
      <w:adjustRightInd w:val="0"/>
      <w:spacing w:after="1400" w:line="280" w:lineRule="atLeast"/>
      <w:ind w:left="860" w:hanging="380"/>
    </w:pPr>
    <w:rPr>
      <w:rFonts w:eastAsia="Arial Unicode MS"/>
      <w:sz w:val="22"/>
      <w:szCs w:val="24"/>
    </w:rPr>
  </w:style>
  <w:style w:type="paragraph" w:customStyle="1" w:styleId="NLLAST">
    <w:name w:val="NL_LAST"/>
    <w:basedOn w:val="OLMID"/>
    <w:rsid w:val="00787607"/>
    <w:pPr>
      <w:spacing w:before="160" w:after="120"/>
      <w:ind w:left="680" w:hanging="680"/>
    </w:pPr>
    <w:rPr>
      <w:lang w:eastAsia="ja-JP"/>
    </w:rPr>
  </w:style>
  <w:style w:type="paragraph" w:customStyle="1" w:styleId="CRPROBSETH1">
    <w:name w:val="CR_PROBSET_H1"/>
    <w:rsid w:val="00D612BA"/>
    <w:pPr>
      <w:autoSpaceDE w:val="0"/>
      <w:autoSpaceDN w:val="0"/>
      <w:adjustRightInd w:val="0"/>
      <w:spacing w:before="280" w:after="80" w:line="300" w:lineRule="atLeast"/>
    </w:pPr>
    <w:rPr>
      <w:rFonts w:ascii="Arial" w:eastAsia="Arial Unicode MS" w:hAnsi="Arial" w:cs="Courier New"/>
      <w:b/>
      <w:sz w:val="26"/>
      <w:szCs w:val="24"/>
    </w:rPr>
  </w:style>
  <w:style w:type="paragraph" w:customStyle="1" w:styleId="CRPROBSETSUPTTL">
    <w:name w:val="CR_PROBSET_SUPTTL"/>
    <w:rsid w:val="00D612BA"/>
    <w:pPr>
      <w:pBdr>
        <w:bottom w:val="single" w:sz="4" w:space="0" w:color="808080"/>
      </w:pBdr>
      <w:autoSpaceDE w:val="0"/>
      <w:autoSpaceDN w:val="0"/>
      <w:adjustRightInd w:val="0"/>
      <w:spacing w:before="480" w:after="180" w:line="340" w:lineRule="atLeast"/>
      <w:ind w:right="30"/>
    </w:pPr>
    <w:rPr>
      <w:rFonts w:ascii="Arial" w:eastAsia="Arial Unicode MS" w:hAnsi="Arial" w:cs="Courier New"/>
      <w:b/>
      <w:sz w:val="29"/>
      <w:szCs w:val="24"/>
    </w:rPr>
  </w:style>
  <w:style w:type="paragraph" w:customStyle="1" w:styleId="CRBIB">
    <w:name w:val="CR_BIB"/>
    <w:basedOn w:val="CRPROBSET"/>
    <w:link w:val="CRBIBChar"/>
    <w:rsid w:val="003561FB"/>
    <w:pPr>
      <w:spacing w:after="80"/>
      <w:ind w:left="840" w:hanging="360"/>
    </w:pPr>
  </w:style>
  <w:style w:type="character" w:customStyle="1" w:styleId="CFOBJMIDChar">
    <w:name w:val="CF_OBJ_MID Char"/>
    <w:basedOn w:val="DefaultParagraphFont"/>
    <w:link w:val="CFOBJMID"/>
    <w:rsid w:val="00BB7061"/>
    <w:rPr>
      <w:rFonts w:eastAsia="Arial Unicode MS"/>
      <w:sz w:val="22"/>
      <w:szCs w:val="24"/>
      <w:lang w:val="en-US" w:eastAsia="en-US" w:bidi="ar-SA"/>
    </w:rPr>
  </w:style>
  <w:style w:type="character" w:customStyle="1" w:styleId="CFOBJFIRSTChar">
    <w:name w:val="CF_OBJ_FIRST Char"/>
    <w:basedOn w:val="CFOBJMIDChar"/>
    <w:link w:val="CFOBJFIRST"/>
    <w:rsid w:val="00BB7061"/>
    <w:rPr>
      <w:rFonts w:eastAsia="Arial Unicode MS"/>
      <w:sz w:val="22"/>
      <w:szCs w:val="24"/>
      <w:lang w:val="en-US" w:eastAsia="en-US" w:bidi="ar-SA"/>
    </w:rPr>
  </w:style>
  <w:style w:type="character" w:customStyle="1" w:styleId="CFOBJBLFIRSTChar">
    <w:name w:val="CF_OBJ_BL_FIRST Char"/>
    <w:basedOn w:val="CFOBJFIRSTChar"/>
    <w:link w:val="CFOBJBLFIRST"/>
    <w:rsid w:val="00BB7061"/>
    <w:rPr>
      <w:rFonts w:eastAsia="Arial Unicode MS"/>
      <w:sz w:val="22"/>
      <w:szCs w:val="24"/>
      <w:lang w:val="en-US" w:eastAsia="en-US" w:bidi="ar-SA"/>
    </w:rPr>
  </w:style>
  <w:style w:type="paragraph" w:customStyle="1" w:styleId="H1">
    <w:name w:val="H1"/>
    <w:rsid w:val="00D612BA"/>
    <w:pPr>
      <w:pBdr>
        <w:bottom w:val="single" w:sz="4" w:space="2" w:color="808080"/>
      </w:pBdr>
      <w:autoSpaceDE w:val="0"/>
      <w:autoSpaceDN w:val="0"/>
      <w:adjustRightInd w:val="0"/>
      <w:spacing w:before="480" w:after="180" w:line="340" w:lineRule="atLeast"/>
    </w:pPr>
    <w:rPr>
      <w:rFonts w:ascii="Arial" w:eastAsia="Arial Unicode MS" w:hAnsi="Arial" w:cs="Courier New"/>
      <w:b/>
      <w:sz w:val="29"/>
      <w:szCs w:val="24"/>
    </w:rPr>
  </w:style>
  <w:style w:type="character" w:customStyle="1" w:styleId="CFOBJTTLChar">
    <w:name w:val="CF_OBJ_TTL Char"/>
    <w:basedOn w:val="CFOBJFIRSTChar"/>
    <w:link w:val="CFOBJTTL"/>
    <w:rsid w:val="00B301EC"/>
    <w:rPr>
      <w:rFonts w:eastAsia="Arial Unicode MS"/>
      <w:b/>
      <w:sz w:val="24"/>
      <w:szCs w:val="24"/>
      <w:lang w:val="en-US" w:eastAsia="en-US" w:bidi="ar-SA"/>
    </w:rPr>
  </w:style>
  <w:style w:type="paragraph" w:customStyle="1" w:styleId="H2">
    <w:name w:val="H2"/>
    <w:rsid w:val="00D612BA"/>
    <w:pPr>
      <w:autoSpaceDE w:val="0"/>
      <w:autoSpaceDN w:val="0"/>
      <w:adjustRightInd w:val="0"/>
      <w:spacing w:before="280" w:after="80" w:line="300" w:lineRule="atLeast"/>
    </w:pPr>
    <w:rPr>
      <w:rFonts w:ascii="Arial" w:eastAsia="Arial Unicode MS" w:hAnsi="Arial" w:cs="Courier New"/>
      <w:b/>
      <w:sz w:val="26"/>
      <w:szCs w:val="24"/>
    </w:rPr>
  </w:style>
  <w:style w:type="character" w:customStyle="1" w:styleId="CFOBJSUBTTLChar">
    <w:name w:val="CF_OBJ_SUBTTL Char"/>
    <w:basedOn w:val="CFOBJTTLChar"/>
    <w:link w:val="CFOBJSUBTTL"/>
    <w:rsid w:val="0070255C"/>
    <w:rPr>
      <w:rFonts w:eastAsia="Arial Unicode MS"/>
      <w:b/>
      <w:sz w:val="24"/>
      <w:szCs w:val="24"/>
      <w:lang w:val="en-US" w:eastAsia="en-US" w:bidi="ar-SA"/>
    </w:rPr>
  </w:style>
  <w:style w:type="paragraph" w:customStyle="1" w:styleId="OLLLNLLASTLeft4235pt">
    <w:name w:val="OL_LL_NL_LAST + Left:  42.35 pt"/>
    <w:aliases w:val="Hanging:  12.1 pt"/>
    <w:basedOn w:val="OLLLNLLAST"/>
    <w:rsid w:val="00770EE1"/>
    <w:pPr>
      <w:ind w:left="1089" w:hanging="242"/>
    </w:pPr>
    <w:rPr>
      <w:lang w:eastAsia="ja-JP"/>
    </w:rPr>
  </w:style>
  <w:style w:type="character" w:customStyle="1" w:styleId="CRPROBSETGENQChar">
    <w:name w:val="CR_PROBSET_GENQ Char"/>
    <w:basedOn w:val="DefaultParagraphFont"/>
    <w:link w:val="CRPROBSETGENQ"/>
    <w:rsid w:val="005B3D31"/>
    <w:rPr>
      <w:rFonts w:eastAsia="Arial Unicode MS"/>
      <w:sz w:val="22"/>
      <w:szCs w:val="24"/>
      <w:lang w:val="en-US" w:eastAsia="en-US" w:bidi="ar-SA"/>
    </w:rPr>
  </w:style>
  <w:style w:type="character" w:customStyle="1" w:styleId="CRPROBSETChar">
    <w:name w:val="CR_PROBSET Char"/>
    <w:basedOn w:val="CRPROBSETGENQChar"/>
    <w:link w:val="CRPROBSET"/>
    <w:rsid w:val="00A97071"/>
    <w:rPr>
      <w:rFonts w:eastAsia="Arial Unicode MS"/>
      <w:sz w:val="22"/>
      <w:szCs w:val="24"/>
      <w:lang w:val="en-US" w:eastAsia="en-US" w:bidi="ar-SA"/>
    </w:rPr>
  </w:style>
  <w:style w:type="character" w:customStyle="1" w:styleId="CRBIBChar">
    <w:name w:val="CR_BIB Char"/>
    <w:basedOn w:val="CRPROBSETChar"/>
    <w:link w:val="CRBIB"/>
    <w:rsid w:val="003561FB"/>
    <w:rPr>
      <w:rFonts w:eastAsia="Arial Unicode MS"/>
      <w:sz w:val="22"/>
      <w:szCs w:val="24"/>
      <w:lang w:val="en-US" w:eastAsia="en-US" w:bidi="ar-SA"/>
    </w:rPr>
  </w:style>
  <w:style w:type="character" w:customStyle="1" w:styleId="ITAL">
    <w:name w:val="ITAL"/>
    <w:basedOn w:val="DefaultParagraphFont"/>
    <w:semiHidden/>
    <w:rsid w:val="00D612BA"/>
    <w:rPr>
      <w:i/>
    </w:rPr>
  </w:style>
  <w:style w:type="paragraph" w:customStyle="1" w:styleId="OLFIRST">
    <w:name w:val="OL_FIRST"/>
    <w:rsid w:val="00D612BA"/>
    <w:pPr>
      <w:autoSpaceDE w:val="0"/>
      <w:autoSpaceDN w:val="0"/>
      <w:adjustRightInd w:val="0"/>
      <w:spacing w:before="120" w:line="280" w:lineRule="atLeast"/>
      <w:ind w:left="580" w:hanging="580"/>
    </w:pPr>
    <w:rPr>
      <w:rFonts w:eastAsia="Arial Unicode MS"/>
      <w:b/>
      <w:sz w:val="24"/>
      <w:szCs w:val="24"/>
    </w:rPr>
  </w:style>
  <w:style w:type="paragraph" w:customStyle="1" w:styleId="OLLLNLLLMID">
    <w:name w:val="OL_LL_NL_LL_MID"/>
    <w:basedOn w:val="OLLLNLLLFIRST"/>
    <w:rsid w:val="00D612BA"/>
  </w:style>
  <w:style w:type="paragraph" w:customStyle="1" w:styleId="RFR">
    <w:name w:val="RFR"/>
    <w:rsid w:val="00D612BA"/>
    <w:pPr>
      <w:autoSpaceDE w:val="0"/>
      <w:autoSpaceDN w:val="0"/>
      <w:adjustRightInd w:val="0"/>
      <w:spacing w:line="180" w:lineRule="atLeast"/>
    </w:pPr>
    <w:rPr>
      <w:rFonts w:ascii="Arial" w:eastAsia="Arial Unicode MS" w:hAnsi="Arial" w:cs="Courier New"/>
      <w:b/>
      <w:sz w:val="18"/>
      <w:szCs w:val="24"/>
    </w:rPr>
  </w:style>
  <w:style w:type="paragraph" w:customStyle="1" w:styleId="RFV">
    <w:name w:val="RFV"/>
    <w:rsid w:val="00D612BA"/>
    <w:pPr>
      <w:autoSpaceDE w:val="0"/>
      <w:autoSpaceDN w:val="0"/>
      <w:adjustRightInd w:val="0"/>
      <w:spacing w:line="180" w:lineRule="atLeast"/>
    </w:pPr>
    <w:rPr>
      <w:rFonts w:ascii="Arial" w:eastAsia="Arial Unicode MS" w:hAnsi="Arial" w:cs="Courier New"/>
      <w:b/>
      <w:sz w:val="18"/>
      <w:szCs w:val="24"/>
    </w:rPr>
  </w:style>
  <w:style w:type="character" w:customStyle="1" w:styleId="RFCHAPTTL">
    <w:name w:val="RF_CHAP_TTL"/>
    <w:rsid w:val="00D612BA"/>
    <w:rPr>
      <w:rFonts w:ascii="Times New Roman" w:hAnsi="Times New Roman" w:cs="Times New Roman"/>
      <w:b/>
      <w:dstrike w:val="0"/>
      <w:color w:val="auto"/>
      <w:spacing w:val="0"/>
      <w:w w:val="100"/>
      <w:kern w:val="0"/>
      <w:position w:val="0"/>
      <w:sz w:val="17"/>
      <w:u w:val="none"/>
      <w:effect w:val="none"/>
      <w:vertAlign w:val="baseline"/>
      <w:em w:val="none"/>
    </w:rPr>
  </w:style>
  <w:style w:type="character" w:customStyle="1" w:styleId="RFCOPYRIGHT">
    <w:name w:val="RF_COPYRIGHT"/>
    <w:basedOn w:val="DefaultParagraphFont"/>
    <w:rsid w:val="00D612BA"/>
    <w:rPr>
      <w:rFonts w:ascii="Arial" w:hAnsi="Arial" w:cs="Arial"/>
      <w:dstrike w:val="0"/>
      <w:color w:val="auto"/>
      <w:spacing w:val="0"/>
      <w:w w:val="100"/>
      <w:kern w:val="0"/>
      <w:position w:val="0"/>
      <w:sz w:val="14"/>
      <w:u w:val="none"/>
      <w:effect w:val="none"/>
      <w:vertAlign w:val="baseline"/>
      <w:em w:val="none"/>
    </w:rPr>
  </w:style>
  <w:style w:type="paragraph" w:customStyle="1" w:styleId="UNTBLCOLHD">
    <w:name w:val="UNTBL_COLHD"/>
    <w:rsid w:val="00D612BA"/>
    <w:pPr>
      <w:autoSpaceDE w:val="0"/>
      <w:autoSpaceDN w:val="0"/>
      <w:adjustRightInd w:val="0"/>
      <w:spacing w:before="80" w:after="80" w:line="260" w:lineRule="atLeast"/>
      <w:ind w:left="120"/>
    </w:pPr>
    <w:rPr>
      <w:rFonts w:ascii="Arial" w:eastAsia="Arial Unicode MS" w:hAnsi="Arial" w:cs="Arial"/>
      <w:sz w:val="22"/>
      <w:szCs w:val="24"/>
    </w:rPr>
  </w:style>
  <w:style w:type="paragraph" w:customStyle="1" w:styleId="UNTBLLBL">
    <w:name w:val="UNTBL_LBL"/>
    <w:rsid w:val="00D612BA"/>
    <w:pPr>
      <w:autoSpaceDE w:val="0"/>
      <w:autoSpaceDN w:val="0"/>
      <w:adjustRightInd w:val="0"/>
      <w:spacing w:line="200" w:lineRule="atLeast"/>
      <w:ind w:left="720"/>
    </w:pPr>
    <w:rPr>
      <w:rFonts w:eastAsia="Arial Unicode MS"/>
      <w:sz w:val="18"/>
      <w:szCs w:val="24"/>
    </w:rPr>
  </w:style>
  <w:style w:type="paragraph" w:customStyle="1" w:styleId="UNTBL">
    <w:name w:val="UNTBL"/>
    <w:rsid w:val="00D612BA"/>
    <w:pPr>
      <w:autoSpaceDE w:val="0"/>
      <w:autoSpaceDN w:val="0"/>
      <w:adjustRightInd w:val="0"/>
      <w:spacing w:before="260" w:after="80" w:line="260" w:lineRule="atLeast"/>
      <w:ind w:left="720"/>
    </w:pPr>
    <w:rPr>
      <w:rFonts w:eastAsia="Arial Unicode MS"/>
      <w:sz w:val="22"/>
      <w:szCs w:val="24"/>
    </w:rPr>
  </w:style>
  <w:style w:type="character" w:customStyle="1" w:styleId="URL">
    <w:name w:val="URL"/>
    <w:rsid w:val="00D612BA"/>
    <w:rPr>
      <w:rFonts w:ascii="Times New Roman Bold" w:hAnsi="Times New Roman Bold" w:cs="Times New Roman"/>
      <w:b/>
      <w:dstrike w:val="0"/>
      <w:color w:val="000000"/>
      <w:spacing w:val="0"/>
      <w:w w:val="100"/>
      <w:kern w:val="0"/>
      <w:position w:val="0"/>
      <w:u w:val="none"/>
      <w:effect w:val="none"/>
      <w:vertAlign w:val="baseline"/>
      <w:em w:val="none"/>
    </w:rPr>
  </w:style>
  <w:style w:type="paragraph" w:customStyle="1" w:styleId="artlist">
    <w:name w:val="artlist"/>
    <w:rsid w:val="00D612BA"/>
    <w:pPr>
      <w:autoSpaceDE w:val="0"/>
      <w:autoSpaceDN w:val="0"/>
      <w:adjustRightInd w:val="0"/>
      <w:spacing w:line="20" w:lineRule="atLeast"/>
      <w:jc w:val="center"/>
    </w:pPr>
    <w:rPr>
      <w:rFonts w:ascii="Courier New" w:eastAsia="Arial Unicode MS" w:hAnsi="Courier New" w:cs="Courier New"/>
      <w:color w:val="000000"/>
      <w:sz w:val="22"/>
      <w:szCs w:val="24"/>
    </w:rPr>
  </w:style>
  <w:style w:type="paragraph" w:customStyle="1" w:styleId="CFOBJFIRST">
    <w:name w:val="CF_OBJ_FIRST"/>
    <w:basedOn w:val="CFOBJMID"/>
    <w:link w:val="CFOBJFIRSTChar"/>
    <w:rsid w:val="00D612BA"/>
  </w:style>
  <w:style w:type="paragraph" w:customStyle="1" w:styleId="CFOBJLAST">
    <w:name w:val="CF_OBJ_LAST"/>
    <w:basedOn w:val="CFOBJMID"/>
    <w:rsid w:val="00D612BA"/>
  </w:style>
  <w:style w:type="paragraph" w:customStyle="1" w:styleId="BLLAST">
    <w:name w:val="BL_LAST"/>
    <w:basedOn w:val="BLFIRST"/>
    <w:rsid w:val="00D612BA"/>
    <w:pPr>
      <w:spacing w:before="0"/>
    </w:pPr>
  </w:style>
  <w:style w:type="paragraph" w:customStyle="1" w:styleId="CFOBJESSFIRST">
    <w:name w:val="CF_OBJ_ESS_FIRST"/>
    <w:basedOn w:val="CFOBJLAST"/>
    <w:rsid w:val="00D612BA"/>
    <w:pPr>
      <w:spacing w:after="0"/>
      <w:ind w:hanging="860"/>
    </w:pPr>
  </w:style>
  <w:style w:type="paragraph" w:customStyle="1" w:styleId="CFOBJESSMID">
    <w:name w:val="CF_OBJ_ESS_MID"/>
    <w:basedOn w:val="CFOBJESSFIRST"/>
    <w:rsid w:val="00D612BA"/>
  </w:style>
  <w:style w:type="paragraph" w:customStyle="1" w:styleId="CFOBJESSLAST">
    <w:name w:val="CF_OBJ_ESS_LAST"/>
    <w:basedOn w:val="CFOBJESSMID"/>
    <w:rsid w:val="00D612BA"/>
  </w:style>
  <w:style w:type="character" w:customStyle="1" w:styleId="CFOBJESSTTL">
    <w:name w:val="CF_OBJ_ESS_TTL"/>
    <w:rsid w:val="00D612BA"/>
    <w:rPr>
      <w:rFonts w:ascii="Times New Roman" w:hAnsi="Times New Roman"/>
      <w:b/>
    </w:rPr>
  </w:style>
  <w:style w:type="paragraph" w:customStyle="1" w:styleId="OLLLFIRST">
    <w:name w:val="OL_LL_FIRST"/>
    <w:basedOn w:val="Normal"/>
    <w:rsid w:val="00047F27"/>
    <w:pPr>
      <w:tabs>
        <w:tab w:val="left" w:pos="5508"/>
      </w:tabs>
      <w:spacing w:before="80" w:after="40" w:line="280" w:lineRule="atLeast"/>
      <w:ind w:left="960" w:hanging="280"/>
    </w:pPr>
    <w:rPr>
      <w:rFonts w:ascii="Times New Roman" w:hAnsi="Times New Roman" w:cs="Times New Roman"/>
      <w:color w:val="auto"/>
      <w:w w:val="100"/>
      <w:sz w:val="22"/>
    </w:rPr>
  </w:style>
  <w:style w:type="paragraph" w:customStyle="1" w:styleId="OLLLNLFIRST">
    <w:name w:val="OL_LL_NL_FIRST"/>
    <w:basedOn w:val="Normal"/>
    <w:rsid w:val="00B57D57"/>
    <w:pPr>
      <w:tabs>
        <w:tab w:val="left" w:pos="3672"/>
        <w:tab w:val="left" w:pos="7344"/>
      </w:tabs>
      <w:spacing w:after="40" w:line="280" w:lineRule="atLeast"/>
      <w:ind w:left="1200" w:hanging="240"/>
    </w:pPr>
    <w:rPr>
      <w:rFonts w:ascii="Times New Roman" w:hAnsi="Times New Roman" w:cs="Times New Roman"/>
      <w:color w:val="auto"/>
      <w:w w:val="100"/>
      <w:sz w:val="22"/>
    </w:rPr>
  </w:style>
  <w:style w:type="paragraph" w:customStyle="1" w:styleId="OLLLNLMID">
    <w:name w:val="OL_LL_NL_MID"/>
    <w:basedOn w:val="OLLLNLFIRST"/>
    <w:rsid w:val="00D612BA"/>
  </w:style>
  <w:style w:type="paragraph" w:customStyle="1" w:styleId="OLLLNLLAST">
    <w:name w:val="OL_LL_NL_LAST"/>
    <w:basedOn w:val="OLLLNLFIRST"/>
    <w:rsid w:val="00D612BA"/>
  </w:style>
  <w:style w:type="paragraph" w:customStyle="1" w:styleId="OLLLNLLLFIRST">
    <w:name w:val="OL_LL_NL_LL_FIRST"/>
    <w:basedOn w:val="Normal"/>
    <w:rsid w:val="004E4B86"/>
    <w:pPr>
      <w:tabs>
        <w:tab w:val="left" w:pos="3672"/>
        <w:tab w:val="left" w:pos="7344"/>
      </w:tabs>
      <w:spacing w:after="40" w:line="280" w:lineRule="atLeast"/>
      <w:ind w:left="1440" w:hanging="240"/>
    </w:pPr>
    <w:rPr>
      <w:rFonts w:ascii="Times New Roman" w:hAnsi="Times New Roman" w:cs="Times New Roman"/>
      <w:color w:val="auto"/>
      <w:w w:val="100"/>
      <w:sz w:val="22"/>
    </w:rPr>
  </w:style>
  <w:style w:type="paragraph" w:customStyle="1" w:styleId="OLLLNLLLLAST">
    <w:name w:val="OL_LL_NL_LL_LAST"/>
    <w:basedOn w:val="OLLLNLLLFIRST"/>
    <w:rsid w:val="00D612BA"/>
  </w:style>
  <w:style w:type="paragraph" w:customStyle="1" w:styleId="OLLLMID">
    <w:name w:val="OL_LL_MID"/>
    <w:basedOn w:val="OLLLFIRST"/>
    <w:rsid w:val="00D612BA"/>
  </w:style>
  <w:style w:type="paragraph" w:customStyle="1" w:styleId="OLLLLAST">
    <w:name w:val="OL_LL_LAST"/>
    <w:basedOn w:val="OLLLMID"/>
    <w:rsid w:val="00D612BA"/>
  </w:style>
  <w:style w:type="character" w:customStyle="1" w:styleId="BOLD">
    <w:name w:val="BOLD"/>
    <w:rsid w:val="00D612BA"/>
    <w:rPr>
      <w:b/>
    </w:rPr>
  </w:style>
  <w:style w:type="paragraph" w:customStyle="1" w:styleId="OLMID">
    <w:name w:val="OL_MID"/>
    <w:basedOn w:val="OLFIRST"/>
    <w:rsid w:val="00D612BA"/>
    <w:pPr>
      <w:tabs>
        <w:tab w:val="left" w:pos="340"/>
      </w:tabs>
    </w:pPr>
  </w:style>
  <w:style w:type="character" w:customStyle="1" w:styleId="OLLLNUM">
    <w:name w:val="OL_LL_NUM"/>
    <w:rsid w:val="00D612BA"/>
    <w:rPr>
      <w:rFonts w:ascii="Times New Roman" w:hAnsi="Times New Roman"/>
      <w:b/>
    </w:rPr>
  </w:style>
  <w:style w:type="character" w:customStyle="1" w:styleId="OLLLNLNUM">
    <w:name w:val="OL_LL_NL_NUM"/>
    <w:rsid w:val="00D612BA"/>
    <w:rPr>
      <w:rFonts w:ascii="Times New Roman" w:hAnsi="Times New Roman"/>
      <w:b/>
    </w:rPr>
  </w:style>
  <w:style w:type="character" w:customStyle="1" w:styleId="OLLLNLLLNUM">
    <w:name w:val="OL_LL_NL_LL_NUM"/>
    <w:rsid w:val="00D612BA"/>
    <w:rPr>
      <w:rFonts w:ascii="Times New Roman" w:hAnsi="Times New Roman"/>
      <w:b/>
    </w:rPr>
  </w:style>
  <w:style w:type="paragraph" w:customStyle="1" w:styleId="ULFIRST">
    <w:name w:val="UL_FIRST"/>
    <w:rsid w:val="00D612BA"/>
    <w:pPr>
      <w:spacing w:line="560" w:lineRule="atLeast"/>
    </w:pPr>
    <w:rPr>
      <w:rFonts w:eastAsia="Arial Unicode MS"/>
      <w:sz w:val="22"/>
      <w:szCs w:val="24"/>
    </w:rPr>
  </w:style>
  <w:style w:type="paragraph" w:customStyle="1" w:styleId="ULLAST">
    <w:name w:val="UL_LAST"/>
    <w:basedOn w:val="ULFIRST"/>
    <w:rsid w:val="00D612BA"/>
  </w:style>
  <w:style w:type="character" w:customStyle="1" w:styleId="RFVTTL">
    <w:name w:val="RFV_TTL"/>
    <w:basedOn w:val="DefaultParagraphFont"/>
    <w:rsid w:val="00D612BA"/>
    <w:rPr>
      <w:rFonts w:ascii="Arial" w:hAnsi="Arial"/>
      <w:sz w:val="14"/>
    </w:rPr>
  </w:style>
  <w:style w:type="paragraph" w:customStyle="1" w:styleId="TBLCOLHD">
    <w:name w:val="TBL_COLHD"/>
    <w:rsid w:val="00D612BA"/>
    <w:pPr>
      <w:autoSpaceDE w:val="0"/>
      <w:autoSpaceDN w:val="0"/>
      <w:adjustRightInd w:val="0"/>
      <w:spacing w:before="80" w:after="80" w:line="260" w:lineRule="atLeast"/>
      <w:jc w:val="center"/>
    </w:pPr>
    <w:rPr>
      <w:rFonts w:ascii="Arial" w:eastAsia="Arial Unicode MS" w:hAnsi="Arial" w:cs="Arial"/>
      <w:sz w:val="22"/>
      <w:szCs w:val="24"/>
    </w:rPr>
  </w:style>
  <w:style w:type="paragraph" w:customStyle="1" w:styleId="OLE1">
    <w:name w:val="OL_E1"/>
    <w:basedOn w:val="OLLLFIRST"/>
    <w:rsid w:val="00D612BA"/>
    <w:pPr>
      <w:ind w:left="580" w:firstLine="0"/>
    </w:pPr>
    <w:rPr>
      <w:szCs w:val="22"/>
    </w:rPr>
  </w:style>
  <w:style w:type="paragraph" w:customStyle="1" w:styleId="CRPROBSETBLFIRST">
    <w:name w:val="CR_PROBSET_BL_FIRST"/>
    <w:basedOn w:val="BLFIRST"/>
    <w:rsid w:val="00D612BA"/>
    <w:pPr>
      <w:autoSpaceDE/>
      <w:autoSpaceDN/>
      <w:adjustRightInd/>
    </w:pPr>
    <w:rPr>
      <w:color w:val="000000"/>
    </w:rPr>
  </w:style>
  <w:style w:type="paragraph" w:customStyle="1" w:styleId="CRPROBSETBLLAST">
    <w:name w:val="CR_PROBSET_BL_LAST"/>
    <w:basedOn w:val="BLLAST"/>
    <w:rsid w:val="00D612BA"/>
    <w:pPr>
      <w:autoSpaceDE/>
      <w:autoSpaceDN/>
      <w:adjustRightInd/>
    </w:pPr>
    <w:rPr>
      <w:color w:val="000000"/>
    </w:rPr>
  </w:style>
  <w:style w:type="paragraph" w:customStyle="1" w:styleId="CRPROBSETBLMID">
    <w:name w:val="CR_PROBSET_BL_MID"/>
    <w:basedOn w:val="BLMID"/>
    <w:rsid w:val="00D612BA"/>
    <w:pPr>
      <w:autoSpaceDE/>
      <w:autoSpaceDN/>
      <w:adjustRightInd/>
    </w:pPr>
    <w:rPr>
      <w:color w:val="000000"/>
    </w:rPr>
  </w:style>
  <w:style w:type="paragraph" w:customStyle="1" w:styleId="H2-after-H1">
    <w:name w:val="H2-after-H1"/>
    <w:rsid w:val="00D612BA"/>
    <w:pPr>
      <w:spacing w:before="160" w:after="80" w:line="300" w:lineRule="atLeast"/>
    </w:pPr>
    <w:rPr>
      <w:rFonts w:ascii="Arial" w:eastAsia="Arial Unicode MS" w:hAnsi="Arial" w:cs="Courier New"/>
      <w:b/>
      <w:sz w:val="26"/>
      <w:szCs w:val="24"/>
    </w:rPr>
  </w:style>
  <w:style w:type="paragraph" w:customStyle="1" w:styleId="CRPROBSETH1-after-SUPTTL">
    <w:name w:val="CR_PROBSET_H1-after-SUPTTL"/>
    <w:rsid w:val="00D612BA"/>
    <w:pPr>
      <w:spacing w:before="160" w:after="80" w:line="300" w:lineRule="atLeast"/>
    </w:pPr>
    <w:rPr>
      <w:rFonts w:ascii="Arial" w:eastAsia="Arial Unicode MS" w:hAnsi="Arial" w:cs="Courier New"/>
      <w:b/>
      <w:sz w:val="26"/>
      <w:szCs w:val="24"/>
    </w:rPr>
  </w:style>
  <w:style w:type="paragraph" w:customStyle="1" w:styleId="BKRMAPPCHAPTTL-after-FM">
    <w:name w:val="BKRM_APP_CHAP_TTL-after-FM"/>
    <w:rsid w:val="00D612BA"/>
    <w:pPr>
      <w:shd w:val="clear" w:color="auto" w:fill="CCCCCC"/>
      <w:tabs>
        <w:tab w:val="left" w:pos="180"/>
      </w:tabs>
      <w:spacing w:before="240" w:line="240" w:lineRule="atLeast"/>
    </w:pPr>
    <w:rPr>
      <w:rFonts w:eastAsia="Arial Unicode MS"/>
      <w:b/>
      <w:sz w:val="28"/>
      <w:szCs w:val="24"/>
    </w:rPr>
  </w:style>
  <w:style w:type="paragraph" w:customStyle="1" w:styleId="CRACTPARA">
    <w:name w:val="CR_ACT_PARA"/>
    <w:basedOn w:val="CRACT"/>
    <w:rsid w:val="00D612BA"/>
    <w:pPr>
      <w:tabs>
        <w:tab w:val="left" w:pos="960"/>
      </w:tabs>
      <w:ind w:firstLine="360"/>
    </w:pPr>
    <w:rPr>
      <w:szCs w:val="22"/>
    </w:rPr>
  </w:style>
  <w:style w:type="paragraph" w:customStyle="1" w:styleId="OLLLNLLLLLFIRST">
    <w:name w:val="OL_LL_NL_LL_LL_FIRST"/>
    <w:basedOn w:val="Normal"/>
    <w:rsid w:val="00D612BA"/>
    <w:pPr>
      <w:tabs>
        <w:tab w:val="left" w:pos="-960"/>
        <w:tab w:val="left" w:pos="720"/>
        <w:tab w:val="left" w:pos="900"/>
        <w:tab w:val="left" w:pos="1260"/>
        <w:tab w:val="left" w:pos="1440"/>
      </w:tabs>
      <w:autoSpaceDE/>
      <w:autoSpaceDN/>
      <w:adjustRightInd/>
      <w:spacing w:before="40" w:after="40" w:line="280" w:lineRule="atLeast"/>
      <w:ind w:left="1660" w:hanging="320"/>
    </w:pPr>
    <w:rPr>
      <w:rFonts w:ascii="Times New Roman" w:eastAsia="Times New Roman" w:hAnsi="Times New Roman" w:cs="Times New Roman"/>
      <w:color w:val="auto"/>
      <w:w w:val="100"/>
      <w:sz w:val="22"/>
      <w:szCs w:val="20"/>
    </w:rPr>
  </w:style>
  <w:style w:type="paragraph" w:customStyle="1" w:styleId="OLLLNLLLLLMID">
    <w:name w:val="OL_LL_NL_LL_LL_MID"/>
    <w:rsid w:val="00D612BA"/>
    <w:pPr>
      <w:spacing w:before="40" w:after="40" w:line="280" w:lineRule="atLeast"/>
      <w:ind w:left="1660" w:hanging="320"/>
    </w:pPr>
    <w:rPr>
      <w:sz w:val="22"/>
      <w:szCs w:val="22"/>
    </w:rPr>
  </w:style>
  <w:style w:type="paragraph" w:customStyle="1" w:styleId="OLLLNLLLLLLAST">
    <w:name w:val="OL_LL_NL_LL_LL_LAST"/>
    <w:rsid w:val="00D612BA"/>
    <w:pPr>
      <w:spacing w:before="40" w:after="40" w:line="280" w:lineRule="atLeast"/>
      <w:ind w:left="1660" w:hanging="320"/>
    </w:pPr>
    <w:rPr>
      <w:sz w:val="22"/>
      <w:szCs w:val="22"/>
    </w:rPr>
  </w:style>
  <w:style w:type="paragraph" w:customStyle="1" w:styleId="CRACTEXT">
    <w:name w:val="CR_ACT_EXT"/>
    <w:basedOn w:val="CRACT"/>
    <w:rsid w:val="00D612BA"/>
    <w:pPr>
      <w:ind w:left="1440" w:firstLine="0"/>
    </w:pPr>
  </w:style>
  <w:style w:type="character" w:customStyle="1" w:styleId="OLLLNLLLLLNUM">
    <w:name w:val="OL_LL_NL_LL_LL_NUM"/>
    <w:basedOn w:val="DefaultParagraphFont"/>
    <w:rsid w:val="00D612BA"/>
    <w:rPr>
      <w:rFonts w:ascii="Times New Roman" w:hAnsi="Times New Roman"/>
      <w:b/>
    </w:rPr>
  </w:style>
  <w:style w:type="paragraph" w:customStyle="1" w:styleId="CRACTBLFIRST">
    <w:name w:val="CR_ACT_BL_FIRST"/>
    <w:rsid w:val="00D612BA"/>
    <w:pPr>
      <w:tabs>
        <w:tab w:val="left" w:pos="-720"/>
        <w:tab w:val="left" w:pos="0"/>
        <w:tab w:val="left" w:pos="180"/>
        <w:tab w:val="left" w:pos="360"/>
        <w:tab w:val="left" w:pos="540"/>
        <w:tab w:val="left" w:pos="720"/>
        <w:tab w:val="left" w:pos="900"/>
        <w:tab w:val="left" w:pos="1080"/>
        <w:tab w:val="left" w:pos="1260"/>
        <w:tab w:val="left" w:pos="1440"/>
        <w:tab w:val="left" w:pos="1620"/>
        <w:tab w:val="left" w:pos="1800"/>
        <w:tab w:val="left" w:pos="1980"/>
        <w:tab w:val="left" w:pos="2160"/>
        <w:tab w:val="left" w:pos="2340"/>
        <w:tab w:val="left" w:pos="2520"/>
        <w:tab w:val="left" w:pos="2700"/>
        <w:tab w:val="left" w:pos="2880"/>
        <w:tab w:val="left" w:pos="3060"/>
        <w:tab w:val="left" w:pos="3240"/>
        <w:tab w:val="left" w:pos="3420"/>
        <w:tab w:val="left" w:pos="3600"/>
        <w:tab w:val="left" w:pos="3780"/>
        <w:tab w:val="left" w:pos="3960"/>
        <w:tab w:val="left" w:pos="4140"/>
        <w:tab w:val="left" w:pos="4320"/>
        <w:tab w:val="left" w:pos="4500"/>
        <w:tab w:val="left" w:pos="4680"/>
        <w:tab w:val="left" w:pos="4860"/>
        <w:tab w:val="left" w:pos="5040"/>
        <w:tab w:val="left" w:pos="5220"/>
        <w:tab w:val="left" w:pos="5400"/>
        <w:tab w:val="left" w:pos="5580"/>
        <w:tab w:val="left" w:pos="5760"/>
        <w:tab w:val="left" w:pos="5940"/>
        <w:tab w:val="left" w:pos="6120"/>
        <w:tab w:val="left" w:pos="6300"/>
        <w:tab w:val="left" w:pos="6480"/>
        <w:tab w:val="left" w:pos="6660"/>
        <w:tab w:val="left" w:pos="6840"/>
      </w:tabs>
      <w:suppressAutoHyphens/>
      <w:spacing w:after="80" w:line="280" w:lineRule="atLeast"/>
      <w:ind w:left="1100" w:hanging="240"/>
    </w:pPr>
    <w:rPr>
      <w:sz w:val="22"/>
      <w:szCs w:val="22"/>
    </w:rPr>
  </w:style>
  <w:style w:type="paragraph" w:customStyle="1" w:styleId="CRACTBLBLFIRST">
    <w:name w:val="CR_ACT_BL_BL_FIRST"/>
    <w:rsid w:val="00D612BA"/>
    <w:pPr>
      <w:spacing w:line="280" w:lineRule="atLeast"/>
      <w:ind w:left="1340" w:hanging="240"/>
    </w:pPr>
    <w:rPr>
      <w:sz w:val="22"/>
      <w:szCs w:val="22"/>
    </w:rPr>
  </w:style>
  <w:style w:type="paragraph" w:customStyle="1" w:styleId="OLNLFIRST">
    <w:name w:val="OL_NL_FIRST"/>
    <w:basedOn w:val="OLLLFIRST"/>
    <w:rsid w:val="00D612BA"/>
    <w:pPr>
      <w:spacing w:before="320"/>
      <w:ind w:left="862" w:hanging="281"/>
    </w:pPr>
  </w:style>
  <w:style w:type="paragraph" w:customStyle="1" w:styleId="OLNLMID">
    <w:name w:val="OL_NL_MID"/>
    <w:basedOn w:val="OLLLMID"/>
    <w:rsid w:val="00D612BA"/>
  </w:style>
  <w:style w:type="paragraph" w:customStyle="1" w:styleId="OLNLLAST">
    <w:name w:val="OL_NL_LAST"/>
    <w:basedOn w:val="OLLLLAST"/>
    <w:rsid w:val="00D612BA"/>
  </w:style>
  <w:style w:type="character" w:customStyle="1" w:styleId="OLNLNUM">
    <w:name w:val="OL_NL_NUM"/>
    <w:basedOn w:val="DefaultParagraphFont"/>
    <w:rsid w:val="00D612BA"/>
    <w:rPr>
      <w:rFonts w:ascii="Times New Roman" w:hAnsi="Times New Roman"/>
      <w:b/>
      <w:color w:val="auto"/>
    </w:rPr>
  </w:style>
  <w:style w:type="character" w:styleId="FootnoteReference">
    <w:name w:val="footnote reference"/>
    <w:basedOn w:val="DefaultParagraphFont"/>
    <w:semiHidden/>
    <w:rsid w:val="00D612BA"/>
    <w:rPr>
      <w:vertAlign w:val="superscript"/>
    </w:rPr>
  </w:style>
  <w:style w:type="table" w:styleId="TableGrid">
    <w:name w:val="Table Grid"/>
    <w:basedOn w:val="TableNormal"/>
    <w:semiHidden/>
    <w:rsid w:val="00D612BA"/>
    <w:pPr>
      <w:autoSpaceDE w:val="0"/>
      <w:autoSpaceDN w:val="0"/>
      <w:adjustRightInd w:val="0"/>
      <w:spacing w:line="240" w:lineRule="atLeast"/>
    </w:pPr>
    <w:rPr>
      <w:rFonts w:eastAsia="Arial Unicode M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RPROBSETBLNLFIRST">
    <w:name w:val="CR_PROBSET_BL_NL_FIRST"/>
    <w:rsid w:val="00D612BA"/>
    <w:pPr>
      <w:tabs>
        <w:tab w:val="left" w:pos="588"/>
      </w:tabs>
      <w:spacing w:before="240" w:line="280" w:lineRule="atLeast"/>
      <w:ind w:left="1020" w:hanging="300"/>
    </w:pPr>
    <w:rPr>
      <w:rFonts w:eastAsia="Arial Unicode MS"/>
      <w:sz w:val="22"/>
      <w:szCs w:val="24"/>
    </w:rPr>
  </w:style>
  <w:style w:type="paragraph" w:customStyle="1" w:styleId="CRPROBSETBLNLMID">
    <w:name w:val="CR_PROBSET_BL_NL_MID"/>
    <w:basedOn w:val="CRPROBSETBLNLFIRST"/>
    <w:rsid w:val="00D612BA"/>
    <w:pPr>
      <w:spacing w:before="0"/>
    </w:pPr>
  </w:style>
  <w:style w:type="paragraph" w:customStyle="1" w:styleId="CRPROBSETBLNLLAST">
    <w:name w:val="CR_PROBSET_BL_NL_LAST"/>
    <w:basedOn w:val="CRPROBSETBLNLMID"/>
    <w:rsid w:val="00D612BA"/>
  </w:style>
  <w:style w:type="paragraph" w:styleId="BodyText">
    <w:name w:val="Body Text"/>
    <w:basedOn w:val="Normal"/>
    <w:semiHidden/>
    <w:rsid w:val="00D612BA"/>
    <w:rPr>
      <w:rFonts w:ascii="Times New Roman" w:hAnsi="Times New Roman" w:cs="Times New Roman"/>
      <w:caps/>
      <w:w w:val="109"/>
      <w:sz w:val="144"/>
      <w:szCs w:val="144"/>
    </w:rPr>
  </w:style>
  <w:style w:type="paragraph" w:styleId="BalloonText">
    <w:name w:val="Balloon Text"/>
    <w:basedOn w:val="Normal"/>
    <w:semiHidden/>
    <w:rsid w:val="00D612BA"/>
    <w:rPr>
      <w:rFonts w:ascii="Tahoma" w:hAnsi="Tahoma" w:cs="Tahoma"/>
      <w:sz w:val="16"/>
      <w:szCs w:val="16"/>
    </w:rPr>
  </w:style>
  <w:style w:type="paragraph" w:styleId="Footer">
    <w:name w:val="footer"/>
    <w:basedOn w:val="Normal"/>
    <w:semiHidden/>
    <w:rsid w:val="00D612BA"/>
    <w:pPr>
      <w:tabs>
        <w:tab w:val="center" w:pos="4320"/>
        <w:tab w:val="right" w:pos="8640"/>
      </w:tabs>
    </w:pPr>
    <w:rPr>
      <w:rFonts w:ascii="Times New Roman" w:hAnsi="Times New Roman" w:cs="Times New Roman"/>
      <w:w w:val="109"/>
    </w:rPr>
  </w:style>
  <w:style w:type="paragraph" w:styleId="Header">
    <w:name w:val="header"/>
    <w:basedOn w:val="Normal"/>
    <w:semiHidden/>
    <w:rsid w:val="00D612BA"/>
    <w:pPr>
      <w:spacing w:before="100" w:beforeAutospacing="1" w:after="100" w:afterAutospacing="1"/>
    </w:pPr>
    <w:rPr>
      <w:rFonts w:ascii="Times New Roman" w:hAnsi="Times New Roman" w:cs="Times New Roman"/>
      <w:w w:val="109"/>
      <w:szCs w:val="20"/>
    </w:rPr>
  </w:style>
  <w:style w:type="character" w:styleId="Hyperlink">
    <w:name w:val="Hyperlink"/>
    <w:basedOn w:val="DefaultParagraphFont"/>
    <w:semiHidden/>
    <w:rsid w:val="00D612BA"/>
    <w:rPr>
      <w:color w:val="0000FF"/>
      <w:u w:val="single"/>
    </w:rPr>
  </w:style>
  <w:style w:type="character" w:styleId="PageNumber">
    <w:name w:val="page number"/>
    <w:basedOn w:val="DefaultParagraphFont"/>
    <w:rsid w:val="00D612BA"/>
    <w:rPr>
      <w:rFonts w:ascii="Arial" w:hAnsi="Arial"/>
      <w:b/>
      <w:sz w:val="24"/>
    </w:rPr>
  </w:style>
  <w:style w:type="character" w:styleId="CommentReference">
    <w:name w:val="annotation reference"/>
    <w:basedOn w:val="DefaultParagraphFont"/>
    <w:semiHidden/>
    <w:rsid w:val="00D612BA"/>
    <w:rPr>
      <w:sz w:val="16"/>
      <w:szCs w:val="16"/>
    </w:rPr>
  </w:style>
  <w:style w:type="character" w:styleId="Emphasis">
    <w:name w:val="Emphasis"/>
    <w:basedOn w:val="DefaultParagraphFont"/>
    <w:qFormat/>
    <w:rsid w:val="00D612BA"/>
    <w:rPr>
      <w:i/>
      <w:iCs/>
    </w:rPr>
  </w:style>
  <w:style w:type="character" w:styleId="EndnoteReference">
    <w:name w:val="endnote reference"/>
    <w:basedOn w:val="DefaultParagraphFont"/>
    <w:semiHidden/>
    <w:rsid w:val="00D612BA"/>
    <w:rPr>
      <w:vertAlign w:val="superscript"/>
    </w:rPr>
  </w:style>
  <w:style w:type="character" w:styleId="FollowedHyperlink">
    <w:name w:val="FollowedHyperlink"/>
    <w:basedOn w:val="DefaultParagraphFont"/>
    <w:semiHidden/>
    <w:rsid w:val="00D612BA"/>
    <w:rPr>
      <w:color w:val="800080"/>
      <w:u w:val="single"/>
    </w:rPr>
  </w:style>
  <w:style w:type="character" w:styleId="HTMLAcronym">
    <w:name w:val="HTML Acronym"/>
    <w:basedOn w:val="DefaultParagraphFont"/>
    <w:semiHidden/>
    <w:rsid w:val="00D612BA"/>
  </w:style>
  <w:style w:type="character" w:styleId="HTMLCite">
    <w:name w:val="HTML Cite"/>
    <w:basedOn w:val="DefaultParagraphFont"/>
    <w:semiHidden/>
    <w:rsid w:val="00D612BA"/>
    <w:rPr>
      <w:i/>
      <w:iCs/>
    </w:rPr>
  </w:style>
  <w:style w:type="character" w:styleId="HTMLCode">
    <w:name w:val="HTML Code"/>
    <w:basedOn w:val="DefaultParagraphFont"/>
    <w:semiHidden/>
    <w:rsid w:val="00D612BA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DefaultParagraphFont"/>
    <w:semiHidden/>
    <w:rsid w:val="00D612BA"/>
    <w:rPr>
      <w:i/>
      <w:iCs/>
    </w:rPr>
  </w:style>
  <w:style w:type="character" w:styleId="HTMLKeyboard">
    <w:name w:val="HTML Keyboard"/>
    <w:basedOn w:val="DefaultParagraphFont"/>
    <w:semiHidden/>
    <w:rsid w:val="00D612BA"/>
    <w:rPr>
      <w:rFonts w:ascii="Courier New" w:hAnsi="Courier New" w:cs="Courier New"/>
      <w:sz w:val="20"/>
      <w:szCs w:val="20"/>
    </w:rPr>
  </w:style>
  <w:style w:type="character" w:styleId="HTMLSample">
    <w:name w:val="HTML Sample"/>
    <w:basedOn w:val="DefaultParagraphFont"/>
    <w:semiHidden/>
    <w:rsid w:val="00D612BA"/>
    <w:rPr>
      <w:rFonts w:ascii="Courier New" w:hAnsi="Courier New" w:cs="Courier New"/>
    </w:rPr>
  </w:style>
  <w:style w:type="character" w:styleId="HTMLTypewriter">
    <w:name w:val="HTML Typewriter"/>
    <w:basedOn w:val="DefaultParagraphFont"/>
    <w:semiHidden/>
    <w:rsid w:val="00D612BA"/>
    <w:rPr>
      <w:rFonts w:ascii="Courier New" w:hAnsi="Courier New" w:cs="Courier New"/>
      <w:sz w:val="20"/>
      <w:szCs w:val="20"/>
    </w:rPr>
  </w:style>
  <w:style w:type="character" w:styleId="HTMLVariable">
    <w:name w:val="HTML Variable"/>
    <w:basedOn w:val="DefaultParagraphFont"/>
    <w:semiHidden/>
    <w:rsid w:val="00D612BA"/>
    <w:rPr>
      <w:i/>
      <w:iCs/>
    </w:rPr>
  </w:style>
  <w:style w:type="character" w:styleId="LineNumber">
    <w:name w:val="line number"/>
    <w:basedOn w:val="DefaultParagraphFont"/>
    <w:semiHidden/>
    <w:rsid w:val="00D612BA"/>
  </w:style>
  <w:style w:type="character" w:styleId="Strong">
    <w:name w:val="Strong"/>
    <w:basedOn w:val="DefaultParagraphFont"/>
    <w:qFormat/>
    <w:rsid w:val="00D612BA"/>
    <w:rPr>
      <w:b/>
      <w:bCs/>
    </w:rPr>
  </w:style>
  <w:style w:type="numbering" w:styleId="111111">
    <w:name w:val="Outline List 2"/>
    <w:basedOn w:val="NoList"/>
    <w:semiHidden/>
    <w:rsid w:val="00D612BA"/>
    <w:pPr>
      <w:numPr>
        <w:numId w:val="6"/>
      </w:numPr>
    </w:pPr>
  </w:style>
  <w:style w:type="numbering" w:styleId="1ai">
    <w:name w:val="Outline List 1"/>
    <w:basedOn w:val="NoList"/>
    <w:semiHidden/>
    <w:rsid w:val="00D612BA"/>
    <w:pPr>
      <w:numPr>
        <w:numId w:val="7"/>
      </w:numPr>
    </w:pPr>
  </w:style>
  <w:style w:type="numbering" w:styleId="ArticleSection">
    <w:name w:val="Outline List 3"/>
    <w:basedOn w:val="NoList"/>
    <w:semiHidden/>
    <w:rsid w:val="00D612BA"/>
    <w:pPr>
      <w:numPr>
        <w:numId w:val="8"/>
      </w:numPr>
    </w:pPr>
  </w:style>
  <w:style w:type="paragraph" w:styleId="BlockText">
    <w:name w:val="Block Text"/>
    <w:basedOn w:val="Normal"/>
    <w:semiHidden/>
    <w:rsid w:val="00D612BA"/>
    <w:pPr>
      <w:spacing w:after="120"/>
      <w:ind w:left="1440" w:right="1440"/>
    </w:pPr>
  </w:style>
  <w:style w:type="paragraph" w:styleId="BodyText2">
    <w:name w:val="Body Text 2"/>
    <w:basedOn w:val="Normal"/>
    <w:semiHidden/>
    <w:rsid w:val="00D612BA"/>
    <w:pPr>
      <w:spacing w:after="120" w:line="480" w:lineRule="auto"/>
    </w:pPr>
  </w:style>
  <w:style w:type="paragraph" w:styleId="BodyText3">
    <w:name w:val="Body Text 3"/>
    <w:basedOn w:val="Normal"/>
    <w:semiHidden/>
    <w:rsid w:val="00D612BA"/>
    <w:pPr>
      <w:spacing w:after="120"/>
    </w:pPr>
    <w:rPr>
      <w:sz w:val="16"/>
      <w:szCs w:val="16"/>
    </w:rPr>
  </w:style>
  <w:style w:type="paragraph" w:styleId="BodyTextFirstIndent">
    <w:name w:val="Body Text First Indent"/>
    <w:basedOn w:val="BodyText"/>
    <w:semiHidden/>
    <w:rsid w:val="00D612BA"/>
    <w:pPr>
      <w:spacing w:after="120"/>
      <w:ind w:firstLine="210"/>
    </w:pPr>
    <w:rPr>
      <w:rFonts w:ascii="Arial" w:hAnsi="Arial" w:cs="Arial"/>
      <w:caps w:val="0"/>
      <w:w w:val="101"/>
      <w:sz w:val="24"/>
      <w:szCs w:val="24"/>
    </w:rPr>
  </w:style>
  <w:style w:type="paragraph" w:styleId="BodyTextIndent">
    <w:name w:val="Body Text Indent"/>
    <w:basedOn w:val="Normal"/>
    <w:semiHidden/>
    <w:rsid w:val="00D612BA"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rsid w:val="00D612BA"/>
    <w:pPr>
      <w:ind w:firstLine="210"/>
    </w:pPr>
  </w:style>
  <w:style w:type="paragraph" w:styleId="BodyTextIndent2">
    <w:name w:val="Body Text Indent 2"/>
    <w:basedOn w:val="Normal"/>
    <w:semiHidden/>
    <w:rsid w:val="00D612BA"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rsid w:val="00D612BA"/>
    <w:pPr>
      <w:spacing w:after="120"/>
      <w:ind w:left="283"/>
    </w:pPr>
    <w:rPr>
      <w:sz w:val="16"/>
      <w:szCs w:val="16"/>
    </w:rPr>
  </w:style>
  <w:style w:type="paragraph" w:styleId="Closing">
    <w:name w:val="Closing"/>
    <w:basedOn w:val="Normal"/>
    <w:semiHidden/>
    <w:rsid w:val="00D612BA"/>
    <w:pPr>
      <w:ind w:left="4252"/>
    </w:pPr>
  </w:style>
  <w:style w:type="paragraph" w:styleId="Date">
    <w:name w:val="Date"/>
    <w:basedOn w:val="Normal"/>
    <w:next w:val="Normal"/>
    <w:semiHidden/>
    <w:rsid w:val="00D612BA"/>
  </w:style>
  <w:style w:type="paragraph" w:styleId="E-mailSignature">
    <w:name w:val="E-mail Signature"/>
    <w:basedOn w:val="Normal"/>
    <w:semiHidden/>
    <w:rsid w:val="00D612BA"/>
  </w:style>
  <w:style w:type="paragraph" w:styleId="EnvelopeAddress">
    <w:name w:val="envelope address"/>
    <w:basedOn w:val="Normal"/>
    <w:semiHidden/>
    <w:rsid w:val="00D612BA"/>
    <w:pPr>
      <w:framePr w:w="7920" w:h="1980" w:hRule="exact" w:hSpace="180" w:wrap="auto" w:hAnchor="page" w:xAlign="center" w:yAlign="bottom"/>
      <w:ind w:left="2880"/>
    </w:pPr>
  </w:style>
  <w:style w:type="paragraph" w:styleId="EnvelopeReturn">
    <w:name w:val="envelope return"/>
    <w:basedOn w:val="Normal"/>
    <w:semiHidden/>
    <w:rsid w:val="00D612BA"/>
    <w:rPr>
      <w:szCs w:val="20"/>
    </w:rPr>
  </w:style>
  <w:style w:type="paragraph" w:styleId="FootnoteText">
    <w:name w:val="footnote text"/>
    <w:basedOn w:val="Normal"/>
    <w:semiHidden/>
    <w:rsid w:val="00D612BA"/>
    <w:pPr>
      <w:spacing w:line="240" w:lineRule="auto"/>
    </w:pPr>
    <w:rPr>
      <w:b/>
      <w:sz w:val="20"/>
    </w:rPr>
  </w:style>
  <w:style w:type="paragraph" w:styleId="HTMLAddress">
    <w:name w:val="HTML Address"/>
    <w:basedOn w:val="Normal"/>
    <w:semiHidden/>
    <w:rsid w:val="00D612BA"/>
    <w:rPr>
      <w:i/>
      <w:iCs/>
    </w:rPr>
  </w:style>
  <w:style w:type="paragraph" w:styleId="HTMLPreformatted">
    <w:name w:val="HTML Preformatted"/>
    <w:basedOn w:val="Normal"/>
    <w:semiHidden/>
    <w:rsid w:val="00D612BA"/>
    <w:rPr>
      <w:szCs w:val="20"/>
    </w:rPr>
  </w:style>
  <w:style w:type="paragraph" w:styleId="List">
    <w:name w:val="List"/>
    <w:basedOn w:val="Normal"/>
    <w:semiHidden/>
    <w:rsid w:val="00D612BA"/>
    <w:pPr>
      <w:ind w:left="283" w:hanging="283"/>
    </w:pPr>
  </w:style>
  <w:style w:type="paragraph" w:styleId="List2">
    <w:name w:val="List 2"/>
    <w:basedOn w:val="Normal"/>
    <w:semiHidden/>
    <w:rsid w:val="00D612BA"/>
    <w:pPr>
      <w:ind w:left="566" w:hanging="283"/>
    </w:pPr>
  </w:style>
  <w:style w:type="paragraph" w:styleId="List3">
    <w:name w:val="List 3"/>
    <w:basedOn w:val="Normal"/>
    <w:semiHidden/>
    <w:rsid w:val="00D612BA"/>
    <w:pPr>
      <w:ind w:left="849" w:hanging="283"/>
    </w:pPr>
  </w:style>
  <w:style w:type="paragraph" w:styleId="List4">
    <w:name w:val="List 4"/>
    <w:basedOn w:val="Normal"/>
    <w:semiHidden/>
    <w:rsid w:val="00D612BA"/>
    <w:pPr>
      <w:ind w:left="1132" w:hanging="283"/>
    </w:pPr>
  </w:style>
  <w:style w:type="paragraph" w:styleId="List5">
    <w:name w:val="List 5"/>
    <w:basedOn w:val="Normal"/>
    <w:semiHidden/>
    <w:rsid w:val="00D612BA"/>
    <w:pPr>
      <w:ind w:left="1415" w:hanging="283"/>
    </w:pPr>
  </w:style>
  <w:style w:type="paragraph" w:styleId="ListBullet">
    <w:name w:val="List Bullet"/>
    <w:basedOn w:val="Normal"/>
    <w:semiHidden/>
    <w:rsid w:val="00D612BA"/>
  </w:style>
  <w:style w:type="paragraph" w:styleId="ListBullet2">
    <w:name w:val="List Bullet 2"/>
    <w:basedOn w:val="Normal"/>
    <w:semiHidden/>
    <w:rsid w:val="00D612BA"/>
  </w:style>
  <w:style w:type="paragraph" w:styleId="ListBullet3">
    <w:name w:val="List Bullet 3"/>
    <w:basedOn w:val="Normal"/>
    <w:semiHidden/>
    <w:rsid w:val="00D612BA"/>
  </w:style>
  <w:style w:type="paragraph" w:styleId="ListBullet4">
    <w:name w:val="List Bullet 4"/>
    <w:basedOn w:val="Normal"/>
    <w:semiHidden/>
    <w:rsid w:val="00D612BA"/>
  </w:style>
  <w:style w:type="paragraph" w:styleId="ListBullet5">
    <w:name w:val="List Bullet 5"/>
    <w:basedOn w:val="Normal"/>
    <w:semiHidden/>
    <w:rsid w:val="00D612BA"/>
  </w:style>
  <w:style w:type="paragraph" w:styleId="ListContinue">
    <w:name w:val="List Continue"/>
    <w:basedOn w:val="Normal"/>
    <w:semiHidden/>
    <w:rsid w:val="00D612BA"/>
    <w:pPr>
      <w:spacing w:after="120"/>
      <w:ind w:left="283"/>
    </w:pPr>
  </w:style>
  <w:style w:type="paragraph" w:styleId="ListContinue2">
    <w:name w:val="List Continue 2"/>
    <w:basedOn w:val="Normal"/>
    <w:semiHidden/>
    <w:rsid w:val="00D612BA"/>
    <w:pPr>
      <w:spacing w:after="120"/>
      <w:ind w:left="566"/>
    </w:pPr>
  </w:style>
  <w:style w:type="paragraph" w:styleId="ListContinue3">
    <w:name w:val="List Continue 3"/>
    <w:basedOn w:val="Normal"/>
    <w:semiHidden/>
    <w:rsid w:val="00D612BA"/>
    <w:pPr>
      <w:spacing w:after="120"/>
      <w:ind w:left="849"/>
    </w:pPr>
  </w:style>
  <w:style w:type="paragraph" w:styleId="ListContinue4">
    <w:name w:val="List Continue 4"/>
    <w:basedOn w:val="Normal"/>
    <w:semiHidden/>
    <w:rsid w:val="00D612BA"/>
    <w:pPr>
      <w:spacing w:after="120"/>
      <w:ind w:left="1132"/>
    </w:pPr>
  </w:style>
  <w:style w:type="paragraph" w:styleId="ListContinue5">
    <w:name w:val="List Continue 5"/>
    <w:basedOn w:val="Normal"/>
    <w:semiHidden/>
    <w:rsid w:val="00D612BA"/>
    <w:pPr>
      <w:spacing w:after="120"/>
      <w:ind w:left="1415"/>
    </w:pPr>
  </w:style>
  <w:style w:type="paragraph" w:styleId="ListNumber">
    <w:name w:val="List Number"/>
    <w:basedOn w:val="Normal"/>
    <w:rsid w:val="00D612BA"/>
    <w:pPr>
      <w:numPr>
        <w:numId w:val="13"/>
      </w:numPr>
      <w:spacing w:before="260"/>
    </w:pPr>
  </w:style>
  <w:style w:type="paragraph" w:styleId="ListNumber2">
    <w:name w:val="List Number 2"/>
    <w:basedOn w:val="Normal"/>
    <w:semiHidden/>
    <w:rsid w:val="00D612BA"/>
  </w:style>
  <w:style w:type="paragraph" w:styleId="ListNumber3">
    <w:name w:val="List Number 3"/>
    <w:basedOn w:val="Normal"/>
    <w:semiHidden/>
    <w:rsid w:val="00D612BA"/>
  </w:style>
  <w:style w:type="paragraph" w:styleId="ListNumber4">
    <w:name w:val="List Number 4"/>
    <w:basedOn w:val="Normal"/>
    <w:semiHidden/>
    <w:rsid w:val="00D612BA"/>
  </w:style>
  <w:style w:type="paragraph" w:styleId="ListNumber5">
    <w:name w:val="List Number 5"/>
    <w:basedOn w:val="Normal"/>
    <w:semiHidden/>
    <w:rsid w:val="00D612BA"/>
  </w:style>
  <w:style w:type="paragraph" w:styleId="MessageHeader">
    <w:name w:val="Message Header"/>
    <w:basedOn w:val="Normal"/>
    <w:semiHidden/>
    <w:rsid w:val="00D612B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</w:style>
  <w:style w:type="paragraph" w:styleId="NormalWeb">
    <w:name w:val="Normal (Web)"/>
    <w:basedOn w:val="Normal"/>
    <w:semiHidden/>
    <w:rsid w:val="00D612BA"/>
    <w:rPr>
      <w:rFonts w:ascii="Times New Roman" w:hAnsi="Times New Roman" w:cs="Times New Roman"/>
    </w:rPr>
  </w:style>
  <w:style w:type="paragraph" w:styleId="NormalIndent">
    <w:name w:val="Normal Indent"/>
    <w:basedOn w:val="Normal"/>
    <w:semiHidden/>
    <w:rsid w:val="00D612BA"/>
    <w:pPr>
      <w:ind w:left="720"/>
    </w:pPr>
  </w:style>
  <w:style w:type="paragraph" w:styleId="NoteHeading">
    <w:name w:val="Note Heading"/>
    <w:basedOn w:val="Normal"/>
    <w:next w:val="Normal"/>
    <w:semiHidden/>
    <w:rsid w:val="00D612BA"/>
  </w:style>
  <w:style w:type="paragraph" w:styleId="PlainText">
    <w:name w:val="Plain Text"/>
    <w:basedOn w:val="Normal"/>
    <w:semiHidden/>
    <w:rsid w:val="00D612BA"/>
    <w:rPr>
      <w:szCs w:val="20"/>
    </w:rPr>
  </w:style>
  <w:style w:type="paragraph" w:styleId="Salutation">
    <w:name w:val="Salutation"/>
    <w:basedOn w:val="Normal"/>
    <w:next w:val="Normal"/>
    <w:semiHidden/>
    <w:rsid w:val="00D612BA"/>
  </w:style>
  <w:style w:type="paragraph" w:styleId="Signature">
    <w:name w:val="Signature"/>
    <w:basedOn w:val="Normal"/>
    <w:semiHidden/>
    <w:rsid w:val="00D612BA"/>
    <w:pPr>
      <w:ind w:left="4252"/>
    </w:pPr>
  </w:style>
  <w:style w:type="paragraph" w:styleId="Subtitle">
    <w:name w:val="Subtitle"/>
    <w:basedOn w:val="Normal"/>
    <w:qFormat/>
    <w:rsid w:val="00D612BA"/>
    <w:pPr>
      <w:spacing w:after="60"/>
      <w:jc w:val="center"/>
      <w:outlineLvl w:val="1"/>
    </w:pPr>
  </w:style>
  <w:style w:type="table" w:styleId="Table3Deffects1">
    <w:name w:val="Table 3D effects 1"/>
    <w:basedOn w:val="TableNormal"/>
    <w:semiHidden/>
    <w:rsid w:val="00D612BA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D612BA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D612BA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D612BA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D612BA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D612BA"/>
    <w:pPr>
      <w:autoSpaceDE w:val="0"/>
      <w:autoSpaceDN w:val="0"/>
      <w:adjustRightInd w:val="0"/>
      <w:spacing w:line="20" w:lineRule="atLeast"/>
    </w:pPr>
    <w:rPr>
      <w:rFonts w:eastAsia="Arial Unicode MS"/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D612BA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D612BA"/>
    <w:pPr>
      <w:autoSpaceDE w:val="0"/>
      <w:autoSpaceDN w:val="0"/>
      <w:adjustRightInd w:val="0"/>
      <w:spacing w:line="20" w:lineRule="atLeast"/>
    </w:pPr>
    <w:rPr>
      <w:rFonts w:eastAsia="Arial Unicode MS"/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D612BA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D612BA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D612BA"/>
    <w:pPr>
      <w:autoSpaceDE w:val="0"/>
      <w:autoSpaceDN w:val="0"/>
      <w:adjustRightInd w:val="0"/>
      <w:spacing w:line="20" w:lineRule="atLeast"/>
    </w:pPr>
    <w:rPr>
      <w:rFonts w:eastAsia="Arial Unicode MS"/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D612BA"/>
    <w:pPr>
      <w:autoSpaceDE w:val="0"/>
      <w:autoSpaceDN w:val="0"/>
      <w:adjustRightInd w:val="0"/>
      <w:spacing w:line="20" w:lineRule="atLeast"/>
    </w:pPr>
    <w:rPr>
      <w:rFonts w:eastAsia="Arial Unicode MS"/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D612BA"/>
    <w:pPr>
      <w:autoSpaceDE w:val="0"/>
      <w:autoSpaceDN w:val="0"/>
      <w:adjustRightInd w:val="0"/>
      <w:spacing w:line="20" w:lineRule="atLeast"/>
    </w:pPr>
    <w:rPr>
      <w:rFonts w:eastAsia="Arial Unicode MS"/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D612BA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D612BA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D612BA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D612BA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semiHidden/>
    <w:rsid w:val="00D612BA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D612BA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D612BA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D612BA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D612BA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D612BA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D612BA"/>
    <w:pPr>
      <w:autoSpaceDE w:val="0"/>
      <w:autoSpaceDN w:val="0"/>
      <w:adjustRightInd w:val="0"/>
      <w:spacing w:line="20" w:lineRule="atLeast"/>
    </w:pPr>
    <w:rPr>
      <w:rFonts w:eastAsia="Arial Unicode MS"/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D612BA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D612BA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D612BA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D612BA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D612BA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D612BA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D612BA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D612BA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D612BA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D612BA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D612BA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D612BA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D612BA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D612BA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D612BA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D612BA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Web1">
    <w:name w:val="Table Web 1"/>
    <w:basedOn w:val="TableNormal"/>
    <w:semiHidden/>
    <w:rsid w:val="00D612BA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D612BA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D612BA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qFormat/>
    <w:rsid w:val="00D612BA"/>
    <w:pPr>
      <w:spacing w:before="240" w:after="60"/>
      <w:jc w:val="center"/>
      <w:outlineLvl w:val="0"/>
    </w:pPr>
    <w:rPr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60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4116\Desktop\Marieb_Main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\Users\is4116\Desktop\Marieb_Main.dot</Template>
  <TotalTime>9</TotalTime>
  <Pages>5</Pages>
  <Words>1576</Words>
  <Characters>8985</Characters>
  <Application>Microsoft Macintosh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Chapter Two Line Title Here and Chapter Title Here and Here</vt:lpstr>
    </vt:vector>
  </TitlesOfParts>
  <Company>integra</Company>
  <LinksUpToDate>false</LinksUpToDate>
  <CharactersWithSpaces>10540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Two Line Title Here and Chapter Title Here and Here</dc:title>
  <dc:creator>is4116</dc:creator>
  <cp:lastModifiedBy>William Todd</cp:lastModifiedBy>
  <cp:revision>4</cp:revision>
  <cp:lastPrinted>2010-09-20T20:53:00Z</cp:lastPrinted>
  <dcterms:created xsi:type="dcterms:W3CDTF">2017-06-02T20:16:00Z</dcterms:created>
  <dcterms:modified xsi:type="dcterms:W3CDTF">2018-05-29T02:09:00Z</dcterms:modified>
</cp:coreProperties>
</file>