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D2177C" w14:textId="77777777" w:rsidR="001D676E" w:rsidRPr="001D676E" w:rsidRDefault="001D676E" w:rsidP="001D676E"/>
    <w:p w14:paraId="77DBD38C" w14:textId="77777777" w:rsidR="00D730A4" w:rsidRPr="00366F99" w:rsidRDefault="00D730A4">
      <w:pPr>
        <w:rPr>
          <w:b/>
        </w:rPr>
      </w:pPr>
      <w:r w:rsidRPr="00366F99">
        <w:rPr>
          <w:b/>
        </w:rPr>
        <w:t>Learning Objectives:</w:t>
      </w:r>
    </w:p>
    <w:p w14:paraId="474FAA74" w14:textId="77777777" w:rsidR="00D730A4" w:rsidRDefault="00D730A4">
      <w:pPr>
        <w:numPr>
          <w:ilvl w:val="0"/>
          <w:numId w:val="5"/>
        </w:numPr>
      </w:pPr>
      <w:r>
        <w:t>To provide experience using the library databases</w:t>
      </w:r>
      <w:r w:rsidR="001A33AC">
        <w:t xml:space="preserve"> to locate scholarly articles and company information</w:t>
      </w:r>
      <w:r>
        <w:t>.</w:t>
      </w:r>
    </w:p>
    <w:p w14:paraId="564B0313" w14:textId="77777777" w:rsidR="00D730A4" w:rsidRDefault="00D730A4">
      <w:pPr>
        <w:numPr>
          <w:ilvl w:val="0"/>
          <w:numId w:val="5"/>
        </w:numPr>
      </w:pPr>
      <w:r>
        <w:t>To begin research for the</w:t>
      </w:r>
      <w:r w:rsidR="0082786D">
        <w:t xml:space="preserve"> </w:t>
      </w:r>
      <w:r w:rsidR="00152A16">
        <w:t xml:space="preserve">final assignments in class: graphics memo, </w:t>
      </w:r>
      <w:r w:rsidR="0082786D">
        <w:t>presentation</w:t>
      </w:r>
      <w:r w:rsidR="00152A16">
        <w:t>,</w:t>
      </w:r>
      <w:r w:rsidR="0082786D">
        <w:t xml:space="preserve"> and </w:t>
      </w:r>
      <w:r>
        <w:t>analytical report.</w:t>
      </w:r>
    </w:p>
    <w:p w14:paraId="16C1CF10" w14:textId="77777777" w:rsidR="00D730A4" w:rsidRDefault="00D730A4" w:rsidP="001A33AC">
      <w:pPr>
        <w:numPr>
          <w:ilvl w:val="0"/>
          <w:numId w:val="5"/>
        </w:numPr>
      </w:pPr>
      <w:r>
        <w:t xml:space="preserve">To use </w:t>
      </w:r>
      <w:r w:rsidR="001A33AC">
        <w:t xml:space="preserve">online library </w:t>
      </w:r>
      <w:r>
        <w:t>resources</w:t>
      </w:r>
      <w:r w:rsidR="001A2B40">
        <w:t>.</w:t>
      </w:r>
      <w:r>
        <w:t xml:space="preserve"> </w:t>
      </w:r>
    </w:p>
    <w:p w14:paraId="0D5B2948" w14:textId="77777777" w:rsidR="00661832" w:rsidRDefault="00661832" w:rsidP="006A39FF">
      <w:pPr>
        <w:rPr>
          <w:b/>
        </w:rPr>
      </w:pPr>
    </w:p>
    <w:p w14:paraId="4A698356" w14:textId="7678A4E7" w:rsidR="00613222" w:rsidRPr="006A39FF" w:rsidRDefault="00613222" w:rsidP="006A39FF">
      <w:pPr>
        <w:rPr>
          <w:b/>
        </w:rPr>
      </w:pPr>
      <w:r w:rsidRPr="00613222">
        <w:rPr>
          <w:b/>
        </w:rPr>
        <w:t>Assignment</w:t>
      </w:r>
    </w:p>
    <w:p w14:paraId="4CE06517" w14:textId="77777777" w:rsidR="006A39FF" w:rsidRDefault="00B333F2">
      <w:pPr>
        <w:pStyle w:val="BodyTextIndent2"/>
      </w:pPr>
      <w:r>
        <w:t xml:space="preserve">Step </w:t>
      </w:r>
      <w:r w:rsidR="00613222">
        <w:t>1</w:t>
      </w:r>
      <w:r w:rsidR="00D730A4">
        <w:t>:</w:t>
      </w:r>
      <w:r w:rsidR="00D730A4">
        <w:tab/>
      </w:r>
      <w:r w:rsidR="006A39FF">
        <w:t>Select a Fortune 500 company for this assignment. Please note, you will also use this company for the Presentation Assignment. So, be sure to select a company that interests you.</w:t>
      </w:r>
    </w:p>
    <w:p w14:paraId="5792FDF1" w14:textId="77777777" w:rsidR="006A39FF" w:rsidRDefault="006A39FF">
      <w:pPr>
        <w:pStyle w:val="BodyTextIndent2"/>
      </w:pPr>
    </w:p>
    <w:p w14:paraId="3D24F78B" w14:textId="77777777" w:rsidR="00B561C5" w:rsidRDefault="006A39FF">
      <w:pPr>
        <w:pStyle w:val="BodyTextIndent2"/>
      </w:pPr>
      <w:r>
        <w:t xml:space="preserve">Step 2: </w:t>
      </w:r>
      <w:r>
        <w:tab/>
      </w:r>
      <w:r w:rsidR="00D730A4">
        <w:t xml:space="preserve">When you have completed the </w:t>
      </w:r>
      <w:r w:rsidR="00B333F2">
        <w:t>tutorials</w:t>
      </w:r>
      <w:r w:rsidR="00D730A4">
        <w:t xml:space="preserve">, </w:t>
      </w:r>
      <w:r w:rsidR="000066F9">
        <w:t xml:space="preserve">you will </w:t>
      </w:r>
      <w:r w:rsidR="0024237F">
        <w:t>complete th</w:t>
      </w:r>
      <w:r w:rsidR="00DE4D5B">
        <w:t>e</w:t>
      </w:r>
      <w:r w:rsidR="0024237F">
        <w:t xml:space="preserve"> </w:t>
      </w:r>
      <w:r w:rsidR="00DE4D5B">
        <w:t>Library Research A</w:t>
      </w:r>
      <w:r w:rsidR="0024237F">
        <w:t>ssignment</w:t>
      </w:r>
      <w:r w:rsidR="00D730A4">
        <w:t>.</w:t>
      </w:r>
      <w:r w:rsidR="00A866AC">
        <w:t xml:space="preserve"> </w:t>
      </w:r>
    </w:p>
    <w:p w14:paraId="4E39660A" w14:textId="161C9841" w:rsidR="00B561C5" w:rsidRDefault="000066F9" w:rsidP="00B561C5">
      <w:pPr>
        <w:pStyle w:val="BodyTextIndent2"/>
        <w:numPr>
          <w:ilvl w:val="0"/>
          <w:numId w:val="17"/>
        </w:numPr>
      </w:pPr>
      <w:r>
        <w:t>G</w:t>
      </w:r>
      <w:r w:rsidR="00D730A4">
        <w:t xml:space="preserve">o the </w:t>
      </w:r>
      <w:hyperlink r:id="rId7" w:history="1">
        <w:r w:rsidR="00D730A4">
          <w:rPr>
            <w:rStyle w:val="Hyperlink"/>
          </w:rPr>
          <w:t>Neumann Library’s website</w:t>
        </w:r>
      </w:hyperlink>
      <w:r w:rsidR="00D730A4">
        <w:t xml:space="preserve"> </w:t>
      </w:r>
      <w:r>
        <w:t>at</w:t>
      </w:r>
      <w:r w:rsidR="00ED7216">
        <w:t xml:space="preserve"> </w:t>
      </w:r>
      <w:hyperlink r:id="rId8" w:history="1">
        <w:r w:rsidR="00ED7216" w:rsidRPr="00ED7216">
          <w:rPr>
            <w:rStyle w:val="Hyperlink"/>
          </w:rPr>
          <w:t>https://www.uhcl.edu/library</w:t>
        </w:r>
      </w:hyperlink>
      <w:r w:rsidR="00ED7216" w:rsidRPr="00ED7216">
        <w:t>/</w:t>
      </w:r>
      <w:r w:rsidR="00B561C5">
        <w:t xml:space="preserve">. </w:t>
      </w:r>
    </w:p>
    <w:p w14:paraId="0B0C5F9C" w14:textId="77777777" w:rsidR="002C59A6" w:rsidRDefault="002C59A6" w:rsidP="002C59A6">
      <w:pPr>
        <w:pStyle w:val="BodyTextIndent2"/>
        <w:ind w:left="1260" w:firstLine="0"/>
      </w:pPr>
    </w:p>
    <w:p w14:paraId="74BC8C35" w14:textId="1800CE87" w:rsidR="00B561C5" w:rsidRDefault="00B561C5" w:rsidP="00B561C5">
      <w:pPr>
        <w:pStyle w:val="BodyTextIndent2"/>
        <w:numPr>
          <w:ilvl w:val="0"/>
          <w:numId w:val="17"/>
        </w:numPr>
      </w:pPr>
      <w:r>
        <w:t xml:space="preserve">Click on the link to </w:t>
      </w:r>
      <w:r w:rsidRPr="00ED7216">
        <w:t>Data</w:t>
      </w:r>
      <w:r w:rsidR="00ED7216">
        <w:t xml:space="preserve">bases. </w:t>
      </w:r>
    </w:p>
    <w:p w14:paraId="6EBE21BD" w14:textId="77777777" w:rsidR="00B561C5" w:rsidRDefault="00B561C5" w:rsidP="00ED7216">
      <w:pPr>
        <w:pStyle w:val="BodyTextIndent2"/>
        <w:ind w:left="0" w:firstLine="0"/>
      </w:pPr>
    </w:p>
    <w:p w14:paraId="0F21393D" w14:textId="77777777" w:rsidR="002C59A6" w:rsidRDefault="002C59A6" w:rsidP="00152A16">
      <w:pPr>
        <w:pStyle w:val="BodyTextIndent2"/>
        <w:numPr>
          <w:ilvl w:val="0"/>
          <w:numId w:val="17"/>
        </w:numPr>
      </w:pPr>
      <w:r>
        <w:t>Click on one of the three databases for this assignment.</w:t>
      </w:r>
      <w:r w:rsidR="008A6A23">
        <w:br/>
      </w:r>
    </w:p>
    <w:p w14:paraId="1EC75F49" w14:textId="77777777" w:rsidR="00B561C5" w:rsidRDefault="00B561C5" w:rsidP="00661832">
      <w:pPr>
        <w:pStyle w:val="BodyTextIndent2"/>
        <w:ind w:left="0" w:firstLine="0"/>
      </w:pPr>
      <w:r>
        <w:tab/>
      </w:r>
      <w:r w:rsidR="000066F9">
        <w:tab/>
      </w:r>
    </w:p>
    <w:p w14:paraId="619F3F92" w14:textId="32DC7EA8" w:rsidR="002908D9" w:rsidRDefault="00B333F2" w:rsidP="003D3229">
      <w:pPr>
        <w:tabs>
          <w:tab w:val="left" w:pos="900"/>
        </w:tabs>
        <w:ind w:left="900" w:hanging="900"/>
      </w:pPr>
      <w:r>
        <w:t xml:space="preserve">Step </w:t>
      </w:r>
      <w:r w:rsidR="006A39FF">
        <w:t>3</w:t>
      </w:r>
      <w:r w:rsidR="00D730A4">
        <w:t>:</w:t>
      </w:r>
      <w:r w:rsidR="00D730A4">
        <w:tab/>
      </w:r>
      <w:r w:rsidR="003D3229">
        <w:t xml:space="preserve">Using only the three databases </w:t>
      </w:r>
      <w:r w:rsidR="003D3229" w:rsidRPr="00613222">
        <w:t>discussed</w:t>
      </w:r>
      <w:r w:rsidR="006D66B4">
        <w:t>—</w:t>
      </w:r>
      <w:r w:rsidR="008A6A23">
        <w:t xml:space="preserve">Business Insights: Global (formerly </w:t>
      </w:r>
      <w:r w:rsidR="003D3229" w:rsidRPr="00613222">
        <w:t>Business and Company Resource Center</w:t>
      </w:r>
      <w:r w:rsidR="008A6A23">
        <w:t>)</w:t>
      </w:r>
      <w:r w:rsidR="003D3229" w:rsidRPr="00613222">
        <w:t>, Bu</w:t>
      </w:r>
      <w:r w:rsidR="008F6AEC">
        <w:t xml:space="preserve">siness Source Complete and </w:t>
      </w:r>
      <w:r w:rsidR="003D3229" w:rsidRPr="00613222">
        <w:t xml:space="preserve">Nexis </w:t>
      </w:r>
      <w:r w:rsidR="008F6AEC">
        <w:t xml:space="preserve">Uni </w:t>
      </w:r>
      <w:r w:rsidR="003D3229" w:rsidRPr="00613222">
        <w:t>Academic’s Company Dossier</w:t>
      </w:r>
      <w:r w:rsidR="006D66B4">
        <w:t>—</w:t>
      </w:r>
      <w:r w:rsidR="003D3229">
        <w:t xml:space="preserve">complete the assignment below using </w:t>
      </w:r>
      <w:r w:rsidR="00184F76">
        <w:rPr>
          <w:b/>
        </w:rPr>
        <w:t>the</w:t>
      </w:r>
      <w:r w:rsidR="0024155E">
        <w:rPr>
          <w:b/>
        </w:rPr>
        <w:t xml:space="preserve"> public company</w:t>
      </w:r>
      <w:r w:rsidR="003D3229">
        <w:t xml:space="preserve"> as your topic. </w:t>
      </w:r>
      <w:r w:rsidR="00184F76">
        <w:t xml:space="preserve">(See Information about Remaining Assignments.) </w:t>
      </w:r>
    </w:p>
    <w:p w14:paraId="7EDD748F" w14:textId="77777777" w:rsidR="00ED7216" w:rsidRDefault="00ED7216" w:rsidP="003D3229">
      <w:pPr>
        <w:tabs>
          <w:tab w:val="left" w:pos="900"/>
        </w:tabs>
        <w:ind w:left="900" w:hanging="900"/>
      </w:pPr>
    </w:p>
    <w:p w14:paraId="3556ABE4" w14:textId="77777777" w:rsidR="0024155E" w:rsidRDefault="003D3229" w:rsidP="002908D9">
      <w:pPr>
        <w:tabs>
          <w:tab w:val="left" w:pos="900"/>
        </w:tabs>
        <w:ind w:left="900"/>
      </w:pPr>
      <w:r w:rsidRPr="00613222">
        <w:t xml:space="preserve">Do </w:t>
      </w:r>
      <w:r w:rsidRPr="00613222">
        <w:rPr>
          <w:b/>
          <w:bCs/>
        </w:rPr>
        <w:t>not</w:t>
      </w:r>
      <w:r w:rsidRPr="00613222">
        <w:t xml:space="preserve"> use free online sources for this assignment nor other databases, though you may use them</w:t>
      </w:r>
      <w:r>
        <w:t xml:space="preserve"> later for your analytical report.</w:t>
      </w:r>
      <w:r w:rsidR="00184F76">
        <w:t xml:space="preserve"> </w:t>
      </w:r>
    </w:p>
    <w:p w14:paraId="590D1A3A" w14:textId="77777777" w:rsidR="002145DD" w:rsidRDefault="002145DD">
      <w:pPr>
        <w:tabs>
          <w:tab w:val="left" w:pos="900"/>
        </w:tabs>
        <w:ind w:left="900" w:hanging="900"/>
      </w:pPr>
    </w:p>
    <w:p w14:paraId="66B3F916" w14:textId="77777777" w:rsidR="001A2B40" w:rsidRDefault="00DB684B" w:rsidP="00366F99">
      <w:pPr>
        <w:tabs>
          <w:tab w:val="left" w:pos="900"/>
        </w:tabs>
        <w:ind w:left="900" w:hanging="900"/>
      </w:pPr>
      <w:r>
        <w:t xml:space="preserve">Step </w:t>
      </w:r>
      <w:r w:rsidR="006A39FF">
        <w:t>4</w:t>
      </w:r>
      <w:r w:rsidR="00181025">
        <w:t>:</w:t>
      </w:r>
      <w:r w:rsidR="00181025">
        <w:tab/>
        <w:t xml:space="preserve">If information in the databases is incomplete, unavailable, or slightly different from what the questions ask, </w:t>
      </w:r>
      <w:r w:rsidR="00181025" w:rsidRPr="006D66B4">
        <w:rPr>
          <w:b/>
        </w:rPr>
        <w:t>explain the discrepancy</w:t>
      </w:r>
      <w:r w:rsidR="00181025">
        <w:t xml:space="preserve">. For example, question #10 asks about ranking. Some lists are merely alphabetical. You would explain this in your answer. </w:t>
      </w:r>
    </w:p>
    <w:p w14:paraId="2167AEEA" w14:textId="77777777" w:rsidR="005211DE" w:rsidRDefault="005211DE" w:rsidP="00366F99">
      <w:pPr>
        <w:tabs>
          <w:tab w:val="left" w:pos="900"/>
        </w:tabs>
        <w:ind w:left="900" w:hanging="900"/>
      </w:pPr>
    </w:p>
    <w:p w14:paraId="21AE0C65" w14:textId="77777777" w:rsidR="005211DE" w:rsidRDefault="005211DE" w:rsidP="00366F99">
      <w:pPr>
        <w:tabs>
          <w:tab w:val="left" w:pos="900"/>
        </w:tabs>
        <w:ind w:left="900" w:hanging="900"/>
      </w:pPr>
      <w:r>
        <w:t xml:space="preserve">NOTE: </w:t>
      </w:r>
      <w:proofErr w:type="spellStart"/>
      <w:r>
        <w:t>Datamonitor</w:t>
      </w:r>
      <w:proofErr w:type="spellEnd"/>
      <w:r>
        <w:t xml:space="preserve"> is now called MarketLine. </w:t>
      </w:r>
    </w:p>
    <w:p w14:paraId="2D1E39D0" w14:textId="77777777" w:rsidR="002309D6" w:rsidRDefault="002309D6" w:rsidP="00366F99">
      <w:pPr>
        <w:tabs>
          <w:tab w:val="left" w:pos="900"/>
        </w:tabs>
        <w:ind w:left="900" w:hanging="900"/>
        <w:rPr>
          <w:b/>
        </w:rPr>
      </w:pPr>
    </w:p>
    <w:p w14:paraId="7B9CA019" w14:textId="77777777" w:rsidR="001A2B40" w:rsidRPr="001A2B40" w:rsidRDefault="00DB684B" w:rsidP="00366F99">
      <w:pPr>
        <w:tabs>
          <w:tab w:val="left" w:pos="900"/>
        </w:tabs>
        <w:ind w:left="900" w:hanging="900"/>
        <w:rPr>
          <w:b/>
        </w:rPr>
      </w:pPr>
      <w:r>
        <w:rPr>
          <w:b/>
        </w:rPr>
        <w:t>Evaluation</w:t>
      </w:r>
    </w:p>
    <w:p w14:paraId="42B6E07C" w14:textId="77777777" w:rsidR="005F71E5" w:rsidRDefault="00D730A4" w:rsidP="001A2B40">
      <w:pPr>
        <w:tabs>
          <w:tab w:val="left" w:pos="900"/>
        </w:tabs>
      </w:pPr>
      <w:r>
        <w:t xml:space="preserve">This is </w:t>
      </w:r>
      <w:r w:rsidR="00A866AC">
        <w:t>a graded</w:t>
      </w:r>
      <w:r w:rsidR="001A2B40">
        <w:t xml:space="preserve"> participation</w:t>
      </w:r>
      <w:r w:rsidR="00A866AC">
        <w:t xml:space="preserve"> assignment</w:t>
      </w:r>
      <w:r>
        <w:t>.</w:t>
      </w:r>
      <w:r w:rsidR="005F71E5">
        <w:t xml:space="preserve"> </w:t>
      </w:r>
      <w:r w:rsidR="001A2B40">
        <w:t xml:space="preserve">If you answer all the questions, you will earn 100. </w:t>
      </w:r>
      <w:r w:rsidR="005F71E5">
        <w:t xml:space="preserve">Leaving questions </w:t>
      </w:r>
      <w:r w:rsidR="001A2B40">
        <w:t>blank</w:t>
      </w:r>
      <w:r w:rsidR="005F71E5">
        <w:t xml:space="preserve"> will lessen your </w:t>
      </w:r>
      <w:r w:rsidR="001A2B40">
        <w:t>score</w:t>
      </w:r>
      <w:r w:rsidR="005F71E5">
        <w:t xml:space="preserve">. </w:t>
      </w:r>
      <w:r w:rsidR="005F71E5" w:rsidRPr="006D66B4">
        <w:rPr>
          <w:b/>
        </w:rPr>
        <w:t>If you cannot find the answer, you sh</w:t>
      </w:r>
      <w:r w:rsidR="001A2B40" w:rsidRPr="006D66B4">
        <w:rPr>
          <w:b/>
        </w:rPr>
        <w:t>ould explain the steps you took</w:t>
      </w:r>
      <w:r w:rsidR="001A2B40">
        <w:t xml:space="preserve"> (see step </w:t>
      </w:r>
      <w:r w:rsidR="003D3229">
        <w:t>3</w:t>
      </w:r>
      <w:r w:rsidR="001A2B40">
        <w:t xml:space="preserve"> above).</w:t>
      </w:r>
    </w:p>
    <w:p w14:paraId="562687EC" w14:textId="77777777" w:rsidR="003A5E77" w:rsidRDefault="003A5E77" w:rsidP="002908D9">
      <w:pPr>
        <w:tabs>
          <w:tab w:val="left" w:pos="900"/>
        </w:tabs>
        <w:rPr>
          <w:b/>
        </w:rPr>
      </w:pPr>
    </w:p>
    <w:p w14:paraId="1A670D50" w14:textId="77777777" w:rsidR="007E0880" w:rsidRPr="007E0880" w:rsidRDefault="00662451" w:rsidP="002908D9">
      <w:pPr>
        <w:tabs>
          <w:tab w:val="left" w:pos="900"/>
        </w:tabs>
        <w:rPr>
          <w:b/>
        </w:rPr>
      </w:pPr>
      <w:r>
        <w:rPr>
          <w:b/>
        </w:rPr>
        <w:t>Assignment Setup</w:t>
      </w:r>
    </w:p>
    <w:p w14:paraId="7E767E24" w14:textId="77777777" w:rsidR="007E0880" w:rsidRDefault="007E0880" w:rsidP="007E0880">
      <w:r>
        <w:t>Th</w:t>
      </w:r>
      <w:r w:rsidR="00AA32AC">
        <w:t>e</w:t>
      </w:r>
      <w:r w:rsidR="00662451">
        <w:t xml:space="preserve"> assignment</w:t>
      </w:r>
      <w:r w:rsidR="00184F76">
        <w:t xml:space="preserve"> file</w:t>
      </w:r>
      <w:r w:rsidR="00662451">
        <w:t xml:space="preserve"> has been set up so that you will put your answers in the blue boxes. </w:t>
      </w:r>
      <w:r w:rsidR="006E4A01">
        <w:t xml:space="preserve">Put your cursor on the “x” and begin typing. </w:t>
      </w:r>
      <w:r w:rsidR="00662451">
        <w:t>The</w:t>
      </w:r>
      <w:r w:rsidR="006E4A01">
        <w:t xml:space="preserve"> boxes</w:t>
      </w:r>
      <w:r w:rsidR="00662451">
        <w:t xml:space="preserve"> will expand to accommodate long answers. </w:t>
      </w:r>
      <w:r>
        <w:t xml:space="preserve"> Let me know if you have any problems.</w:t>
      </w:r>
      <w:r w:rsidR="001710DC">
        <w:t xml:space="preserve"> If the </w:t>
      </w:r>
      <w:r w:rsidR="00662451">
        <w:t>setup</w:t>
      </w:r>
      <w:r w:rsidR="001710DC">
        <w:t xml:space="preserve"> becomes difficult to use, type your responses normally</w:t>
      </w:r>
      <w:r w:rsidR="00662451">
        <w:t xml:space="preserve"> and I’ll make adjustments.</w:t>
      </w:r>
    </w:p>
    <w:p w14:paraId="22D2213E" w14:textId="77777777" w:rsidR="007038AB" w:rsidRDefault="007038AB">
      <w:pPr>
        <w:rPr>
          <w:b/>
        </w:rPr>
      </w:pPr>
    </w:p>
    <w:p w14:paraId="10CD8DCF" w14:textId="77777777" w:rsidR="00ED7216" w:rsidRDefault="00ED7216">
      <w:pPr>
        <w:rPr>
          <w:b/>
        </w:rPr>
      </w:pPr>
    </w:p>
    <w:p w14:paraId="3C60A5CC" w14:textId="77777777" w:rsidR="00ED3F2C" w:rsidRDefault="00ED3F2C">
      <w:pPr>
        <w:rPr>
          <w:b/>
        </w:rPr>
      </w:pPr>
    </w:p>
    <w:p w14:paraId="38C5FB6B" w14:textId="77777777" w:rsidR="00ED7216" w:rsidRDefault="00ED7216">
      <w:pPr>
        <w:rPr>
          <w:b/>
        </w:rPr>
      </w:pPr>
    </w:p>
    <w:p w14:paraId="72520C3B" w14:textId="77777777" w:rsidR="003E7C86" w:rsidRPr="003E7C86" w:rsidRDefault="003E7C86">
      <w:pPr>
        <w:rPr>
          <w:b/>
        </w:rPr>
      </w:pPr>
      <w:r w:rsidRPr="003E7C86">
        <w:rPr>
          <w:b/>
        </w:rPr>
        <w:t>Bibliographic Citation</w:t>
      </w:r>
      <w:r>
        <w:rPr>
          <w:b/>
        </w:rPr>
        <w:t>s</w:t>
      </w:r>
    </w:p>
    <w:p w14:paraId="50AC22ED" w14:textId="77777777" w:rsidR="00613222" w:rsidRDefault="003E7C86">
      <w:r>
        <w:t xml:space="preserve">Because documenting your sources is an important part of research, you need to keep track of your bibliographic citations. </w:t>
      </w:r>
      <w:r w:rsidR="00613222">
        <w:t xml:space="preserve">Working through this library assignment will provide you with preliminary research sources. </w:t>
      </w:r>
    </w:p>
    <w:p w14:paraId="76C4C2B9" w14:textId="77777777" w:rsidR="00613222" w:rsidRDefault="00613222"/>
    <w:p w14:paraId="756F313C" w14:textId="77777777" w:rsidR="00366F99" w:rsidRDefault="003E7C86">
      <w:r>
        <w:t>When asked to prepare a bibliographic c</w:t>
      </w:r>
      <w:r w:rsidR="006D66B4">
        <w:t>itation, use the</w:t>
      </w:r>
      <w:r>
        <w:t xml:space="preserve"> APA style. </w:t>
      </w:r>
      <w:r w:rsidR="00366F99">
        <w:t>Use</w:t>
      </w:r>
      <w:r w:rsidR="00184F76">
        <w:t xml:space="preserve"> any of </w:t>
      </w:r>
      <w:r w:rsidR="00366F99">
        <w:t>the</w:t>
      </w:r>
      <w:r w:rsidR="00EE2D08">
        <w:t>se</w:t>
      </w:r>
      <w:r w:rsidR="00366F99">
        <w:t xml:space="preserve"> resources.</w:t>
      </w:r>
      <w:r>
        <w:t xml:space="preserve"> </w:t>
      </w:r>
    </w:p>
    <w:p w14:paraId="45C0B8B7" w14:textId="77777777" w:rsidR="00366F99" w:rsidRDefault="00366F99"/>
    <w:p w14:paraId="0D7B304E" w14:textId="77777777" w:rsidR="00C728A6" w:rsidRDefault="00366F99" w:rsidP="00366F99">
      <w:pPr>
        <w:numPr>
          <w:ilvl w:val="0"/>
          <w:numId w:val="18"/>
        </w:numPr>
      </w:pPr>
      <w:r>
        <w:t>L</w:t>
      </w:r>
      <w:r w:rsidR="003E7C86">
        <w:t xml:space="preserve">ibrary website at </w:t>
      </w:r>
      <w:hyperlink r:id="rId9" w:history="1">
        <w:r w:rsidR="00FF242F">
          <w:rPr>
            <w:rStyle w:val="Hyperlink"/>
          </w:rPr>
          <w:t xml:space="preserve">Citing </w:t>
        </w:r>
        <w:r w:rsidR="003E7C86" w:rsidRPr="003E7C86">
          <w:rPr>
            <w:rStyle w:val="Hyperlink"/>
          </w:rPr>
          <w:t>and Writing Help</w:t>
        </w:r>
      </w:hyperlink>
      <w:r w:rsidR="003E7C86">
        <w:t xml:space="preserve"> at </w:t>
      </w:r>
      <w:hyperlink r:id="rId10" w:history="1">
        <w:r w:rsidR="0088646B" w:rsidRPr="005A0B11">
          <w:rPr>
            <w:rStyle w:val="Hyperlink"/>
          </w:rPr>
          <w:t>http://libguides.uhcl.edu/citingwriting</w:t>
        </w:r>
      </w:hyperlink>
    </w:p>
    <w:p w14:paraId="49F8E26C" w14:textId="77777777" w:rsidR="003E7C86" w:rsidRDefault="002908D9" w:rsidP="00366F99">
      <w:pPr>
        <w:numPr>
          <w:ilvl w:val="0"/>
          <w:numId w:val="18"/>
        </w:numPr>
      </w:pPr>
      <w:r>
        <w:t>Writ 3</w:t>
      </w:r>
      <w:r w:rsidR="003D3229">
        <w:t>3</w:t>
      </w:r>
      <w:r>
        <w:t>1</w:t>
      </w:r>
      <w:r w:rsidR="003D3229">
        <w:t>2 Blackboard</w:t>
      </w:r>
      <w:r w:rsidR="00366F99">
        <w:t xml:space="preserve"> Homepage</w:t>
      </w:r>
      <w:r w:rsidR="00366F99">
        <w:sym w:font="Wingdings" w:char="F0E0"/>
      </w:r>
      <w:r w:rsidR="00366F99">
        <w:t>Resources Index</w:t>
      </w:r>
      <w:r w:rsidR="00366F99">
        <w:sym w:font="Wingdings" w:char="F0E0"/>
      </w:r>
      <w:r w:rsidR="00366F99">
        <w:t>Documentation Resources</w:t>
      </w:r>
    </w:p>
    <w:p w14:paraId="6C132B03" w14:textId="77777777" w:rsidR="008F679D" w:rsidRDefault="008F679D" w:rsidP="00366F99">
      <w:pPr>
        <w:numPr>
          <w:ilvl w:val="0"/>
          <w:numId w:val="18"/>
        </w:numPr>
      </w:pPr>
      <w:r>
        <w:t>Thill textbook, Appendix B, A-21 through A-26.</w:t>
      </w:r>
    </w:p>
    <w:p w14:paraId="366613DE" w14:textId="77777777" w:rsidR="008F679D" w:rsidRDefault="008F679D" w:rsidP="008F679D"/>
    <w:p w14:paraId="0514F635" w14:textId="77777777" w:rsidR="003E7C86" w:rsidRDefault="008F679D">
      <w:r w:rsidRPr="008F679D">
        <w:t xml:space="preserve">Note: Instead of the lengthy URLs for database articles, use the “persistent link” or the article number instead. The lengthy URLs will not work unless the user has access to that database.  </w:t>
      </w:r>
    </w:p>
    <w:p w14:paraId="1035F878" w14:textId="77777777" w:rsidR="003E7C86" w:rsidRDefault="003E7C86"/>
    <w:p w14:paraId="0189C354" w14:textId="77777777" w:rsidR="003E7C86" w:rsidRPr="00366F99" w:rsidRDefault="00366F99">
      <w:pPr>
        <w:rPr>
          <w:b/>
        </w:rPr>
      </w:pPr>
      <w:r w:rsidRPr="00366F99">
        <w:rPr>
          <w:b/>
        </w:rPr>
        <w:t>Submission</w:t>
      </w:r>
    </w:p>
    <w:p w14:paraId="1D1715AE" w14:textId="2FA73046" w:rsidR="00A82A53" w:rsidRDefault="00D730A4">
      <w:r>
        <w:t xml:space="preserve">Submit by </w:t>
      </w:r>
      <w:r w:rsidR="0078799A">
        <w:t>the deadline</w:t>
      </w:r>
      <w:r w:rsidR="00DF5150">
        <w:t xml:space="preserve"> (on the Weekly Schedule in the syllabus) </w:t>
      </w:r>
      <w:r w:rsidR="001D676E">
        <w:t>through the Assignment t</w:t>
      </w:r>
      <w:r>
        <w:t xml:space="preserve">ool with the file name </w:t>
      </w:r>
      <w:proofErr w:type="spellStart"/>
      <w:r>
        <w:t>LastNameFirst</w:t>
      </w:r>
      <w:proofErr w:type="spellEnd"/>
      <w:r>
        <w:t xml:space="preserve"> </w:t>
      </w:r>
      <w:proofErr w:type="spellStart"/>
      <w:r>
        <w:t>Initial_Libr</w:t>
      </w:r>
      <w:r w:rsidR="006A39FF">
        <w:t>ary</w:t>
      </w:r>
      <w:proofErr w:type="spellEnd"/>
      <w:r w:rsidR="006A39FF">
        <w:t xml:space="preserve"> Assignment, such as </w:t>
      </w:r>
      <w:proofErr w:type="spellStart"/>
      <w:r w:rsidR="006A39FF">
        <w:t>McCauleyS</w:t>
      </w:r>
      <w:r>
        <w:t>_Library</w:t>
      </w:r>
      <w:proofErr w:type="spellEnd"/>
      <w:r>
        <w:t>.</w:t>
      </w:r>
      <w:r w:rsidR="002861CD">
        <w:t xml:space="preserve"> </w:t>
      </w:r>
    </w:p>
    <w:p w14:paraId="19A7757A" w14:textId="77777777" w:rsidR="00DB684B" w:rsidRDefault="00DB684B"/>
    <w:p w14:paraId="48529051" w14:textId="77777777" w:rsidR="00040B93" w:rsidRPr="00FA6F4A" w:rsidRDefault="00DB684B">
      <w:pPr>
        <w:rPr>
          <w:b/>
        </w:rPr>
      </w:pPr>
      <w:r>
        <w:t>T</w:t>
      </w:r>
      <w:r w:rsidR="00040B93">
        <w:t xml:space="preserve">his assignment </w:t>
      </w:r>
      <w:r w:rsidR="003C0CCB">
        <w:t xml:space="preserve">will </w:t>
      </w:r>
      <w:r w:rsidR="00040B93">
        <w:t>enable you to locate information that will be hel</w:t>
      </w:r>
      <w:r w:rsidR="003C0CCB">
        <w:t>pful in your</w:t>
      </w:r>
      <w:r>
        <w:t xml:space="preserve"> presentation and possibly your</w:t>
      </w:r>
      <w:r w:rsidR="003C0CCB">
        <w:t xml:space="preserve"> analytical report. </w:t>
      </w:r>
      <w:r w:rsidR="003C0CCB" w:rsidRPr="00FA6F4A">
        <w:rPr>
          <w:b/>
        </w:rPr>
        <w:t xml:space="preserve">Be sure to bookmark sites or make copies of information you may be able to use. </w:t>
      </w:r>
    </w:p>
    <w:p w14:paraId="22773E18" w14:textId="77777777" w:rsidR="00D730A4" w:rsidRDefault="00D730A4"/>
    <w:p w14:paraId="5395E59A" w14:textId="77777777" w:rsidR="003D6825" w:rsidRDefault="003D6825">
      <w:pPr>
        <w:tabs>
          <w:tab w:val="right" w:leader="underscore" w:pos="8640"/>
        </w:tabs>
        <w:rPr>
          <w:color w:val="FF0000"/>
        </w:rPr>
      </w:pPr>
    </w:p>
    <w:p w14:paraId="38961857" w14:textId="77777777" w:rsidR="002861CD" w:rsidRDefault="002861CD">
      <w:pPr>
        <w:tabs>
          <w:tab w:val="right" w:leader="underscore" w:pos="8640"/>
        </w:tabs>
        <w:rPr>
          <w:color w:val="FF0000"/>
        </w:rPr>
      </w:pPr>
    </w:p>
    <w:sectPr w:rsidR="002861CD" w:rsidSect="00CF5686">
      <w:headerReference w:type="default" r:id="rId11"/>
      <w:footerReference w:type="default" r:id="rId12"/>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B7A28A" w14:textId="77777777" w:rsidR="00B41009" w:rsidRDefault="00B41009">
      <w:r>
        <w:separator/>
      </w:r>
    </w:p>
  </w:endnote>
  <w:endnote w:type="continuationSeparator" w:id="0">
    <w:p w14:paraId="74FE4A82" w14:textId="77777777" w:rsidR="00B41009" w:rsidRDefault="00B41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0C107" w14:textId="236A3DC9" w:rsidR="00E61BA5" w:rsidRDefault="004D24DF">
    <w:pPr>
      <w:pStyle w:val="Footer"/>
      <w:tabs>
        <w:tab w:val="clear" w:pos="8640"/>
        <w:tab w:val="right" w:pos="9360"/>
      </w:tabs>
      <w:rPr>
        <w:sz w:val="16"/>
      </w:rPr>
    </w:pPr>
    <w:r>
      <w:rPr>
        <w:sz w:val="16"/>
      </w:rPr>
      <w:t>Library Research Assignment</w:t>
    </w:r>
    <w:r w:rsidR="00E61BA5">
      <w:rPr>
        <w:sz w:val="16"/>
      </w:rPr>
      <w:tab/>
      <w:t xml:space="preserve">page </w:t>
    </w:r>
    <w:r w:rsidR="003F132A">
      <w:rPr>
        <w:rStyle w:val="PageNumber"/>
        <w:sz w:val="16"/>
      </w:rPr>
      <w:fldChar w:fldCharType="begin"/>
    </w:r>
    <w:r w:rsidR="00E61BA5">
      <w:rPr>
        <w:rStyle w:val="PageNumber"/>
        <w:sz w:val="16"/>
      </w:rPr>
      <w:instrText xml:space="preserve"> PAGE </w:instrText>
    </w:r>
    <w:r w:rsidR="003F132A">
      <w:rPr>
        <w:rStyle w:val="PageNumber"/>
        <w:sz w:val="16"/>
      </w:rPr>
      <w:fldChar w:fldCharType="separate"/>
    </w:r>
    <w:r w:rsidR="00DF5150">
      <w:rPr>
        <w:rStyle w:val="PageNumber"/>
        <w:noProof/>
        <w:sz w:val="16"/>
      </w:rPr>
      <w:t>2</w:t>
    </w:r>
    <w:r w:rsidR="003F132A">
      <w:rPr>
        <w:rStyle w:val="PageNumber"/>
        <w:sz w:val="16"/>
      </w:rPr>
      <w:fldChar w:fldCharType="end"/>
    </w:r>
    <w:r w:rsidR="00E61BA5">
      <w:rPr>
        <w:rStyle w:val="PageNumber"/>
        <w:sz w:val="16"/>
      </w:rPr>
      <w:tab/>
    </w:r>
    <w:r w:rsidR="003F132A">
      <w:rPr>
        <w:rStyle w:val="PageNumber"/>
        <w:sz w:val="16"/>
      </w:rPr>
      <w:fldChar w:fldCharType="begin"/>
    </w:r>
    <w:r w:rsidR="00E61BA5">
      <w:rPr>
        <w:rStyle w:val="PageNumber"/>
        <w:sz w:val="16"/>
      </w:rPr>
      <w:instrText xml:space="preserve"> DATE \@ "M/d/yyyy" </w:instrText>
    </w:r>
    <w:r w:rsidR="003F132A">
      <w:rPr>
        <w:rStyle w:val="PageNumber"/>
        <w:sz w:val="16"/>
      </w:rPr>
      <w:fldChar w:fldCharType="separate"/>
    </w:r>
    <w:r w:rsidR="00661832">
      <w:rPr>
        <w:rStyle w:val="PageNumber"/>
        <w:noProof/>
        <w:sz w:val="16"/>
      </w:rPr>
      <w:t>10/28/2020</w:t>
    </w:r>
    <w:r w:rsidR="003F132A">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3CCC0B" w14:textId="77777777" w:rsidR="00B41009" w:rsidRDefault="00B41009">
      <w:r>
        <w:separator/>
      </w:r>
    </w:p>
  </w:footnote>
  <w:footnote w:type="continuationSeparator" w:id="0">
    <w:p w14:paraId="2A49EAEA" w14:textId="77777777" w:rsidR="00B41009" w:rsidRDefault="00B41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8B264" w14:textId="77777777" w:rsidR="00CF5686" w:rsidRDefault="00CF5686">
    <w:pPr>
      <w:pStyle w:val="Header"/>
    </w:pPr>
    <w:r>
      <w:t>Students, WRIT 3132</w:t>
    </w:r>
  </w:p>
  <w:p w14:paraId="12BA8231" w14:textId="4BE832D3" w:rsidR="00CF5686" w:rsidRDefault="00CF5686">
    <w:pPr>
      <w:pStyle w:val="Header"/>
    </w:pPr>
    <w:r>
      <w:t xml:space="preserve">Page </w:t>
    </w:r>
    <w:r w:rsidR="00D34846">
      <w:fldChar w:fldCharType="begin"/>
    </w:r>
    <w:r w:rsidR="00D34846">
      <w:instrText xml:space="preserve"> PAGE   \* MERGEFORMAT </w:instrText>
    </w:r>
    <w:r w:rsidR="00D34846">
      <w:fldChar w:fldCharType="separate"/>
    </w:r>
    <w:r w:rsidR="00DF5150">
      <w:rPr>
        <w:noProof/>
      </w:rPr>
      <w:t>2</w:t>
    </w:r>
    <w:r w:rsidR="00D34846">
      <w:rPr>
        <w:noProof/>
      </w:rPr>
      <w:fldChar w:fldCharType="end"/>
    </w:r>
  </w:p>
  <w:p w14:paraId="18214667" w14:textId="77777777" w:rsidR="00DB684B" w:rsidRDefault="00DB684B">
    <w:pPr>
      <w:pStyle w:val="Header"/>
    </w:pPr>
  </w:p>
  <w:p w14:paraId="4F96A486" w14:textId="77777777" w:rsidR="00CF5686" w:rsidRDefault="00CF5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F3C19"/>
    <w:multiLevelType w:val="hybridMultilevel"/>
    <w:tmpl w:val="B9C65E90"/>
    <w:lvl w:ilvl="0" w:tplc="8A489856">
      <w:start w:val="1"/>
      <w:numFmt w:val="decimal"/>
      <w:lvlRestart w:val="0"/>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4F4CE5"/>
    <w:multiLevelType w:val="hybridMultilevel"/>
    <w:tmpl w:val="406E3490"/>
    <w:lvl w:ilvl="0" w:tplc="BD088F5A">
      <w:start w:val="1"/>
      <w:numFmt w:val="bullet"/>
      <w:lvlText w:val=""/>
      <w:lvlJc w:val="left"/>
      <w:pPr>
        <w:tabs>
          <w:tab w:val="num" w:pos="720"/>
        </w:tabs>
        <w:ind w:left="720" w:hanging="360"/>
      </w:pPr>
      <w:rPr>
        <w:rFonts w:ascii="Wingdings" w:hAnsi="Wingdings" w:hint="default"/>
        <w:color w:val="00008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B9B60FC"/>
    <w:multiLevelType w:val="hybridMultilevel"/>
    <w:tmpl w:val="D122C62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10F30B0"/>
    <w:multiLevelType w:val="hybridMultilevel"/>
    <w:tmpl w:val="98A0DC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5046C25"/>
    <w:multiLevelType w:val="hybridMultilevel"/>
    <w:tmpl w:val="2EB8C708"/>
    <w:lvl w:ilvl="0" w:tplc="89B0C57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95C22D8"/>
    <w:multiLevelType w:val="hybridMultilevel"/>
    <w:tmpl w:val="C96A851C"/>
    <w:lvl w:ilvl="0" w:tplc="AC9A33C0">
      <w:start w:val="1"/>
      <w:numFmt w:val="decimal"/>
      <w:lvlText w:val="%1."/>
      <w:lvlJc w:val="left"/>
      <w:pPr>
        <w:tabs>
          <w:tab w:val="num" w:pos="2700"/>
        </w:tabs>
        <w:ind w:left="2700" w:hanging="36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6" w15:restartNumberingAfterBreak="0">
    <w:nsid w:val="19C72A99"/>
    <w:multiLevelType w:val="hybridMultilevel"/>
    <w:tmpl w:val="BDBEDD6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0677F0"/>
    <w:multiLevelType w:val="hybridMultilevel"/>
    <w:tmpl w:val="85F46FF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13F1E39"/>
    <w:multiLevelType w:val="hybridMultilevel"/>
    <w:tmpl w:val="992A7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D7928"/>
    <w:multiLevelType w:val="hybridMultilevel"/>
    <w:tmpl w:val="E7B24510"/>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C51511"/>
    <w:multiLevelType w:val="hybridMultilevel"/>
    <w:tmpl w:val="C6AA2258"/>
    <w:lvl w:ilvl="0" w:tplc="0409000F">
      <w:start w:val="1"/>
      <w:numFmt w:val="decimal"/>
      <w:lvlText w:val="%1."/>
      <w:lvlJc w:val="left"/>
      <w:pPr>
        <w:tabs>
          <w:tab w:val="num" w:pos="720"/>
        </w:tabs>
        <w:ind w:left="720" w:hanging="360"/>
      </w:pPr>
      <w:rPr>
        <w:rFonts w:hint="default"/>
        <w:color w:val="00008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58D11E9"/>
    <w:multiLevelType w:val="hybridMultilevel"/>
    <w:tmpl w:val="AA58A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ED1EBA"/>
    <w:multiLevelType w:val="hybridMultilevel"/>
    <w:tmpl w:val="D7F8EBF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4CFF1BEB"/>
    <w:multiLevelType w:val="multilevel"/>
    <w:tmpl w:val="98A0DC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3257744"/>
    <w:multiLevelType w:val="hybridMultilevel"/>
    <w:tmpl w:val="803E692E"/>
    <w:lvl w:ilvl="0" w:tplc="BD088F5A">
      <w:start w:val="1"/>
      <w:numFmt w:val="bullet"/>
      <w:lvlText w:val=""/>
      <w:lvlJc w:val="left"/>
      <w:pPr>
        <w:tabs>
          <w:tab w:val="num" w:pos="1080"/>
        </w:tabs>
        <w:ind w:left="1080" w:hanging="360"/>
      </w:pPr>
      <w:rPr>
        <w:rFonts w:ascii="Wingdings" w:hAnsi="Wingdings" w:hint="default"/>
        <w:color w:val="00008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9816F8D"/>
    <w:multiLevelType w:val="hybridMultilevel"/>
    <w:tmpl w:val="845C204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62203F25"/>
    <w:multiLevelType w:val="hybridMultilevel"/>
    <w:tmpl w:val="3CC4BBE2"/>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662D210A"/>
    <w:multiLevelType w:val="hybridMultilevel"/>
    <w:tmpl w:val="5978AD58"/>
    <w:lvl w:ilvl="0" w:tplc="93D0F55C">
      <w:start w:val="1"/>
      <w:numFmt w:val="decimal"/>
      <w:pStyle w:val="Question"/>
      <w:lvlText w:val="%1."/>
      <w:lvlJc w:val="right"/>
      <w:pPr>
        <w:tabs>
          <w:tab w:val="num" w:pos="288"/>
        </w:tabs>
        <w:ind w:left="288" w:hanging="288"/>
      </w:pPr>
      <w:rPr>
        <w:rFonts w:hint="default"/>
      </w:rPr>
    </w:lvl>
    <w:lvl w:ilvl="1" w:tplc="04090019">
      <w:start w:val="1"/>
      <w:numFmt w:val="lowerLetter"/>
      <w:lvlText w:val="%2."/>
      <w:lvlJc w:val="left"/>
      <w:pPr>
        <w:tabs>
          <w:tab w:val="num" w:pos="720"/>
        </w:tabs>
        <w:ind w:left="720" w:hanging="360"/>
      </w:pPr>
    </w:lvl>
    <w:lvl w:ilvl="2" w:tplc="7EF8827C">
      <w:start w:val="1"/>
      <w:numFmt w:val="bullet"/>
      <w:lvlText w:val=""/>
      <w:lvlJc w:val="left"/>
      <w:pPr>
        <w:tabs>
          <w:tab w:val="num" w:pos="1620"/>
        </w:tabs>
        <w:ind w:left="1620" w:hanging="360"/>
      </w:pPr>
      <w:rPr>
        <w:rFonts w:ascii="Wingdings" w:hAnsi="Wingdings" w:hint="default"/>
        <w:sz w:val="16"/>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8" w15:restartNumberingAfterBreak="0">
    <w:nsid w:val="799B750B"/>
    <w:multiLevelType w:val="hybridMultilevel"/>
    <w:tmpl w:val="16E24104"/>
    <w:lvl w:ilvl="0" w:tplc="C5E2E382">
      <w:start w:val="1"/>
      <w:numFmt w:val="bullet"/>
      <w:lvlText w:val=""/>
      <w:lvlJc w:val="left"/>
      <w:pPr>
        <w:tabs>
          <w:tab w:val="num" w:pos="1080"/>
        </w:tabs>
        <w:ind w:left="1080" w:hanging="360"/>
      </w:pPr>
      <w:rPr>
        <w:rFonts w:ascii="Symbol" w:hAnsi="Symbol" w:hint="default"/>
        <w:color w:val="003366"/>
        <w:sz w:val="16"/>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19" w15:restartNumberingAfterBreak="0">
    <w:nsid w:val="7CBB5647"/>
    <w:multiLevelType w:val="hybridMultilevel"/>
    <w:tmpl w:val="2D081520"/>
    <w:lvl w:ilvl="0" w:tplc="CA243A2C">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C5DAD896">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5"/>
  </w:num>
  <w:num w:numId="3">
    <w:abstractNumId w:val="19"/>
  </w:num>
  <w:num w:numId="4">
    <w:abstractNumId w:val="4"/>
  </w:num>
  <w:num w:numId="5">
    <w:abstractNumId w:val="18"/>
  </w:num>
  <w:num w:numId="6">
    <w:abstractNumId w:val="0"/>
  </w:num>
  <w:num w:numId="7">
    <w:abstractNumId w:val="16"/>
  </w:num>
  <w:num w:numId="8">
    <w:abstractNumId w:val="7"/>
  </w:num>
  <w:num w:numId="9">
    <w:abstractNumId w:val="3"/>
  </w:num>
  <w:num w:numId="10">
    <w:abstractNumId w:val="13"/>
  </w:num>
  <w:num w:numId="11">
    <w:abstractNumId w:val="14"/>
  </w:num>
  <w:num w:numId="12">
    <w:abstractNumId w:val="10"/>
  </w:num>
  <w:num w:numId="13">
    <w:abstractNumId w:val="1"/>
  </w:num>
  <w:num w:numId="14">
    <w:abstractNumId w:val="6"/>
  </w:num>
  <w:num w:numId="15">
    <w:abstractNumId w:val="15"/>
  </w:num>
  <w:num w:numId="16">
    <w:abstractNumId w:val="11"/>
  </w:num>
  <w:num w:numId="17">
    <w:abstractNumId w:val="2"/>
  </w:num>
  <w:num w:numId="18">
    <w:abstractNumId w:val="8"/>
  </w:num>
  <w:num w:numId="19">
    <w:abstractNumId w:val="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19E"/>
    <w:rsid w:val="000066F9"/>
    <w:rsid w:val="00040B93"/>
    <w:rsid w:val="000767E6"/>
    <w:rsid w:val="00083D82"/>
    <w:rsid w:val="0009010D"/>
    <w:rsid w:val="000968BE"/>
    <w:rsid w:val="000A13AF"/>
    <w:rsid w:val="000A17B6"/>
    <w:rsid w:val="000A1EAE"/>
    <w:rsid w:val="000F09A1"/>
    <w:rsid w:val="001046DB"/>
    <w:rsid w:val="00121EB2"/>
    <w:rsid w:val="00134F56"/>
    <w:rsid w:val="00151FAF"/>
    <w:rsid w:val="00152A16"/>
    <w:rsid w:val="001703C0"/>
    <w:rsid w:val="001710DC"/>
    <w:rsid w:val="001752FC"/>
    <w:rsid w:val="00177835"/>
    <w:rsid w:val="00181025"/>
    <w:rsid w:val="00184F76"/>
    <w:rsid w:val="00192A63"/>
    <w:rsid w:val="00196DEE"/>
    <w:rsid w:val="001A2217"/>
    <w:rsid w:val="001A2B40"/>
    <w:rsid w:val="001A33AC"/>
    <w:rsid w:val="001B11AD"/>
    <w:rsid w:val="001D5A21"/>
    <w:rsid w:val="001D676E"/>
    <w:rsid w:val="001E149C"/>
    <w:rsid w:val="001E5C37"/>
    <w:rsid w:val="001F1E1B"/>
    <w:rsid w:val="00203AEE"/>
    <w:rsid w:val="00204D50"/>
    <w:rsid w:val="0020544C"/>
    <w:rsid w:val="002055D9"/>
    <w:rsid w:val="00206533"/>
    <w:rsid w:val="00211361"/>
    <w:rsid w:val="002145DD"/>
    <w:rsid w:val="00224640"/>
    <w:rsid w:val="00226EF0"/>
    <w:rsid w:val="002309D6"/>
    <w:rsid w:val="00235506"/>
    <w:rsid w:val="0024155E"/>
    <w:rsid w:val="0024237F"/>
    <w:rsid w:val="00243306"/>
    <w:rsid w:val="00262143"/>
    <w:rsid w:val="00267DBF"/>
    <w:rsid w:val="00275FF0"/>
    <w:rsid w:val="002846F0"/>
    <w:rsid w:val="002861CD"/>
    <w:rsid w:val="0028661B"/>
    <w:rsid w:val="002908D9"/>
    <w:rsid w:val="002A1B08"/>
    <w:rsid w:val="002B3FA0"/>
    <w:rsid w:val="002C2172"/>
    <w:rsid w:val="002C59A6"/>
    <w:rsid w:val="002D4EF2"/>
    <w:rsid w:val="002D69F2"/>
    <w:rsid w:val="002D75F0"/>
    <w:rsid w:val="002F5FC1"/>
    <w:rsid w:val="003043DA"/>
    <w:rsid w:val="00310D12"/>
    <w:rsid w:val="00324B39"/>
    <w:rsid w:val="00336AD9"/>
    <w:rsid w:val="00362914"/>
    <w:rsid w:val="00366F99"/>
    <w:rsid w:val="00374A2D"/>
    <w:rsid w:val="00381F79"/>
    <w:rsid w:val="003A5E77"/>
    <w:rsid w:val="003B1634"/>
    <w:rsid w:val="003B4464"/>
    <w:rsid w:val="003B6EAC"/>
    <w:rsid w:val="003B7307"/>
    <w:rsid w:val="003C0CCB"/>
    <w:rsid w:val="003D3229"/>
    <w:rsid w:val="003D6825"/>
    <w:rsid w:val="003E7C86"/>
    <w:rsid w:val="003F132A"/>
    <w:rsid w:val="00400C68"/>
    <w:rsid w:val="004012E1"/>
    <w:rsid w:val="00421FC5"/>
    <w:rsid w:val="004409B3"/>
    <w:rsid w:val="004855EA"/>
    <w:rsid w:val="004C2111"/>
    <w:rsid w:val="004C4C97"/>
    <w:rsid w:val="004C676B"/>
    <w:rsid w:val="004D0ABC"/>
    <w:rsid w:val="004D24DF"/>
    <w:rsid w:val="004D2695"/>
    <w:rsid w:val="004E1FA0"/>
    <w:rsid w:val="004E32F7"/>
    <w:rsid w:val="004E43B6"/>
    <w:rsid w:val="004F1268"/>
    <w:rsid w:val="0051115C"/>
    <w:rsid w:val="005211DE"/>
    <w:rsid w:val="00527048"/>
    <w:rsid w:val="00540132"/>
    <w:rsid w:val="00556EC1"/>
    <w:rsid w:val="00571298"/>
    <w:rsid w:val="0059668E"/>
    <w:rsid w:val="005B10B0"/>
    <w:rsid w:val="005F71E5"/>
    <w:rsid w:val="00602521"/>
    <w:rsid w:val="0060557E"/>
    <w:rsid w:val="00613222"/>
    <w:rsid w:val="00625945"/>
    <w:rsid w:val="006314A9"/>
    <w:rsid w:val="00656D1E"/>
    <w:rsid w:val="00661832"/>
    <w:rsid w:val="00662451"/>
    <w:rsid w:val="0066761D"/>
    <w:rsid w:val="006A39FF"/>
    <w:rsid w:val="006C1760"/>
    <w:rsid w:val="006C560F"/>
    <w:rsid w:val="006D5659"/>
    <w:rsid w:val="006D66B4"/>
    <w:rsid w:val="006D76C7"/>
    <w:rsid w:val="006E4A01"/>
    <w:rsid w:val="006E5E6D"/>
    <w:rsid w:val="00700398"/>
    <w:rsid w:val="00701FB4"/>
    <w:rsid w:val="007038AB"/>
    <w:rsid w:val="0073674B"/>
    <w:rsid w:val="00760A54"/>
    <w:rsid w:val="00764DED"/>
    <w:rsid w:val="00771538"/>
    <w:rsid w:val="0078050E"/>
    <w:rsid w:val="00783E27"/>
    <w:rsid w:val="0078799A"/>
    <w:rsid w:val="007B4444"/>
    <w:rsid w:val="007E0880"/>
    <w:rsid w:val="007F5A34"/>
    <w:rsid w:val="0082786D"/>
    <w:rsid w:val="00850850"/>
    <w:rsid w:val="008561DB"/>
    <w:rsid w:val="00864C97"/>
    <w:rsid w:val="00880D6E"/>
    <w:rsid w:val="0088646B"/>
    <w:rsid w:val="00892179"/>
    <w:rsid w:val="008930AF"/>
    <w:rsid w:val="008A09DB"/>
    <w:rsid w:val="008A6A23"/>
    <w:rsid w:val="008B632E"/>
    <w:rsid w:val="008C798A"/>
    <w:rsid w:val="008F4481"/>
    <w:rsid w:val="008F679D"/>
    <w:rsid w:val="008F6AEC"/>
    <w:rsid w:val="009005FB"/>
    <w:rsid w:val="0091678B"/>
    <w:rsid w:val="00917CB5"/>
    <w:rsid w:val="00922EF5"/>
    <w:rsid w:val="00963093"/>
    <w:rsid w:val="0097659A"/>
    <w:rsid w:val="009769AF"/>
    <w:rsid w:val="009A1B57"/>
    <w:rsid w:val="009A26E2"/>
    <w:rsid w:val="009B76ED"/>
    <w:rsid w:val="009E3D51"/>
    <w:rsid w:val="00A047FC"/>
    <w:rsid w:val="00A079A9"/>
    <w:rsid w:val="00A1366A"/>
    <w:rsid w:val="00A15051"/>
    <w:rsid w:val="00A20710"/>
    <w:rsid w:val="00A67987"/>
    <w:rsid w:val="00A82A53"/>
    <w:rsid w:val="00A866AC"/>
    <w:rsid w:val="00A9042D"/>
    <w:rsid w:val="00A96248"/>
    <w:rsid w:val="00AA26A4"/>
    <w:rsid w:val="00AA32AC"/>
    <w:rsid w:val="00AA3372"/>
    <w:rsid w:val="00AA492B"/>
    <w:rsid w:val="00AA497D"/>
    <w:rsid w:val="00AD33DA"/>
    <w:rsid w:val="00AF42B0"/>
    <w:rsid w:val="00B07150"/>
    <w:rsid w:val="00B229EE"/>
    <w:rsid w:val="00B27545"/>
    <w:rsid w:val="00B333F2"/>
    <w:rsid w:val="00B33BB4"/>
    <w:rsid w:val="00B34381"/>
    <w:rsid w:val="00B35694"/>
    <w:rsid w:val="00B41009"/>
    <w:rsid w:val="00B4519E"/>
    <w:rsid w:val="00B50FB4"/>
    <w:rsid w:val="00B537A2"/>
    <w:rsid w:val="00B5492C"/>
    <w:rsid w:val="00B55346"/>
    <w:rsid w:val="00B561C5"/>
    <w:rsid w:val="00B62A93"/>
    <w:rsid w:val="00B7144B"/>
    <w:rsid w:val="00B73A52"/>
    <w:rsid w:val="00B90E81"/>
    <w:rsid w:val="00B9109F"/>
    <w:rsid w:val="00B93412"/>
    <w:rsid w:val="00B95419"/>
    <w:rsid w:val="00BA2658"/>
    <w:rsid w:val="00BC3DCF"/>
    <w:rsid w:val="00BC7B08"/>
    <w:rsid w:val="00BD6AEA"/>
    <w:rsid w:val="00BE3578"/>
    <w:rsid w:val="00BF4561"/>
    <w:rsid w:val="00BF4B67"/>
    <w:rsid w:val="00BF5EE6"/>
    <w:rsid w:val="00C216FD"/>
    <w:rsid w:val="00C21C3A"/>
    <w:rsid w:val="00C338A0"/>
    <w:rsid w:val="00C33E94"/>
    <w:rsid w:val="00C40B10"/>
    <w:rsid w:val="00C41BC2"/>
    <w:rsid w:val="00C50C43"/>
    <w:rsid w:val="00C6294F"/>
    <w:rsid w:val="00C63E92"/>
    <w:rsid w:val="00C642DB"/>
    <w:rsid w:val="00C728A6"/>
    <w:rsid w:val="00C72F66"/>
    <w:rsid w:val="00C7721C"/>
    <w:rsid w:val="00C8377A"/>
    <w:rsid w:val="00C92082"/>
    <w:rsid w:val="00CA01F1"/>
    <w:rsid w:val="00CA03B3"/>
    <w:rsid w:val="00CA46E3"/>
    <w:rsid w:val="00CA5975"/>
    <w:rsid w:val="00CD58D8"/>
    <w:rsid w:val="00CF0E6B"/>
    <w:rsid w:val="00CF2295"/>
    <w:rsid w:val="00CF5686"/>
    <w:rsid w:val="00D020B3"/>
    <w:rsid w:val="00D0436A"/>
    <w:rsid w:val="00D149A8"/>
    <w:rsid w:val="00D34846"/>
    <w:rsid w:val="00D4624B"/>
    <w:rsid w:val="00D6255B"/>
    <w:rsid w:val="00D730A4"/>
    <w:rsid w:val="00D739A3"/>
    <w:rsid w:val="00D80BB7"/>
    <w:rsid w:val="00D812F3"/>
    <w:rsid w:val="00D952D3"/>
    <w:rsid w:val="00DA03E5"/>
    <w:rsid w:val="00DA064F"/>
    <w:rsid w:val="00DB684B"/>
    <w:rsid w:val="00DE4D5B"/>
    <w:rsid w:val="00DE63E7"/>
    <w:rsid w:val="00DF16CC"/>
    <w:rsid w:val="00DF5150"/>
    <w:rsid w:val="00E01C8B"/>
    <w:rsid w:val="00E121DC"/>
    <w:rsid w:val="00E43C74"/>
    <w:rsid w:val="00E50030"/>
    <w:rsid w:val="00E53FEB"/>
    <w:rsid w:val="00E61BA5"/>
    <w:rsid w:val="00E65DCB"/>
    <w:rsid w:val="00E708C0"/>
    <w:rsid w:val="00E77A4B"/>
    <w:rsid w:val="00ED36E7"/>
    <w:rsid w:val="00ED3F2C"/>
    <w:rsid w:val="00ED4E69"/>
    <w:rsid w:val="00ED7216"/>
    <w:rsid w:val="00EE2D08"/>
    <w:rsid w:val="00EE78F4"/>
    <w:rsid w:val="00F1642D"/>
    <w:rsid w:val="00F16A69"/>
    <w:rsid w:val="00F233D7"/>
    <w:rsid w:val="00F3792F"/>
    <w:rsid w:val="00F53745"/>
    <w:rsid w:val="00F65083"/>
    <w:rsid w:val="00F8599D"/>
    <w:rsid w:val="00FA6F4A"/>
    <w:rsid w:val="00FB1265"/>
    <w:rsid w:val="00FC0F62"/>
    <w:rsid w:val="00FD01FC"/>
    <w:rsid w:val="00FE14D6"/>
    <w:rsid w:val="00FE3483"/>
    <w:rsid w:val="00FE4BB5"/>
    <w:rsid w:val="00FE5945"/>
    <w:rsid w:val="00FF24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color="#c00000">
      <v:fill color="white" on="f"/>
      <v:stroke color="#c00000" weight="6pt"/>
    </o:shapedefaults>
    <o:shapelayout v:ext="edit">
      <o:idmap v:ext="edit" data="1"/>
    </o:shapelayout>
  </w:shapeDefaults>
  <w:decimalSymbol w:val="."/>
  <w:listSeparator w:val=","/>
  <w14:docId w14:val="5E03BB02"/>
  <w15:docId w15:val="{9CA87579-EA9C-4963-9B48-A8AAC9837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3F132A"/>
    <w:rPr>
      <w:sz w:val="24"/>
      <w:szCs w:val="24"/>
    </w:rPr>
  </w:style>
  <w:style w:type="paragraph" w:styleId="Heading1">
    <w:name w:val="heading 1"/>
    <w:basedOn w:val="Normal"/>
    <w:next w:val="Normal"/>
    <w:qFormat/>
    <w:rsid w:val="003F132A"/>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
    <w:name w:val="Question"/>
    <w:basedOn w:val="Normal"/>
    <w:rsid w:val="003F132A"/>
    <w:pPr>
      <w:numPr>
        <w:numId w:val="1"/>
      </w:numPr>
    </w:pPr>
  </w:style>
  <w:style w:type="character" w:styleId="Hyperlink">
    <w:name w:val="Hyperlink"/>
    <w:basedOn w:val="DefaultParagraphFont"/>
    <w:rsid w:val="003F132A"/>
    <w:rPr>
      <w:color w:val="0000FF"/>
      <w:u w:val="single"/>
    </w:rPr>
  </w:style>
  <w:style w:type="paragraph" w:styleId="BodyTextIndent">
    <w:name w:val="Body Text Indent"/>
    <w:basedOn w:val="Normal"/>
    <w:rsid w:val="003F132A"/>
    <w:pPr>
      <w:ind w:left="720"/>
    </w:pPr>
  </w:style>
  <w:style w:type="character" w:styleId="FollowedHyperlink">
    <w:name w:val="FollowedHyperlink"/>
    <w:basedOn w:val="DefaultParagraphFont"/>
    <w:rsid w:val="003F132A"/>
    <w:rPr>
      <w:color w:val="800080"/>
      <w:u w:val="single"/>
    </w:rPr>
  </w:style>
  <w:style w:type="paragraph" w:styleId="Header">
    <w:name w:val="header"/>
    <w:basedOn w:val="Normal"/>
    <w:link w:val="HeaderChar"/>
    <w:uiPriority w:val="99"/>
    <w:rsid w:val="003F132A"/>
    <w:pPr>
      <w:tabs>
        <w:tab w:val="center" w:pos="4320"/>
        <w:tab w:val="right" w:pos="8640"/>
      </w:tabs>
    </w:pPr>
  </w:style>
  <w:style w:type="paragraph" w:styleId="Footer">
    <w:name w:val="footer"/>
    <w:basedOn w:val="Normal"/>
    <w:rsid w:val="003F132A"/>
    <w:pPr>
      <w:tabs>
        <w:tab w:val="center" w:pos="4320"/>
        <w:tab w:val="right" w:pos="8640"/>
      </w:tabs>
    </w:pPr>
  </w:style>
  <w:style w:type="character" w:styleId="PageNumber">
    <w:name w:val="page number"/>
    <w:basedOn w:val="DefaultParagraphFont"/>
    <w:rsid w:val="003F132A"/>
  </w:style>
  <w:style w:type="paragraph" w:styleId="BodyTextIndent2">
    <w:name w:val="Body Text Indent 2"/>
    <w:basedOn w:val="Normal"/>
    <w:rsid w:val="003F132A"/>
    <w:pPr>
      <w:tabs>
        <w:tab w:val="left" w:pos="900"/>
      </w:tabs>
      <w:ind w:left="900" w:hanging="900"/>
    </w:pPr>
  </w:style>
  <w:style w:type="paragraph" w:styleId="Caption">
    <w:name w:val="caption"/>
    <w:basedOn w:val="Normal"/>
    <w:next w:val="Normal"/>
    <w:qFormat/>
    <w:rsid w:val="003F132A"/>
    <w:rPr>
      <w:szCs w:val="20"/>
    </w:rPr>
  </w:style>
  <w:style w:type="character" w:styleId="CommentReference">
    <w:name w:val="annotation reference"/>
    <w:basedOn w:val="DefaultParagraphFont"/>
    <w:semiHidden/>
    <w:rsid w:val="00381F79"/>
    <w:rPr>
      <w:sz w:val="16"/>
      <w:szCs w:val="16"/>
    </w:rPr>
  </w:style>
  <w:style w:type="paragraph" w:styleId="CommentText">
    <w:name w:val="annotation text"/>
    <w:basedOn w:val="Normal"/>
    <w:semiHidden/>
    <w:rsid w:val="00381F79"/>
    <w:rPr>
      <w:sz w:val="20"/>
      <w:szCs w:val="20"/>
    </w:rPr>
  </w:style>
  <w:style w:type="paragraph" w:styleId="CommentSubject">
    <w:name w:val="annotation subject"/>
    <w:basedOn w:val="CommentText"/>
    <w:next w:val="CommentText"/>
    <w:semiHidden/>
    <w:rsid w:val="00381F79"/>
    <w:rPr>
      <w:b/>
      <w:bCs/>
    </w:rPr>
  </w:style>
  <w:style w:type="paragraph" w:styleId="BalloonText">
    <w:name w:val="Balloon Text"/>
    <w:basedOn w:val="Normal"/>
    <w:semiHidden/>
    <w:rsid w:val="00381F79"/>
    <w:rPr>
      <w:rFonts w:ascii="Tahoma" w:hAnsi="Tahoma" w:cs="Tahoma"/>
      <w:sz w:val="16"/>
      <w:szCs w:val="16"/>
    </w:rPr>
  </w:style>
  <w:style w:type="paragraph" w:styleId="DocumentMap">
    <w:name w:val="Document Map"/>
    <w:basedOn w:val="Normal"/>
    <w:semiHidden/>
    <w:rsid w:val="006D5659"/>
    <w:pPr>
      <w:shd w:val="clear" w:color="auto" w:fill="000080"/>
    </w:pPr>
    <w:rPr>
      <w:rFonts w:ascii="Tahoma" w:hAnsi="Tahoma" w:cs="Tahoma"/>
      <w:sz w:val="20"/>
      <w:szCs w:val="20"/>
    </w:rPr>
  </w:style>
  <w:style w:type="paragraph" w:styleId="ListParagraph">
    <w:name w:val="List Paragraph"/>
    <w:basedOn w:val="Normal"/>
    <w:uiPriority w:val="34"/>
    <w:qFormat/>
    <w:rsid w:val="00613222"/>
    <w:pPr>
      <w:ind w:left="720"/>
    </w:pPr>
  </w:style>
  <w:style w:type="character" w:customStyle="1" w:styleId="HeaderChar">
    <w:name w:val="Header Char"/>
    <w:basedOn w:val="DefaultParagraphFont"/>
    <w:link w:val="Header"/>
    <w:uiPriority w:val="99"/>
    <w:rsid w:val="00CF568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hcl.edu/libr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hcl.edu/librar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libguides.uhcl.edu/citingwriting" TargetMode="External"/><Relationship Id="rId4" Type="http://schemas.openxmlformats.org/officeDocument/2006/relationships/webSettings" Target="webSettings.xml"/><Relationship Id="rId9" Type="http://schemas.openxmlformats.org/officeDocument/2006/relationships/hyperlink" Target="http://libguides.uhcl.edu/citingwriting"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uchens\Local%20Settings\Temporary%20Internet%20Files\Content.IE5\BN5NJDKW\Library%20Assignment%20Online%20Spr07%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Library Assignment Online Spr07[1]</Template>
  <TotalTime>0</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Using the three databases discussed in the library orientation, find the following information and indicate the database name</vt:lpstr>
    </vt:vector>
  </TitlesOfParts>
  <Company>UHCL</Company>
  <LinksUpToDate>false</LinksUpToDate>
  <CharactersWithSpaces>3409</CharactersWithSpaces>
  <SharedDoc>false</SharedDoc>
  <HLinks>
    <vt:vector size="66" baseType="variant">
      <vt:variant>
        <vt:i4>3866687</vt:i4>
      </vt:variant>
      <vt:variant>
        <vt:i4>30</vt:i4>
      </vt:variant>
      <vt:variant>
        <vt:i4>0</vt:i4>
      </vt:variant>
      <vt:variant>
        <vt:i4>5</vt:i4>
      </vt:variant>
      <vt:variant>
        <vt:lpwstr>http://libguides.uhcl.edu/citingwriting</vt:lpwstr>
      </vt:variant>
      <vt:variant>
        <vt:lpwstr/>
      </vt:variant>
      <vt:variant>
        <vt:i4>3866687</vt:i4>
      </vt:variant>
      <vt:variant>
        <vt:i4>27</vt:i4>
      </vt:variant>
      <vt:variant>
        <vt:i4>0</vt:i4>
      </vt:variant>
      <vt:variant>
        <vt:i4>5</vt:i4>
      </vt:variant>
      <vt:variant>
        <vt:lpwstr>http://libguides.uhcl.edu/citingwriting</vt:lpwstr>
      </vt:variant>
      <vt:variant>
        <vt:lpwstr/>
      </vt:variant>
      <vt:variant>
        <vt:i4>2555953</vt:i4>
      </vt:variant>
      <vt:variant>
        <vt:i4>24</vt:i4>
      </vt:variant>
      <vt:variant>
        <vt:i4>0</vt:i4>
      </vt:variant>
      <vt:variant>
        <vt:i4>5</vt:i4>
      </vt:variant>
      <vt:variant>
        <vt:lpwstr>http://libguides.uhcl.edu/MGMT</vt:lpwstr>
      </vt:variant>
      <vt:variant>
        <vt:lpwstr/>
      </vt:variant>
      <vt:variant>
        <vt:i4>2818089</vt:i4>
      </vt:variant>
      <vt:variant>
        <vt:i4>21</vt:i4>
      </vt:variant>
      <vt:variant>
        <vt:i4>0</vt:i4>
      </vt:variant>
      <vt:variant>
        <vt:i4>5</vt:i4>
      </vt:variant>
      <vt:variant>
        <vt:lpwstr>http://prtl.uhcl.edu/portal/page/portal/LIB/HOME/RESEARCHBYSUB/RESOURCEBUS</vt:lpwstr>
      </vt:variant>
      <vt:variant>
        <vt:lpwstr/>
      </vt:variant>
      <vt:variant>
        <vt:i4>2949230</vt:i4>
      </vt:variant>
      <vt:variant>
        <vt:i4>18</vt:i4>
      </vt:variant>
      <vt:variant>
        <vt:i4>0</vt:i4>
      </vt:variant>
      <vt:variant>
        <vt:i4>5</vt:i4>
      </vt:variant>
      <vt:variant>
        <vt:lpwstr>http://prtl.uhcl.edu/portal/page/portal/LIB/HOME/RESEARCHBYSUB</vt:lpwstr>
      </vt:variant>
      <vt:variant>
        <vt:lpwstr/>
      </vt:variant>
      <vt:variant>
        <vt:i4>2949230</vt:i4>
      </vt:variant>
      <vt:variant>
        <vt:i4>15</vt:i4>
      </vt:variant>
      <vt:variant>
        <vt:i4>0</vt:i4>
      </vt:variant>
      <vt:variant>
        <vt:i4>5</vt:i4>
      </vt:variant>
      <vt:variant>
        <vt:lpwstr>http://prtl.uhcl.edu/portal/page/portal/LIB/HOME/RESEARCHBYSUB</vt:lpwstr>
      </vt:variant>
      <vt:variant>
        <vt:lpwstr/>
      </vt:variant>
      <vt:variant>
        <vt:i4>3080316</vt:i4>
      </vt:variant>
      <vt:variant>
        <vt:i4>12</vt:i4>
      </vt:variant>
      <vt:variant>
        <vt:i4>0</vt:i4>
      </vt:variant>
      <vt:variant>
        <vt:i4>5</vt:i4>
      </vt:variant>
      <vt:variant>
        <vt:lpwstr>http://prtl.uhcl.edu/portal/page/portal/LIB/HOME/DATABASES</vt:lpwstr>
      </vt:variant>
      <vt:variant>
        <vt:lpwstr/>
      </vt:variant>
      <vt:variant>
        <vt:i4>3080316</vt:i4>
      </vt:variant>
      <vt:variant>
        <vt:i4>9</vt:i4>
      </vt:variant>
      <vt:variant>
        <vt:i4>0</vt:i4>
      </vt:variant>
      <vt:variant>
        <vt:i4>5</vt:i4>
      </vt:variant>
      <vt:variant>
        <vt:lpwstr>http://prtl.uhcl.edu/portal/page/portal/LIB/HOME/DATABASES</vt:lpwstr>
      </vt:variant>
      <vt:variant>
        <vt:lpwstr/>
      </vt:variant>
      <vt:variant>
        <vt:i4>6094935</vt:i4>
      </vt:variant>
      <vt:variant>
        <vt:i4>6</vt:i4>
      </vt:variant>
      <vt:variant>
        <vt:i4>0</vt:i4>
      </vt:variant>
      <vt:variant>
        <vt:i4>5</vt:i4>
      </vt:variant>
      <vt:variant>
        <vt:lpwstr>http://prtl.uhcl.edu/portal/page/portal/LIB/HOME</vt:lpwstr>
      </vt:variant>
      <vt:variant>
        <vt:lpwstr/>
      </vt:variant>
      <vt:variant>
        <vt:i4>3211307</vt:i4>
      </vt:variant>
      <vt:variant>
        <vt:i4>3</vt:i4>
      </vt:variant>
      <vt:variant>
        <vt:i4>0</vt:i4>
      </vt:variant>
      <vt:variant>
        <vt:i4>5</vt:i4>
      </vt:variant>
      <vt:variant>
        <vt:lpwstr>http://www.uhcl.edu/library</vt:lpwstr>
      </vt:variant>
      <vt:variant>
        <vt:lpwstr/>
      </vt:variant>
      <vt:variant>
        <vt:i4>3211311</vt:i4>
      </vt:variant>
      <vt:variant>
        <vt:i4>0</vt:i4>
      </vt:variant>
      <vt:variant>
        <vt:i4>0</vt:i4>
      </vt:variant>
      <vt:variant>
        <vt:i4>5</vt:i4>
      </vt:variant>
      <vt:variant>
        <vt:lpwstr>http://libguides.uhcl.edu/WRIT3132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the three databases discussed in the library orientation, find the following information and indicate the database name</dc:title>
  <dc:creator>Cuchens</dc:creator>
  <cp:lastModifiedBy> </cp:lastModifiedBy>
  <cp:revision>3</cp:revision>
  <cp:lastPrinted>2012-10-09T16:05:00Z</cp:lastPrinted>
  <dcterms:created xsi:type="dcterms:W3CDTF">2020-01-16T23:33:00Z</dcterms:created>
  <dcterms:modified xsi:type="dcterms:W3CDTF">2020-10-29T03:02:00Z</dcterms:modified>
</cp:coreProperties>
</file>