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E3AE33" w14:textId="5A887BD5" w:rsidR="00FF0897" w:rsidRDefault="00491A4E" w:rsidP="00FF0897">
      <w:pPr>
        <w:pStyle w:val="Title2"/>
      </w:pPr>
      <w:r>
        <w:rPr>
          <w:rFonts w:ascii="Times New Roman" w:hAnsi="Times New Roman" w:cs="Times New Roman"/>
          <w:b/>
          <w:bCs/>
        </w:rPr>
        <w:t>Multicultural Films</w:t>
      </w:r>
    </w:p>
    <w:p w14:paraId="20C32DA6" w14:textId="77777777" w:rsidR="00FF0897" w:rsidRDefault="00FF0897" w:rsidP="00FF0897">
      <w:pPr>
        <w:pStyle w:val="Title2"/>
      </w:pPr>
    </w:p>
    <w:p w14:paraId="437FDF3E" w14:textId="1F9E8E3B" w:rsidR="00FF0897" w:rsidRDefault="00FF0897" w:rsidP="00FF0897">
      <w:pPr>
        <w:pStyle w:val="Title2"/>
      </w:pPr>
      <w:r>
        <w:t>Name</w:t>
      </w:r>
    </w:p>
    <w:p w14:paraId="1BA4353A" w14:textId="2E1342C0" w:rsidR="00FF0897" w:rsidRDefault="003A1CB7" w:rsidP="00FF0897">
      <w:pPr>
        <w:pStyle w:val="Title2"/>
        <w:tabs>
          <w:tab w:val="left" w:pos="3315"/>
          <w:tab w:val="center" w:pos="4680"/>
          <w:tab w:val="left" w:pos="6315"/>
        </w:tabs>
      </w:pPr>
      <w:sdt>
        <w:sdtPr>
          <w:alias w:val="Enter institutional affiliation(s):"/>
          <w:tag w:val="Enter institutional affiliation(s):"/>
          <w:id w:val="2102991146"/>
          <w:placeholder>
            <w:docPart w:val="59355C89BE8643E9BBFDADE0966257A8"/>
          </w:placeholder>
          <w:temporary/>
          <w:showingPlcHdr/>
          <w15:appearance w15:val="hidden"/>
        </w:sdtPr>
        <w:sdtEndPr/>
        <w:sdtContent>
          <w:r w:rsidR="00FF0897">
            <w:t>Institutional Affiliation(s)</w:t>
          </w:r>
        </w:sdtContent>
      </w:sdt>
    </w:p>
    <w:p w14:paraId="059AB489" w14:textId="2D14A550" w:rsidR="00FF0897" w:rsidRDefault="00FF0897" w:rsidP="00FF0897">
      <w:pPr>
        <w:pStyle w:val="Title2"/>
        <w:tabs>
          <w:tab w:val="center" w:pos="4680"/>
          <w:tab w:val="left" w:pos="6315"/>
        </w:tabs>
      </w:pPr>
      <w:r>
        <w:t>Instructor</w:t>
      </w:r>
    </w:p>
    <w:p w14:paraId="1B0CA3AB" w14:textId="6A8FE36C" w:rsidR="00FF0897" w:rsidRDefault="00FF0897" w:rsidP="00FF0897">
      <w:pPr>
        <w:pStyle w:val="Title2"/>
        <w:tabs>
          <w:tab w:val="center" w:pos="4680"/>
          <w:tab w:val="left" w:pos="6315"/>
        </w:tabs>
      </w:pPr>
      <w:r>
        <w:t>Date</w:t>
      </w:r>
    </w:p>
    <w:p w14:paraId="4EEF9DEE" w14:textId="77777777" w:rsidR="00FF0897" w:rsidRDefault="00FF0897" w:rsidP="00FF0897"/>
    <w:p w14:paraId="41F502E3" w14:textId="6F42B2C3" w:rsidR="00C174CD" w:rsidRPr="00C70B8E" w:rsidRDefault="00C174CD" w:rsidP="00D066C2">
      <w:pPr>
        <w:pStyle w:val="Title"/>
        <w:rPr>
          <w:rFonts w:ascii="Times New Roman" w:hAnsi="Times New Roman" w:cs="Times New Roman"/>
          <w:b/>
          <w:bCs/>
        </w:rPr>
      </w:pPr>
    </w:p>
    <w:p w14:paraId="1CE9C404" w14:textId="77777777" w:rsidR="00D21972" w:rsidRPr="00C70B8E" w:rsidRDefault="00D21972" w:rsidP="004713D7">
      <w:pPr>
        <w:contextualSpacing/>
        <w:jc w:val="center"/>
        <w:rPr>
          <w:rFonts w:ascii="Times New Roman" w:hAnsi="Times New Roman" w:cs="Times New Roman"/>
        </w:rPr>
      </w:pPr>
    </w:p>
    <w:p w14:paraId="045E1561" w14:textId="77777777" w:rsidR="00C11DC3" w:rsidRDefault="00C11DC3" w:rsidP="00C11DC3">
      <w:pPr>
        <w:rPr>
          <w:rFonts w:ascii="Times New Roman" w:eastAsiaTheme="majorEastAsia" w:hAnsi="Times New Roman" w:cs="Times New Roman"/>
        </w:rPr>
      </w:pPr>
    </w:p>
    <w:p w14:paraId="2866D3AD" w14:textId="77777777" w:rsidR="00C11DC3" w:rsidRPr="00C11DC3" w:rsidRDefault="00C11DC3" w:rsidP="00C11DC3"/>
    <w:p w14:paraId="62B38BD7" w14:textId="77777777" w:rsidR="00886C14" w:rsidRPr="00C70B8E" w:rsidRDefault="00886C14" w:rsidP="00F655A0">
      <w:pPr>
        <w:pStyle w:val="Title"/>
        <w:rPr>
          <w:rFonts w:ascii="Times New Roman" w:hAnsi="Times New Roman" w:cs="Times New Roman"/>
        </w:rPr>
      </w:pPr>
    </w:p>
    <w:p w14:paraId="71B24BC6" w14:textId="77777777" w:rsidR="00886C14" w:rsidRPr="00C70B8E" w:rsidRDefault="00886C14" w:rsidP="00F655A0">
      <w:pPr>
        <w:pStyle w:val="Title"/>
        <w:rPr>
          <w:rFonts w:ascii="Times New Roman" w:hAnsi="Times New Roman" w:cs="Times New Roman"/>
        </w:rPr>
      </w:pPr>
    </w:p>
    <w:p w14:paraId="2A4B2AF7" w14:textId="77777777" w:rsidR="00886C14" w:rsidRPr="00C70B8E" w:rsidRDefault="00886C14" w:rsidP="00F655A0">
      <w:pPr>
        <w:pStyle w:val="Title"/>
        <w:rPr>
          <w:rFonts w:ascii="Times New Roman" w:hAnsi="Times New Roman" w:cs="Times New Roman"/>
        </w:rPr>
      </w:pPr>
    </w:p>
    <w:p w14:paraId="7862C821" w14:textId="00A4A249" w:rsidR="00F2109D" w:rsidRDefault="00F2109D" w:rsidP="00F2109D">
      <w:pPr>
        <w:jc w:val="center"/>
        <w:rPr>
          <w:rFonts w:ascii="Times New Roman" w:eastAsiaTheme="majorEastAsia" w:hAnsi="Times New Roman" w:cs="Times New Roman"/>
          <w:b/>
          <w:bCs/>
        </w:rPr>
      </w:pPr>
      <w:r>
        <w:rPr>
          <w:rFonts w:ascii="Times New Roman" w:eastAsiaTheme="majorEastAsia" w:hAnsi="Times New Roman" w:cs="Times New Roman"/>
          <w:b/>
          <w:bCs/>
        </w:rPr>
        <w:t>Multicultural Films</w:t>
      </w:r>
    </w:p>
    <w:p w14:paraId="5445DD4A" w14:textId="0AB9FBCD" w:rsidR="00F2109D" w:rsidRDefault="00F2109D" w:rsidP="00F2109D">
      <w:pPr>
        <w:rPr>
          <w:rFonts w:ascii="Times New Roman" w:eastAsiaTheme="majorEastAsia" w:hAnsi="Times New Roman" w:cs="Times New Roman"/>
          <w:bCs/>
        </w:rPr>
      </w:pPr>
      <w:r>
        <w:rPr>
          <w:rFonts w:ascii="Times New Roman" w:eastAsiaTheme="majorEastAsia" w:hAnsi="Times New Roman" w:cs="Times New Roman"/>
          <w:bCs/>
        </w:rPr>
        <w:t xml:space="preserve">In the film </w:t>
      </w:r>
      <w:r>
        <w:rPr>
          <w:rFonts w:ascii="Times New Roman" w:eastAsiaTheme="majorEastAsia" w:hAnsi="Times New Roman" w:cs="Times New Roman"/>
          <w:bCs/>
          <w:i/>
        </w:rPr>
        <w:t xml:space="preserve">What it means to be a Navajo woman, </w:t>
      </w:r>
      <w:r>
        <w:rPr>
          <w:rFonts w:ascii="Times New Roman" w:eastAsiaTheme="majorEastAsia" w:hAnsi="Times New Roman" w:cs="Times New Roman"/>
          <w:bCs/>
        </w:rPr>
        <w:t>Jolyana Bitsuie narrates her journey to becoming Miss Navajo Nation 2001/2002 and the intricacies of her native culture. She recounts moving from the Navajo culture as a young girl in pursuance of her high school studies in Phoenix. It was her mother’s understanding that Jolyana would one day return home, something she did. In a foreclosure, her grandfather also alluded to thi</w:t>
      </w:r>
      <w:r w:rsidR="00A34142">
        <w:rPr>
          <w:rFonts w:ascii="Times New Roman" w:eastAsiaTheme="majorEastAsia" w:hAnsi="Times New Roman" w:cs="Times New Roman"/>
          <w:bCs/>
        </w:rPr>
        <w:t xml:space="preserve">s fact much to </w:t>
      </w:r>
      <w:r>
        <w:rPr>
          <w:rFonts w:ascii="Times New Roman" w:eastAsiaTheme="majorEastAsia" w:hAnsi="Times New Roman" w:cs="Times New Roman"/>
          <w:bCs/>
        </w:rPr>
        <w:t>young Jolyana’s bewilderment as she could not fathom ever leaving her homeland.</w:t>
      </w:r>
      <w:r w:rsidR="00A34142">
        <w:rPr>
          <w:rFonts w:ascii="Times New Roman" w:eastAsiaTheme="majorEastAsia" w:hAnsi="Times New Roman" w:cs="Times New Roman"/>
          <w:bCs/>
        </w:rPr>
        <w:t xml:space="preserve"> Bearing the title of Miss Navajo meant representing the Navajo Nation all across the country. With this, she shares what it is like being a Navajo woman. She represents the essence of generations of her great grandmothers, mothers and grandmothers and communicates the importance of </w:t>
      </w:r>
      <w:r w:rsidR="00DD1D0F">
        <w:rPr>
          <w:rFonts w:ascii="Times New Roman" w:eastAsiaTheme="majorEastAsia" w:hAnsi="Times New Roman" w:cs="Times New Roman"/>
          <w:bCs/>
        </w:rPr>
        <w:t xml:space="preserve">self recognition. She pushes this narrative by teaching urban Navajos to perpetuate their language, recognize their roots and ensure the survival of their </w:t>
      </w:r>
      <w:r w:rsidR="00B551C8">
        <w:rPr>
          <w:rFonts w:ascii="Times New Roman" w:eastAsiaTheme="majorEastAsia" w:hAnsi="Times New Roman" w:cs="Times New Roman"/>
          <w:bCs/>
        </w:rPr>
        <w:t>native culture (TEDx, 2011).</w:t>
      </w:r>
    </w:p>
    <w:p w14:paraId="0BA7F0AE" w14:textId="44578EBA" w:rsidR="00BB2E90" w:rsidRDefault="00BB2E90" w:rsidP="00F2109D">
      <w:pPr>
        <w:rPr>
          <w:rFonts w:ascii="Times New Roman" w:eastAsiaTheme="majorEastAsia" w:hAnsi="Times New Roman" w:cs="Times New Roman"/>
          <w:bCs/>
        </w:rPr>
      </w:pPr>
      <w:r>
        <w:rPr>
          <w:rFonts w:ascii="Times New Roman" w:eastAsiaTheme="majorEastAsia" w:hAnsi="Times New Roman" w:cs="Times New Roman"/>
          <w:bCs/>
        </w:rPr>
        <w:t>This movie ex</w:t>
      </w:r>
      <w:r w:rsidR="009C5FCC">
        <w:rPr>
          <w:rFonts w:ascii="Times New Roman" w:eastAsiaTheme="majorEastAsia" w:hAnsi="Times New Roman" w:cs="Times New Roman"/>
          <w:bCs/>
        </w:rPr>
        <w:t>a</w:t>
      </w:r>
      <w:r>
        <w:rPr>
          <w:rFonts w:ascii="Times New Roman" w:eastAsiaTheme="majorEastAsia" w:hAnsi="Times New Roman" w:cs="Times New Roman"/>
          <w:bCs/>
        </w:rPr>
        <w:t>mines the intergenerational changes</w:t>
      </w:r>
      <w:r w:rsidR="009C5FCC">
        <w:rPr>
          <w:rFonts w:ascii="Times New Roman" w:eastAsiaTheme="majorEastAsia" w:hAnsi="Times New Roman" w:cs="Times New Roman"/>
          <w:bCs/>
        </w:rPr>
        <w:t xml:space="preserve"> that have occurred in the formation of cultural identities. In the process of selecting Miss Navajo Nation, participants go through a double pronged process that reflects the twin identities a Navajo woman has to live with. They have to excel in both contemporary tests in English, and native Navajo practices in Navajo language.</w:t>
      </w:r>
      <w:r w:rsidR="0032798B">
        <w:rPr>
          <w:rFonts w:ascii="Times New Roman" w:eastAsiaTheme="majorEastAsia" w:hAnsi="Times New Roman" w:cs="Times New Roman"/>
          <w:bCs/>
        </w:rPr>
        <w:t xml:space="preserve"> This then would require a counsellor to </w:t>
      </w:r>
      <w:r w:rsidR="00503987">
        <w:rPr>
          <w:rFonts w:ascii="Times New Roman" w:eastAsiaTheme="majorEastAsia" w:hAnsi="Times New Roman" w:cs="Times New Roman"/>
          <w:bCs/>
        </w:rPr>
        <w:t>ack</w:t>
      </w:r>
      <w:r w:rsidR="00B551C8">
        <w:rPr>
          <w:rFonts w:ascii="Times New Roman" w:eastAsiaTheme="majorEastAsia" w:hAnsi="Times New Roman" w:cs="Times New Roman"/>
          <w:bCs/>
        </w:rPr>
        <w:t>nowledge individual differences (TEDx, 2011).</w:t>
      </w:r>
    </w:p>
    <w:p w14:paraId="0E012370" w14:textId="0458D0A8" w:rsidR="009C5FCC" w:rsidRDefault="009C5FCC" w:rsidP="00F2109D">
      <w:pPr>
        <w:rPr>
          <w:rFonts w:ascii="Times New Roman" w:eastAsiaTheme="majorEastAsia" w:hAnsi="Times New Roman" w:cs="Times New Roman"/>
          <w:bCs/>
        </w:rPr>
      </w:pPr>
      <w:r>
        <w:rPr>
          <w:rFonts w:ascii="Times New Roman" w:eastAsiaTheme="majorEastAsia" w:hAnsi="Times New Roman" w:cs="Times New Roman"/>
          <w:bCs/>
        </w:rPr>
        <w:t>One multicultural issue that emerges is ‘Knowing what culture really means’. The film acknowledges the culture and identity of a Navajo woman as being a product of both ethnicity, nationality (in this case the contemporary American culture),</w:t>
      </w:r>
      <w:r w:rsidR="0032798B">
        <w:rPr>
          <w:rFonts w:ascii="Times New Roman" w:eastAsiaTheme="majorEastAsia" w:hAnsi="Times New Roman" w:cs="Times New Roman"/>
          <w:bCs/>
        </w:rPr>
        <w:t xml:space="preserve"> and</w:t>
      </w:r>
      <w:r>
        <w:rPr>
          <w:rFonts w:ascii="Times New Roman" w:eastAsiaTheme="majorEastAsia" w:hAnsi="Times New Roman" w:cs="Times New Roman"/>
          <w:bCs/>
        </w:rPr>
        <w:t xml:space="preserve"> language identity.</w:t>
      </w:r>
      <w:r w:rsidR="0032798B">
        <w:rPr>
          <w:rFonts w:ascii="Times New Roman" w:eastAsiaTheme="majorEastAsia" w:hAnsi="Times New Roman" w:cs="Times New Roman"/>
          <w:bCs/>
        </w:rPr>
        <w:t xml:space="preserve"> Cultural identities are expressed through food, clothing and elaborate c</w:t>
      </w:r>
      <w:r w:rsidR="00B551C8">
        <w:rPr>
          <w:rFonts w:ascii="Times New Roman" w:eastAsiaTheme="majorEastAsia" w:hAnsi="Times New Roman" w:cs="Times New Roman"/>
          <w:bCs/>
        </w:rPr>
        <w:t>elebrations (TEDx, 2011).</w:t>
      </w:r>
    </w:p>
    <w:p w14:paraId="6B2DBDBF" w14:textId="57ADDAFA" w:rsidR="00F2109D" w:rsidRPr="00E64CE9" w:rsidRDefault="0032798B" w:rsidP="00E64CE9">
      <w:pPr>
        <w:rPr>
          <w:rFonts w:ascii="Times New Roman" w:eastAsiaTheme="majorEastAsia" w:hAnsi="Times New Roman" w:cs="Times New Roman"/>
          <w:bCs/>
        </w:rPr>
      </w:pPr>
      <w:r>
        <w:rPr>
          <w:rFonts w:ascii="Times New Roman" w:eastAsiaTheme="majorEastAsia" w:hAnsi="Times New Roman" w:cs="Times New Roman"/>
          <w:bCs/>
        </w:rPr>
        <w:t>Another multicultural issue is the fact of English being a second language for Navajo natives. Jolyana tells how it was hard for most participants to navigate fluently</w:t>
      </w:r>
      <w:r w:rsidR="00B551C8">
        <w:rPr>
          <w:rFonts w:ascii="Times New Roman" w:eastAsiaTheme="majorEastAsia" w:hAnsi="Times New Roman" w:cs="Times New Roman"/>
          <w:bCs/>
        </w:rPr>
        <w:t xml:space="preserve"> between both languages (TEDx, 2011). </w:t>
      </w:r>
      <w:r>
        <w:rPr>
          <w:rFonts w:ascii="Times New Roman" w:eastAsiaTheme="majorEastAsia" w:hAnsi="Times New Roman" w:cs="Times New Roman"/>
          <w:bCs/>
        </w:rPr>
        <w:t>For this, exercising counselling would require one to work as a team to establish understanding or even learn this language.</w:t>
      </w:r>
      <w:r w:rsidR="00C02DE5">
        <w:rPr>
          <w:rFonts w:ascii="Times New Roman" w:eastAsiaTheme="majorEastAsia" w:hAnsi="Times New Roman" w:cs="Times New Roman"/>
          <w:bCs/>
        </w:rPr>
        <w:t xml:space="preserve"> What can contribute to bias in this movie is the perception that native cultural identities are superior in identity formation to contemporary influences which are inherent to individual</w:t>
      </w:r>
      <w:r w:rsidR="00B551C8">
        <w:rPr>
          <w:rFonts w:ascii="Times New Roman" w:eastAsiaTheme="majorEastAsia" w:hAnsi="Times New Roman" w:cs="Times New Roman"/>
          <w:bCs/>
        </w:rPr>
        <w:t>s living a contemporary life.</w:t>
      </w:r>
    </w:p>
    <w:p w14:paraId="116C075A" w14:textId="77777777" w:rsidR="00F2109D" w:rsidRDefault="00F2109D" w:rsidP="00DD163C">
      <w:pPr>
        <w:jc w:val="center"/>
        <w:rPr>
          <w:rFonts w:ascii="Times New Roman" w:eastAsia="Times New Roman" w:hAnsi="Times New Roman" w:cs="Times New Roman"/>
          <w:b/>
          <w:color w:val="000000"/>
          <w:kern w:val="0"/>
          <w:lang w:eastAsia="en-US"/>
        </w:rPr>
      </w:pPr>
    </w:p>
    <w:p w14:paraId="7BE51382" w14:textId="7967F4EE" w:rsidR="00220AA9" w:rsidRDefault="00DD163C" w:rsidP="00DD163C">
      <w:pPr>
        <w:jc w:val="center"/>
        <w:rPr>
          <w:rFonts w:ascii="Times New Roman" w:eastAsia="Times New Roman" w:hAnsi="Times New Roman" w:cs="Times New Roman"/>
          <w:b/>
          <w:color w:val="000000"/>
          <w:kern w:val="0"/>
          <w:lang w:eastAsia="en-US"/>
        </w:rPr>
      </w:pPr>
      <w:r w:rsidRPr="00DD163C">
        <w:rPr>
          <w:rFonts w:ascii="Times New Roman" w:eastAsia="Times New Roman" w:hAnsi="Times New Roman" w:cs="Times New Roman"/>
          <w:b/>
          <w:color w:val="000000"/>
          <w:kern w:val="0"/>
          <w:lang w:eastAsia="en-US"/>
        </w:rPr>
        <w:t>References</w:t>
      </w:r>
    </w:p>
    <w:p w14:paraId="357A96C0" w14:textId="3833F796" w:rsidR="00E64CE9" w:rsidRPr="00E64CE9" w:rsidRDefault="00E64CE9" w:rsidP="00E64CE9">
      <w:pPr>
        <w:rPr>
          <w:rFonts w:ascii="Times New Roman" w:eastAsia="Times New Roman" w:hAnsi="Times New Roman" w:cs="Times New Roman"/>
          <w:color w:val="000000"/>
          <w:kern w:val="0"/>
          <w:lang w:eastAsia="en-US"/>
        </w:rPr>
      </w:pPr>
      <w:r w:rsidRPr="00B551C8">
        <w:rPr>
          <w:rFonts w:ascii="Times New Roman" w:eastAsia="Times New Roman" w:hAnsi="Times New Roman" w:cs="Times New Roman"/>
          <w:color w:val="000000"/>
          <w:kern w:val="0"/>
          <w:lang w:eastAsia="en-US"/>
        </w:rPr>
        <w:t>TEDx Talks. (2011).</w:t>
      </w:r>
      <w:r>
        <w:rPr>
          <w:rFonts w:ascii="Times New Roman" w:eastAsia="Times New Roman" w:hAnsi="Times New Roman" w:cs="Times New Roman"/>
          <w:b/>
          <w:color w:val="000000"/>
          <w:kern w:val="0"/>
          <w:lang w:eastAsia="en-US"/>
        </w:rPr>
        <w:t xml:space="preserve"> </w:t>
      </w:r>
      <w:r w:rsidRPr="00E64CE9">
        <w:rPr>
          <w:rFonts w:ascii="Times New Roman" w:eastAsia="Times New Roman" w:hAnsi="Times New Roman" w:cs="Times New Roman"/>
          <w:color w:val="000000"/>
          <w:kern w:val="0"/>
          <w:lang w:eastAsia="en-US"/>
        </w:rPr>
        <w:t>Jolyana Bitsui - What it means to be a Navajo woman</w:t>
      </w:r>
      <w:r>
        <w:rPr>
          <w:rFonts w:ascii="Times New Roman" w:eastAsia="Times New Roman" w:hAnsi="Times New Roman" w:cs="Times New Roman"/>
          <w:color w:val="000000"/>
          <w:kern w:val="0"/>
          <w:lang w:eastAsia="en-US"/>
        </w:rPr>
        <w:t xml:space="preserve">. </w:t>
      </w:r>
      <w:r w:rsidRPr="00E64CE9">
        <w:rPr>
          <w:rFonts w:ascii="Times New Roman" w:eastAsia="Times New Roman" w:hAnsi="Times New Roman" w:cs="Times New Roman"/>
          <w:color w:val="000000"/>
          <w:kern w:val="0"/>
          <w:lang w:eastAsia="en-US"/>
        </w:rPr>
        <w:t>https://youtu.be/U0gCGpCtY7s</w:t>
      </w:r>
    </w:p>
    <w:p w14:paraId="05F8EF02" w14:textId="39F5DDC5" w:rsidR="00E64CE9" w:rsidRDefault="00E64CE9" w:rsidP="00E64CE9">
      <w:pPr>
        <w:rPr>
          <w:rFonts w:ascii="Times New Roman" w:eastAsia="Times New Roman" w:hAnsi="Times New Roman" w:cs="Times New Roman"/>
          <w:b/>
          <w:color w:val="000000"/>
          <w:kern w:val="0"/>
          <w:lang w:eastAsia="en-US"/>
        </w:rPr>
      </w:pPr>
    </w:p>
    <w:p w14:paraId="74EB709D" w14:textId="48AF5C5C" w:rsidR="00452E28" w:rsidRPr="00AB38AB" w:rsidRDefault="00452E28" w:rsidP="00265609">
      <w:pPr>
        <w:ind w:left="720" w:hanging="720"/>
        <w:rPr>
          <w:rFonts w:ascii="Times New Roman" w:hAnsi="Times New Roman" w:cs="Times New Roman"/>
          <w:bCs/>
        </w:rPr>
      </w:pPr>
    </w:p>
    <w:sectPr w:rsidR="00452E28" w:rsidRPr="00AB38AB">
      <w:headerReference w:type="default" r:id="rId8"/>
      <w:headerReference w:type="first" r:id="rId9"/>
      <w:footnotePr>
        <w:pos w:val="beneathText"/>
      </w:footnotePr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D3062C" w14:textId="77777777" w:rsidR="00F17BF9" w:rsidRDefault="00F17BF9">
      <w:pPr>
        <w:spacing w:line="240" w:lineRule="auto"/>
      </w:pPr>
      <w:r>
        <w:separator/>
      </w:r>
    </w:p>
  </w:endnote>
  <w:endnote w:type="continuationSeparator" w:id="0">
    <w:p w14:paraId="02A1B905" w14:textId="77777777" w:rsidR="00F17BF9" w:rsidRDefault="00F17BF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80D105" w14:textId="77777777" w:rsidR="00F17BF9" w:rsidRDefault="00F17BF9">
      <w:pPr>
        <w:spacing w:line="240" w:lineRule="auto"/>
      </w:pPr>
      <w:r>
        <w:separator/>
      </w:r>
    </w:p>
  </w:footnote>
  <w:footnote w:type="continuationSeparator" w:id="0">
    <w:p w14:paraId="66FBBB2F" w14:textId="77777777" w:rsidR="00F17BF9" w:rsidRDefault="00F17BF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317B2D" w14:textId="5E9865DF" w:rsidR="00B03A09" w:rsidRDefault="00362476">
    <w:pPr>
      <w:pStyle w:val="Header"/>
    </w:pPr>
    <w:r>
      <w:rPr>
        <w:rStyle w:val="Strong"/>
      </w:rPr>
      <w:t xml:space="preserve"> </w:t>
    </w:r>
    <w:r>
      <w:ptab w:relativeTo="margin" w:alignment="right" w:leader="none"/>
    </w:r>
    <w:r>
      <w:rPr>
        <w:rStyle w:val="Strong"/>
      </w:rPr>
      <w:fldChar w:fldCharType="begin"/>
    </w:r>
    <w:r>
      <w:rPr>
        <w:rStyle w:val="Strong"/>
      </w:rPr>
      <w:instrText xml:space="preserve"> PAGE   \* MERGEFORMAT </w:instrText>
    </w:r>
    <w:r>
      <w:rPr>
        <w:rStyle w:val="Strong"/>
      </w:rPr>
      <w:fldChar w:fldCharType="separate"/>
    </w:r>
    <w:r w:rsidR="00B551C8">
      <w:rPr>
        <w:rStyle w:val="Strong"/>
        <w:noProof/>
      </w:rPr>
      <w:t>3</w:t>
    </w:r>
    <w:r>
      <w:rPr>
        <w:rStyle w:val="Strong"/>
        <w:noProof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D80931" w14:textId="77777777" w:rsidR="00B03A09" w:rsidRDefault="00362476">
    <w:pPr>
      <w:pStyle w:val="Header"/>
      <w:rPr>
        <w:rStyle w:val="Strong"/>
      </w:rPr>
    </w:pPr>
    <w:r>
      <w:ptab w:relativeTo="margin" w:alignment="right" w:leader="none"/>
    </w:r>
    <w:r>
      <w:rPr>
        <w:rStyle w:val="Strong"/>
      </w:rPr>
      <w:fldChar w:fldCharType="begin"/>
    </w:r>
    <w:r>
      <w:rPr>
        <w:rStyle w:val="Strong"/>
      </w:rPr>
      <w:instrText xml:space="preserve"> PAGE   \* MERGEFORMAT </w:instrText>
    </w:r>
    <w:r>
      <w:rPr>
        <w:rStyle w:val="Strong"/>
      </w:rPr>
      <w:fldChar w:fldCharType="separate"/>
    </w:r>
    <w:r w:rsidR="00B551C8">
      <w:rPr>
        <w:rStyle w:val="Strong"/>
        <w:noProof/>
      </w:rPr>
      <w:t>1</w:t>
    </w:r>
    <w:r>
      <w:rPr>
        <w:rStyle w:val="Strong"/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6ED08D9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D5203E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984C7A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4D2CA3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7BCEBA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D386FF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3A80F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AB0806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6E00290"/>
    <w:lvl w:ilvl="0">
      <w:start w:val="1"/>
      <w:numFmt w:val="decimal"/>
      <w:pStyle w:val="ListNumb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D6FC344C"/>
    <w:lvl w:ilvl="0">
      <w:start w:val="1"/>
      <w:numFmt w:val="bullet"/>
      <w:pStyle w:val="List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30"/>
  <w:attachedTemplate r:id="rId1"/>
  <w:revisionView w:inkAnnotations="0"/>
  <w:defaultTabStop w:val="72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2251"/>
    <w:rsid w:val="00005D24"/>
    <w:rsid w:val="0000684D"/>
    <w:rsid w:val="00021E2E"/>
    <w:rsid w:val="00024595"/>
    <w:rsid w:val="0003152F"/>
    <w:rsid w:val="000328EE"/>
    <w:rsid w:val="00035D54"/>
    <w:rsid w:val="00041AC6"/>
    <w:rsid w:val="00062F90"/>
    <w:rsid w:val="0008741D"/>
    <w:rsid w:val="000A23E8"/>
    <w:rsid w:val="000A77C2"/>
    <w:rsid w:val="000B3A12"/>
    <w:rsid w:val="000D051E"/>
    <w:rsid w:val="000E1188"/>
    <w:rsid w:val="000F0E92"/>
    <w:rsid w:val="000F1118"/>
    <w:rsid w:val="000F5765"/>
    <w:rsid w:val="00107AFD"/>
    <w:rsid w:val="001224B0"/>
    <w:rsid w:val="00134352"/>
    <w:rsid w:val="00135BBD"/>
    <w:rsid w:val="0014563E"/>
    <w:rsid w:val="00160FAD"/>
    <w:rsid w:val="00162323"/>
    <w:rsid w:val="00165962"/>
    <w:rsid w:val="00167F0C"/>
    <w:rsid w:val="00190AAD"/>
    <w:rsid w:val="001B1EF6"/>
    <w:rsid w:val="001B5012"/>
    <w:rsid w:val="001B6244"/>
    <w:rsid w:val="001B7F94"/>
    <w:rsid w:val="001C0E74"/>
    <w:rsid w:val="001C5A55"/>
    <w:rsid w:val="001D79A2"/>
    <w:rsid w:val="001E3D87"/>
    <w:rsid w:val="001E4737"/>
    <w:rsid w:val="0020142B"/>
    <w:rsid w:val="00205B38"/>
    <w:rsid w:val="00207FB6"/>
    <w:rsid w:val="002176F8"/>
    <w:rsid w:val="00220AA9"/>
    <w:rsid w:val="00226739"/>
    <w:rsid w:val="00252251"/>
    <w:rsid w:val="0026068B"/>
    <w:rsid w:val="00265609"/>
    <w:rsid w:val="00265855"/>
    <w:rsid w:val="00283317"/>
    <w:rsid w:val="0028568D"/>
    <w:rsid w:val="002B45E6"/>
    <w:rsid w:val="002B6BA6"/>
    <w:rsid w:val="002C60B8"/>
    <w:rsid w:val="002E4979"/>
    <w:rsid w:val="002F57C7"/>
    <w:rsid w:val="002F6C1D"/>
    <w:rsid w:val="0030508C"/>
    <w:rsid w:val="003072DF"/>
    <w:rsid w:val="00323D7A"/>
    <w:rsid w:val="0032790B"/>
    <w:rsid w:val="0032798B"/>
    <w:rsid w:val="00336845"/>
    <w:rsid w:val="003450EF"/>
    <w:rsid w:val="00347565"/>
    <w:rsid w:val="00347578"/>
    <w:rsid w:val="003479F2"/>
    <w:rsid w:val="00362476"/>
    <w:rsid w:val="003629AE"/>
    <w:rsid w:val="003736F4"/>
    <w:rsid w:val="0037604A"/>
    <w:rsid w:val="00380FE9"/>
    <w:rsid w:val="00391E8B"/>
    <w:rsid w:val="003A0BD3"/>
    <w:rsid w:val="003A1C6F"/>
    <w:rsid w:val="003A1CB7"/>
    <w:rsid w:val="003A76DE"/>
    <w:rsid w:val="003B733E"/>
    <w:rsid w:val="003C56FD"/>
    <w:rsid w:val="003E3434"/>
    <w:rsid w:val="003E6F9A"/>
    <w:rsid w:val="003F492F"/>
    <w:rsid w:val="004175C9"/>
    <w:rsid w:val="0042412E"/>
    <w:rsid w:val="00424B99"/>
    <w:rsid w:val="0043106D"/>
    <w:rsid w:val="004310F7"/>
    <w:rsid w:val="00452E28"/>
    <w:rsid w:val="0046248D"/>
    <w:rsid w:val="004713D7"/>
    <w:rsid w:val="00473958"/>
    <w:rsid w:val="00475370"/>
    <w:rsid w:val="00491A4E"/>
    <w:rsid w:val="004B04BD"/>
    <w:rsid w:val="004D004F"/>
    <w:rsid w:val="004E7AC7"/>
    <w:rsid w:val="00503987"/>
    <w:rsid w:val="005056B8"/>
    <w:rsid w:val="005059F1"/>
    <w:rsid w:val="005165C5"/>
    <w:rsid w:val="00516D97"/>
    <w:rsid w:val="00516F89"/>
    <w:rsid w:val="00520F67"/>
    <w:rsid w:val="005307C4"/>
    <w:rsid w:val="00565DA0"/>
    <w:rsid w:val="00566CE1"/>
    <w:rsid w:val="00576D51"/>
    <w:rsid w:val="005774DF"/>
    <w:rsid w:val="00591727"/>
    <w:rsid w:val="005B0A3A"/>
    <w:rsid w:val="005B432E"/>
    <w:rsid w:val="005E1877"/>
    <w:rsid w:val="006013D3"/>
    <w:rsid w:val="00601E22"/>
    <w:rsid w:val="00603001"/>
    <w:rsid w:val="006050C3"/>
    <w:rsid w:val="006107B0"/>
    <w:rsid w:val="00610B87"/>
    <w:rsid w:val="00614D16"/>
    <w:rsid w:val="006177FA"/>
    <w:rsid w:val="00617DEE"/>
    <w:rsid w:val="00623938"/>
    <w:rsid w:val="00630C91"/>
    <w:rsid w:val="00634994"/>
    <w:rsid w:val="00640110"/>
    <w:rsid w:val="0064158C"/>
    <w:rsid w:val="00641A85"/>
    <w:rsid w:val="00644DD3"/>
    <w:rsid w:val="00686E79"/>
    <w:rsid w:val="00696729"/>
    <w:rsid w:val="006A2E8A"/>
    <w:rsid w:val="006B2A4C"/>
    <w:rsid w:val="006C025E"/>
    <w:rsid w:val="006C10CC"/>
    <w:rsid w:val="006C26A5"/>
    <w:rsid w:val="006D13BD"/>
    <w:rsid w:val="006D4542"/>
    <w:rsid w:val="006D5A5A"/>
    <w:rsid w:val="006E54AE"/>
    <w:rsid w:val="006E54E9"/>
    <w:rsid w:val="006F33C3"/>
    <w:rsid w:val="007132F9"/>
    <w:rsid w:val="00714973"/>
    <w:rsid w:val="007406D2"/>
    <w:rsid w:val="00747B6C"/>
    <w:rsid w:val="007546BA"/>
    <w:rsid w:val="00766732"/>
    <w:rsid w:val="00775AB7"/>
    <w:rsid w:val="00777679"/>
    <w:rsid w:val="00780963"/>
    <w:rsid w:val="00781E84"/>
    <w:rsid w:val="00784F60"/>
    <w:rsid w:val="00797255"/>
    <w:rsid w:val="007A6F41"/>
    <w:rsid w:val="007C0075"/>
    <w:rsid w:val="007D5F3D"/>
    <w:rsid w:val="007D7720"/>
    <w:rsid w:val="007E4B15"/>
    <w:rsid w:val="007E65EB"/>
    <w:rsid w:val="007E68B3"/>
    <w:rsid w:val="007F33BD"/>
    <w:rsid w:val="007F7CAF"/>
    <w:rsid w:val="0080307F"/>
    <w:rsid w:val="00813453"/>
    <w:rsid w:val="008150C8"/>
    <w:rsid w:val="00833C3D"/>
    <w:rsid w:val="00840C8D"/>
    <w:rsid w:val="00850DD3"/>
    <w:rsid w:val="0085383D"/>
    <w:rsid w:val="00865D95"/>
    <w:rsid w:val="00874C21"/>
    <w:rsid w:val="008760B0"/>
    <w:rsid w:val="0088611D"/>
    <w:rsid w:val="00886C14"/>
    <w:rsid w:val="008A6044"/>
    <w:rsid w:val="008B67A0"/>
    <w:rsid w:val="008C77E3"/>
    <w:rsid w:val="008D72C0"/>
    <w:rsid w:val="008E4203"/>
    <w:rsid w:val="008F2B04"/>
    <w:rsid w:val="008F4AEF"/>
    <w:rsid w:val="0090265B"/>
    <w:rsid w:val="00914068"/>
    <w:rsid w:val="009162C5"/>
    <w:rsid w:val="00917202"/>
    <w:rsid w:val="00917DCB"/>
    <w:rsid w:val="00937AFA"/>
    <w:rsid w:val="0095144D"/>
    <w:rsid w:val="009518B5"/>
    <w:rsid w:val="009553E2"/>
    <w:rsid w:val="00994031"/>
    <w:rsid w:val="009A36D9"/>
    <w:rsid w:val="009B6B33"/>
    <w:rsid w:val="009C1878"/>
    <w:rsid w:val="009C5FCC"/>
    <w:rsid w:val="009D0052"/>
    <w:rsid w:val="009D6F18"/>
    <w:rsid w:val="009E2CE1"/>
    <w:rsid w:val="009F01B2"/>
    <w:rsid w:val="009F5A5F"/>
    <w:rsid w:val="00A01C07"/>
    <w:rsid w:val="00A024C8"/>
    <w:rsid w:val="00A1584D"/>
    <w:rsid w:val="00A20516"/>
    <w:rsid w:val="00A221FC"/>
    <w:rsid w:val="00A23C97"/>
    <w:rsid w:val="00A34142"/>
    <w:rsid w:val="00A46FFA"/>
    <w:rsid w:val="00A52C75"/>
    <w:rsid w:val="00A53512"/>
    <w:rsid w:val="00A76086"/>
    <w:rsid w:val="00A84EEC"/>
    <w:rsid w:val="00A9530C"/>
    <w:rsid w:val="00AA6AEF"/>
    <w:rsid w:val="00AA734D"/>
    <w:rsid w:val="00AB38AB"/>
    <w:rsid w:val="00AC5427"/>
    <w:rsid w:val="00AC7CD3"/>
    <w:rsid w:val="00AE53C3"/>
    <w:rsid w:val="00AE7B11"/>
    <w:rsid w:val="00AE7D95"/>
    <w:rsid w:val="00AF0D3B"/>
    <w:rsid w:val="00AF3F89"/>
    <w:rsid w:val="00B03A09"/>
    <w:rsid w:val="00B04BFC"/>
    <w:rsid w:val="00B07827"/>
    <w:rsid w:val="00B32FF5"/>
    <w:rsid w:val="00B47B25"/>
    <w:rsid w:val="00B551C8"/>
    <w:rsid w:val="00B61E87"/>
    <w:rsid w:val="00B61FB6"/>
    <w:rsid w:val="00B641D8"/>
    <w:rsid w:val="00B65F24"/>
    <w:rsid w:val="00B80827"/>
    <w:rsid w:val="00B80A81"/>
    <w:rsid w:val="00BA2A72"/>
    <w:rsid w:val="00BB2E90"/>
    <w:rsid w:val="00BC2FB8"/>
    <w:rsid w:val="00BD2290"/>
    <w:rsid w:val="00BD2C67"/>
    <w:rsid w:val="00BD2E15"/>
    <w:rsid w:val="00BE6EDD"/>
    <w:rsid w:val="00BF786B"/>
    <w:rsid w:val="00C02DE5"/>
    <w:rsid w:val="00C03226"/>
    <w:rsid w:val="00C067AD"/>
    <w:rsid w:val="00C11A9A"/>
    <w:rsid w:val="00C11DC3"/>
    <w:rsid w:val="00C174CD"/>
    <w:rsid w:val="00C26320"/>
    <w:rsid w:val="00C26E64"/>
    <w:rsid w:val="00C26E7B"/>
    <w:rsid w:val="00C27B25"/>
    <w:rsid w:val="00C27FE4"/>
    <w:rsid w:val="00C40424"/>
    <w:rsid w:val="00C4684C"/>
    <w:rsid w:val="00C4688E"/>
    <w:rsid w:val="00C475A1"/>
    <w:rsid w:val="00C5292B"/>
    <w:rsid w:val="00C539E8"/>
    <w:rsid w:val="00C5522A"/>
    <w:rsid w:val="00C55295"/>
    <w:rsid w:val="00C70B8E"/>
    <w:rsid w:val="00C8198F"/>
    <w:rsid w:val="00CA1196"/>
    <w:rsid w:val="00CA52B6"/>
    <w:rsid w:val="00CB2745"/>
    <w:rsid w:val="00CB31B3"/>
    <w:rsid w:val="00CB5805"/>
    <w:rsid w:val="00CC0655"/>
    <w:rsid w:val="00CF6B31"/>
    <w:rsid w:val="00CF7310"/>
    <w:rsid w:val="00D00EA1"/>
    <w:rsid w:val="00D03972"/>
    <w:rsid w:val="00D066C2"/>
    <w:rsid w:val="00D11978"/>
    <w:rsid w:val="00D176C4"/>
    <w:rsid w:val="00D21972"/>
    <w:rsid w:val="00D23B94"/>
    <w:rsid w:val="00D41DC6"/>
    <w:rsid w:val="00D67E88"/>
    <w:rsid w:val="00D71954"/>
    <w:rsid w:val="00D723B3"/>
    <w:rsid w:val="00D80E19"/>
    <w:rsid w:val="00D84408"/>
    <w:rsid w:val="00D8547F"/>
    <w:rsid w:val="00DA0DC2"/>
    <w:rsid w:val="00DC69E5"/>
    <w:rsid w:val="00DD163C"/>
    <w:rsid w:val="00DD1D0F"/>
    <w:rsid w:val="00DD6A21"/>
    <w:rsid w:val="00DE658E"/>
    <w:rsid w:val="00DE7B9B"/>
    <w:rsid w:val="00DF63FC"/>
    <w:rsid w:val="00DF6C7E"/>
    <w:rsid w:val="00E003C8"/>
    <w:rsid w:val="00E1028A"/>
    <w:rsid w:val="00E10F43"/>
    <w:rsid w:val="00E22FAD"/>
    <w:rsid w:val="00E23B7E"/>
    <w:rsid w:val="00E526A7"/>
    <w:rsid w:val="00E60349"/>
    <w:rsid w:val="00E64542"/>
    <w:rsid w:val="00E64A05"/>
    <w:rsid w:val="00E64CE9"/>
    <w:rsid w:val="00E71EAE"/>
    <w:rsid w:val="00E74D3E"/>
    <w:rsid w:val="00E82FD3"/>
    <w:rsid w:val="00E83A29"/>
    <w:rsid w:val="00E949CE"/>
    <w:rsid w:val="00E94C73"/>
    <w:rsid w:val="00E94D5F"/>
    <w:rsid w:val="00E95B4D"/>
    <w:rsid w:val="00EB532C"/>
    <w:rsid w:val="00EC684B"/>
    <w:rsid w:val="00ED06D5"/>
    <w:rsid w:val="00EE26EE"/>
    <w:rsid w:val="00EE3CF4"/>
    <w:rsid w:val="00EE60DF"/>
    <w:rsid w:val="00EF38DE"/>
    <w:rsid w:val="00F10CEB"/>
    <w:rsid w:val="00F17BF9"/>
    <w:rsid w:val="00F2109D"/>
    <w:rsid w:val="00F211DA"/>
    <w:rsid w:val="00F2458B"/>
    <w:rsid w:val="00F26074"/>
    <w:rsid w:val="00F31C54"/>
    <w:rsid w:val="00F33029"/>
    <w:rsid w:val="00F40EDC"/>
    <w:rsid w:val="00F43F9E"/>
    <w:rsid w:val="00F52755"/>
    <w:rsid w:val="00F56D15"/>
    <w:rsid w:val="00F6377E"/>
    <w:rsid w:val="00F6505E"/>
    <w:rsid w:val="00F650AD"/>
    <w:rsid w:val="00F655A0"/>
    <w:rsid w:val="00F73F29"/>
    <w:rsid w:val="00F7724E"/>
    <w:rsid w:val="00F80577"/>
    <w:rsid w:val="00F84EBC"/>
    <w:rsid w:val="00F84F09"/>
    <w:rsid w:val="00F9033D"/>
    <w:rsid w:val="00F92A89"/>
    <w:rsid w:val="00FA2D11"/>
    <w:rsid w:val="00FA735D"/>
    <w:rsid w:val="00FB641A"/>
    <w:rsid w:val="00FC4697"/>
    <w:rsid w:val="00FC5E04"/>
    <w:rsid w:val="00FD344B"/>
    <w:rsid w:val="00FF0897"/>
    <w:rsid w:val="00FF1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F37064"/>
  <w15:docId w15:val="{893280EC-D3AE-4D37-BBD8-1714D2AD7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4" w:qFormat="1"/>
    <w:lsdException w:name="heading 2" w:semiHidden="1" w:uiPriority="4" w:unhideWhenUsed="1" w:qFormat="1"/>
    <w:lsdException w:name="heading 3" w:semiHidden="1" w:uiPriority="4" w:unhideWhenUsed="1" w:qFormat="1"/>
    <w:lsdException w:name="heading 4" w:semiHidden="1" w:uiPriority="4" w:unhideWhenUsed="1" w:qFormat="1"/>
    <w:lsdException w:name="heading 5" w:semiHidden="1" w:uiPriority="4" w:unhideWhenUsed="1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" w:unhideWhenUsed="1" w:qFormat="1"/>
    <w:lsdException w:name="List Number" w:semiHidden="1" w:uiPriority="9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8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3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 w:qFormat="1"/>
    <w:lsdException w:name="TOC Heading" w:semiHidden="1" w:uiPriority="38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kern w:val="24"/>
    </w:rPr>
  </w:style>
  <w:style w:type="paragraph" w:styleId="Heading1">
    <w:name w:val="heading 1"/>
    <w:basedOn w:val="Normal"/>
    <w:next w:val="Normal"/>
    <w:link w:val="Heading1Char"/>
    <w:uiPriority w:val="4"/>
    <w:qFormat/>
    <w:pPr>
      <w:keepNext/>
      <w:keepLines/>
      <w:ind w:firstLine="0"/>
      <w:jc w:val="center"/>
      <w:outlineLvl w:val="0"/>
    </w:pPr>
    <w:rPr>
      <w:rFonts w:asciiTheme="majorHAnsi" w:eastAsiaTheme="majorEastAsia" w:hAnsiTheme="majorHAnsi" w:cstheme="majorBidi"/>
      <w:b/>
      <w:bCs/>
    </w:rPr>
  </w:style>
  <w:style w:type="paragraph" w:styleId="Heading2">
    <w:name w:val="heading 2"/>
    <w:basedOn w:val="Normal"/>
    <w:next w:val="Normal"/>
    <w:link w:val="Heading2Char"/>
    <w:uiPriority w:val="4"/>
    <w:unhideWhenUsed/>
    <w:qFormat/>
    <w:pPr>
      <w:keepNext/>
      <w:keepLines/>
      <w:ind w:firstLine="0"/>
      <w:outlineLvl w:val="1"/>
    </w:pPr>
    <w:rPr>
      <w:rFonts w:asciiTheme="majorHAnsi" w:eastAsiaTheme="majorEastAsia" w:hAnsiTheme="majorHAnsi" w:cstheme="majorBidi"/>
      <w:b/>
      <w:bCs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pPr>
      <w:keepNext/>
      <w:keepLines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4"/>
    <w:unhideWhenUsed/>
    <w:qFormat/>
    <w:pPr>
      <w:keepNext/>
      <w:keepLines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4"/>
    <w:unhideWhenUsed/>
    <w:qFormat/>
    <w:pPr>
      <w:keepNext/>
      <w:keepLines/>
      <w:outlineLvl w:val="4"/>
    </w:pPr>
    <w:rPr>
      <w:rFonts w:asciiTheme="majorHAnsi" w:eastAsiaTheme="majorEastAsia" w:hAnsiTheme="majorHAnsi" w:cstheme="majorBidi"/>
      <w:i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keepNext/>
      <w:keepLines/>
      <w:spacing w:before="40"/>
      <w:ind w:firstLine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keepNext/>
      <w:keepLines/>
      <w:spacing w:before="40"/>
      <w:ind w:firstLine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keepNext/>
      <w:keepLines/>
      <w:spacing w:before="40"/>
      <w:ind w:firstLine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keepNext/>
      <w:keepLines/>
      <w:spacing w:before="40"/>
      <w:ind w:firstLine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Title">
    <w:name w:val="Section Title"/>
    <w:basedOn w:val="Normal"/>
    <w:next w:val="Normal"/>
    <w:uiPriority w:val="2"/>
    <w:qFormat/>
    <w:pPr>
      <w:pageBreakBefore/>
      <w:ind w:firstLine="0"/>
      <w:jc w:val="center"/>
      <w:outlineLvl w:val="0"/>
    </w:pPr>
    <w:rPr>
      <w:rFonts w:asciiTheme="majorHAnsi" w:eastAsiaTheme="majorEastAsia" w:hAnsiTheme="majorHAnsi" w:cstheme="majorBidi"/>
    </w:rPr>
  </w:style>
  <w:style w:type="paragraph" w:styleId="Header">
    <w:name w:val="header"/>
    <w:basedOn w:val="Normal"/>
    <w:link w:val="HeaderChar"/>
    <w:uiPriority w:val="99"/>
    <w:unhideWhenUsed/>
    <w:qFormat/>
    <w:pPr>
      <w:spacing w:line="240" w:lineRule="auto"/>
      <w:ind w:firstLine="0"/>
    </w:pPr>
  </w:style>
  <w:style w:type="character" w:customStyle="1" w:styleId="HeaderChar">
    <w:name w:val="Header Char"/>
    <w:basedOn w:val="DefaultParagraphFont"/>
    <w:link w:val="Header"/>
    <w:uiPriority w:val="99"/>
    <w:rPr>
      <w:kern w:val="24"/>
    </w:rPr>
  </w:style>
  <w:style w:type="character" w:styleId="Strong">
    <w:name w:val="Strong"/>
    <w:basedOn w:val="DefaultParagraphFont"/>
    <w:uiPriority w:val="22"/>
    <w:unhideWhenUsed/>
    <w:qFormat/>
    <w:rPr>
      <w:b w:val="0"/>
      <w:bCs w:val="0"/>
      <w:caps/>
      <w:smallCaps w:val="0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NoSpacing">
    <w:name w:val="No Spacing"/>
    <w:aliases w:val="No Indent"/>
    <w:uiPriority w:val="3"/>
    <w:qFormat/>
    <w:pPr>
      <w:ind w:firstLine="0"/>
    </w:pPr>
  </w:style>
  <w:style w:type="character" w:customStyle="1" w:styleId="Heading1Char">
    <w:name w:val="Heading 1 Char"/>
    <w:basedOn w:val="DefaultParagraphFont"/>
    <w:link w:val="Heading1"/>
    <w:uiPriority w:val="4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2Char">
    <w:name w:val="Heading 2 Char"/>
    <w:basedOn w:val="DefaultParagraphFont"/>
    <w:link w:val="Heading2"/>
    <w:uiPriority w:val="4"/>
    <w:rPr>
      <w:rFonts w:asciiTheme="majorHAnsi" w:eastAsiaTheme="majorEastAsia" w:hAnsiTheme="majorHAnsi" w:cstheme="majorBidi"/>
      <w:b/>
      <w:bCs/>
      <w:kern w:val="24"/>
    </w:rPr>
  </w:style>
  <w:style w:type="paragraph" w:styleId="Title">
    <w:name w:val="Title"/>
    <w:basedOn w:val="Normal"/>
    <w:next w:val="Normal"/>
    <w:link w:val="TitleChar"/>
    <w:uiPriority w:val="1"/>
    <w:qFormat/>
    <w:pPr>
      <w:spacing w:before="2400"/>
      <w:ind w:firstLine="0"/>
      <w:contextualSpacing/>
      <w:jc w:val="center"/>
    </w:pPr>
    <w:rPr>
      <w:rFonts w:asciiTheme="majorHAnsi" w:eastAsiaTheme="majorEastAsia" w:hAnsiTheme="majorHAnsi" w:cstheme="majorBidi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kern w:val="24"/>
    </w:rPr>
  </w:style>
  <w:style w:type="character" w:styleId="Emphasis">
    <w:name w:val="Emphasis"/>
    <w:basedOn w:val="DefaultParagraphFont"/>
    <w:uiPriority w:val="20"/>
    <w:unhideWhenUsed/>
    <w:qFormat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4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4Char">
    <w:name w:val="Heading 4 Char"/>
    <w:basedOn w:val="DefaultParagraphFont"/>
    <w:link w:val="Heading4"/>
    <w:uiPriority w:val="4"/>
    <w:rPr>
      <w:rFonts w:asciiTheme="majorHAnsi" w:eastAsiaTheme="majorEastAsia" w:hAnsiTheme="majorHAnsi" w:cstheme="majorBidi"/>
      <w:b/>
      <w:bCs/>
      <w:i/>
      <w:iCs/>
      <w:kern w:val="24"/>
    </w:rPr>
  </w:style>
  <w:style w:type="character" w:customStyle="1" w:styleId="Heading5Char">
    <w:name w:val="Heading 5 Char"/>
    <w:basedOn w:val="DefaultParagraphFont"/>
    <w:link w:val="Heading5"/>
    <w:uiPriority w:val="4"/>
    <w:rPr>
      <w:rFonts w:asciiTheme="majorHAnsi" w:eastAsiaTheme="majorEastAsia" w:hAnsiTheme="majorHAnsi" w:cstheme="majorBidi"/>
      <w:i/>
      <w:iCs/>
      <w:kern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line="240" w:lineRule="auto"/>
      <w:ind w:firstLine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kern w:val="24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  <w:qFormat/>
    <w:pPr>
      <w:ind w:left="720" w:hanging="720"/>
    </w:pPr>
  </w:style>
  <w:style w:type="paragraph" w:styleId="BlockText">
    <w:name w:val="Block Text"/>
    <w:basedOn w:val="Normal"/>
    <w:uiPriority w:val="99"/>
    <w:semiHidden/>
    <w:unhideWhenUsed/>
    <w:pPr>
      <w:pBdr>
        <w:top w:val="single" w:sz="2" w:space="10" w:color="4472C4" w:themeColor="accent1" w:shadow="1"/>
        <w:left w:val="single" w:sz="2" w:space="10" w:color="4472C4" w:themeColor="accent1" w:shadow="1"/>
        <w:bottom w:val="single" w:sz="2" w:space="10" w:color="4472C4" w:themeColor="accent1" w:shadow="1"/>
        <w:right w:val="single" w:sz="2" w:space="10" w:color="4472C4" w:themeColor="accent1" w:shadow="1"/>
      </w:pBdr>
      <w:ind w:left="1152" w:right="1152" w:firstLine="0"/>
    </w:pPr>
    <w:rPr>
      <w:i/>
      <w:iCs/>
      <w:color w:val="4472C4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  <w:ind w:firstLine="0"/>
    </w:pPr>
  </w:style>
  <w:style w:type="character" w:customStyle="1" w:styleId="BodyTextChar">
    <w:name w:val="Body Text Char"/>
    <w:basedOn w:val="DefaultParagraphFont"/>
    <w:link w:val="BodyText"/>
    <w:uiPriority w:val="99"/>
    <w:semiHidden/>
    <w:rPr>
      <w:kern w:val="24"/>
    </w:rPr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/>
      <w:ind w:firstLine="0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Pr>
      <w:kern w:val="24"/>
    </w:rPr>
  </w:style>
  <w:style w:type="paragraph" w:styleId="BodyText3">
    <w:name w:val="Body Text 3"/>
    <w:basedOn w:val="Normal"/>
    <w:link w:val="BodyText3Char"/>
    <w:uiPriority w:val="99"/>
    <w:semiHidden/>
    <w:unhideWhenUsed/>
    <w:pPr>
      <w:spacing w:after="120"/>
      <w:ind w:firstLine="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Pr>
      <w:kern w:val="24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Pr>
      <w:kern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360" w:firstLine="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Pr>
      <w:kern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Pr>
      <w:kern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/>
      <w:ind w:left="360" w:firstLine="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Pr>
      <w:kern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pPr>
      <w:spacing w:after="120"/>
      <w:ind w:left="360" w:firstLine="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Pr>
      <w:kern w:val="24"/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 w:line="240" w:lineRule="auto"/>
      <w:ind w:firstLine="0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line="240" w:lineRule="auto"/>
      <w:ind w:left="4320" w:firstLine="0"/>
    </w:pPr>
  </w:style>
  <w:style w:type="character" w:customStyle="1" w:styleId="ClosingChar">
    <w:name w:val="Closing Char"/>
    <w:basedOn w:val="DefaultParagraphFont"/>
    <w:link w:val="Closing"/>
    <w:uiPriority w:val="99"/>
    <w:semiHidden/>
    <w:rPr>
      <w:kern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  <w:ind w:firstLine="0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kern w:val="24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kern w:val="24"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ind w:firstLine="0"/>
    </w:pPr>
  </w:style>
  <w:style w:type="character" w:customStyle="1" w:styleId="DateChar">
    <w:name w:val="Date Char"/>
    <w:basedOn w:val="DefaultParagraphFont"/>
    <w:link w:val="Date"/>
    <w:uiPriority w:val="99"/>
    <w:semiHidden/>
    <w:rPr>
      <w:kern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pPr>
      <w:spacing w:line="240" w:lineRule="auto"/>
      <w:ind w:firstLine="0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Pr>
      <w:rFonts w:ascii="Segoe UI" w:hAnsi="Segoe UI" w:cs="Segoe UI"/>
      <w:kern w:val="24"/>
      <w:sz w:val="16"/>
      <w:szCs w:val="16"/>
    </w:rPr>
  </w:style>
  <w:style w:type="paragraph" w:styleId="EmailSignature">
    <w:name w:val="E-mail Signature"/>
    <w:basedOn w:val="Normal"/>
    <w:link w:val="EmailSignatureChar"/>
    <w:uiPriority w:val="99"/>
    <w:semiHidden/>
    <w:unhideWhenUsed/>
    <w:pPr>
      <w:spacing w:line="240" w:lineRule="auto"/>
      <w:ind w:firstLine="0"/>
    </w:pPr>
  </w:style>
  <w:style w:type="character" w:customStyle="1" w:styleId="EmailSignatureChar">
    <w:name w:val="Email Signature Char"/>
    <w:basedOn w:val="DefaultParagraphFont"/>
    <w:link w:val="EmailSignature"/>
    <w:uiPriority w:val="99"/>
    <w:semiHidden/>
    <w:rPr>
      <w:kern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kern w:val="24"/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spacing w:line="240" w:lineRule="auto"/>
      <w:ind w:left="2880" w:firstLine="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pPr>
      <w:spacing w:line="240" w:lineRule="auto"/>
      <w:ind w:firstLine="0"/>
    </w:pPr>
    <w:rPr>
      <w:rFonts w:asciiTheme="majorHAnsi" w:eastAsiaTheme="majorEastAsia" w:hAnsiTheme="majorHAnsi" w:cstheme="majorBidi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line="240" w:lineRule="auto"/>
      <w:ind w:firstLine="0"/>
    </w:pPr>
  </w:style>
  <w:style w:type="character" w:customStyle="1" w:styleId="FooterChar">
    <w:name w:val="Footer Char"/>
    <w:basedOn w:val="DefaultParagraphFont"/>
    <w:link w:val="Footer"/>
    <w:uiPriority w:val="99"/>
    <w:rPr>
      <w:kern w:val="24"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Light1">
    <w:name w:val="Table Grid Light1"/>
    <w:basedOn w:val="TableNormal"/>
    <w:uiPriority w:val="40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1F3763" w:themeColor="accent1" w:themeShade="7F"/>
      <w:kern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1F3763" w:themeColor="accent1" w:themeShade="7F"/>
      <w:kern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272727" w:themeColor="text1" w:themeTint="D8"/>
      <w:kern w:val="24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272727" w:themeColor="text1" w:themeTint="D8"/>
      <w:kern w:val="24"/>
      <w:sz w:val="21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line="240" w:lineRule="auto"/>
      <w:ind w:firstLin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  <w:kern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pPr>
      <w:spacing w:line="240" w:lineRule="auto"/>
      <w:ind w:firstLine="0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Pr>
      <w:rFonts w:ascii="Consolas" w:hAnsi="Consolas" w:cs="Consolas"/>
      <w:kern w:val="24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pPr>
      <w:spacing w:line="240" w:lineRule="auto"/>
      <w:ind w:left="240" w:firstLine="0"/>
    </w:pPr>
  </w:style>
  <w:style w:type="paragraph" w:styleId="Index2">
    <w:name w:val="index 2"/>
    <w:basedOn w:val="Normal"/>
    <w:next w:val="Normal"/>
    <w:autoRedefine/>
    <w:uiPriority w:val="99"/>
    <w:semiHidden/>
    <w:unhideWhenUsed/>
    <w:pPr>
      <w:spacing w:line="240" w:lineRule="auto"/>
      <w:ind w:left="480" w:firstLine="0"/>
    </w:pPr>
  </w:style>
  <w:style w:type="paragraph" w:styleId="Index3">
    <w:name w:val="index 3"/>
    <w:basedOn w:val="Normal"/>
    <w:next w:val="Normal"/>
    <w:autoRedefine/>
    <w:uiPriority w:val="99"/>
    <w:semiHidden/>
    <w:unhideWhenUsed/>
    <w:pPr>
      <w:spacing w:line="240" w:lineRule="auto"/>
      <w:ind w:left="720" w:firstLine="0"/>
    </w:pPr>
  </w:style>
  <w:style w:type="paragraph" w:styleId="Index4">
    <w:name w:val="index 4"/>
    <w:basedOn w:val="Normal"/>
    <w:next w:val="Normal"/>
    <w:autoRedefine/>
    <w:uiPriority w:val="99"/>
    <w:semiHidden/>
    <w:unhideWhenUsed/>
    <w:pPr>
      <w:spacing w:line="240" w:lineRule="auto"/>
      <w:ind w:left="960" w:firstLine="0"/>
    </w:pPr>
  </w:style>
  <w:style w:type="paragraph" w:styleId="Index5">
    <w:name w:val="index 5"/>
    <w:basedOn w:val="Normal"/>
    <w:next w:val="Normal"/>
    <w:autoRedefine/>
    <w:uiPriority w:val="99"/>
    <w:semiHidden/>
    <w:unhideWhenUsed/>
    <w:pPr>
      <w:spacing w:line="240" w:lineRule="auto"/>
      <w:ind w:left="1200" w:firstLine="0"/>
    </w:pPr>
  </w:style>
  <w:style w:type="paragraph" w:styleId="Index6">
    <w:name w:val="index 6"/>
    <w:basedOn w:val="Normal"/>
    <w:next w:val="Normal"/>
    <w:autoRedefine/>
    <w:uiPriority w:val="99"/>
    <w:semiHidden/>
    <w:unhideWhenUsed/>
    <w:pPr>
      <w:spacing w:line="240" w:lineRule="auto"/>
      <w:ind w:left="1440" w:firstLine="0"/>
    </w:pPr>
  </w:style>
  <w:style w:type="paragraph" w:styleId="Index7">
    <w:name w:val="index 7"/>
    <w:basedOn w:val="Normal"/>
    <w:next w:val="Normal"/>
    <w:autoRedefine/>
    <w:uiPriority w:val="99"/>
    <w:semiHidden/>
    <w:unhideWhenUsed/>
    <w:pPr>
      <w:spacing w:line="240" w:lineRule="auto"/>
      <w:ind w:left="1680" w:firstLine="0"/>
    </w:pPr>
  </w:style>
  <w:style w:type="paragraph" w:styleId="Index8">
    <w:name w:val="index 8"/>
    <w:basedOn w:val="Normal"/>
    <w:next w:val="Normal"/>
    <w:autoRedefine/>
    <w:uiPriority w:val="99"/>
    <w:semiHidden/>
    <w:unhideWhenUsed/>
    <w:pPr>
      <w:spacing w:line="240" w:lineRule="auto"/>
      <w:ind w:left="1920" w:firstLine="0"/>
    </w:pPr>
  </w:style>
  <w:style w:type="paragraph" w:styleId="Index9">
    <w:name w:val="index 9"/>
    <w:basedOn w:val="Normal"/>
    <w:next w:val="Normal"/>
    <w:autoRedefine/>
    <w:uiPriority w:val="99"/>
    <w:semiHidden/>
    <w:unhideWhenUsed/>
    <w:pPr>
      <w:spacing w:line="240" w:lineRule="auto"/>
      <w:ind w:left="2160" w:firstLine="0"/>
    </w:pPr>
  </w:style>
  <w:style w:type="paragraph" w:styleId="IndexHeading">
    <w:name w:val="index heading"/>
    <w:basedOn w:val="Normal"/>
    <w:next w:val="Index1"/>
    <w:uiPriority w:val="99"/>
    <w:semiHidden/>
    <w:unhideWhenUsed/>
    <w:pPr>
      <w:ind w:firstLine="0"/>
    </w:pPr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 w:firstLine="0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Pr>
      <w:i/>
      <w:iCs/>
      <w:color w:val="4472C4" w:themeColor="accent1"/>
      <w:kern w:val="24"/>
    </w:rPr>
  </w:style>
  <w:style w:type="paragraph" w:styleId="List">
    <w:name w:val="List"/>
    <w:basedOn w:val="Normal"/>
    <w:uiPriority w:val="99"/>
    <w:semiHidden/>
    <w:unhideWhenUsed/>
    <w:pPr>
      <w:ind w:left="360" w:firstLine="0"/>
      <w:contextualSpacing/>
    </w:pPr>
  </w:style>
  <w:style w:type="paragraph" w:styleId="List2">
    <w:name w:val="List 2"/>
    <w:basedOn w:val="Normal"/>
    <w:uiPriority w:val="99"/>
    <w:semiHidden/>
    <w:unhideWhenUsed/>
    <w:pPr>
      <w:ind w:left="720" w:firstLine="0"/>
      <w:contextualSpacing/>
    </w:pPr>
  </w:style>
  <w:style w:type="paragraph" w:styleId="List3">
    <w:name w:val="List 3"/>
    <w:basedOn w:val="Normal"/>
    <w:uiPriority w:val="99"/>
    <w:semiHidden/>
    <w:unhideWhenUsed/>
    <w:pPr>
      <w:ind w:left="1080" w:firstLine="0"/>
      <w:contextualSpacing/>
    </w:pPr>
  </w:style>
  <w:style w:type="paragraph" w:styleId="List4">
    <w:name w:val="List 4"/>
    <w:basedOn w:val="Normal"/>
    <w:uiPriority w:val="99"/>
    <w:semiHidden/>
    <w:unhideWhenUsed/>
    <w:pPr>
      <w:ind w:left="1440" w:firstLine="0"/>
      <w:contextualSpacing/>
    </w:pPr>
  </w:style>
  <w:style w:type="paragraph" w:styleId="List5">
    <w:name w:val="List 5"/>
    <w:basedOn w:val="Normal"/>
    <w:uiPriority w:val="99"/>
    <w:semiHidden/>
    <w:unhideWhenUsed/>
    <w:pPr>
      <w:ind w:left="1800" w:firstLine="0"/>
      <w:contextualSpacing/>
    </w:pPr>
  </w:style>
  <w:style w:type="paragraph" w:styleId="ListBullet">
    <w:name w:val="List Bullet"/>
    <w:basedOn w:val="Normal"/>
    <w:uiPriority w:val="9"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ind w:firstLine="0"/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ind w:firstLine="0"/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ind w:firstLine="0"/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ind w:firstLine="0"/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360" w:firstLine="0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720" w:firstLine="0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1080" w:firstLine="0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440" w:firstLine="0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800" w:firstLine="0"/>
      <w:contextualSpacing/>
    </w:pPr>
  </w:style>
  <w:style w:type="paragraph" w:styleId="ListNumber">
    <w:name w:val="List Number"/>
    <w:basedOn w:val="Normal"/>
    <w:uiPriority w:val="9"/>
    <w:unhideWhenUsed/>
    <w:qFormat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ind w:firstLine="0"/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ind w:firstLine="0"/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ind w:firstLine="0"/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ind w:firstLine="0"/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pPr>
      <w:ind w:left="720" w:firstLine="0"/>
      <w:contextualSpacing/>
    </w:pPr>
  </w:style>
  <w:style w:type="paragraph" w:styleId="MacroText">
    <w:name w:val="macro"/>
    <w:link w:val="MacroTextChar"/>
    <w:uiPriority w:val="99"/>
    <w:semiHidden/>
    <w:unhideWhenUsed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0"/>
    </w:pPr>
    <w:rPr>
      <w:rFonts w:ascii="Consolas" w:hAnsi="Consolas" w:cs="Consolas"/>
      <w:kern w:val="24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Pr>
      <w:rFonts w:ascii="Consolas" w:hAnsi="Consolas" w:cs="Consolas"/>
      <w:kern w:val="24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firstLine="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kern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pPr>
      <w:ind w:firstLine="0"/>
    </w:pPr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pPr>
      <w:ind w:left="720" w:firstLine="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line="240" w:lineRule="auto"/>
      <w:ind w:firstLin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Pr>
      <w:kern w:val="24"/>
    </w:rPr>
  </w:style>
  <w:style w:type="paragraph" w:styleId="PlainText">
    <w:name w:val="Plain Text"/>
    <w:basedOn w:val="Normal"/>
    <w:link w:val="PlainTextChar"/>
    <w:uiPriority w:val="99"/>
    <w:semiHidden/>
    <w:unhideWhenUsed/>
    <w:pPr>
      <w:spacing w:line="240" w:lineRule="auto"/>
      <w:ind w:firstLine="0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Pr>
      <w:rFonts w:ascii="Consolas" w:hAnsi="Consolas" w:cs="Consolas"/>
      <w:kern w:val="24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00" w:after="1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color w:val="404040" w:themeColor="text1" w:themeTint="BF"/>
      <w:kern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pPr>
      <w:ind w:firstLine="0"/>
    </w:pPr>
  </w:style>
  <w:style w:type="character" w:customStyle="1" w:styleId="SalutationChar">
    <w:name w:val="Salutation Char"/>
    <w:basedOn w:val="DefaultParagraphFont"/>
    <w:link w:val="Salutation"/>
    <w:uiPriority w:val="99"/>
    <w:semiHidden/>
    <w:rPr>
      <w:kern w:val="24"/>
    </w:rPr>
  </w:style>
  <w:style w:type="paragraph" w:styleId="Signature">
    <w:name w:val="Signature"/>
    <w:basedOn w:val="Normal"/>
    <w:link w:val="SignatureChar"/>
    <w:uiPriority w:val="99"/>
    <w:semiHidden/>
    <w:unhideWhenUsed/>
    <w:pPr>
      <w:spacing w:line="240" w:lineRule="auto"/>
      <w:ind w:left="4320" w:firstLine="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Pr>
      <w:kern w:val="24"/>
    </w:rPr>
  </w:style>
  <w:style w:type="paragraph" w:customStyle="1" w:styleId="Title2">
    <w:name w:val="Title 2"/>
    <w:basedOn w:val="Normal"/>
    <w:uiPriority w:val="1"/>
    <w:qFormat/>
    <w:pPr>
      <w:ind w:firstLine="0"/>
      <w:jc w:val="center"/>
    </w:pPr>
  </w:style>
  <w:style w:type="paragraph" w:styleId="TableofAuthorities">
    <w:name w:val="table of authorities"/>
    <w:basedOn w:val="Normal"/>
    <w:next w:val="Normal"/>
    <w:uiPriority w:val="99"/>
    <w:semiHidden/>
    <w:unhideWhenUsed/>
    <w:pPr>
      <w:ind w:left="240" w:firstLine="0"/>
    </w:pPr>
  </w:style>
  <w:style w:type="paragraph" w:styleId="TableofFigures">
    <w:name w:val="table of figures"/>
    <w:basedOn w:val="Normal"/>
    <w:next w:val="Normal"/>
    <w:uiPriority w:val="99"/>
    <w:semiHidden/>
    <w:unhideWhenUsed/>
    <w:pPr>
      <w:ind w:firstLine="0"/>
    </w:p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  <w:ind w:firstLine="0"/>
    </w:pPr>
    <w:rPr>
      <w:rFonts w:asciiTheme="majorHAnsi" w:eastAsiaTheme="majorEastAsia" w:hAnsiTheme="majorHAnsi" w:cstheme="majorBidi"/>
      <w:b/>
      <w:bCs/>
    </w:rPr>
  </w:style>
  <w:style w:type="paragraph" w:styleId="TOC4">
    <w:name w:val="toc 4"/>
    <w:basedOn w:val="Normal"/>
    <w:next w:val="Normal"/>
    <w:autoRedefine/>
    <w:uiPriority w:val="39"/>
    <w:semiHidden/>
    <w:unhideWhenUsed/>
    <w:pPr>
      <w:spacing w:after="100"/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pPr>
      <w:spacing w:after="100"/>
      <w:ind w:left="960" w:firstLine="0"/>
    </w:p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/>
      <w:ind w:left="1200" w:firstLine="0"/>
    </w:pPr>
  </w:style>
  <w:style w:type="paragraph" w:styleId="TOC7">
    <w:name w:val="toc 7"/>
    <w:basedOn w:val="Normal"/>
    <w:next w:val="Normal"/>
    <w:autoRedefine/>
    <w:uiPriority w:val="39"/>
    <w:semiHidden/>
    <w:unhideWhenUsed/>
    <w:pPr>
      <w:spacing w:after="100"/>
      <w:ind w:left="1440" w:firstLine="0"/>
    </w:pPr>
  </w:style>
  <w:style w:type="paragraph" w:styleId="TOC8">
    <w:name w:val="toc 8"/>
    <w:basedOn w:val="Normal"/>
    <w:next w:val="Normal"/>
    <w:autoRedefine/>
    <w:uiPriority w:val="39"/>
    <w:semiHidden/>
    <w:unhideWhenUsed/>
    <w:pPr>
      <w:spacing w:after="100"/>
      <w:ind w:left="1680" w:firstLine="0"/>
    </w:pPr>
  </w:style>
  <w:style w:type="paragraph" w:styleId="TOC9">
    <w:name w:val="toc 9"/>
    <w:basedOn w:val="Normal"/>
    <w:next w:val="Normal"/>
    <w:autoRedefine/>
    <w:uiPriority w:val="39"/>
    <w:semiHidden/>
    <w:unhideWhenUsed/>
    <w:pPr>
      <w:spacing w:after="100"/>
      <w:ind w:left="1920" w:firstLine="0"/>
    </w:p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FootnoteReference">
    <w:name w:val="footnote reference"/>
    <w:basedOn w:val="DefaultParagraphFont"/>
    <w:uiPriority w:val="99"/>
    <w:unhideWhenUsed/>
    <w:qFormat/>
    <w:rPr>
      <w:vertAlign w:val="superscript"/>
    </w:rPr>
  </w:style>
  <w:style w:type="table" w:customStyle="1" w:styleId="APAReport">
    <w:name w:val="APA Report"/>
    <w:basedOn w:val="TableNormal"/>
    <w:uiPriority w:val="99"/>
    <w:pPr>
      <w:spacing w:line="240" w:lineRule="auto"/>
      <w:ind w:firstLine="0"/>
    </w:pPr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TableFigure">
    <w:name w:val="Table/Figure"/>
    <w:basedOn w:val="Normal"/>
    <w:uiPriority w:val="4"/>
    <w:qFormat/>
    <w:pPr>
      <w:spacing w:before="240"/>
      <w:ind w:firstLine="0"/>
      <w:contextualSpacing/>
    </w:pPr>
  </w:style>
  <w:style w:type="paragraph" w:styleId="TOCHeading">
    <w:name w:val="TOC Heading"/>
    <w:basedOn w:val="Heading1"/>
    <w:next w:val="Normal"/>
    <w:uiPriority w:val="38"/>
    <w:unhideWhenUsed/>
    <w:qFormat/>
    <w:pPr>
      <w:keepNext w:val="0"/>
      <w:keepLines w:val="0"/>
      <w:pageBreakBefore/>
      <w:outlineLvl w:val="9"/>
    </w:pPr>
    <w:rPr>
      <w:b w:val="0"/>
      <w:bCs w:val="0"/>
      <w:kern w:val="0"/>
      <w:szCs w:val="32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pPr>
      <w:spacing w:after="100"/>
      <w:ind w:left="480"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customStyle="1" w:styleId="nlmyear">
    <w:name w:val="nlm_year"/>
    <w:basedOn w:val="DefaultParagraphFont"/>
    <w:rsid w:val="002B6BA6"/>
  </w:style>
  <w:style w:type="character" w:customStyle="1" w:styleId="nlmarticle-title">
    <w:name w:val="nlm_article-title"/>
    <w:basedOn w:val="DefaultParagraphFont"/>
    <w:rsid w:val="002B6BA6"/>
  </w:style>
  <w:style w:type="character" w:customStyle="1" w:styleId="nlmfpage">
    <w:name w:val="nlm_fpage"/>
    <w:basedOn w:val="DefaultParagraphFont"/>
    <w:rsid w:val="002B6BA6"/>
  </w:style>
  <w:style w:type="character" w:customStyle="1" w:styleId="nlmlpage">
    <w:name w:val="nlm_lpage"/>
    <w:basedOn w:val="DefaultParagraphFont"/>
    <w:rsid w:val="002B6BA6"/>
  </w:style>
  <w:style w:type="character" w:customStyle="1" w:styleId="nlmpublisher-loc">
    <w:name w:val="nlm_publisher-loc"/>
    <w:basedOn w:val="DefaultParagraphFont"/>
    <w:rsid w:val="00F26074"/>
  </w:style>
  <w:style w:type="character" w:customStyle="1" w:styleId="nlmpublisher-name">
    <w:name w:val="nlm_publisher-name"/>
    <w:basedOn w:val="DefaultParagraphFont"/>
    <w:rsid w:val="00F26074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475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720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0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theme" Target="theme/theme1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glossaryDocument" Target="glossary/document.xml" /><Relationship Id="rId5" Type="http://schemas.openxmlformats.org/officeDocument/2006/relationships/webSettings" Target="webSettings.xml" /><Relationship Id="rId10" Type="http://schemas.openxmlformats.org/officeDocument/2006/relationships/fontTable" Target="fontTable.xml" /><Relationship Id="rId4" Type="http://schemas.openxmlformats.org/officeDocument/2006/relationships/settings" Target="settings.xml" /><Relationship Id="rId9" Type="http://schemas.openxmlformats.org/officeDocument/2006/relationships/header" Target="header2.xml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ABBIE\Desktop\%7b5A23F6B8-933A-FF4F-A628-32199BFCE3F2%7dtf50002067.dotx" TargetMode="External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4" Type="http://schemas.openxmlformats.org/officeDocument/2006/relationships/fontTable" Target="fontTable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59355C89BE8643E9BBFDADE0966257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3C9DFE-28D6-4ADD-B05F-0EDDDFAE8C8C}"/>
      </w:docPartPr>
      <w:docPartBody>
        <w:p w:rsidR="005F664E" w:rsidRDefault="003932A7" w:rsidP="003932A7">
          <w:pPr>
            <w:pStyle w:val="59355C89BE8643E9BBFDADE0966257A8"/>
          </w:pPr>
          <w:r>
            <w:t>Institutional Affiliation(s)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4E23"/>
    <w:rsid w:val="00027AF5"/>
    <w:rsid w:val="00034918"/>
    <w:rsid w:val="000E7516"/>
    <w:rsid w:val="001C7B8F"/>
    <w:rsid w:val="002268F9"/>
    <w:rsid w:val="00354E23"/>
    <w:rsid w:val="003932A7"/>
    <w:rsid w:val="004369F7"/>
    <w:rsid w:val="004D5516"/>
    <w:rsid w:val="005270C9"/>
    <w:rsid w:val="00544BD9"/>
    <w:rsid w:val="005C5DE5"/>
    <w:rsid w:val="005F664E"/>
    <w:rsid w:val="00815325"/>
    <w:rsid w:val="00817B17"/>
    <w:rsid w:val="008436EE"/>
    <w:rsid w:val="008B280B"/>
    <w:rsid w:val="0090140D"/>
    <w:rsid w:val="00BD2C67"/>
    <w:rsid w:val="00BF3792"/>
    <w:rsid w:val="00E13D34"/>
    <w:rsid w:val="00EB1CA7"/>
    <w:rsid w:val="00F5358A"/>
    <w:rsid w:val="00FC0240"/>
    <w:rsid w:val="00FF5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4" w:unhideWhenUsed="1" w:qFormat="1"/>
    <w:lsdException w:name="heading 4" w:semiHidden="1" w:uiPriority="4" w:unhideWhenUsed="1" w:qFormat="1"/>
    <w:lsdException w:name="heading 5" w:semiHidden="1" w:uiPriority="4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4"/>
    <w:unhideWhenUsed/>
    <w:qFormat/>
    <w:pPr>
      <w:keepNext/>
      <w:keepLines/>
      <w:spacing w:after="0" w:line="480" w:lineRule="auto"/>
      <w:ind w:firstLine="720"/>
      <w:outlineLvl w:val="2"/>
    </w:pPr>
    <w:rPr>
      <w:rFonts w:asciiTheme="majorHAnsi" w:eastAsiaTheme="majorEastAsia" w:hAnsiTheme="majorHAnsi" w:cstheme="majorBidi"/>
      <w:b/>
      <w:bCs/>
      <w:kern w:val="24"/>
      <w:sz w:val="24"/>
      <w:szCs w:val="24"/>
      <w:lang w:eastAsia="ja-JP"/>
    </w:rPr>
  </w:style>
  <w:style w:type="paragraph" w:styleId="Heading4">
    <w:name w:val="heading 4"/>
    <w:basedOn w:val="Normal"/>
    <w:next w:val="Normal"/>
    <w:link w:val="Heading4Char"/>
    <w:uiPriority w:val="4"/>
    <w:unhideWhenUsed/>
    <w:qFormat/>
    <w:pPr>
      <w:keepNext/>
      <w:keepLines/>
      <w:spacing w:after="0" w:line="480" w:lineRule="auto"/>
      <w:ind w:firstLine="720"/>
      <w:outlineLvl w:val="3"/>
    </w:pPr>
    <w:rPr>
      <w:rFonts w:asciiTheme="majorHAnsi" w:eastAsiaTheme="majorEastAsia" w:hAnsiTheme="majorHAnsi" w:cstheme="majorBidi"/>
      <w:b/>
      <w:bCs/>
      <w:i/>
      <w:iCs/>
      <w:kern w:val="24"/>
      <w:sz w:val="24"/>
      <w:szCs w:val="24"/>
      <w:lang w:eastAsia="ja-JP"/>
    </w:rPr>
  </w:style>
  <w:style w:type="paragraph" w:styleId="Heading5">
    <w:name w:val="heading 5"/>
    <w:basedOn w:val="Normal"/>
    <w:next w:val="Normal"/>
    <w:link w:val="Heading5Char"/>
    <w:uiPriority w:val="4"/>
    <w:unhideWhenUsed/>
    <w:qFormat/>
    <w:pPr>
      <w:keepNext/>
      <w:keepLines/>
      <w:spacing w:after="0" w:line="480" w:lineRule="auto"/>
      <w:ind w:firstLine="720"/>
      <w:outlineLvl w:val="4"/>
    </w:pPr>
    <w:rPr>
      <w:rFonts w:asciiTheme="majorHAnsi" w:eastAsiaTheme="majorEastAsia" w:hAnsiTheme="majorHAnsi" w:cstheme="majorBidi"/>
      <w:i/>
      <w:iCs/>
      <w:kern w:val="24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26AB4DE969C39478915F0E09A3FC583">
    <w:name w:val="A26AB4DE969C39478915F0E09A3FC583"/>
  </w:style>
  <w:style w:type="paragraph" w:customStyle="1" w:styleId="02E38DB428BECC4D8B458140B675B389">
    <w:name w:val="02E38DB428BECC4D8B458140B675B389"/>
  </w:style>
  <w:style w:type="paragraph" w:customStyle="1" w:styleId="7F75AE389A9EDE4783C1C5CB4A68C63F">
    <w:name w:val="7F75AE389A9EDE4783C1C5CB4A68C63F"/>
  </w:style>
  <w:style w:type="paragraph" w:customStyle="1" w:styleId="6C78E8A5D871B047A66FF26C83899B39">
    <w:name w:val="6C78E8A5D871B047A66FF26C83899B39"/>
  </w:style>
  <w:style w:type="character" w:styleId="Emphasis">
    <w:name w:val="Emphasis"/>
    <w:basedOn w:val="DefaultParagraphFont"/>
    <w:uiPriority w:val="20"/>
    <w:unhideWhenUsed/>
    <w:qFormat/>
    <w:rPr>
      <w:i/>
      <w:iCs/>
    </w:rPr>
  </w:style>
  <w:style w:type="paragraph" w:customStyle="1" w:styleId="05B811261B669745B7731015DF80B39F">
    <w:name w:val="05B811261B669745B7731015DF80B39F"/>
  </w:style>
  <w:style w:type="paragraph" w:customStyle="1" w:styleId="F8A4787D09809543BC7B43EBE2A87C8F">
    <w:name w:val="F8A4787D09809543BC7B43EBE2A87C8F"/>
  </w:style>
  <w:style w:type="paragraph" w:customStyle="1" w:styleId="2BD961411DC5704E969EF98FB2E8EAE5">
    <w:name w:val="2BD961411DC5704E969EF98FB2E8EAE5"/>
  </w:style>
  <w:style w:type="paragraph" w:customStyle="1" w:styleId="555583789BFF4D4B9CB7BFBE131CF138">
    <w:name w:val="555583789BFF4D4B9CB7BFBE131CF138"/>
  </w:style>
  <w:style w:type="paragraph" w:customStyle="1" w:styleId="07D933B531CB6041958D32840DDDCBCB">
    <w:name w:val="07D933B531CB6041958D32840DDDCBCB"/>
  </w:style>
  <w:style w:type="paragraph" w:customStyle="1" w:styleId="99B8DCA296E13A4ABFC8AC3674E85D26">
    <w:name w:val="99B8DCA296E13A4ABFC8AC3674E85D26"/>
  </w:style>
  <w:style w:type="paragraph" w:customStyle="1" w:styleId="12A93FEF3EAC3741BD103F67E6B7E599">
    <w:name w:val="12A93FEF3EAC3741BD103F67E6B7E599"/>
  </w:style>
  <w:style w:type="paragraph" w:customStyle="1" w:styleId="1D57B01EC946C841869A671477F5502D">
    <w:name w:val="1D57B01EC946C841869A671477F5502D"/>
  </w:style>
  <w:style w:type="character" w:customStyle="1" w:styleId="Heading3Char">
    <w:name w:val="Heading 3 Char"/>
    <w:basedOn w:val="DefaultParagraphFont"/>
    <w:link w:val="Heading3"/>
    <w:uiPriority w:val="4"/>
    <w:rPr>
      <w:rFonts w:asciiTheme="majorHAnsi" w:eastAsiaTheme="majorEastAsia" w:hAnsiTheme="majorHAnsi" w:cstheme="majorBidi"/>
      <w:b/>
      <w:bCs/>
      <w:kern w:val="24"/>
      <w:sz w:val="24"/>
      <w:szCs w:val="24"/>
      <w:lang w:eastAsia="ja-JP"/>
    </w:rPr>
  </w:style>
  <w:style w:type="paragraph" w:customStyle="1" w:styleId="9DD44A9DD4988E41971A482A25548BF4">
    <w:name w:val="9DD44A9DD4988E41971A482A25548BF4"/>
  </w:style>
  <w:style w:type="paragraph" w:customStyle="1" w:styleId="F7AF6A918AE6B249BA16D8A9EF765D92">
    <w:name w:val="F7AF6A918AE6B249BA16D8A9EF765D92"/>
  </w:style>
  <w:style w:type="character" w:customStyle="1" w:styleId="Heading4Char">
    <w:name w:val="Heading 4 Char"/>
    <w:basedOn w:val="DefaultParagraphFont"/>
    <w:link w:val="Heading4"/>
    <w:uiPriority w:val="4"/>
    <w:rPr>
      <w:rFonts w:asciiTheme="majorHAnsi" w:eastAsiaTheme="majorEastAsia" w:hAnsiTheme="majorHAnsi" w:cstheme="majorBidi"/>
      <w:b/>
      <w:bCs/>
      <w:i/>
      <w:iCs/>
      <w:kern w:val="24"/>
      <w:sz w:val="24"/>
      <w:szCs w:val="24"/>
      <w:lang w:eastAsia="ja-JP"/>
    </w:rPr>
  </w:style>
  <w:style w:type="paragraph" w:customStyle="1" w:styleId="C9DA104FD1E85544927124F32BCBCBA4">
    <w:name w:val="C9DA104FD1E85544927124F32BCBCBA4"/>
  </w:style>
  <w:style w:type="paragraph" w:customStyle="1" w:styleId="2FC2D389FC64EC42ACD84DE1B363E1B9">
    <w:name w:val="2FC2D389FC64EC42ACD84DE1B363E1B9"/>
  </w:style>
  <w:style w:type="paragraph" w:customStyle="1" w:styleId="5F2F9A8FD313E84ABD6953FF12E9A6A8">
    <w:name w:val="5F2F9A8FD313E84ABD6953FF12E9A6A8"/>
  </w:style>
  <w:style w:type="character" w:customStyle="1" w:styleId="Heading5Char">
    <w:name w:val="Heading 5 Char"/>
    <w:basedOn w:val="DefaultParagraphFont"/>
    <w:link w:val="Heading5"/>
    <w:uiPriority w:val="4"/>
    <w:rPr>
      <w:rFonts w:asciiTheme="majorHAnsi" w:eastAsiaTheme="majorEastAsia" w:hAnsiTheme="majorHAnsi" w:cstheme="majorBidi"/>
      <w:i/>
      <w:iCs/>
      <w:kern w:val="24"/>
      <w:sz w:val="24"/>
      <w:szCs w:val="24"/>
      <w:lang w:eastAsia="ja-JP"/>
    </w:rPr>
  </w:style>
  <w:style w:type="paragraph" w:customStyle="1" w:styleId="B53635EBDCAA5A428BA21A1994C3FACF">
    <w:name w:val="B53635EBDCAA5A428BA21A1994C3FACF"/>
  </w:style>
  <w:style w:type="paragraph" w:customStyle="1" w:styleId="4C3B4A1A22140149A0BFCBD2C7CBA352">
    <w:name w:val="4C3B4A1A22140149A0BFCBD2C7CBA352"/>
  </w:style>
  <w:style w:type="paragraph" w:customStyle="1" w:styleId="BD39F59B7068544896AF9E546E2CAD75">
    <w:name w:val="BD39F59B7068544896AF9E546E2CAD75"/>
  </w:style>
  <w:style w:type="paragraph" w:styleId="Bibliography">
    <w:name w:val="Bibliography"/>
    <w:basedOn w:val="Normal"/>
    <w:next w:val="Normal"/>
    <w:uiPriority w:val="37"/>
    <w:semiHidden/>
    <w:unhideWhenUsed/>
  </w:style>
  <w:style w:type="paragraph" w:customStyle="1" w:styleId="3941C7A6886D2F45825E27ADACD6AC96">
    <w:name w:val="3941C7A6886D2F45825E27ADACD6AC96"/>
  </w:style>
  <w:style w:type="paragraph" w:customStyle="1" w:styleId="66B712EF634FDB4E8BC7E51CE3CDF77A">
    <w:name w:val="66B712EF634FDB4E8BC7E51CE3CDF77A"/>
  </w:style>
  <w:style w:type="paragraph" w:customStyle="1" w:styleId="6C9DAEC181E31D4CAB73D7053E5DCBAD">
    <w:name w:val="6C9DAEC181E31D4CAB73D7053E5DCBAD"/>
  </w:style>
  <w:style w:type="paragraph" w:customStyle="1" w:styleId="759D4F9214A9CD4D858DD99CE676EE4E">
    <w:name w:val="759D4F9214A9CD4D858DD99CE676EE4E"/>
  </w:style>
  <w:style w:type="paragraph" w:customStyle="1" w:styleId="A8C82B7FD1676149917015A975129DAC">
    <w:name w:val="A8C82B7FD1676149917015A975129DAC"/>
  </w:style>
  <w:style w:type="paragraph" w:customStyle="1" w:styleId="59355C89BE8643E9BBFDADE0966257A8">
    <w:name w:val="59355C89BE8643E9BBFDADE0966257A8"/>
    <w:rsid w:val="003932A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SelectedStyle="\APASixthEditionOfficeOnline.xsl" StyleName="APA" Version="6">
  <b:Source>
    <b:Tag>Article</b:Tag>
    <b:SourceType>JournalArticle</b:SourceType>
    <b:Guid>{A9826F97-9AB6-4323-9880-F46D9FA5FDF4}</b:Guid>
    <b:Title>Article Title</b:Title>
    <b:Year>Year</b:Year>
    <b:JournalName>Journal Title</b:JournalName>
    <b:Pages>Pages From - To</b:Pages>
    <b:Author>
      <b:Author>
        <b:NameList>
          <b:Person>
            <b:Last>Last Name</b:Last>
            <b:First>First,</b:First>
            <b:Middle>Middle</b:Middle>
          </b:Person>
        </b:NameList>
      </b:Author>
    </b:Author>
    <b:RefOrder>1</b:RefOrder>
  </b:Source>
  <b:Source>
    <b:Tag>Last</b:Tag>
    <b:SourceType>Book</b:SourceType>
    <b:Guid>{60AAA012-579D-4CB3-B717-40E27E8995F9}</b:Guid>
    <b:Title>Book Title</b:Title>
    <b:Year>Year</b:Year>
    <b:City>City Name</b:City>
    <b:Publisher>Publisher Name</b:Publisher>
    <b:Author>
      <b:Author>
        <b:NameList>
          <b:Person>
            <b:Last>Last Name</b:Last>
            <b:First>First,</b:First>
            <b:Middle>Middle</b:Middle>
          </b:Person>
        </b:NameList>
      </b:Author>
    </b:Author>
    <b:RefOrder>2</b:RefOrder>
  </b:Source>
</b:Sources>
</file>

<file path=customXml/itemProps1.xml><?xml version="1.0" encoding="utf-8"?>
<ds:datastoreItem xmlns:ds="http://schemas.openxmlformats.org/officeDocument/2006/customXml" ds:itemID="{51576DAB-F69C-42F8-AB54-83DBCC83DAA0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%7b5A23F6B8-933A-FF4F-A628-32199BFCE3F2%7dtf50002067.dotx</Template>
  <TotalTime>0</TotalTime>
  <Pages>1</Pages>
  <Words>385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Corruption Leading to Violence</vt:lpstr>
    </vt:vector>
  </TitlesOfParts>
  <Company/>
  <LinksUpToDate>false</LinksUpToDate>
  <CharactersWithSpaces>2579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Corruption Leading to Violence</dc:title>
  <dc:creator>collkip1234@gmail.com</dc:creator>
  <cp:lastModifiedBy>nyoike31@gmail.com</cp:lastModifiedBy>
  <cp:revision>2</cp:revision>
  <dcterms:created xsi:type="dcterms:W3CDTF">2020-09-01T10:37:00Z</dcterms:created>
  <dcterms:modified xsi:type="dcterms:W3CDTF">2020-09-01T10:37:00Z</dcterms:modified>
</cp:coreProperties>
</file>