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1693653845"/>
        <w:placeholder>
          <w:docPart w:val="C2C975964F724E46A65933F4A1B7FC79"/>
        </w:placeholder>
        <w:temporary/>
        <w:showingPlcHdr/>
        <w15:appearance w15:val="hidden"/>
        <w:text/>
      </w:sdtPr>
      <w:sdtEndPr/>
      <w:sdtContent>
        <w:p w:rsidR="004B432D" w:rsidRDefault="00916ECE">
          <w:pPr>
            <w:pStyle w:val="NoSpacing"/>
          </w:pPr>
          <w:r>
            <w:t>[Your Name]</w:t>
          </w:r>
        </w:p>
      </w:sdtContent>
    </w:sdt>
    <w:sdt>
      <w:sdtPr>
        <w:id w:val="933638082"/>
        <w:placeholder>
          <w:docPart w:val="BF065422799A994CB740FF66B2A49775"/>
        </w:placeholder>
        <w:temporary/>
        <w:showingPlcHdr/>
        <w15:appearance w15:val="hidden"/>
        <w:text/>
      </w:sdtPr>
      <w:sdtEndPr/>
      <w:sdtContent>
        <w:p w:rsidR="004B432D" w:rsidRDefault="00916ECE">
          <w:pPr>
            <w:pStyle w:val="NoSpacing"/>
          </w:pPr>
          <w:r>
            <w:t>[Instructor Name]</w:t>
          </w:r>
        </w:p>
      </w:sdtContent>
    </w:sdt>
    <w:sdt>
      <w:sdtPr>
        <w:id w:val="-2127379683"/>
        <w:placeholder>
          <w:docPart w:val="FA81D74F274CE341B134F582EADD13BF"/>
        </w:placeholder>
        <w:temporary/>
        <w:showingPlcHdr/>
        <w15:appearance w15:val="hidden"/>
        <w:text/>
      </w:sdtPr>
      <w:sdtEndPr/>
      <w:sdtContent>
        <w:p w:rsidR="004B432D" w:rsidRDefault="00916ECE">
          <w:pPr>
            <w:pStyle w:val="NoSpacing"/>
          </w:pPr>
          <w:r>
            <w:t>[Course Number]</w:t>
          </w:r>
        </w:p>
      </w:sdtContent>
    </w:sdt>
    <w:sdt>
      <w:sdtPr>
        <w:id w:val="99534116"/>
        <w:placeholder>
          <w:docPart w:val="76E18D79168BDC40B7394329AA61E9D1"/>
        </w:placeholder>
        <w:temporary/>
        <w:showingPlcHdr/>
        <w15:appearance w15:val="hidden"/>
        <w:text/>
      </w:sdtPr>
      <w:sdtEndPr/>
      <w:sdtContent>
        <w:p w:rsidR="004B432D" w:rsidRDefault="00916ECE">
          <w:pPr>
            <w:pStyle w:val="NoSpacing"/>
          </w:pPr>
          <w:r>
            <w:t>[Date]</w:t>
          </w:r>
        </w:p>
      </w:sdtContent>
    </w:sdt>
    <w:p w:rsidR="004B432D" w:rsidRPr="00CF76FA" w:rsidRDefault="00CF76FA">
      <w:pPr>
        <w:pStyle w:val="Title"/>
        <w:rPr>
          <w:b/>
          <w:bCs/>
        </w:rPr>
      </w:pPr>
      <w:r w:rsidRPr="00CF76FA">
        <w:rPr>
          <w:b/>
          <w:bCs/>
        </w:rPr>
        <w:t>Night of trepidation</w:t>
      </w:r>
    </w:p>
    <w:p w:rsidR="00340852" w:rsidRDefault="00190891" w:rsidP="00154A9B">
      <w:r>
        <w:t xml:space="preserve">The serene plunge of the receding tide invites an idle afternoon breeze. </w:t>
      </w:r>
      <w:proofErr w:type="spellStart"/>
      <w:r w:rsidR="00D22FE8">
        <w:t>Reeny</w:t>
      </w:r>
      <w:proofErr w:type="spellEnd"/>
      <w:r w:rsidR="00D22FE8">
        <w:t xml:space="preserve"> tumbles in the wet sand, shakes his fur and speeds into the hallowed coral reefs. You can almost feel the </w:t>
      </w:r>
      <w:r w:rsidR="00FE41FA">
        <w:t>excitement</w:t>
      </w:r>
      <w:r w:rsidR="00D22FE8">
        <w:t xml:space="preserve"> in the air. </w:t>
      </w:r>
      <w:r w:rsidR="00557FBF">
        <w:t xml:space="preserve">Renee and Charlotte amble behind in </w:t>
      </w:r>
      <w:r w:rsidR="005C1D6A">
        <w:t xml:space="preserve">an idle pace, basking in the luscid </w:t>
      </w:r>
      <w:r w:rsidR="001F783D">
        <w:t xml:space="preserve">warmth of their new found bliss. </w:t>
      </w:r>
      <w:r w:rsidR="00D848AC">
        <w:t xml:space="preserve">Charlotte chuckles as Renee </w:t>
      </w:r>
      <w:r w:rsidR="00E81D18">
        <w:t xml:space="preserve">looks in her eyes </w:t>
      </w:r>
      <w:r w:rsidR="00523C4F">
        <w:t>brimming with luscious tenderness.</w:t>
      </w:r>
    </w:p>
    <w:p w:rsidR="00154A9B" w:rsidRDefault="00B36822" w:rsidP="00154A9B">
      <w:r>
        <w:t xml:space="preserve"> Renee</w:t>
      </w:r>
      <w:r w:rsidR="00265541">
        <w:t xml:space="preserve"> throws a</w:t>
      </w:r>
      <w:r w:rsidR="0049672D">
        <w:t xml:space="preserve"> c</w:t>
      </w:r>
      <w:r w:rsidR="00265541">
        <w:t xml:space="preserve">urveball at </w:t>
      </w:r>
      <w:proofErr w:type="spellStart"/>
      <w:r w:rsidR="00265541">
        <w:t>Reeny</w:t>
      </w:r>
      <w:proofErr w:type="spellEnd"/>
      <w:r w:rsidR="00265541">
        <w:t xml:space="preserve"> </w:t>
      </w:r>
      <w:r w:rsidR="00154A9B">
        <w:t xml:space="preserve">who leaps up with sporty elegance to trap his prize. He playfully walks back to </w:t>
      </w:r>
      <w:r w:rsidR="00B1700D">
        <w:t xml:space="preserve">the love enchanted couple to the </w:t>
      </w:r>
      <w:r w:rsidR="00E04675">
        <w:t>haze inducing</w:t>
      </w:r>
      <w:r w:rsidR="00826991">
        <w:t xml:space="preserve"> </w:t>
      </w:r>
      <w:r w:rsidR="00E04675">
        <w:t>voice</w:t>
      </w:r>
      <w:r w:rsidR="00826991">
        <w:t xml:space="preserve"> of Charlotte</w:t>
      </w:r>
      <w:r w:rsidR="00E04675">
        <w:t>, “Come here boy, good boy!</w:t>
      </w:r>
      <w:r w:rsidR="005D187F">
        <w:t xml:space="preserve">” </w:t>
      </w:r>
      <w:r w:rsidR="00110D86">
        <w:t xml:space="preserve">As she leans, cuddling up to him and stroking his fur, </w:t>
      </w:r>
      <w:proofErr w:type="spellStart"/>
      <w:r w:rsidR="00221889">
        <w:t>Reeny</w:t>
      </w:r>
      <w:proofErr w:type="spellEnd"/>
      <w:r w:rsidR="00221889">
        <w:t xml:space="preserve"> looks up to Renee with idol admiration</w:t>
      </w:r>
      <w:r w:rsidR="00503D8C">
        <w:t xml:space="preserve">. In his eyes he said, </w:t>
      </w:r>
      <w:r w:rsidR="00340852">
        <w:t>“you won one for the team buddy.”</w:t>
      </w:r>
    </w:p>
    <w:p w:rsidR="00935AAF" w:rsidRDefault="00A9584A" w:rsidP="00154A9B">
      <w:r>
        <w:t xml:space="preserve">After a day of </w:t>
      </w:r>
      <w:r w:rsidR="002A3B1B">
        <w:t xml:space="preserve">surging </w:t>
      </w:r>
      <w:r>
        <w:t xml:space="preserve">adrenaline </w:t>
      </w:r>
      <w:r w:rsidR="002A3B1B">
        <w:t>on the ski-boats</w:t>
      </w:r>
      <w:r w:rsidR="00163580">
        <w:t xml:space="preserve"> and daylight debauchery, t</w:t>
      </w:r>
      <w:r w:rsidR="009D150A">
        <w:t xml:space="preserve">heir muscles are languid from the </w:t>
      </w:r>
      <w:r w:rsidR="00163580">
        <w:t xml:space="preserve">over indulgence, but they ache for more. </w:t>
      </w:r>
      <w:r w:rsidR="00C5510D">
        <w:t xml:space="preserve">They stop at a tequila stand. </w:t>
      </w:r>
      <w:r w:rsidR="00AE1425">
        <w:t xml:space="preserve">“Not again Renee, </w:t>
      </w:r>
      <w:r w:rsidR="00FB6CF4">
        <w:t xml:space="preserve">you are like a pig on </w:t>
      </w:r>
      <w:r w:rsidR="00FC5060">
        <w:t>truffles</w:t>
      </w:r>
      <w:r w:rsidR="00FB6CF4">
        <w:t xml:space="preserve"> today.</w:t>
      </w:r>
      <w:r w:rsidR="005275C7">
        <w:t xml:space="preserve">” Renee is already flinching from the stinging burn </w:t>
      </w:r>
      <w:r w:rsidR="004B2B3E">
        <w:t xml:space="preserve">of the </w:t>
      </w:r>
      <w:r w:rsidR="005E2C6C">
        <w:t xml:space="preserve">trickling liquid. </w:t>
      </w:r>
      <w:r w:rsidR="009A4D91">
        <w:t xml:space="preserve">“ Another shot for the lady.” </w:t>
      </w:r>
      <w:r w:rsidR="008A22C3">
        <w:t xml:space="preserve">All her resistance is met with </w:t>
      </w:r>
      <w:r w:rsidR="00767732">
        <w:t xml:space="preserve">Renee’s tempting gaze that drops her </w:t>
      </w:r>
      <w:r w:rsidR="00FC5060">
        <w:t>defenses</w:t>
      </w:r>
      <w:r w:rsidR="00767732">
        <w:t>. “Alright only one.”</w:t>
      </w:r>
      <w:r w:rsidR="006C0DAB">
        <w:t xml:space="preserve"> </w:t>
      </w:r>
    </w:p>
    <w:p w:rsidR="006C0DAB" w:rsidRDefault="006C0DAB" w:rsidP="00154A9B">
      <w:r>
        <w:t>“Now that doesn’t sound like a killjoy</w:t>
      </w:r>
      <w:r w:rsidR="00FC5060">
        <w:t>.” S</w:t>
      </w:r>
      <w:bookmarkStart w:id="0" w:name="_GoBack"/>
      <w:bookmarkEnd w:id="0"/>
      <w:r w:rsidR="00393745">
        <w:t>ays Max flashing a playful smile.</w:t>
      </w:r>
    </w:p>
    <w:p w:rsidR="00034102" w:rsidRDefault="00034102" w:rsidP="00154A9B">
      <w:r>
        <w:lastRenderedPageBreak/>
        <w:t>Something’s been up with him lately,</w:t>
      </w:r>
      <w:r w:rsidR="00CC6DEC">
        <w:t xml:space="preserve"> all those tequila shots, </w:t>
      </w:r>
      <w:r w:rsidR="00C27298">
        <w:t xml:space="preserve">pensive moments brooding on the rooftop at night put off </w:t>
      </w:r>
      <w:r w:rsidR="00861F19">
        <w:t>with bare aloofness</w:t>
      </w:r>
      <w:r w:rsidR="00565C2E">
        <w:t xml:space="preserve">, all the mood swings; one moment he </w:t>
      </w:r>
      <w:r w:rsidR="00861E86">
        <w:t>is</w:t>
      </w:r>
      <w:r w:rsidR="00565C2E">
        <w:t xml:space="preserve"> extremely happy </w:t>
      </w:r>
      <w:r w:rsidR="008910C1">
        <w:t xml:space="preserve">and the next he </w:t>
      </w:r>
      <w:r w:rsidR="00861E86">
        <w:t>i</w:t>
      </w:r>
      <w:r w:rsidR="008910C1">
        <w:t>s on edge,</w:t>
      </w:r>
      <w:r w:rsidR="006E1B4B">
        <w:t xml:space="preserve"> hurrying off to lone walks under the palm trees lining up the expansive beach resort.</w:t>
      </w:r>
    </w:p>
    <w:p w:rsidR="00C320A9" w:rsidRDefault="00D151FD" w:rsidP="00154A9B">
      <w:r>
        <w:t xml:space="preserve">Culiacan in the summer is </w:t>
      </w:r>
      <w:r w:rsidR="007E1149">
        <w:t xml:space="preserve">a bustle of pleasure seeking </w:t>
      </w:r>
      <w:r w:rsidR="00007044">
        <w:t xml:space="preserve">revelers and </w:t>
      </w:r>
      <w:r w:rsidR="000F00BD">
        <w:t xml:space="preserve">hopeless romantics. </w:t>
      </w:r>
      <w:r w:rsidR="008807C2">
        <w:t xml:space="preserve">A semi-nude splash in the pacific is one to die for, not counting the Agave </w:t>
      </w:r>
      <w:r w:rsidR="00CF2FE2">
        <w:t>establishment in the south.</w:t>
      </w:r>
      <w:r w:rsidR="00EF4F0D">
        <w:t xml:space="preserve"> </w:t>
      </w:r>
    </w:p>
    <w:p w:rsidR="00371828" w:rsidRDefault="002F0D23" w:rsidP="00154A9B">
      <w:r>
        <w:t xml:space="preserve">They met </w:t>
      </w:r>
      <w:r w:rsidR="00E24DE6">
        <w:t>in the most unromantic of</w:t>
      </w:r>
      <w:r w:rsidR="000E2336">
        <w:t xml:space="preserve"> encounters. Renee, a New York </w:t>
      </w:r>
      <w:r w:rsidR="00506709">
        <w:t xml:space="preserve">City detective was on one of his dull, unexciting two nights a week </w:t>
      </w:r>
      <w:r w:rsidR="00017E3D">
        <w:t xml:space="preserve">patrol when he </w:t>
      </w:r>
      <w:r w:rsidR="008972A6">
        <w:t xml:space="preserve">spotted </w:t>
      </w:r>
      <w:r w:rsidR="00E31C52">
        <w:t xml:space="preserve">a </w:t>
      </w:r>
      <w:r w:rsidR="008C0104">
        <w:t xml:space="preserve">crimson plated G-Wagon </w:t>
      </w:r>
      <w:r w:rsidR="00867614">
        <w:t xml:space="preserve">racing </w:t>
      </w:r>
      <w:r w:rsidR="001D1E25">
        <w:t xml:space="preserve">unwittingly fast on the </w:t>
      </w:r>
      <w:r w:rsidR="00B70537">
        <w:t>I-10</w:t>
      </w:r>
      <w:r w:rsidR="00DE7723">
        <w:t xml:space="preserve">. Screeching and swerving in the dead of night, </w:t>
      </w:r>
      <w:r w:rsidR="00F24BBD">
        <w:t xml:space="preserve">his muscles tensed up at the nerve of this reckless driver. </w:t>
      </w:r>
    </w:p>
    <w:p w:rsidR="00C5182C" w:rsidRDefault="007C66FB" w:rsidP="00154A9B">
      <w:r>
        <w:t xml:space="preserve">Instinctively gunning up his engine and blaring his siren, </w:t>
      </w:r>
      <w:r w:rsidR="008F110A">
        <w:t xml:space="preserve">Renee jerked onto the tarmac at full throttle </w:t>
      </w:r>
      <w:r w:rsidR="00F95A8C">
        <w:t xml:space="preserve">setting his convective eyes at the </w:t>
      </w:r>
      <w:r w:rsidR="00385834">
        <w:t xml:space="preserve">glaring contraption of </w:t>
      </w:r>
      <w:r w:rsidR="00AF159B">
        <w:t>madness.</w:t>
      </w:r>
      <w:r w:rsidR="006C056A">
        <w:t xml:space="preserve"> </w:t>
      </w:r>
    </w:p>
    <w:p w:rsidR="001514D4" w:rsidRDefault="00FC3883" w:rsidP="00154A9B">
      <w:r>
        <w:t xml:space="preserve">His approach didn’t seem to bother </w:t>
      </w:r>
      <w:r w:rsidR="004B21BE">
        <w:t xml:space="preserve">the vehicle’s occupants, as they continued </w:t>
      </w:r>
      <w:r w:rsidR="00872995">
        <w:t xml:space="preserve">their inebriated loud singing. </w:t>
      </w:r>
      <w:r w:rsidR="0030017E">
        <w:t>A bunch of college students he figured.</w:t>
      </w:r>
    </w:p>
    <w:p w:rsidR="008D64C5" w:rsidRDefault="008D64C5" w:rsidP="00154A9B">
      <w:r>
        <w:t xml:space="preserve">Close enough to </w:t>
      </w:r>
      <w:proofErr w:type="spellStart"/>
      <w:r>
        <w:t>knick</w:t>
      </w:r>
      <w:proofErr w:type="spellEnd"/>
      <w:r>
        <w:t xml:space="preserve"> their bumper</w:t>
      </w:r>
      <w:r w:rsidR="00535088">
        <w:t xml:space="preserve">, he took a left turn putting him </w:t>
      </w:r>
      <w:r w:rsidR="00797C12">
        <w:t xml:space="preserve">at par with the craze on the wheels. </w:t>
      </w:r>
      <w:r w:rsidR="00E36A97">
        <w:t xml:space="preserve">Turning up his loud speakers, he in </w:t>
      </w:r>
      <w:r w:rsidR="003F4761">
        <w:t xml:space="preserve">standard NYPD fashion voice out, </w:t>
      </w:r>
      <w:r w:rsidR="00554B12">
        <w:t>“ This is the NYPD, please drive onto the kerb and stop your vehicle</w:t>
      </w:r>
      <w:r w:rsidR="00A1052F">
        <w:t>.”</w:t>
      </w:r>
    </w:p>
    <w:p w:rsidR="00A1052F" w:rsidRDefault="000C2D6F" w:rsidP="00154A9B">
      <w:r>
        <w:t xml:space="preserve">Visibly shaken, </w:t>
      </w:r>
      <w:r w:rsidR="007E37A7">
        <w:t xml:space="preserve">the brunette with emerald eyes </w:t>
      </w:r>
      <w:r w:rsidR="00351CB6">
        <w:t xml:space="preserve">leapt out of </w:t>
      </w:r>
      <w:r w:rsidR="00E5015C">
        <w:t xml:space="preserve">her streak </w:t>
      </w:r>
      <w:r w:rsidR="009216F3">
        <w:t>of inattention</w:t>
      </w:r>
      <w:r w:rsidR="00FD0A36">
        <w:t xml:space="preserve">, slowing down and </w:t>
      </w:r>
      <w:r w:rsidR="00645F7B">
        <w:t xml:space="preserve">stepping on the </w:t>
      </w:r>
      <w:r w:rsidR="00867CD0">
        <w:t>brake pad</w:t>
      </w:r>
      <w:r w:rsidR="00645F7B">
        <w:t xml:space="preserve"> you could almost feel </w:t>
      </w:r>
      <w:r w:rsidR="00857D61">
        <w:t>the fl</w:t>
      </w:r>
      <w:r w:rsidR="00867CD0">
        <w:t>ame igniting.</w:t>
      </w:r>
    </w:p>
    <w:p w:rsidR="00AB79B6" w:rsidRDefault="00AB79B6" w:rsidP="00154A9B">
      <w:r>
        <w:t xml:space="preserve">Walking out briskly, a bundle of </w:t>
      </w:r>
      <w:r w:rsidR="00D47993">
        <w:t xml:space="preserve">toned muscles snugly fit in his police tunic, </w:t>
      </w:r>
      <w:r w:rsidR="008C7B97">
        <w:t xml:space="preserve">Renee picked his spotlight and banged </w:t>
      </w:r>
      <w:r w:rsidR="006B78AE">
        <w:t>the door to his Ford</w:t>
      </w:r>
      <w:r w:rsidR="008A0A42">
        <w:t xml:space="preserve"> shut.</w:t>
      </w:r>
    </w:p>
    <w:p w:rsidR="008A0A42" w:rsidRDefault="00CC5CE2" w:rsidP="00154A9B">
      <w:r>
        <w:lastRenderedPageBreak/>
        <w:t xml:space="preserve">Flashing his light at the </w:t>
      </w:r>
      <w:r w:rsidR="00B42ECB">
        <w:t xml:space="preserve">suddenly mute occupants, he cut through the air of trepidation with his deep baritone, “Ladies, do you know you’ve just violated </w:t>
      </w:r>
      <w:r w:rsidR="007607C9">
        <w:t xml:space="preserve">more than two Traffic </w:t>
      </w:r>
      <w:r w:rsidR="00BD4BC8">
        <w:t xml:space="preserve">codes, reckless driving, </w:t>
      </w:r>
      <w:r w:rsidR="00C54BCC">
        <w:t>over speeding and as I can see, driving under the influence.”</w:t>
      </w:r>
    </w:p>
    <w:p w:rsidR="00C54BCC" w:rsidRDefault="007D20D4" w:rsidP="00154A9B">
      <w:r>
        <w:t>“These are serious crimes, and I’ll have to book you for this</w:t>
      </w:r>
      <w:r w:rsidR="000B664F">
        <w:t>, Driver, please step out of the car.</w:t>
      </w:r>
      <w:r w:rsidR="00596A59">
        <w:t>”</w:t>
      </w:r>
    </w:p>
    <w:p w:rsidR="00596A59" w:rsidRDefault="00596A59" w:rsidP="00154A9B">
      <w:r>
        <w:t xml:space="preserve">Popping </w:t>
      </w:r>
      <w:r w:rsidR="00EA1347">
        <w:t>the door handle and stepping out, Renee was albeit star struck for a moment.</w:t>
      </w:r>
      <w:r w:rsidR="00663511">
        <w:t xml:space="preserve"> </w:t>
      </w:r>
      <w:r w:rsidR="00994C81">
        <w:t xml:space="preserve">The lithe woman emerging with curves in all the right places blinded his resolve </w:t>
      </w:r>
      <w:r w:rsidR="005431E4">
        <w:t xml:space="preserve">for a moment, worse still she was </w:t>
      </w:r>
      <w:r w:rsidR="00601845">
        <w:t xml:space="preserve">feverishly apologetic. Being a sucker for second chances, </w:t>
      </w:r>
      <w:r w:rsidR="00325639">
        <w:t xml:space="preserve">he took a while to sober up but the deed was done, one look into her eyes and there was static in the air, </w:t>
      </w:r>
      <w:r w:rsidR="00CB4544">
        <w:t>almost tangible.</w:t>
      </w:r>
    </w:p>
    <w:p w:rsidR="00CB4544" w:rsidRDefault="00CB4544" w:rsidP="00154A9B">
      <w:r>
        <w:t xml:space="preserve">Finding his nerve, he asked for the lady's particulars, who now gave it up gladly sensing </w:t>
      </w:r>
      <w:r w:rsidR="00A375DE">
        <w:t xml:space="preserve">the dialed down </w:t>
      </w:r>
      <w:r w:rsidR="009A49EA">
        <w:t>conviction.</w:t>
      </w:r>
    </w:p>
    <w:p w:rsidR="00D0669C" w:rsidRDefault="00D0669C" w:rsidP="00154A9B">
      <w:r>
        <w:t xml:space="preserve">She was a twenty </w:t>
      </w:r>
      <w:r w:rsidR="002C26B3">
        <w:t xml:space="preserve">three year old art major and two years on </w:t>
      </w:r>
      <w:r w:rsidR="00894690">
        <w:t xml:space="preserve">down on his knees, he’d </w:t>
      </w:r>
      <w:r w:rsidR="00B41896">
        <w:t xml:space="preserve">starkly reminisce his </w:t>
      </w:r>
      <w:r w:rsidR="007A2EE8">
        <w:t>words, “I'll let you off with a warning Charlotte</w:t>
      </w:r>
      <w:r w:rsidR="00981670">
        <w:t xml:space="preserve">, but you guys are not driving home </w:t>
      </w:r>
      <w:r w:rsidR="004851A3">
        <w:t>in this state.”</w:t>
      </w:r>
    </w:p>
    <w:p w:rsidR="00825094" w:rsidRDefault="00825094" w:rsidP="00154A9B">
      <w:r>
        <w:t xml:space="preserve">They’d blossomed into a full blossomed romance and </w:t>
      </w:r>
      <w:r w:rsidR="003D6224">
        <w:t xml:space="preserve">now walking up the steps to their </w:t>
      </w:r>
      <w:r w:rsidR="00A02036">
        <w:t xml:space="preserve">sculpted </w:t>
      </w:r>
      <w:r w:rsidR="00E93FAF">
        <w:t>tone lover’s nest, Charlotte was I’ll at ease.</w:t>
      </w:r>
    </w:p>
    <w:p w:rsidR="006B3CA2" w:rsidRDefault="006B3CA2" w:rsidP="00154A9B">
      <w:r>
        <w:t xml:space="preserve">But the parking lot </w:t>
      </w:r>
      <w:r w:rsidR="00000E44">
        <w:t xml:space="preserve">isn’t the </w:t>
      </w:r>
      <w:r w:rsidR="00202910">
        <w:t>lush, idyllic</w:t>
      </w:r>
      <w:r w:rsidR="007255AC">
        <w:t xml:space="preserve"> </w:t>
      </w:r>
      <w:r w:rsidR="00AA2EED">
        <w:t xml:space="preserve">little flood of </w:t>
      </w:r>
      <w:proofErr w:type="spellStart"/>
      <w:r w:rsidR="00AA2EED">
        <w:t>Maseratis</w:t>
      </w:r>
      <w:proofErr w:type="spellEnd"/>
      <w:r w:rsidR="00AA2EED">
        <w:t xml:space="preserve"> </w:t>
      </w:r>
      <w:r w:rsidR="00E81076">
        <w:t xml:space="preserve">and high end luxury cars they just left </w:t>
      </w:r>
      <w:r w:rsidR="00202910">
        <w:t>early in the afternoon.</w:t>
      </w:r>
    </w:p>
    <w:p w:rsidR="00202910" w:rsidRDefault="00202910" w:rsidP="00154A9B">
      <w:r>
        <w:t>It is night of trepidation all over again.</w:t>
      </w:r>
    </w:p>
    <w:p w:rsidR="00202910" w:rsidRDefault="00903A0A" w:rsidP="00154A9B">
      <w:r>
        <w:t xml:space="preserve">Hazmat suits, </w:t>
      </w:r>
      <w:r w:rsidR="00EA2EEF">
        <w:t xml:space="preserve">a coroner’s van and numerous </w:t>
      </w:r>
      <w:r w:rsidR="002A6844">
        <w:t xml:space="preserve">Culiacan cops tying up crime scene tape around </w:t>
      </w:r>
      <w:r w:rsidR="00225D2B">
        <w:t xml:space="preserve">the apartment block stop them dead in their tracks. </w:t>
      </w:r>
    </w:p>
    <w:p w:rsidR="00DA793D" w:rsidRDefault="00EA6F2C" w:rsidP="00154A9B">
      <w:r>
        <w:lastRenderedPageBreak/>
        <w:t>Having drunk loads of</w:t>
      </w:r>
      <w:r w:rsidR="00271EB5">
        <w:t xml:space="preserve"> Starbucks in numerous crime scenes, Renee is the first to recover from the apprehension. </w:t>
      </w:r>
      <w:r w:rsidR="00F0754B">
        <w:t>Holding Charlotte’s hand,</w:t>
      </w:r>
      <w:r w:rsidR="00271EB5">
        <w:t xml:space="preserve"> he tugs along </w:t>
      </w:r>
      <w:proofErr w:type="spellStart"/>
      <w:r w:rsidR="00141D6B">
        <w:t>Reeny</w:t>
      </w:r>
      <w:proofErr w:type="spellEnd"/>
      <w:r w:rsidR="00141D6B">
        <w:t xml:space="preserve">, his loyal companion right from the minefields of Kabul. </w:t>
      </w:r>
    </w:p>
    <w:p w:rsidR="00A10523" w:rsidRDefault="00A10523" w:rsidP="00154A9B">
      <w:r>
        <w:t xml:space="preserve">The </w:t>
      </w:r>
      <w:r w:rsidR="00B10FDC">
        <w:t xml:space="preserve">men in hazmat suits walk out straddling a </w:t>
      </w:r>
      <w:r w:rsidR="006A0AD0">
        <w:t xml:space="preserve">stretcher saddled with a black body bag. </w:t>
      </w:r>
      <w:r w:rsidR="006D20BD">
        <w:t xml:space="preserve">The hairs </w:t>
      </w:r>
      <w:r w:rsidR="00DF3408">
        <w:t xml:space="preserve">rise on </w:t>
      </w:r>
      <w:r w:rsidR="00E70D58">
        <w:t>Charlotte’s neck.</w:t>
      </w:r>
      <w:r w:rsidR="0086637A">
        <w:t xml:space="preserve"> The property manager and tw</w:t>
      </w:r>
      <w:r w:rsidR="00F85723">
        <w:t>o men</w:t>
      </w:r>
      <w:r w:rsidR="000E1F64">
        <w:t>, one in characteristic beach wear walk up to them.</w:t>
      </w:r>
    </w:p>
    <w:p w:rsidR="000E1F64" w:rsidRDefault="0076379E" w:rsidP="00154A9B">
      <w:r>
        <w:t xml:space="preserve">“Hello, do you happen to be Renee Ramirez, tenant </w:t>
      </w:r>
      <w:r w:rsidR="00D22184">
        <w:t xml:space="preserve">in the building above?” </w:t>
      </w:r>
      <w:r w:rsidR="00272422">
        <w:t xml:space="preserve">The man in </w:t>
      </w:r>
      <w:r w:rsidR="00763456">
        <w:t>khaki pants and a crimson shirt asks in</w:t>
      </w:r>
      <w:r w:rsidR="000736FD">
        <w:t xml:space="preserve"> a Spanish accent</w:t>
      </w:r>
      <w:r w:rsidR="00D0696F">
        <w:t xml:space="preserve">, </w:t>
      </w:r>
      <w:r w:rsidR="0051697E">
        <w:t xml:space="preserve">“I'm Detective </w:t>
      </w:r>
      <w:r w:rsidR="004C4506">
        <w:t xml:space="preserve">Castro and with me is American Embassy Attaché’ </w:t>
      </w:r>
      <w:r w:rsidR="003261B3">
        <w:t xml:space="preserve">Raul </w:t>
      </w:r>
      <w:r w:rsidR="00541373">
        <w:t>Jennings.”</w:t>
      </w:r>
    </w:p>
    <w:p w:rsidR="00541373" w:rsidRDefault="002076D5" w:rsidP="00154A9B">
      <w:r>
        <w:t>“Nice to meet you Castro, Jennings, yes that’s me, how may I be of help?</w:t>
      </w:r>
      <w:r w:rsidR="008121B6">
        <w:t>”</w:t>
      </w:r>
    </w:p>
    <w:p w:rsidR="008121B6" w:rsidRDefault="008121B6" w:rsidP="00154A9B">
      <w:r>
        <w:t xml:space="preserve">“As you may have figured, </w:t>
      </w:r>
      <w:r w:rsidR="0002048B">
        <w:t xml:space="preserve">there has been a murder of an American citizen in Apartment 543, </w:t>
      </w:r>
      <w:r w:rsidR="00AA529B">
        <w:t xml:space="preserve">that should be the one next to yours as we’ve been informed by the erstwhile </w:t>
      </w:r>
      <w:r w:rsidR="0086637A">
        <w:t>property manager.</w:t>
      </w:r>
      <w:r w:rsidR="0077730F">
        <w:t>”</w:t>
      </w:r>
    </w:p>
    <w:p w:rsidR="00562186" w:rsidRDefault="00562186" w:rsidP="00154A9B">
      <w:r>
        <w:t xml:space="preserve">“On account of a number of facts emerging from our preliminary investigation and in collaboration with </w:t>
      </w:r>
      <w:r w:rsidR="00835BA8">
        <w:t xml:space="preserve">the American Embassy, we have to ask you to come with us for </w:t>
      </w:r>
      <w:r w:rsidR="003A41A0">
        <w:t>questioning.”</w:t>
      </w:r>
    </w:p>
    <w:p w:rsidR="003A41A0" w:rsidRDefault="003A41A0" w:rsidP="00154A9B">
      <w:r>
        <w:t xml:space="preserve">“I don’t understand, what is there to ask really, </w:t>
      </w:r>
      <w:r w:rsidR="0019161C">
        <w:t xml:space="preserve">I didn’t even know we had a </w:t>
      </w:r>
      <w:r w:rsidR="00BD77BB">
        <w:t>neighbor, but if you ask well, I oblige.</w:t>
      </w:r>
      <w:r w:rsidR="0005445B">
        <w:t>”</w:t>
      </w:r>
    </w:p>
    <w:p w:rsidR="0005445B" w:rsidRDefault="0005445B" w:rsidP="00154A9B">
      <w:r>
        <w:t>Charlotte is now a bundle of nerves, “ What’s the meaning of this honey? Why are they taking you for questioning?</w:t>
      </w:r>
      <w:r w:rsidR="00BA6CBB">
        <w:t xml:space="preserve"> “</w:t>
      </w:r>
    </w:p>
    <w:p w:rsidR="00BA6CBB" w:rsidRDefault="00BA6CBB" w:rsidP="00154A9B">
      <w:r>
        <w:t xml:space="preserve">“Calm down honey, this will be over in a bit, let me clear this up </w:t>
      </w:r>
      <w:r w:rsidR="001B5D45">
        <w:t>I’ll be back in a bit.</w:t>
      </w:r>
      <w:r w:rsidR="009D1E4A">
        <w:t>”</w:t>
      </w:r>
    </w:p>
    <w:p w:rsidR="009D1E4A" w:rsidRDefault="009D1E4A" w:rsidP="00154A9B">
      <w:r>
        <w:lastRenderedPageBreak/>
        <w:t xml:space="preserve">“No, I’m coming with you. “ Charlotte speaks with an air of finality, all the </w:t>
      </w:r>
      <w:r w:rsidR="00360DEC">
        <w:t>unanswered questions in the past few days baring on her.</w:t>
      </w:r>
    </w:p>
    <w:p w:rsidR="00E159DC" w:rsidRDefault="00E159DC" w:rsidP="00154A9B">
      <w:r>
        <w:t xml:space="preserve">The Drive to the station, </w:t>
      </w:r>
      <w:r w:rsidR="00CF5987">
        <w:t xml:space="preserve">is undeniably rife with tension. No one utters a word. Renee </w:t>
      </w:r>
      <w:r w:rsidR="00DC2FF6">
        <w:t xml:space="preserve">tries to reassure Charlotte, stroking her arms. They had to leave </w:t>
      </w:r>
      <w:proofErr w:type="spellStart"/>
      <w:r w:rsidR="00DC2FF6">
        <w:t>Reeny</w:t>
      </w:r>
      <w:proofErr w:type="spellEnd"/>
      <w:r w:rsidR="00DC2FF6">
        <w:t xml:space="preserve"> behind.</w:t>
      </w:r>
    </w:p>
    <w:p w:rsidR="005E4753" w:rsidRDefault="005E4753" w:rsidP="00154A9B">
      <w:r>
        <w:t xml:space="preserve">He’s been sitting for </w:t>
      </w:r>
      <w:r w:rsidR="00E8017B">
        <w:t xml:space="preserve">a torturous thirty minutes now and he’s starting to get agitated. </w:t>
      </w:r>
      <w:r w:rsidR="00AD7314">
        <w:t xml:space="preserve">Almost getting up and storming out of the interrogation room, the </w:t>
      </w:r>
      <w:r w:rsidR="00C86160">
        <w:t xml:space="preserve">heavy metallic door opens and the two men from earlier walk in, a bunch of </w:t>
      </w:r>
      <w:r w:rsidR="00464AD9">
        <w:t>documents in a holder.</w:t>
      </w:r>
    </w:p>
    <w:p w:rsidR="00464AD9" w:rsidRDefault="00464AD9" w:rsidP="00154A9B">
      <w:r>
        <w:t xml:space="preserve">“So </w:t>
      </w:r>
      <w:proofErr w:type="spellStart"/>
      <w:r>
        <w:t>Mr</w:t>
      </w:r>
      <w:proofErr w:type="spellEnd"/>
      <w:r>
        <w:t xml:space="preserve"> Renee, recount to us your </w:t>
      </w:r>
      <w:r w:rsidR="006226C5">
        <w:t xml:space="preserve">movements from last </w:t>
      </w:r>
      <w:r w:rsidR="002657F1">
        <w:t>night. “The</w:t>
      </w:r>
      <w:r w:rsidR="001B6EFC">
        <w:t xml:space="preserve"> portly detective asks as the ever </w:t>
      </w:r>
      <w:r w:rsidR="00877D39">
        <w:t>mute attaché watches with little interest.</w:t>
      </w:r>
    </w:p>
    <w:p w:rsidR="002657F1" w:rsidRDefault="002657F1" w:rsidP="00154A9B">
      <w:r>
        <w:t xml:space="preserve">“Castro, right? </w:t>
      </w:r>
      <w:r w:rsidR="0009013A">
        <w:t xml:space="preserve">Look here, </w:t>
      </w:r>
      <w:r w:rsidR="00395677">
        <w:t>I’m trying to get back to my newly wed wife</w:t>
      </w:r>
      <w:r w:rsidR="00EF5995">
        <w:t xml:space="preserve"> who I was</w:t>
      </w:r>
      <w:r w:rsidR="009B2860">
        <w:t xml:space="preserve"> with all dolled up in the house last </w:t>
      </w:r>
      <w:r w:rsidR="00031245">
        <w:t xml:space="preserve">night and we only got out for skiing today, </w:t>
      </w:r>
      <w:r w:rsidR="00122C58">
        <w:t>what’</w:t>
      </w:r>
      <w:r w:rsidR="0009013A">
        <w:t>s with all th</w:t>
      </w:r>
      <w:r w:rsidR="00122C58">
        <w:t>is?</w:t>
      </w:r>
      <w:r w:rsidR="0009013A">
        <w:t>”</w:t>
      </w:r>
    </w:p>
    <w:p w:rsidR="00122C58" w:rsidRDefault="00AE08CA" w:rsidP="00154A9B">
      <w:r>
        <w:t>“I'm sorry for the intrusion sir, but you should take a look at this</w:t>
      </w:r>
      <w:r w:rsidR="0092590D">
        <w:t xml:space="preserve">.” </w:t>
      </w:r>
      <w:r w:rsidR="002F1D94">
        <w:t>He handed the folder to him.</w:t>
      </w:r>
    </w:p>
    <w:p w:rsidR="002F1D94" w:rsidRDefault="0092537D" w:rsidP="00154A9B">
      <w:r>
        <w:t xml:space="preserve">The hit of familiarity sends a knot to his insides </w:t>
      </w:r>
      <w:r w:rsidR="00690AEE">
        <w:t xml:space="preserve">as he recognizes the woman in the photo. </w:t>
      </w:r>
      <w:r w:rsidR="00E77432">
        <w:t xml:space="preserve">He can still </w:t>
      </w:r>
      <w:r w:rsidR="006E0AAA">
        <w:t xml:space="preserve">see the lines her smiles drew on her face, the </w:t>
      </w:r>
      <w:r w:rsidR="00B674EA">
        <w:t>excitement and desire she always stirred in him.</w:t>
      </w:r>
    </w:p>
    <w:p w:rsidR="00B674EA" w:rsidRDefault="00AE1379" w:rsidP="00154A9B">
      <w:r>
        <w:t xml:space="preserve">“Do you recognize her </w:t>
      </w:r>
      <w:r w:rsidR="005103F0">
        <w:t>sir? His</w:t>
      </w:r>
      <w:r>
        <w:t xml:space="preserve"> reverie is broken</w:t>
      </w:r>
    </w:p>
    <w:p w:rsidR="005103F0" w:rsidRDefault="00043D38" w:rsidP="00154A9B">
      <w:r>
        <w:t>Going on without waiting for an answer, the detective shows him the next document</w:t>
      </w:r>
      <w:r w:rsidR="003004D3">
        <w:t xml:space="preserve">. “As you can see those are conversations we obtained from </w:t>
      </w:r>
      <w:r w:rsidR="006F758B">
        <w:t xml:space="preserve">Tamara Andrews, the deceased's phone. </w:t>
      </w:r>
      <w:r w:rsidR="007F7E21">
        <w:t xml:space="preserve">The content </w:t>
      </w:r>
      <w:r w:rsidR="00C15C38">
        <w:t xml:space="preserve">suggests that you were conversing till last </w:t>
      </w:r>
      <w:r w:rsidR="00C15C38">
        <w:lastRenderedPageBreak/>
        <w:t>night, time of her death. Why did you tell us you didn’t know you had a neighbor when it seemingly appears you were having night escapades?”</w:t>
      </w:r>
    </w:p>
    <w:p w:rsidR="00C15C38" w:rsidRDefault="00854145" w:rsidP="00154A9B">
      <w:r>
        <w:t xml:space="preserve">Tamara, She was the love of his life, but it’s been two years, </w:t>
      </w:r>
      <w:r w:rsidR="0084298B">
        <w:t>He's never seen her nor heard from her, and now this.</w:t>
      </w:r>
    </w:p>
    <w:p w:rsidR="00887426" w:rsidRDefault="00887426" w:rsidP="00154A9B">
      <w:r>
        <w:t>“I don’t understand sir, I know Tamara but I haven’t talked to her in two years.</w:t>
      </w:r>
      <w:r w:rsidR="00686365">
        <w:t xml:space="preserve"> If you want you can check my phone records, </w:t>
      </w:r>
      <w:r w:rsidR="009C0366">
        <w:t>not this hood crap you are showing me.”</w:t>
      </w:r>
    </w:p>
    <w:p w:rsidR="009C0366" w:rsidRDefault="005137AD" w:rsidP="00154A9B">
      <w:r>
        <w:t>“Sir, we</w:t>
      </w:r>
      <w:r w:rsidR="00A87FF1">
        <w:t xml:space="preserve"> also</w:t>
      </w:r>
      <w:r>
        <w:t xml:space="preserve"> took your prints off the murder weapon, a kitchen knife fitting a set you have in your kitchen</w:t>
      </w:r>
      <w:r w:rsidR="00A87FF1">
        <w:t>.”</w:t>
      </w:r>
    </w:p>
    <w:p w:rsidR="00026D58" w:rsidRDefault="00EE31A5" w:rsidP="00154A9B">
      <w:r>
        <w:t>“</w:t>
      </w:r>
      <w:r w:rsidR="00026D58">
        <w:t>I need a lawyer sir.</w:t>
      </w:r>
      <w:r>
        <w:t>”</w:t>
      </w:r>
    </w:p>
    <w:p w:rsidR="00EE31A5" w:rsidRDefault="00EE31A5" w:rsidP="00154A9B">
      <w:r>
        <w:t>“Damn well, you need one!”</w:t>
      </w:r>
    </w:p>
    <w:p w:rsidR="000D76AD" w:rsidRDefault="00B00A10" w:rsidP="00154A9B">
      <w:r>
        <w:t xml:space="preserve">They say, it’s better to </w:t>
      </w:r>
      <w:r w:rsidR="008E1AB7">
        <w:t xml:space="preserve">get stranded in the Tijuana desert </w:t>
      </w:r>
      <w:r w:rsidR="00AC03E2">
        <w:t xml:space="preserve">than to be an American in a. Mexican Jail. </w:t>
      </w:r>
      <w:r w:rsidR="00C16291">
        <w:t>Save for a Spanish name, from a long line of mixed ancestry, Ramirez was out with the sharks.</w:t>
      </w:r>
    </w:p>
    <w:p w:rsidR="001055A4" w:rsidRDefault="00B85E74" w:rsidP="00154A9B">
      <w:r>
        <w:t xml:space="preserve">It was a long night, </w:t>
      </w:r>
      <w:r w:rsidR="009E69A5">
        <w:t>he couldn’t sleep, nothing checked out, what was happening?</w:t>
      </w:r>
    </w:p>
    <w:p w:rsidR="00675839" w:rsidRDefault="00722F1B" w:rsidP="00154A9B">
      <w:r>
        <w:t xml:space="preserve">He doesn’t realize it when the first shards of sunlight light up </w:t>
      </w:r>
      <w:r w:rsidR="00320A78">
        <w:t xml:space="preserve">his dingy prison cell. </w:t>
      </w:r>
      <w:r w:rsidR="00037CBB">
        <w:t xml:space="preserve">He is only shaken up by the rasp of wood on Metal. </w:t>
      </w:r>
    </w:p>
    <w:p w:rsidR="006B33FE" w:rsidRDefault="00823527" w:rsidP="00154A9B">
      <w:r>
        <w:t xml:space="preserve">“Renee, time to </w:t>
      </w:r>
      <w:proofErr w:type="spellStart"/>
      <w:r>
        <w:t>go</w:t>
      </w:r>
      <w:r w:rsidR="00FB637D">
        <w:t>.</w:t>
      </w:r>
      <w:r w:rsidR="00B249C0">
        <w:t>”He</w:t>
      </w:r>
      <w:proofErr w:type="spellEnd"/>
      <w:r w:rsidR="00B249C0">
        <w:t xml:space="preserve"> looks up to a scruff prison guard with untamed hair. </w:t>
      </w:r>
      <w:r w:rsidR="006659C6">
        <w:t>Specks of white dust collect on his</w:t>
      </w:r>
      <w:r w:rsidR="00DD6B65">
        <w:t xml:space="preserve"> shoulders</w:t>
      </w:r>
      <w:r w:rsidR="006659C6">
        <w:t xml:space="preserve"> from the numer</w:t>
      </w:r>
      <w:r w:rsidR="00675839">
        <w:t xml:space="preserve">ous </w:t>
      </w:r>
      <w:r w:rsidR="006659C6">
        <w:t>Dandruff’s.</w:t>
      </w:r>
    </w:p>
    <w:p w:rsidR="00DD6B65" w:rsidRDefault="00DD6B65" w:rsidP="00154A9B">
      <w:pPr>
        <w:rPr>
          <w:i/>
          <w:iCs/>
        </w:rPr>
      </w:pPr>
      <w:r>
        <w:t xml:space="preserve">He is ushered into the meeting hall where he again meets his nemesis, again in a crimson suit. </w:t>
      </w:r>
      <w:r w:rsidRPr="00FB400F">
        <w:rPr>
          <w:i/>
          <w:iCs/>
        </w:rPr>
        <w:t>Who wears a crimson suit to a prison?</w:t>
      </w:r>
    </w:p>
    <w:p w:rsidR="00FB400F" w:rsidRDefault="00FB400F" w:rsidP="00154A9B">
      <w:r>
        <w:t xml:space="preserve">“Well, Renee, </w:t>
      </w:r>
      <w:r w:rsidR="00144DA4">
        <w:t>I have good news, depends on how you take it really</w:t>
      </w:r>
      <w:r w:rsidR="00E43940">
        <w:t>.” Renee looks at him quizzically.</w:t>
      </w:r>
    </w:p>
    <w:p w:rsidR="00E43940" w:rsidRDefault="00143FF5" w:rsidP="00154A9B">
      <w:r>
        <w:lastRenderedPageBreak/>
        <w:t xml:space="preserve">“We reviewed </w:t>
      </w:r>
      <w:r w:rsidR="00BB3267">
        <w:t>the C</w:t>
      </w:r>
      <w:r>
        <w:t xml:space="preserve">CTV footage </w:t>
      </w:r>
      <w:r w:rsidR="00BB3267">
        <w:t>from the adjacent apartment a</w:t>
      </w:r>
      <w:r>
        <w:t>nd it happens, someone was sloppy</w:t>
      </w:r>
      <w:r w:rsidR="00FD4038">
        <w:t xml:space="preserve">. Sir your wife is under arrest for the murder of </w:t>
      </w:r>
      <w:r w:rsidR="000E44E1">
        <w:t>Tamara Andrews.”</w:t>
      </w:r>
    </w:p>
    <w:p w:rsidR="000E44E1" w:rsidRDefault="00097EFB" w:rsidP="00154A9B">
      <w:r>
        <w:t xml:space="preserve">“I wouldn’t want to blur the lines but bringing your </w:t>
      </w:r>
      <w:r w:rsidR="00777F67">
        <w:t>girlfriend to your honeymoon, no crime</w:t>
      </w:r>
      <w:r w:rsidR="00486164">
        <w:t xml:space="preserve">, but man, that is </w:t>
      </w:r>
      <w:r w:rsidR="00327992">
        <w:t>crazy off the charts</w:t>
      </w:r>
      <w:r w:rsidR="00EB598F">
        <w:t>, I’m more than amused.”</w:t>
      </w:r>
    </w:p>
    <w:p w:rsidR="00EB598F" w:rsidRDefault="00EB598F" w:rsidP="00154A9B">
      <w:r>
        <w:t>“You are free to go sir, we are sorry for the inconvenience</w:t>
      </w:r>
      <w:r w:rsidR="00107A89">
        <w:t xml:space="preserve">, but you remain a big part of </w:t>
      </w:r>
      <w:r w:rsidR="004D4EC1">
        <w:t>the oncoming trial.”</w:t>
      </w:r>
    </w:p>
    <w:p w:rsidR="004D4EC1" w:rsidRPr="00FB400F" w:rsidRDefault="004D4EC1" w:rsidP="00154A9B">
      <w:r>
        <w:t xml:space="preserve">Decisions he made. Decisions he will live to </w:t>
      </w:r>
      <w:r w:rsidR="00F00C31">
        <w:t>regret.</w:t>
      </w:r>
    </w:p>
    <w:p w:rsidR="00E159DC" w:rsidRDefault="00E159DC" w:rsidP="00154A9B"/>
    <w:p w:rsidR="00CE1E73" w:rsidRDefault="00CE1E73" w:rsidP="00154A9B"/>
    <w:p w:rsidR="00857D61" w:rsidRDefault="00857D61" w:rsidP="00154A9B"/>
    <w:p w:rsidR="00E93FAF" w:rsidRDefault="00E93FAF" w:rsidP="00154A9B"/>
    <w:p w:rsidR="00EB375E" w:rsidRDefault="00EB375E" w:rsidP="00154A9B"/>
    <w:p w:rsidR="00CF2FE2" w:rsidRDefault="00CF2FE2" w:rsidP="00154A9B"/>
    <w:p w:rsidR="00034102" w:rsidRDefault="00034102" w:rsidP="00154A9B"/>
    <w:p w:rsidR="00393745" w:rsidRDefault="00393745" w:rsidP="00154A9B"/>
    <w:p w:rsidR="00F70748" w:rsidRDefault="00F70748" w:rsidP="00154A9B"/>
    <w:p w:rsidR="00340852" w:rsidRDefault="00340852" w:rsidP="00154A9B"/>
    <w:p w:rsidR="004B432D" w:rsidRDefault="004B432D" w:rsidP="00371828">
      <w:pPr>
        <w:pStyle w:val="Quote"/>
      </w:pPr>
    </w:p>
    <w:p w:rsidR="004B432D" w:rsidRDefault="004B432D"/>
    <w:sectPr w:rsidR="004B432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16ECE" w:rsidRDefault="00916ECE">
      <w:pPr>
        <w:spacing w:line="240" w:lineRule="auto"/>
      </w:pPr>
      <w:r>
        <w:separator/>
      </w:r>
    </w:p>
  </w:endnote>
  <w:endnote w:type="continuationSeparator" w:id="0">
    <w:p w:rsidR="00916ECE" w:rsidRDefault="00916E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16ECE" w:rsidRDefault="00916ECE">
      <w:pPr>
        <w:spacing w:line="240" w:lineRule="auto"/>
      </w:pPr>
      <w:r>
        <w:separator/>
      </w:r>
    </w:p>
  </w:footnote>
  <w:footnote w:type="continuationSeparator" w:id="0">
    <w:p w:rsidR="00916ECE" w:rsidRDefault="00916E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B432D" w:rsidRDefault="00916ECE">
    <w:pPr>
      <w:pStyle w:val="Header"/>
    </w:pPr>
    <w:sdt>
      <w:sdtPr>
        <w:id w:val="1568531701"/>
        <w:placeholder>
          <w:docPart w:val="6ED1F483CB76AC44AE1558D7F426393E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>
          <w:t>[Last Name]</w:t>
        </w:r>
      </w:sdtContent>
    </w:sdt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B432D" w:rsidRDefault="00916ECE">
    <w:pPr>
      <w:pStyle w:val="Header"/>
    </w:pPr>
    <w:sdt>
      <w:sdtPr>
        <w:id w:val="-348181431"/>
        <w:placeholder>
          <w:docPart w:val="3DA4AE952552B94D8BBAD68E800AC287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>
          <w:t>[Last Name]</w:t>
        </w:r>
      </w:sdtContent>
    </w:sdt>
    <w:r>
      <w:t xml:space="preserve"> </w:t>
    </w:r>
    <w:r>
      <w:fldChar w:fldCharType="begin"/>
    </w:r>
    <w:r>
      <w:instrText xml:space="preserve"> PAGE   \* MER</w:instrText>
    </w:r>
    <w:r>
      <w:instrText xml:space="preserve">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B1B5787"/>
    <w:multiLevelType w:val="multilevel"/>
    <w:tmpl w:val="4572ABF8"/>
    <w:numStyleLink w:val="MLAOutline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91"/>
    <w:rsid w:val="00000E44"/>
    <w:rsid w:val="00007044"/>
    <w:rsid w:val="00017E3D"/>
    <w:rsid w:val="0002048B"/>
    <w:rsid w:val="00026D58"/>
    <w:rsid w:val="00031245"/>
    <w:rsid w:val="00034102"/>
    <w:rsid w:val="00037CBB"/>
    <w:rsid w:val="00043D38"/>
    <w:rsid w:val="0005445B"/>
    <w:rsid w:val="000736FD"/>
    <w:rsid w:val="0009013A"/>
    <w:rsid w:val="00097EFB"/>
    <w:rsid w:val="000B664F"/>
    <w:rsid w:val="000C2D6F"/>
    <w:rsid w:val="000D76AD"/>
    <w:rsid w:val="000E1F64"/>
    <w:rsid w:val="000E2336"/>
    <w:rsid w:val="000E44E1"/>
    <w:rsid w:val="000F00BD"/>
    <w:rsid w:val="001055A4"/>
    <w:rsid w:val="00107A89"/>
    <w:rsid w:val="00110D86"/>
    <w:rsid w:val="00122C58"/>
    <w:rsid w:val="00141D6B"/>
    <w:rsid w:val="00143FF5"/>
    <w:rsid w:val="00144DA4"/>
    <w:rsid w:val="00151147"/>
    <w:rsid w:val="001514D4"/>
    <w:rsid w:val="00154A9B"/>
    <w:rsid w:val="00163580"/>
    <w:rsid w:val="00190891"/>
    <w:rsid w:val="0019161C"/>
    <w:rsid w:val="001B5D45"/>
    <w:rsid w:val="001B6EFC"/>
    <w:rsid w:val="001D1E25"/>
    <w:rsid w:val="001F783D"/>
    <w:rsid w:val="00202910"/>
    <w:rsid w:val="002076D5"/>
    <w:rsid w:val="00221889"/>
    <w:rsid w:val="00225D2B"/>
    <w:rsid w:val="00265541"/>
    <w:rsid w:val="002657F1"/>
    <w:rsid w:val="00271EB5"/>
    <w:rsid w:val="00272422"/>
    <w:rsid w:val="002A0CA1"/>
    <w:rsid w:val="002A3B1B"/>
    <w:rsid w:val="002A6844"/>
    <w:rsid w:val="002C26B3"/>
    <w:rsid w:val="002F0D23"/>
    <w:rsid w:val="002F1D94"/>
    <w:rsid w:val="0030017E"/>
    <w:rsid w:val="003004D3"/>
    <w:rsid w:val="00320A78"/>
    <w:rsid w:val="00325639"/>
    <w:rsid w:val="003261B3"/>
    <w:rsid w:val="00327992"/>
    <w:rsid w:val="00340852"/>
    <w:rsid w:val="00351CB6"/>
    <w:rsid w:val="00360DEC"/>
    <w:rsid w:val="00371828"/>
    <w:rsid w:val="00385834"/>
    <w:rsid w:val="00393745"/>
    <w:rsid w:val="00395677"/>
    <w:rsid w:val="003A41A0"/>
    <w:rsid w:val="003C4F31"/>
    <w:rsid w:val="003D6224"/>
    <w:rsid w:val="003F4761"/>
    <w:rsid w:val="00464AD9"/>
    <w:rsid w:val="004851A3"/>
    <w:rsid w:val="00486164"/>
    <w:rsid w:val="0049672D"/>
    <w:rsid w:val="00496D17"/>
    <w:rsid w:val="004B21BE"/>
    <w:rsid w:val="004B2B3E"/>
    <w:rsid w:val="004B432D"/>
    <w:rsid w:val="004C4506"/>
    <w:rsid w:val="004D4EC1"/>
    <w:rsid w:val="00503D8C"/>
    <w:rsid w:val="00506709"/>
    <w:rsid w:val="005103F0"/>
    <w:rsid w:val="005137AD"/>
    <w:rsid w:val="0051697E"/>
    <w:rsid w:val="00523C4F"/>
    <w:rsid w:val="005275C7"/>
    <w:rsid w:val="00535088"/>
    <w:rsid w:val="00541373"/>
    <w:rsid w:val="005431E4"/>
    <w:rsid w:val="00554B12"/>
    <w:rsid w:val="00557FBF"/>
    <w:rsid w:val="00562186"/>
    <w:rsid w:val="00565C2E"/>
    <w:rsid w:val="00596A59"/>
    <w:rsid w:val="005C1D6A"/>
    <w:rsid w:val="005D187F"/>
    <w:rsid w:val="005E2C6C"/>
    <w:rsid w:val="005E4753"/>
    <w:rsid w:val="00601845"/>
    <w:rsid w:val="006226C5"/>
    <w:rsid w:val="00645F7B"/>
    <w:rsid w:val="00663511"/>
    <w:rsid w:val="006659C6"/>
    <w:rsid w:val="00675839"/>
    <w:rsid w:val="00686365"/>
    <w:rsid w:val="00690AEE"/>
    <w:rsid w:val="006A0AD0"/>
    <w:rsid w:val="006B33FE"/>
    <w:rsid w:val="006B3CA2"/>
    <w:rsid w:val="006B78AE"/>
    <w:rsid w:val="006C056A"/>
    <w:rsid w:val="006C0DAB"/>
    <w:rsid w:val="006D20BD"/>
    <w:rsid w:val="006E0AAA"/>
    <w:rsid w:val="006E1B4B"/>
    <w:rsid w:val="006F758B"/>
    <w:rsid w:val="007229DD"/>
    <w:rsid w:val="00722F1B"/>
    <w:rsid w:val="007255AC"/>
    <w:rsid w:val="007607C9"/>
    <w:rsid w:val="00763456"/>
    <w:rsid w:val="0076379E"/>
    <w:rsid w:val="00767732"/>
    <w:rsid w:val="0077730F"/>
    <w:rsid w:val="00777F67"/>
    <w:rsid w:val="00797C12"/>
    <w:rsid w:val="007A2EE8"/>
    <w:rsid w:val="007C66FB"/>
    <w:rsid w:val="007D20D4"/>
    <w:rsid w:val="007E1149"/>
    <w:rsid w:val="007E37A7"/>
    <w:rsid w:val="007F7E21"/>
    <w:rsid w:val="008121B6"/>
    <w:rsid w:val="00823527"/>
    <w:rsid w:val="00825094"/>
    <w:rsid w:val="00826991"/>
    <w:rsid w:val="00835BA8"/>
    <w:rsid w:val="0084298B"/>
    <w:rsid w:val="00854145"/>
    <w:rsid w:val="00857D61"/>
    <w:rsid w:val="00861E86"/>
    <w:rsid w:val="00861F19"/>
    <w:rsid w:val="0086637A"/>
    <w:rsid w:val="00867614"/>
    <w:rsid w:val="00867CD0"/>
    <w:rsid w:val="00872995"/>
    <w:rsid w:val="00877D39"/>
    <w:rsid w:val="008807C2"/>
    <w:rsid w:val="00887426"/>
    <w:rsid w:val="008910C1"/>
    <w:rsid w:val="00894690"/>
    <w:rsid w:val="008972A6"/>
    <w:rsid w:val="008A0A42"/>
    <w:rsid w:val="008A22C3"/>
    <w:rsid w:val="008C0104"/>
    <w:rsid w:val="008C7B97"/>
    <w:rsid w:val="008D64C5"/>
    <w:rsid w:val="008E1AB7"/>
    <w:rsid w:val="008F110A"/>
    <w:rsid w:val="00903A0A"/>
    <w:rsid w:val="00916ECE"/>
    <w:rsid w:val="009216F3"/>
    <w:rsid w:val="0092537D"/>
    <w:rsid w:val="0092590D"/>
    <w:rsid w:val="00935AAF"/>
    <w:rsid w:val="00981670"/>
    <w:rsid w:val="00994C81"/>
    <w:rsid w:val="009A49EA"/>
    <w:rsid w:val="009A4D91"/>
    <w:rsid w:val="009B2860"/>
    <w:rsid w:val="009C0366"/>
    <w:rsid w:val="009D150A"/>
    <w:rsid w:val="009D1E4A"/>
    <w:rsid w:val="009E69A5"/>
    <w:rsid w:val="00A02036"/>
    <w:rsid w:val="00A10523"/>
    <w:rsid w:val="00A1052F"/>
    <w:rsid w:val="00A375DE"/>
    <w:rsid w:val="00A57B24"/>
    <w:rsid w:val="00A87FF1"/>
    <w:rsid w:val="00A9584A"/>
    <w:rsid w:val="00AA2EED"/>
    <w:rsid w:val="00AA529B"/>
    <w:rsid w:val="00AB79B6"/>
    <w:rsid w:val="00AC03E2"/>
    <w:rsid w:val="00AD7314"/>
    <w:rsid w:val="00AE08CA"/>
    <w:rsid w:val="00AE1379"/>
    <w:rsid w:val="00AE1425"/>
    <w:rsid w:val="00AF159B"/>
    <w:rsid w:val="00B00A10"/>
    <w:rsid w:val="00B10BE9"/>
    <w:rsid w:val="00B10FDC"/>
    <w:rsid w:val="00B1700D"/>
    <w:rsid w:val="00B249C0"/>
    <w:rsid w:val="00B36822"/>
    <w:rsid w:val="00B41896"/>
    <w:rsid w:val="00B42ECB"/>
    <w:rsid w:val="00B674EA"/>
    <w:rsid w:val="00B70537"/>
    <w:rsid w:val="00B73C0B"/>
    <w:rsid w:val="00B85E74"/>
    <w:rsid w:val="00BA6CBB"/>
    <w:rsid w:val="00BB3267"/>
    <w:rsid w:val="00BD4BC8"/>
    <w:rsid w:val="00BD77BB"/>
    <w:rsid w:val="00C15C38"/>
    <w:rsid w:val="00C16291"/>
    <w:rsid w:val="00C27298"/>
    <w:rsid w:val="00C320A9"/>
    <w:rsid w:val="00C37D2E"/>
    <w:rsid w:val="00C5182C"/>
    <w:rsid w:val="00C54BCC"/>
    <w:rsid w:val="00C5510D"/>
    <w:rsid w:val="00C86160"/>
    <w:rsid w:val="00CB4544"/>
    <w:rsid w:val="00CC5CE2"/>
    <w:rsid w:val="00CC6DEC"/>
    <w:rsid w:val="00CE1E73"/>
    <w:rsid w:val="00CF2FE2"/>
    <w:rsid w:val="00CF4A34"/>
    <w:rsid w:val="00CF5987"/>
    <w:rsid w:val="00CF76FA"/>
    <w:rsid w:val="00D0669C"/>
    <w:rsid w:val="00D0696F"/>
    <w:rsid w:val="00D151FD"/>
    <w:rsid w:val="00D22184"/>
    <w:rsid w:val="00D22FE8"/>
    <w:rsid w:val="00D47993"/>
    <w:rsid w:val="00D62EC2"/>
    <w:rsid w:val="00D848AC"/>
    <w:rsid w:val="00DA793D"/>
    <w:rsid w:val="00DC2FF6"/>
    <w:rsid w:val="00DD6B65"/>
    <w:rsid w:val="00DE7723"/>
    <w:rsid w:val="00DF3408"/>
    <w:rsid w:val="00E04675"/>
    <w:rsid w:val="00E159DC"/>
    <w:rsid w:val="00E24DE6"/>
    <w:rsid w:val="00E31C52"/>
    <w:rsid w:val="00E36A97"/>
    <w:rsid w:val="00E43940"/>
    <w:rsid w:val="00E5015C"/>
    <w:rsid w:val="00E70D58"/>
    <w:rsid w:val="00E77432"/>
    <w:rsid w:val="00E8017B"/>
    <w:rsid w:val="00E81076"/>
    <w:rsid w:val="00E81D18"/>
    <w:rsid w:val="00E83275"/>
    <w:rsid w:val="00E93FAF"/>
    <w:rsid w:val="00EA1347"/>
    <w:rsid w:val="00EA2EEF"/>
    <w:rsid w:val="00EA6F2C"/>
    <w:rsid w:val="00EB375E"/>
    <w:rsid w:val="00EB598F"/>
    <w:rsid w:val="00EE31A5"/>
    <w:rsid w:val="00EF4F0D"/>
    <w:rsid w:val="00EF5995"/>
    <w:rsid w:val="00F00C31"/>
    <w:rsid w:val="00F0754B"/>
    <w:rsid w:val="00F24BBD"/>
    <w:rsid w:val="00F57B53"/>
    <w:rsid w:val="00F70748"/>
    <w:rsid w:val="00F85723"/>
    <w:rsid w:val="00F95A8C"/>
    <w:rsid w:val="00FB400F"/>
    <w:rsid w:val="00FB637D"/>
    <w:rsid w:val="00FB6CF4"/>
    <w:rsid w:val="00FC3883"/>
    <w:rsid w:val="00FC5060"/>
    <w:rsid w:val="00FD0A36"/>
    <w:rsid w:val="00FD4038"/>
    <w:rsid w:val="00FE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B2394"/>
  <w15:chartTrackingRefBased/>
  <w15:docId w15:val="{4A092F37-72FA-9B46-A6E5-3D141A14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TableTitle">
    <w:name w:val="Table Title"/>
    <w:basedOn w:val="Normal"/>
    <w:next w:val="Normal"/>
    <w:uiPriority w:val="3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basedOn w:val="DefaultParagraphFont"/>
    <w:uiPriority w:val="2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4"/>
    <w:qFormat/>
    <w:pPr>
      <w:spacing w:before="240"/>
    </w:pPr>
  </w:style>
  <w:style w:type="paragraph" w:customStyle="1" w:styleId="TableNote">
    <w:name w:val="Table Note"/>
    <w:basedOn w:val="Normal"/>
    <w:uiPriority w:val="4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3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theme" Target="theme/theme1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glossaryDocument" Target="glossary/document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header" Target="header2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24815E04-DAAB-D946-A7B4-3608DC39C524%7dtf50002068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2C975964F724E46A65933F4A1B7F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25D16-3184-2A4C-B619-3FEAA692AB3D}"/>
      </w:docPartPr>
      <w:docPartBody>
        <w:p w:rsidR="00000000" w:rsidRDefault="008B6CD7">
          <w:pPr>
            <w:pStyle w:val="C2C975964F724E46A65933F4A1B7FC79"/>
          </w:pPr>
          <w:r>
            <w:t>[Your Name]</w:t>
          </w:r>
        </w:p>
      </w:docPartBody>
    </w:docPart>
    <w:docPart>
      <w:docPartPr>
        <w:name w:val="BF065422799A994CB740FF66B2A49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CDFDE-89F8-924D-A6AC-A8F2D0160D9B}"/>
      </w:docPartPr>
      <w:docPartBody>
        <w:p w:rsidR="00000000" w:rsidRDefault="008B6CD7">
          <w:pPr>
            <w:pStyle w:val="BF065422799A994CB740FF66B2A49775"/>
          </w:pPr>
          <w:r>
            <w:t>[Instructor Name]</w:t>
          </w:r>
        </w:p>
      </w:docPartBody>
    </w:docPart>
    <w:docPart>
      <w:docPartPr>
        <w:name w:val="FA81D74F274CE341B134F582EADD1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16B6A-3B09-B446-9046-6C64F20FF236}"/>
      </w:docPartPr>
      <w:docPartBody>
        <w:p w:rsidR="00000000" w:rsidRDefault="008B6CD7">
          <w:pPr>
            <w:pStyle w:val="FA81D74F274CE341B134F582EADD13BF"/>
          </w:pPr>
          <w:r>
            <w:t>[Course Number]</w:t>
          </w:r>
        </w:p>
      </w:docPartBody>
    </w:docPart>
    <w:docPart>
      <w:docPartPr>
        <w:name w:val="76E18D79168BDC40B7394329AA61E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58CCE-05F1-E64A-805D-B4CD3E8D9AC6}"/>
      </w:docPartPr>
      <w:docPartBody>
        <w:p w:rsidR="00000000" w:rsidRDefault="008B6CD7">
          <w:pPr>
            <w:pStyle w:val="76E18D79168BDC40B7394329AA61E9D1"/>
          </w:pPr>
          <w:r>
            <w:t>[Date]</w:t>
          </w:r>
        </w:p>
      </w:docPartBody>
    </w:docPart>
    <w:docPart>
      <w:docPartPr>
        <w:name w:val="6ED1F483CB76AC44AE1558D7F4263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0BDEB-40F6-A84C-A0CB-C31ABD72276A}"/>
      </w:docPartPr>
      <w:docPartBody>
        <w:p w:rsidR="00000000" w:rsidRDefault="008B6CD7">
          <w:pPr>
            <w:pStyle w:val="6ED1F483CB76AC44AE1558D7F426393E"/>
          </w:pPr>
          <w:r>
            <w:t>Row Heading</w:t>
          </w:r>
        </w:p>
      </w:docPartBody>
    </w:docPart>
    <w:docPart>
      <w:docPartPr>
        <w:name w:val="3DA4AE952552B94D8BBAD68E800AC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0C259-516B-B44F-8232-11CBE027D6C9}"/>
      </w:docPartPr>
      <w:docPartBody>
        <w:p w:rsidR="00000000" w:rsidRDefault="008B6CD7">
          <w:pPr>
            <w:pStyle w:val="3DA4AE952552B94D8BBAD68E800AC287"/>
          </w:pPr>
          <w:r>
            <w:t>Row Heading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D7"/>
    <w:rsid w:val="008B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C975964F724E46A65933F4A1B7FC79">
    <w:name w:val="C2C975964F724E46A65933F4A1B7FC79"/>
  </w:style>
  <w:style w:type="paragraph" w:customStyle="1" w:styleId="BF065422799A994CB740FF66B2A49775">
    <w:name w:val="BF065422799A994CB740FF66B2A49775"/>
  </w:style>
  <w:style w:type="paragraph" w:customStyle="1" w:styleId="FA81D74F274CE341B134F582EADD13BF">
    <w:name w:val="FA81D74F274CE341B134F582EADD13BF"/>
  </w:style>
  <w:style w:type="paragraph" w:customStyle="1" w:styleId="76E18D79168BDC40B7394329AA61E9D1">
    <w:name w:val="76E18D79168BDC40B7394329AA61E9D1"/>
  </w:style>
  <w:style w:type="paragraph" w:customStyle="1" w:styleId="74A34498A5E2254CB700B82E7964E377">
    <w:name w:val="74A34498A5E2254CB700B82E7964E377"/>
  </w:style>
  <w:style w:type="paragraph" w:customStyle="1" w:styleId="B15E3747350E3648B62046114B90965B">
    <w:name w:val="B15E3747350E3648B62046114B90965B"/>
  </w:style>
  <w:style w:type="character" w:styleId="Emphasis">
    <w:name w:val="Emphasis"/>
    <w:basedOn w:val="DefaultParagraphFont"/>
    <w:uiPriority w:val="2"/>
    <w:qFormat/>
    <w:rPr>
      <w:i/>
      <w:iCs/>
    </w:rPr>
  </w:style>
  <w:style w:type="paragraph" w:customStyle="1" w:styleId="7EB104785933D64581F619A40E817BE4">
    <w:name w:val="7EB104785933D64581F619A40E817BE4"/>
  </w:style>
  <w:style w:type="paragraph" w:customStyle="1" w:styleId="2700FE093037D144957542003FD4C820">
    <w:name w:val="2700FE093037D144957542003FD4C820"/>
  </w:style>
  <w:style w:type="paragraph" w:customStyle="1" w:styleId="9DDF25B234F8DB44A24C387E2577B8D6">
    <w:name w:val="9DDF25B234F8DB44A24C387E2577B8D6"/>
  </w:style>
  <w:style w:type="paragraph" w:customStyle="1" w:styleId="A713E33D9CE86B468C5437A666AE31DB">
    <w:name w:val="A713E33D9CE86B468C5437A666AE31DB"/>
  </w:style>
  <w:style w:type="paragraph" w:customStyle="1" w:styleId="471723FCD6584B418EF694517CB71CBF">
    <w:name w:val="471723FCD6584B418EF694517CB71CBF"/>
  </w:style>
  <w:style w:type="paragraph" w:customStyle="1" w:styleId="F9323404AC35CB489795ADE2AFF902A5">
    <w:name w:val="F9323404AC35CB489795ADE2AFF902A5"/>
  </w:style>
  <w:style w:type="paragraph" w:customStyle="1" w:styleId="6ED1F483CB76AC44AE1558D7F426393E">
    <w:name w:val="6ED1F483CB76AC44AE1558D7F426393E"/>
  </w:style>
  <w:style w:type="paragraph" w:customStyle="1" w:styleId="3DA4AE952552B94D8BBAD68E800AC287">
    <w:name w:val="3DA4AE952552B94D8BBAD68E800AC287"/>
  </w:style>
  <w:style w:type="paragraph" w:customStyle="1" w:styleId="D2718CAAE30B2E47AF256964DF51F9C8">
    <w:name w:val="D2718CAAE30B2E47AF256964DF51F9C8"/>
  </w:style>
  <w:style w:type="paragraph" w:customStyle="1" w:styleId="BCE7660D22563647A3B214FAE3ABD914">
    <w:name w:val="BCE7660D22563647A3B214FAE3ABD914"/>
  </w:style>
  <w:style w:type="paragraph" w:customStyle="1" w:styleId="E0C4CEE90E766E4190CEAFA65FF436E9">
    <w:name w:val="E0C4CEE90E766E4190CEAFA65FF436E9"/>
  </w:style>
  <w:style w:type="paragraph" w:customStyle="1" w:styleId="2050BEAFB6553D4996DB7E0275B3D663">
    <w:name w:val="2050BEAFB6553D4996DB7E0275B3D663"/>
  </w:style>
  <w:style w:type="paragraph" w:customStyle="1" w:styleId="04A442F1A83D8D488927655133463FCD">
    <w:name w:val="04A442F1A83D8D488927655133463FCD"/>
  </w:style>
  <w:style w:type="paragraph" w:customStyle="1" w:styleId="B61E8EA19F465E4FAD0B5EB697875B7B">
    <w:name w:val="B61E8EA19F465E4FAD0B5EB697875B7B"/>
  </w:style>
  <w:style w:type="paragraph" w:customStyle="1" w:styleId="64F67CE019FFDB4E8FE77DBA9BF48868">
    <w:name w:val="64F67CE019FFDB4E8FE77DBA9BF48868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FAE3A508138F2C4DA3CB2BF69AF172F3">
    <w:name w:val="FAE3A508138F2C4DA3CB2BF69AF172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63D8FF-00D3-8549-825D-8A53A15009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{24815E04-DAAB-D946-A7B4-3608DC39C524}tf50002068.dotx</Template>
  <TotalTime>23</TotalTime>
  <Pages>7</Pages>
  <Words>1395</Words>
  <Characters>7958</Characters>
  <Application>Microsoft Office Word</Application>
  <DocSecurity>0</DocSecurity>
  <Lines>66</Lines>
  <Paragraphs>18</Paragraphs>
  <ScaleCrop>false</ScaleCrop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cp:lastModifiedBy>collkip1234@gmail.com</cp:lastModifiedBy>
  <cp:revision>6</cp:revision>
  <dcterms:created xsi:type="dcterms:W3CDTF">2020-06-04T10:25:00Z</dcterms:created>
  <dcterms:modified xsi:type="dcterms:W3CDTF">2020-06-04T10:48:00Z</dcterms:modified>
</cp:coreProperties>
</file>