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alias w:val="Your Name:"/>
        <w:tag w:val="Your Name:"/>
        <w:id w:val="1693653845"/>
        <w:placeholder>
          <w:docPart w:val="B8D7F2848A1E4497B7CA3116AAE364CE"/>
        </w:placeholder>
        <w:temporary/>
        <w:showingPlcHdr/>
        <w15:appearance w15:val="hidden"/>
        <w:text/>
      </w:sdtPr>
      <w:sdtEndPr/>
      <w:sdtContent>
        <w:p w:rsidR="00080C97" w:rsidRDefault="00EC2FE4">
          <w:pPr>
            <w:pStyle w:val="NoSpacing"/>
          </w:pPr>
          <w:r>
            <w:t>[Your Name]</w:t>
          </w:r>
        </w:p>
      </w:sdtContent>
    </w:sdt>
    <w:sdt>
      <w:sdtPr>
        <w:alias w:val="Instructor Name:"/>
        <w:tag w:val="Instructor Name:"/>
        <w:id w:val="933638082"/>
        <w:placeholder>
          <w:docPart w:val="0B63ECB86A9C4117B88268741CE2E5B3"/>
        </w:placeholder>
        <w:temporary/>
        <w:showingPlcHdr/>
        <w15:appearance w15:val="hidden"/>
        <w:text/>
      </w:sdtPr>
      <w:sdtEndPr/>
      <w:sdtContent>
        <w:p w:rsidR="00080C97" w:rsidRDefault="00EC2FE4">
          <w:pPr>
            <w:pStyle w:val="NoSpacing"/>
          </w:pPr>
          <w:r>
            <w:t>[Instructor Name]</w:t>
          </w:r>
        </w:p>
      </w:sdtContent>
    </w:sdt>
    <w:sdt>
      <w:sdtPr>
        <w:alias w:val="Course Number:"/>
        <w:tag w:val="Course Number:"/>
        <w:id w:val="-2127379683"/>
        <w:placeholder>
          <w:docPart w:val="590CE56F74984CF2B63157E87742E5B0"/>
        </w:placeholder>
        <w:temporary/>
        <w:showingPlcHdr/>
        <w15:appearance w15:val="hidden"/>
        <w:text/>
      </w:sdtPr>
      <w:sdtEndPr/>
      <w:sdtContent>
        <w:p w:rsidR="00080C97" w:rsidRDefault="00EC2FE4">
          <w:pPr>
            <w:pStyle w:val="NoSpacing"/>
          </w:pPr>
          <w:r>
            <w:t>[Course Number]</w:t>
          </w:r>
        </w:p>
      </w:sdtContent>
    </w:sdt>
    <w:sdt>
      <w:sdtPr>
        <w:alias w:val="Date:"/>
        <w:tag w:val="Date:"/>
        <w:id w:val="997763874"/>
        <w:placeholder>
          <w:docPart w:val="985010D74576411A9AE91C0844E05AB0"/>
        </w:placeholder>
        <w:temporary/>
        <w:showingPlcHdr/>
        <w15:appearance w15:val="hidden"/>
        <w:text/>
      </w:sdtPr>
      <w:sdtEndPr/>
      <w:sdtContent>
        <w:p w:rsidR="007D4B2F" w:rsidRDefault="007D4B2F">
          <w:pPr>
            <w:pStyle w:val="NoSpacing"/>
          </w:pPr>
          <w:r>
            <w:t>[Date]</w:t>
          </w:r>
        </w:p>
      </w:sdtContent>
    </w:sdt>
    <w:p w:rsidR="00080C97" w:rsidRDefault="005066B8">
      <w:pPr>
        <w:pStyle w:val="Title"/>
        <w:rPr>
          <w:b/>
        </w:rPr>
      </w:pPr>
      <w:r w:rsidRPr="00B324D8">
        <w:rPr>
          <w:b/>
        </w:rPr>
        <w:t>P</w:t>
      </w:r>
      <w:r w:rsidR="00B3055D" w:rsidRPr="00B324D8">
        <w:rPr>
          <w:b/>
        </w:rPr>
        <w:t>ersuasive Speech</w:t>
      </w:r>
      <w:r w:rsidR="00EC2FE4" w:rsidRPr="00B324D8">
        <w:rPr>
          <w:b/>
        </w:rPr>
        <w:t xml:space="preserve">: </w:t>
      </w:r>
      <w:r w:rsidR="000374C9" w:rsidRPr="00B324D8">
        <w:rPr>
          <w:b/>
        </w:rPr>
        <w:t>Artificial Intelligence is the future of mankind</w:t>
      </w:r>
    </w:p>
    <w:p w:rsidR="00D62C1B" w:rsidRPr="00D62C1B" w:rsidRDefault="00D62C1B" w:rsidP="00D62C1B">
      <w:r w:rsidRPr="00D62C1B">
        <w:rPr>
          <w:b/>
        </w:rPr>
        <w:t>Attention Getter</w:t>
      </w:r>
      <w:r w:rsidRPr="00D62C1B">
        <w:t>: The artificial intelligence debate must have caught up with you know. Is it a doomsday endeavor or probably the best thing to happen to humanity?</w:t>
      </w:r>
    </w:p>
    <w:p w:rsidR="00D62C1B" w:rsidRPr="00D62C1B" w:rsidRDefault="00D62C1B" w:rsidP="00D62C1B">
      <w:r w:rsidRPr="00D62C1B">
        <w:rPr>
          <w:b/>
        </w:rPr>
        <w:t>Relevance to audience</w:t>
      </w:r>
      <w:r w:rsidRPr="00D62C1B">
        <w:t>: AI technology is on the verge of changing the landscape of how humans live, work, communicate and shape our environment. It is neither good nor evil, It is a tool, a technology for us to use, it is our future. It is a landscape that we live and work in, it would be prudent to get averse with.</w:t>
      </w:r>
    </w:p>
    <w:p w:rsidR="00D62C1B" w:rsidRPr="00D62C1B" w:rsidRDefault="00D62C1B" w:rsidP="00D62C1B">
      <w:r w:rsidRPr="00D62C1B">
        <w:rPr>
          <w:b/>
        </w:rPr>
        <w:t>Credibility</w:t>
      </w:r>
      <w:r w:rsidRPr="00D62C1B">
        <w:t>: I’ve been a longstanding member of a local artificial intelligence focus group and participated in a couple of youth seminars on the subject of our role in AI development. I believe this gives me a bit of edge on the topic.</w:t>
      </w:r>
    </w:p>
    <w:p w:rsidR="00D62C1B" w:rsidRPr="00D62C1B" w:rsidRDefault="00D62C1B" w:rsidP="00D62C1B">
      <w:r w:rsidRPr="00D62C1B">
        <w:rPr>
          <w:b/>
        </w:rPr>
        <w:t>Preview</w:t>
      </w:r>
      <w:r w:rsidRPr="00D62C1B">
        <w:t>: Throughout these experiences I’ve been made to understand the bubbling potential of Artificial Intelligence in the development of human potential in virtually every field, health, agriculture, name it. It is basically, as I’ve come to conclude, the future of mankind.</w:t>
      </w:r>
    </w:p>
    <w:p w:rsidR="00D62C1B" w:rsidRPr="00D62C1B" w:rsidRDefault="00D62C1B" w:rsidP="00D62C1B">
      <w:pPr>
        <w:rPr>
          <w:b/>
        </w:rPr>
      </w:pPr>
      <w:r w:rsidRPr="00D62C1B">
        <w:rPr>
          <w:b/>
        </w:rPr>
        <w:t>Whether a techie or your tech knowledge only goes as far as your android, it is a conversation that will largely affect your activities. Stephen Hawking, the undisputed father of Artificial Intelligence said “Success in creating AI would be the biggest event in human history. Unfortunately, it might also be the last, unless we learn how to avoid the risks.”</w:t>
      </w:r>
    </w:p>
    <w:p w:rsidR="00D62C1B" w:rsidRPr="00D62C1B" w:rsidRDefault="00D62C1B" w:rsidP="00D62C1B"/>
    <w:p w:rsidR="00080C97" w:rsidRDefault="00B324D8" w:rsidP="000374C9">
      <w:r w:rsidRPr="00B324D8">
        <w:rPr>
          <w:b/>
        </w:rPr>
        <w:lastRenderedPageBreak/>
        <w:t>Attention Step:</w:t>
      </w:r>
      <w:r>
        <w:t xml:space="preserve"> </w:t>
      </w:r>
      <w:r w:rsidR="000374C9">
        <w:t xml:space="preserve">The artificial intelligence debate must have caught up with you know. Is it a doomsday endeavor or probably the best thing to happen to humanity? </w:t>
      </w:r>
      <w:r w:rsidR="008A2C0A">
        <w:t>Stephen Hawking, the undisputed father of Artificial Intelligence said “Success in creating AI would be the biggest event in human history. Unfortunately, it might also be the last, unless we learn how to avoid the risks.” AI technology is on the verge of changing the landscape of how humans live, work, communicate and shape our environment. It is neither good nor evil, It is a tool, a technology for us to use, it is our future.</w:t>
      </w:r>
    </w:p>
    <w:p w:rsidR="008A2C0A" w:rsidRDefault="00B324D8" w:rsidP="000374C9">
      <w:r w:rsidRPr="00B324D8">
        <w:rPr>
          <w:b/>
        </w:rPr>
        <w:t>Need Step:</w:t>
      </w:r>
      <w:r>
        <w:t xml:space="preserve"> </w:t>
      </w:r>
      <w:r w:rsidR="00E410FC">
        <w:t>For someone my age, understanding your aspirations and needs particularly in skill acquisition is important. Beyond ensuring that everyone has access to mental health, virtual digital assistants can act as learning companions, using their insight into what motivates and inspires you, to guide how you study and learn. In this way, AI could be used to level the playing field in education and help narrow socio-economic gaps around the world. (Kaliouby,</w:t>
      </w:r>
      <w:r w:rsidR="001B3689">
        <w:t xml:space="preserve"> 2019)</w:t>
      </w:r>
      <w:r w:rsidR="0027730E">
        <w:t xml:space="preserve"> Also, problems in healthcare, science, transport, urban planning and many other areas can be tackled by AI.</w:t>
      </w:r>
    </w:p>
    <w:p w:rsidR="0027730E" w:rsidRPr="0027730E" w:rsidRDefault="0027730E" w:rsidP="000374C9">
      <w:r w:rsidRPr="0027730E">
        <w:rPr>
          <w:b/>
        </w:rPr>
        <w:t>Satisfaction Step:</w:t>
      </w:r>
      <w:r>
        <w:rPr>
          <w:b/>
        </w:rPr>
        <w:t xml:space="preserve"> </w:t>
      </w:r>
      <w:r w:rsidRPr="0027730E">
        <w:t>Adopting and building on AI apart from needing significant financial input would capitalize on the collective goodwill and support of the society of which, you, my age mates are a big and active part of. You stand to be the policy</w:t>
      </w:r>
      <w:r>
        <w:t xml:space="preserve"> makers of many years to come. </w:t>
      </w:r>
      <w:r w:rsidRPr="0027730E">
        <w:t xml:space="preserve">The dream of AI is equivalent to the proportionate efforts you are going to put in. </w:t>
      </w:r>
      <w:r w:rsidR="002C4CEA">
        <w:t>This is the cost for developing AI.</w:t>
      </w:r>
    </w:p>
    <w:p w:rsidR="001B3689" w:rsidRDefault="00B324D8" w:rsidP="000374C9">
      <w:r w:rsidRPr="00B324D8">
        <w:rPr>
          <w:b/>
        </w:rPr>
        <w:t>Visualization step:</w:t>
      </w:r>
      <w:r>
        <w:t xml:space="preserve"> </w:t>
      </w:r>
      <w:r w:rsidR="001B3689">
        <w:t>Artificial Intelligence can be used to augment human restraints such as disabilities in the medical field. Emotion-enabled wearable glasses can aid visually impaired individuals read</w:t>
      </w:r>
      <w:r w:rsidR="00CE7849">
        <w:t xml:space="preserve"> </w:t>
      </w:r>
      <w:r w:rsidR="001B3689">
        <w:t>other people</w:t>
      </w:r>
      <w:r w:rsidR="00CE7849">
        <w:t>’s faces</w:t>
      </w:r>
      <w:r w:rsidR="001B3689">
        <w:t xml:space="preserve"> as our human face remains one of the most powerful channels for communicating our social and emotional states ranging from enjoyment, surprise, </w:t>
      </w:r>
      <w:r w:rsidR="001B3689">
        <w:lastRenderedPageBreak/>
        <w:t>curiosity and empathy.</w:t>
      </w:r>
      <w:r w:rsidR="00CE7849">
        <w:t xml:space="preserve"> Many people with autism struggle with reading non-verbal cues and acting on them, a huge social disadvantage. AI can help individuals on the autism spectrum interpret emotion.</w:t>
      </w:r>
      <w:r w:rsidR="001B3689">
        <w:t xml:space="preserve">  </w:t>
      </w:r>
    </w:p>
    <w:p w:rsidR="00CE7849" w:rsidRDefault="00CE7849" w:rsidP="000374C9">
      <w:r>
        <w:t>Just as the Industrial revolution freed up humanity from most physically exhaustive activities, AI has the potential of freeing up humanity from the rigor of lengthy a</w:t>
      </w:r>
      <w:r w:rsidR="00103135">
        <w:t>nd mentally exhausting labour</w:t>
      </w:r>
      <w:r w:rsidR="00B324D8">
        <w:t xml:space="preserve"> in the form of rese</w:t>
      </w:r>
      <w:r w:rsidR="00A24D47">
        <w:t>arch, complex decision making and sophisticated analytics</w:t>
      </w:r>
      <w:r>
        <w:t>. Not being a matter of if but when, when we make computers more intelligent hence understanding the w</w:t>
      </w:r>
      <w:r w:rsidR="00103135">
        <w:t>orld and our environment better, it can make life so much better for most of us. There are strikingly clear paths for AI to make big differences in every major industry including; healthcare, education, transportation, retail, communications and agriculture.</w:t>
      </w:r>
      <w:r w:rsidR="0027730E">
        <w:t xml:space="preserve"> ( Yang, 2019)</w:t>
      </w:r>
    </w:p>
    <w:p w:rsidR="0027730E" w:rsidRDefault="0027730E" w:rsidP="000374C9">
      <w:r w:rsidRPr="0027730E">
        <w:rPr>
          <w:b/>
        </w:rPr>
        <w:t>Action Step:</w:t>
      </w:r>
      <w:r>
        <w:rPr>
          <w:b/>
        </w:rPr>
        <w:t xml:space="preserve"> </w:t>
      </w:r>
      <w:r w:rsidR="00A24D47" w:rsidRPr="00D90AFA">
        <w:t xml:space="preserve">We, the young people should participate actively in all conversations </w:t>
      </w:r>
      <w:r w:rsidR="00D90AFA">
        <w:t xml:space="preserve">and innovations </w:t>
      </w:r>
      <w:r w:rsidR="00A24D47" w:rsidRPr="00D90AFA">
        <w:t xml:space="preserve">on Artificial Intelligence in order to reinforce our most treasured human values, acquired knowledge and critical thinking in the development of future AI technologies. We should ask the right questions, critically evaluate society, and thoughtfully lead the way into the future so we don’t have to bear with the brunt of Stephen Hawking’s </w:t>
      </w:r>
      <w:r w:rsidR="00D90AFA" w:rsidRPr="00D90AFA">
        <w:t>possible doomsday depiction.</w:t>
      </w:r>
    </w:p>
    <w:p w:rsidR="00D62C1B" w:rsidRPr="00D62C1B" w:rsidRDefault="00D62C1B" w:rsidP="00D62C1B">
      <w:pPr>
        <w:rPr>
          <w:b/>
        </w:rPr>
      </w:pPr>
      <w:r w:rsidRPr="00D62C1B">
        <w:rPr>
          <w:b/>
        </w:rPr>
        <w:t>Conclusion/Summary;</w:t>
      </w:r>
    </w:p>
    <w:p w:rsidR="00D62C1B" w:rsidRPr="00D62C1B" w:rsidRDefault="00D62C1B" w:rsidP="00D62C1B">
      <w:r w:rsidRPr="00D62C1B">
        <w:rPr>
          <w:b/>
        </w:rPr>
        <w:t xml:space="preserve">                                     </w:t>
      </w:r>
      <w:r w:rsidRPr="00D62C1B">
        <w:t>Artificial Intelligence is the Industrial revolution of the 21</w:t>
      </w:r>
      <w:r w:rsidRPr="00D62C1B">
        <w:rPr>
          <w:vertAlign w:val="superscript"/>
        </w:rPr>
        <w:t>st</w:t>
      </w:r>
      <w:r w:rsidRPr="00D62C1B">
        <w:t xml:space="preserve"> Century, one that will touch on every imaginable human activity. We, the young people should participate actively in all conversations and innovations on Artificial Intelligence in order to reinforce our most treasured human values, acquired knowledge and critical thinking in the development of future AI technologies. We should ask the right questions, critically evaluate </w:t>
      </w:r>
      <w:r w:rsidRPr="00D62C1B">
        <w:lastRenderedPageBreak/>
        <w:t>society, and thoughtfully lead the way into the future so we don’t have to bear with the brunt of Stephen Hawking’s possible doomsday depiction.</w:t>
      </w:r>
    </w:p>
    <w:p w:rsidR="00D62C1B" w:rsidRPr="00D90AFA" w:rsidRDefault="00D62C1B" w:rsidP="000374C9"/>
    <w:p w:rsidR="00B324D8" w:rsidRDefault="00B324D8"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D62C1B" w:rsidRDefault="00D62C1B" w:rsidP="000374C9"/>
    <w:p w:rsidR="001B3689" w:rsidRDefault="001B3689" w:rsidP="000374C9"/>
    <w:p w:rsidR="00D62C1B" w:rsidRDefault="00D62C1B" w:rsidP="00D62C1B">
      <w:pPr>
        <w:rPr>
          <w:b/>
        </w:rPr>
      </w:pPr>
      <w:r>
        <w:rPr>
          <w:b/>
        </w:rPr>
        <w:lastRenderedPageBreak/>
        <w:t>Work Cited</w:t>
      </w:r>
    </w:p>
    <w:p w:rsidR="00D90AFA" w:rsidRPr="002C4CEA" w:rsidRDefault="00D90AFA" w:rsidP="00D62C1B">
      <w:bookmarkStart w:id="0" w:name="_GoBack"/>
      <w:bookmarkEnd w:id="0"/>
      <w:r w:rsidRPr="002C4CEA">
        <w:t>Rana el Kaliouby Quotes. Brainymedia Inc, 2019. 21</w:t>
      </w:r>
      <w:r w:rsidRPr="002C4CEA">
        <w:rPr>
          <w:vertAlign w:val="superscript"/>
        </w:rPr>
        <w:t>st</w:t>
      </w:r>
      <w:r w:rsidRPr="002C4CEA">
        <w:t xml:space="preserve"> November 2019. Retrieved from </w:t>
      </w:r>
      <w:hyperlink r:id="rId9" w:history="1">
        <w:r w:rsidRPr="002C4CEA">
          <w:rPr>
            <w:rStyle w:val="Hyperlink"/>
          </w:rPr>
          <w:t>https://www.brainyquote.com/quotes/rana_el_kalouby_927947.</w:t>
        </w:r>
      </w:hyperlink>
    </w:p>
    <w:p w:rsidR="00D90AFA" w:rsidRPr="002C4CEA" w:rsidRDefault="00D90AFA" w:rsidP="002C4CEA">
      <w:pPr>
        <w:ind w:left="720" w:hanging="720"/>
      </w:pPr>
      <w:r w:rsidRPr="002C4CEA">
        <w:t>Stephen Hawking Quotes. BrainyMedia Inc, 2019. 21</w:t>
      </w:r>
      <w:r w:rsidRPr="002C4CEA">
        <w:rPr>
          <w:vertAlign w:val="superscript"/>
        </w:rPr>
        <w:t>st</w:t>
      </w:r>
      <w:r w:rsidRPr="002C4CEA">
        <w:t xml:space="preserve"> November 2019. Retrieved from </w:t>
      </w:r>
      <w:hyperlink r:id="rId10" w:history="1">
        <w:r w:rsidR="002C4CEA" w:rsidRPr="002C4CEA">
          <w:rPr>
            <w:rStyle w:val="Hyperlink"/>
          </w:rPr>
          <w:t>https://wwww.brainyquote.com/quotes/stephen_hawking_627147</w:t>
        </w:r>
      </w:hyperlink>
      <w:r w:rsidR="002C4CEA" w:rsidRPr="002C4CEA">
        <w:t>.</w:t>
      </w:r>
    </w:p>
    <w:p w:rsidR="002C4CEA" w:rsidRPr="002C4CEA" w:rsidRDefault="002C4CEA" w:rsidP="002C4CEA">
      <w:pPr>
        <w:ind w:left="720" w:hanging="720"/>
      </w:pPr>
      <w:r w:rsidRPr="002C4CEA">
        <w:t>Andrew Yang Quotes. BrainyMedia Inc, 2019. 21</w:t>
      </w:r>
      <w:r w:rsidRPr="002C4CEA">
        <w:rPr>
          <w:vertAlign w:val="superscript"/>
        </w:rPr>
        <w:t>st</w:t>
      </w:r>
      <w:r w:rsidRPr="002C4CEA">
        <w:t xml:space="preserve"> November 2019. Retrieved from </w:t>
      </w:r>
      <w:hyperlink r:id="rId11" w:history="1">
        <w:r w:rsidRPr="002C4CEA">
          <w:rPr>
            <w:rStyle w:val="Hyperlink"/>
          </w:rPr>
          <w:t>https:/www.brainyquote.com/quotes/andrew_yang_894408</w:t>
        </w:r>
      </w:hyperlink>
      <w:r w:rsidRPr="002C4CEA">
        <w:t xml:space="preserve">. </w:t>
      </w:r>
    </w:p>
    <w:p w:rsidR="00080C97" w:rsidRDefault="00080C97"/>
    <w:sectPr w:rsidR="00080C9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C91" w:rsidRDefault="00222C91">
      <w:pPr>
        <w:spacing w:line="240" w:lineRule="auto"/>
      </w:pPr>
      <w:r>
        <w:separator/>
      </w:r>
    </w:p>
  </w:endnote>
  <w:endnote w:type="continuationSeparator" w:id="0">
    <w:p w:rsidR="00222C91" w:rsidRDefault="00222C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C91" w:rsidRDefault="00222C91">
      <w:pPr>
        <w:spacing w:line="240" w:lineRule="auto"/>
      </w:pPr>
      <w:r>
        <w:separator/>
      </w:r>
    </w:p>
  </w:footnote>
  <w:footnote w:type="continuationSeparator" w:id="0">
    <w:p w:rsidR="00222C91" w:rsidRDefault="00222C9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C97" w:rsidRDefault="00222C91">
    <w:pPr>
      <w:pStyle w:val="Header"/>
    </w:pPr>
    <w:sdt>
      <w:sdtPr>
        <w:alias w:val="Last Name:"/>
        <w:tag w:val="Last Name:"/>
        <w:id w:val="1658178901"/>
        <w:placeholder>
          <w:docPart w:val="8203EA1C2B7C4DAA938DA1AF26C22EBC"/>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D62C1B">
      <w:rPr>
        <w:noProof/>
      </w:rPr>
      <w:t>5</w:t>
    </w:r>
    <w:r w:rsidR="00EC2FE4">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C97" w:rsidRDefault="00222C91">
    <w:pPr>
      <w:pStyle w:val="Header"/>
    </w:pPr>
    <w:sdt>
      <w:sdtPr>
        <w:alias w:val="Last Name:"/>
        <w:tag w:val="Last Name:"/>
        <w:id w:val="-348181431"/>
        <w:placeholder>
          <w:docPart w:val="2693C154D4C24350AFB952656114615E"/>
        </w:placeholder>
        <w:showingPlcHdr/>
        <w:dataBinding w:prefixMappings="xmlns:ns0='http://schemas.microsoft.com/office/2006/coverPageProps' " w:xpath="/ns0:CoverPageProperties[1]/ns0:Abstract[1]" w:storeItemID="{55AF091B-3C7A-41E3-B477-F2FDAA23CFDA}"/>
        <w15:appearance w15:val="hidden"/>
        <w:text/>
      </w:sdtPr>
      <w:sdtEndPr/>
      <w:sdtContent>
        <w:r w:rsidR="00AB1E45">
          <w:t>[Last Name]</w:t>
        </w:r>
      </w:sdtContent>
    </w:sdt>
    <w:r w:rsidR="00EC2FE4">
      <w:t xml:space="preserve"> </w:t>
    </w:r>
    <w:r w:rsidR="00EC2FE4">
      <w:fldChar w:fldCharType="begin"/>
    </w:r>
    <w:r w:rsidR="00EC2FE4">
      <w:instrText xml:space="preserve"> PAGE   \* MERGEFORMAT </w:instrText>
    </w:r>
    <w:r w:rsidR="00EC2FE4">
      <w:fldChar w:fldCharType="separate"/>
    </w:r>
    <w:r w:rsidR="00D62C1B">
      <w:rPr>
        <w:noProof/>
      </w:rPr>
      <w:t>1</w:t>
    </w:r>
    <w:r w:rsidR="00EC2FE4">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6B8"/>
    <w:rsid w:val="000374C9"/>
    <w:rsid w:val="00080C97"/>
    <w:rsid w:val="00103135"/>
    <w:rsid w:val="001B3689"/>
    <w:rsid w:val="00222C91"/>
    <w:rsid w:val="0027730E"/>
    <w:rsid w:val="002C4CEA"/>
    <w:rsid w:val="0034643D"/>
    <w:rsid w:val="003E748F"/>
    <w:rsid w:val="005066B8"/>
    <w:rsid w:val="00617928"/>
    <w:rsid w:val="006502CB"/>
    <w:rsid w:val="00691A76"/>
    <w:rsid w:val="006A64A8"/>
    <w:rsid w:val="007D4B2F"/>
    <w:rsid w:val="008A2C0A"/>
    <w:rsid w:val="00965112"/>
    <w:rsid w:val="00A24D47"/>
    <w:rsid w:val="00AB1E45"/>
    <w:rsid w:val="00B3055D"/>
    <w:rsid w:val="00B324D8"/>
    <w:rsid w:val="00B82F8F"/>
    <w:rsid w:val="00BD3A4E"/>
    <w:rsid w:val="00C26420"/>
    <w:rsid w:val="00CE7849"/>
    <w:rsid w:val="00D62C1B"/>
    <w:rsid w:val="00D90AFA"/>
    <w:rsid w:val="00E410FC"/>
    <w:rsid w:val="00EC2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3B95E4-3CDB-4D5C-9BD6-A2EC1827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D90AFA"/>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373942">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011132362">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rainyquote.com/quotes/andrew_yang_894408"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w.brainyquote.com/quotes/stephen_hawking_627147" TargetMode="External"/><Relationship Id="rId4" Type="http://schemas.openxmlformats.org/officeDocument/2006/relationships/styles" Target="styles.xml"/><Relationship Id="rId9" Type="http://schemas.openxmlformats.org/officeDocument/2006/relationships/hyperlink" Target="https://www.brainyquote.com/quotes/rana_el_kaliouby_927947"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8D7F2848A1E4497B7CA3116AAE364CE"/>
        <w:category>
          <w:name w:val="General"/>
          <w:gallery w:val="placeholder"/>
        </w:category>
        <w:types>
          <w:type w:val="bbPlcHdr"/>
        </w:types>
        <w:behaviors>
          <w:behavior w:val="content"/>
        </w:behaviors>
        <w:guid w:val="{4AE0394A-7967-4356-B7AA-117F03DFEA04}"/>
      </w:docPartPr>
      <w:docPartBody>
        <w:p w:rsidR="00151727" w:rsidRDefault="00B176EA">
          <w:pPr>
            <w:pStyle w:val="B8D7F2848A1E4497B7CA3116AAE364CE"/>
          </w:pPr>
          <w:r>
            <w:t>[Your Name]</w:t>
          </w:r>
        </w:p>
      </w:docPartBody>
    </w:docPart>
    <w:docPart>
      <w:docPartPr>
        <w:name w:val="0B63ECB86A9C4117B88268741CE2E5B3"/>
        <w:category>
          <w:name w:val="General"/>
          <w:gallery w:val="placeholder"/>
        </w:category>
        <w:types>
          <w:type w:val="bbPlcHdr"/>
        </w:types>
        <w:behaviors>
          <w:behavior w:val="content"/>
        </w:behaviors>
        <w:guid w:val="{04E6D2B3-E0E3-4B6C-B478-13DD33C64331}"/>
      </w:docPartPr>
      <w:docPartBody>
        <w:p w:rsidR="00151727" w:rsidRDefault="00B176EA">
          <w:pPr>
            <w:pStyle w:val="0B63ECB86A9C4117B88268741CE2E5B3"/>
          </w:pPr>
          <w:r>
            <w:t>[Instructor Name]</w:t>
          </w:r>
        </w:p>
      </w:docPartBody>
    </w:docPart>
    <w:docPart>
      <w:docPartPr>
        <w:name w:val="590CE56F74984CF2B63157E87742E5B0"/>
        <w:category>
          <w:name w:val="General"/>
          <w:gallery w:val="placeholder"/>
        </w:category>
        <w:types>
          <w:type w:val="bbPlcHdr"/>
        </w:types>
        <w:behaviors>
          <w:behavior w:val="content"/>
        </w:behaviors>
        <w:guid w:val="{FA7833FE-3F5E-4480-B8F6-62BEF2DF2D8D}"/>
      </w:docPartPr>
      <w:docPartBody>
        <w:p w:rsidR="00151727" w:rsidRDefault="00B176EA">
          <w:pPr>
            <w:pStyle w:val="590CE56F74984CF2B63157E87742E5B0"/>
          </w:pPr>
          <w:r>
            <w:t>[Course Number]</w:t>
          </w:r>
        </w:p>
      </w:docPartBody>
    </w:docPart>
    <w:docPart>
      <w:docPartPr>
        <w:name w:val="985010D74576411A9AE91C0844E05AB0"/>
        <w:category>
          <w:name w:val="General"/>
          <w:gallery w:val="placeholder"/>
        </w:category>
        <w:types>
          <w:type w:val="bbPlcHdr"/>
        </w:types>
        <w:behaviors>
          <w:behavior w:val="content"/>
        </w:behaviors>
        <w:guid w:val="{06566CB5-011F-4555-9FAF-6A748C2BD727}"/>
      </w:docPartPr>
      <w:docPartBody>
        <w:p w:rsidR="00151727" w:rsidRDefault="00B176EA">
          <w:pPr>
            <w:pStyle w:val="985010D74576411A9AE91C0844E05AB0"/>
          </w:pPr>
          <w:r>
            <w:t>[Date]</w:t>
          </w:r>
        </w:p>
      </w:docPartBody>
    </w:docPart>
    <w:docPart>
      <w:docPartPr>
        <w:name w:val="2693C154D4C24350AFB952656114615E"/>
        <w:category>
          <w:name w:val="General"/>
          <w:gallery w:val="placeholder"/>
        </w:category>
        <w:types>
          <w:type w:val="bbPlcHdr"/>
        </w:types>
        <w:behaviors>
          <w:behavior w:val="content"/>
        </w:behaviors>
        <w:guid w:val="{0E56249B-7024-4C8C-BFDD-E4208081031C}"/>
      </w:docPartPr>
      <w:docPartBody>
        <w:p w:rsidR="00151727" w:rsidRDefault="00B176EA">
          <w:pPr>
            <w:pStyle w:val="2693C154D4C24350AFB952656114615E"/>
          </w:pPr>
          <w:r>
            <w:t>Table data</w:t>
          </w:r>
        </w:p>
      </w:docPartBody>
    </w:docPart>
    <w:docPart>
      <w:docPartPr>
        <w:name w:val="8203EA1C2B7C4DAA938DA1AF26C22EBC"/>
        <w:category>
          <w:name w:val="General"/>
          <w:gallery w:val="placeholder"/>
        </w:category>
        <w:types>
          <w:type w:val="bbPlcHdr"/>
        </w:types>
        <w:behaviors>
          <w:behavior w:val="content"/>
        </w:behaviors>
        <w:guid w:val="{E4078FB8-D211-4963-94F9-8E4CDBE89EBB}"/>
      </w:docPartPr>
      <w:docPartBody>
        <w:p w:rsidR="00151727" w:rsidRDefault="00B176EA">
          <w:pPr>
            <w:pStyle w:val="8203EA1C2B7C4DAA938DA1AF26C22EBC"/>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6EA"/>
    <w:rsid w:val="00151727"/>
    <w:rsid w:val="00A44BC3"/>
    <w:rsid w:val="00B17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D7F2848A1E4497B7CA3116AAE364CE">
    <w:name w:val="B8D7F2848A1E4497B7CA3116AAE364CE"/>
  </w:style>
  <w:style w:type="paragraph" w:customStyle="1" w:styleId="0B63ECB86A9C4117B88268741CE2E5B3">
    <w:name w:val="0B63ECB86A9C4117B88268741CE2E5B3"/>
  </w:style>
  <w:style w:type="paragraph" w:customStyle="1" w:styleId="590CE56F74984CF2B63157E87742E5B0">
    <w:name w:val="590CE56F74984CF2B63157E87742E5B0"/>
  </w:style>
  <w:style w:type="paragraph" w:customStyle="1" w:styleId="985010D74576411A9AE91C0844E05AB0">
    <w:name w:val="985010D74576411A9AE91C0844E05AB0"/>
  </w:style>
  <w:style w:type="paragraph" w:customStyle="1" w:styleId="D35C10BCC823491CBF6ACEE967358F3D">
    <w:name w:val="D35C10BCC823491CBF6ACEE967358F3D"/>
  </w:style>
  <w:style w:type="paragraph" w:customStyle="1" w:styleId="6C9A67BA1AAA420083884B52E19E2E70">
    <w:name w:val="6C9A67BA1AAA420083884B52E19E2E70"/>
  </w:style>
  <w:style w:type="character" w:styleId="Emphasis">
    <w:name w:val="Emphasis"/>
    <w:basedOn w:val="DefaultParagraphFont"/>
    <w:uiPriority w:val="3"/>
    <w:qFormat/>
    <w:rPr>
      <w:i/>
      <w:iCs/>
    </w:rPr>
  </w:style>
  <w:style w:type="paragraph" w:customStyle="1" w:styleId="84A1B2BAAB5841C98881277350CE8A53">
    <w:name w:val="84A1B2BAAB5841C98881277350CE8A53"/>
  </w:style>
  <w:style w:type="paragraph" w:customStyle="1" w:styleId="AA09A2CB4CDC4F98A7F3FC61F07805D6">
    <w:name w:val="AA09A2CB4CDC4F98A7F3FC61F07805D6"/>
  </w:style>
  <w:style w:type="paragraph" w:customStyle="1" w:styleId="2A43E1AAD3774D1898029B95A2087B40">
    <w:name w:val="2A43E1AAD3774D1898029B95A2087B40"/>
  </w:style>
  <w:style w:type="paragraph" w:customStyle="1" w:styleId="8DAE8C80455B40E69E7668E6CC7FDE3B">
    <w:name w:val="8DAE8C80455B40E69E7668E6CC7FDE3B"/>
  </w:style>
  <w:style w:type="paragraph" w:customStyle="1" w:styleId="CCD5E3A2C3624A72A0FEF6B248647682">
    <w:name w:val="CCD5E3A2C3624A72A0FEF6B248647682"/>
  </w:style>
  <w:style w:type="paragraph" w:customStyle="1" w:styleId="7FC9F417D1BA4626AF1B73064AD7E6D1">
    <w:name w:val="7FC9F417D1BA4626AF1B73064AD7E6D1"/>
  </w:style>
  <w:style w:type="paragraph" w:customStyle="1" w:styleId="E0A36E5A30CE4B53B03DCE39B7B0212B">
    <w:name w:val="E0A36E5A30CE4B53B03DCE39B7B0212B"/>
  </w:style>
  <w:style w:type="paragraph" w:customStyle="1" w:styleId="23E12DCD4AA94C18B663278EDFD06AF9">
    <w:name w:val="23E12DCD4AA94C18B663278EDFD06AF9"/>
  </w:style>
  <w:style w:type="paragraph" w:customStyle="1" w:styleId="86E8DC050B014C13ADBC47ADE473C7CF">
    <w:name w:val="86E8DC050B014C13ADBC47ADE473C7CF"/>
  </w:style>
  <w:style w:type="paragraph" w:customStyle="1" w:styleId="2693C154D4C24350AFB952656114615E">
    <w:name w:val="2693C154D4C24350AFB952656114615E"/>
  </w:style>
  <w:style w:type="paragraph" w:customStyle="1" w:styleId="8203EA1C2B7C4DAA938DA1AF26C22EBC">
    <w:name w:val="8203EA1C2B7C4DAA938DA1AF26C22EBC"/>
  </w:style>
  <w:style w:type="paragraph" w:customStyle="1" w:styleId="3A5B9B65F7174EA48CA52A19388B18DB">
    <w:name w:val="3A5B9B65F7174EA48CA52A19388B18DB"/>
  </w:style>
  <w:style w:type="paragraph" w:customStyle="1" w:styleId="B276BC77860B44D0BA602C891B75B9D9">
    <w:name w:val="B276BC77860B44D0BA602C891B75B9D9"/>
  </w:style>
  <w:style w:type="paragraph" w:customStyle="1" w:styleId="0108F54BA6644F35886B0F193D730077">
    <w:name w:val="0108F54BA6644F35886B0F193D730077"/>
  </w:style>
  <w:style w:type="paragraph" w:customStyle="1" w:styleId="0611B419C0E44B4D84BE75F3C777F1E4">
    <w:name w:val="0611B419C0E44B4D84BE75F3C777F1E4"/>
  </w:style>
  <w:style w:type="paragraph" w:customStyle="1" w:styleId="673096F9A1FC4A66B33344F21257FF13">
    <w:name w:val="673096F9A1FC4A66B33344F21257FF13"/>
  </w:style>
  <w:style w:type="paragraph" w:customStyle="1" w:styleId="045DAF2DE0E94E2F93B56CFB5A2E032B">
    <w:name w:val="045DAF2DE0E94E2F93B56CFB5A2E032B"/>
  </w:style>
  <w:style w:type="paragraph" w:customStyle="1" w:styleId="E1E4992F111F43B4BD0D2C7105EF1635">
    <w:name w:val="E1E4992F111F43B4BD0D2C7105EF1635"/>
  </w:style>
  <w:style w:type="paragraph" w:customStyle="1" w:styleId="C7DB19E5EF4B41F59BBC97CB80DF8D19">
    <w:name w:val="C7DB19E5EF4B41F59BBC97CB80DF8D19"/>
  </w:style>
  <w:style w:type="paragraph" w:customStyle="1" w:styleId="84BFBBF604D94FFB9EB3E34E01DB983E">
    <w:name w:val="84BFBBF604D94FFB9EB3E34E01DB983E"/>
  </w:style>
  <w:style w:type="paragraph" w:customStyle="1" w:styleId="DE07CD16A8834D4685C8A007A59FD2C2">
    <w:name w:val="DE07CD16A8834D4685C8A007A59FD2C2"/>
  </w:style>
  <w:style w:type="paragraph" w:customStyle="1" w:styleId="76B248A333164BF0A224D3A7E3B80A20">
    <w:name w:val="76B248A333164BF0A224D3A7E3B80A20"/>
  </w:style>
  <w:style w:type="paragraph" w:customStyle="1" w:styleId="865C62B645E94792B053642CB61A78B9">
    <w:name w:val="865C62B645E94792B053642CB61A78B9"/>
  </w:style>
  <w:style w:type="paragraph" w:customStyle="1" w:styleId="0B6580B92BD041D0A5BF05118FBF1C6C">
    <w:name w:val="0B6580B92BD041D0A5BF05118FBF1C6C"/>
  </w:style>
  <w:style w:type="paragraph" w:customStyle="1" w:styleId="0332DF26575947C2ADEFB41EFF758D3B">
    <w:name w:val="0332DF26575947C2ADEFB41EFF758D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E153CB-9C6F-4A7B-B204-6E8E2A63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0</TotalTime>
  <Pages>5</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collkip1234@gmail.com</cp:lastModifiedBy>
  <cp:revision>2</cp:revision>
  <dcterms:created xsi:type="dcterms:W3CDTF">2020-06-25T08:43:00Z</dcterms:created>
  <dcterms:modified xsi:type="dcterms:W3CDTF">2020-06-25T08:43:00Z</dcterms:modified>
</cp:coreProperties>
</file>