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C2" w:rsidRPr="00CC6AAA" w:rsidRDefault="000B59C2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Brandon Nicks</w:t>
      </w: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Outline</w:t>
      </w: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C6AAA">
        <w:rPr>
          <w:rFonts w:ascii="Times New Roman" w:hAnsi="Times New Roman" w:cs="Times New Roman"/>
          <w:sz w:val="24"/>
          <w:szCs w:val="24"/>
        </w:rPr>
        <w:t>Brandman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University</w:t>
      </w: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Outline</w:t>
      </w: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br/>
      </w:r>
      <w:bookmarkStart w:id="0" w:name="_GoBack"/>
      <w:bookmarkEnd w:id="0"/>
      <w:r w:rsidRPr="00CC6AA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CC6AAA">
        <w:rPr>
          <w:rFonts w:ascii="Times New Roman" w:hAnsi="Times New Roman" w:cs="Times New Roman"/>
          <w:sz w:val="24"/>
          <w:szCs w:val="24"/>
        </w:rPr>
        <w:t>Piru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Bloods</w:t>
      </w:r>
    </w:p>
    <w:p w:rsidR="00CC6AAA" w:rsidRPr="00CC6AAA" w:rsidRDefault="00CC6AAA" w:rsidP="00CC6A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The birth of the </w:t>
      </w:r>
      <w:proofErr w:type="spellStart"/>
      <w:r w:rsidRPr="00CC6AAA">
        <w:rPr>
          <w:rFonts w:ascii="Times New Roman" w:hAnsi="Times New Roman" w:cs="Times New Roman"/>
          <w:sz w:val="24"/>
          <w:szCs w:val="24"/>
        </w:rPr>
        <w:t>Piru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Bloods. </w:t>
      </w:r>
    </w:p>
    <w:p w:rsidR="00CC6AAA" w:rsidRPr="00CC6AAA" w:rsidRDefault="00CC6AAA" w:rsidP="00CC6AA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CC6AAA">
        <w:rPr>
          <w:rFonts w:ascii="Times New Roman" w:hAnsi="Times New Roman" w:cs="Times New Roman"/>
          <w:sz w:val="24"/>
          <w:szCs w:val="24"/>
        </w:rPr>
        <w:t>Piru’s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started in the early 1970’s before the breakup of the Black Panther Party.</w:t>
      </w:r>
    </w:p>
    <w:p w:rsidR="00CC6AAA" w:rsidRPr="00CC6AAA" w:rsidRDefault="00CC6AAA" w:rsidP="00CC6AA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Aside from how they started more important is why. </w:t>
      </w:r>
    </w:p>
    <w:p w:rsidR="00CC6AAA" w:rsidRPr="00CC6AAA" w:rsidRDefault="00CC6AAA" w:rsidP="00CC6AA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Where the </w:t>
      </w:r>
      <w:proofErr w:type="spellStart"/>
      <w:r w:rsidRPr="00CC6AAA">
        <w:rPr>
          <w:rFonts w:ascii="Times New Roman" w:hAnsi="Times New Roman" w:cs="Times New Roman"/>
          <w:sz w:val="24"/>
          <w:szCs w:val="24"/>
        </w:rPr>
        <w:t>Piru’s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originated.</w:t>
      </w:r>
    </w:p>
    <w:p w:rsidR="00CC6AAA" w:rsidRPr="00CC6AAA" w:rsidRDefault="00CC6AAA" w:rsidP="00CC6AA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The impact of the </w:t>
      </w:r>
      <w:proofErr w:type="spellStart"/>
      <w:r w:rsidRPr="00CC6AAA">
        <w:rPr>
          <w:rFonts w:ascii="Times New Roman" w:hAnsi="Times New Roman" w:cs="Times New Roman"/>
          <w:sz w:val="24"/>
          <w:szCs w:val="24"/>
        </w:rPr>
        <w:t>Piru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Bloods</w:t>
      </w:r>
    </w:p>
    <w:p w:rsidR="00CC6AAA" w:rsidRPr="00CC6AAA" w:rsidRDefault="00CC6AAA" w:rsidP="00CC6AA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When the city became aware they had a grown problem on their hands.</w:t>
      </w:r>
    </w:p>
    <w:p w:rsidR="00CC6AAA" w:rsidRPr="00CC6AAA" w:rsidRDefault="00CC6AAA" w:rsidP="00CC6AA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The countermeasures taken by law enforcement to minimize the gang’s impact on the city. </w:t>
      </w:r>
    </w:p>
    <w:p w:rsidR="00CC6AAA" w:rsidRPr="00CC6AAA" w:rsidRDefault="00CC6AAA" w:rsidP="00CC6AA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When the </w:t>
      </w:r>
      <w:proofErr w:type="spellStart"/>
      <w:r w:rsidRPr="00CC6AAA">
        <w:rPr>
          <w:rFonts w:ascii="Times New Roman" w:hAnsi="Times New Roman" w:cs="Times New Roman"/>
          <w:sz w:val="24"/>
          <w:szCs w:val="24"/>
        </w:rPr>
        <w:t>Piru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Bloods gained national notoriety, and what that looks like today.</w:t>
      </w: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Members of the </w:t>
      </w:r>
      <w:proofErr w:type="spellStart"/>
      <w:r w:rsidRPr="00CC6AAA">
        <w:rPr>
          <w:rFonts w:ascii="Times New Roman" w:hAnsi="Times New Roman" w:cs="Times New Roman"/>
          <w:sz w:val="24"/>
          <w:szCs w:val="24"/>
        </w:rPr>
        <w:t>Piru</w:t>
      </w:r>
      <w:proofErr w:type="spellEnd"/>
      <w:r w:rsidRPr="00CC6AAA">
        <w:rPr>
          <w:rFonts w:ascii="Times New Roman" w:hAnsi="Times New Roman" w:cs="Times New Roman"/>
          <w:sz w:val="24"/>
          <w:szCs w:val="24"/>
        </w:rPr>
        <w:t xml:space="preserve"> Bloods</w:t>
      </w:r>
    </w:p>
    <w:p w:rsidR="00CC6AAA" w:rsidRPr="00CC6AAA" w:rsidRDefault="00CC6AAA" w:rsidP="00CC6AA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What determines member eligibility?</w:t>
      </w:r>
    </w:p>
    <w:p w:rsidR="00CC6AAA" w:rsidRPr="00CC6AAA" w:rsidRDefault="00CC6AAA" w:rsidP="00CC6AA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lastRenderedPageBreak/>
        <w:t>The gang’s social construct and how that has changed.</w:t>
      </w:r>
    </w:p>
    <w:p w:rsidR="00CC6AAA" w:rsidRPr="00CC6AAA" w:rsidRDefault="00CC6AAA" w:rsidP="00CC6AAA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 xml:space="preserve">How has allowing young members helped or hurt their cause. </w:t>
      </w: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Crime laws and how they are tailored for gangs</w:t>
      </w:r>
    </w:p>
    <w:p w:rsidR="00CC6AAA" w:rsidRPr="00CC6AAA" w:rsidRDefault="00CC6AAA" w:rsidP="00CC6A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Why gangs compete for territory.</w:t>
      </w:r>
    </w:p>
    <w:p w:rsidR="00CC6AAA" w:rsidRPr="00CC6AAA" w:rsidRDefault="00CC6AAA" w:rsidP="00CC6A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How the drug trade changed gang life.</w:t>
      </w:r>
    </w:p>
    <w:p w:rsidR="00CC6AAA" w:rsidRPr="00CC6AAA" w:rsidRDefault="00CC6AAA" w:rsidP="00CC6A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AAA">
        <w:rPr>
          <w:rFonts w:ascii="Times New Roman" w:hAnsi="Times New Roman" w:cs="Times New Roman"/>
          <w:sz w:val="24"/>
          <w:szCs w:val="24"/>
        </w:rPr>
        <w:t>Gang injunctions and gang enhancements.</w:t>
      </w:r>
    </w:p>
    <w:p w:rsidR="00CC6AAA" w:rsidRPr="00D36E2A" w:rsidRDefault="00CC6AAA" w:rsidP="00CC6AAA">
      <w:pPr>
        <w:pStyle w:val="ListParagraph"/>
        <w:spacing w:line="480" w:lineRule="auto"/>
        <w:ind w:left="1440"/>
        <w:rPr>
          <w:rFonts w:ascii="Times New Roman" w:hAnsi="Times New Roman" w:cs="Times New Roman"/>
          <w:sz w:val="32"/>
          <w:szCs w:val="32"/>
        </w:rPr>
      </w:pPr>
    </w:p>
    <w:p w:rsidR="00CC6AAA" w:rsidRPr="009D6E34" w:rsidRDefault="00CC6AAA" w:rsidP="00CC6AAA">
      <w:pPr>
        <w:pStyle w:val="ListParagraph"/>
        <w:spacing w:line="480" w:lineRule="auto"/>
        <w:ind w:left="1440"/>
        <w:rPr>
          <w:rFonts w:ascii="Times New Roman" w:hAnsi="Times New Roman" w:cs="Times New Roman"/>
          <w:sz w:val="32"/>
          <w:szCs w:val="32"/>
        </w:rPr>
      </w:pPr>
    </w:p>
    <w:p w:rsidR="00CC6AAA" w:rsidRPr="009D6E34" w:rsidRDefault="00CC6AAA" w:rsidP="00CC6AAA">
      <w:pPr>
        <w:pStyle w:val="ListParagraph"/>
        <w:spacing w:line="480" w:lineRule="auto"/>
        <w:ind w:left="1080"/>
        <w:rPr>
          <w:rFonts w:ascii="Times New Roman" w:hAnsi="Times New Roman" w:cs="Times New Roman"/>
          <w:sz w:val="32"/>
          <w:szCs w:val="32"/>
        </w:rPr>
      </w:pPr>
    </w:p>
    <w:p w:rsidR="00CC6AAA" w:rsidRPr="009D6E34" w:rsidRDefault="00CC6AAA" w:rsidP="00CC6AAA">
      <w:pPr>
        <w:pStyle w:val="ListParagraph"/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CC6AAA" w:rsidRDefault="00CC6AAA" w:rsidP="00CC6AAA">
      <w:pPr>
        <w:spacing w:line="480" w:lineRule="auto"/>
      </w:pPr>
    </w:p>
    <w:p w:rsidR="00CC6AAA" w:rsidRDefault="00CC6AAA" w:rsidP="00CC6AAA">
      <w:pPr>
        <w:spacing w:line="480" w:lineRule="auto"/>
      </w:pPr>
    </w:p>
    <w:p w:rsidR="00CC6AAA" w:rsidRDefault="00CC6AAA" w:rsidP="00CC6AAA">
      <w:pPr>
        <w:spacing w:line="480" w:lineRule="auto"/>
      </w:pPr>
    </w:p>
    <w:p w:rsidR="00CC6AAA" w:rsidRDefault="00CC6AAA" w:rsidP="00CC6AAA">
      <w:pPr>
        <w:spacing w:line="480" w:lineRule="auto"/>
      </w:pPr>
    </w:p>
    <w:p w:rsidR="00CC6AAA" w:rsidRPr="00CC6AAA" w:rsidRDefault="00CC6AAA" w:rsidP="00CC6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6AAA" w:rsidRPr="00CC6AAA" w:rsidRDefault="00CC6AAA" w:rsidP="00CC6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C6AAA" w:rsidRPr="00CC6AAA" w:rsidSect="00CC6AA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AAA" w:rsidRDefault="00CC6AAA" w:rsidP="00CC6AAA">
      <w:pPr>
        <w:spacing w:after="0" w:line="240" w:lineRule="auto"/>
      </w:pPr>
      <w:r>
        <w:separator/>
      </w:r>
    </w:p>
  </w:endnote>
  <w:endnote w:type="continuationSeparator" w:id="0">
    <w:p w:rsidR="00CC6AAA" w:rsidRDefault="00CC6AAA" w:rsidP="00CC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AAA" w:rsidRDefault="00CC6AAA" w:rsidP="00CC6AAA">
      <w:pPr>
        <w:spacing w:after="0" w:line="240" w:lineRule="auto"/>
      </w:pPr>
      <w:r>
        <w:separator/>
      </w:r>
    </w:p>
  </w:footnote>
  <w:footnote w:type="continuationSeparator" w:id="0">
    <w:p w:rsidR="00CC6AAA" w:rsidRDefault="00CC6AAA" w:rsidP="00CC6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AAA" w:rsidRPr="00CC6AAA" w:rsidRDefault="00CC6AAA">
    <w:pPr>
      <w:pStyle w:val="Header"/>
      <w:rPr>
        <w:rFonts w:ascii="Times New Roman" w:hAnsi="Times New Roman" w:cs="Times New Roman"/>
        <w:sz w:val="24"/>
        <w:szCs w:val="24"/>
      </w:rPr>
    </w:pPr>
    <w:r w:rsidRPr="00CC6AAA">
      <w:rPr>
        <w:rFonts w:ascii="Times New Roman" w:hAnsi="Times New Roman" w:cs="Times New Roman"/>
        <w:sz w:val="24"/>
        <w:szCs w:val="24"/>
      </w:rPr>
      <w:t>OUTLINE</w:t>
    </w:r>
    <w:r w:rsidRPr="00CC6AAA">
      <w:rPr>
        <w:rFonts w:ascii="Times New Roman" w:hAnsi="Times New Roman" w:cs="Times New Roman"/>
        <w:sz w:val="24"/>
        <w:szCs w:val="24"/>
      </w:rPr>
      <w:tab/>
    </w:r>
    <w:r w:rsidRPr="00CC6AAA">
      <w:rPr>
        <w:rFonts w:ascii="Times New Roman" w:hAnsi="Times New Roman" w:cs="Times New Roman"/>
        <w:sz w:val="24"/>
        <w:szCs w:val="24"/>
      </w:rPr>
      <w:tab/>
    </w:r>
    <w:r w:rsidRPr="00CC6AAA">
      <w:rPr>
        <w:rFonts w:ascii="Times New Roman" w:hAnsi="Times New Roman" w:cs="Times New Roman"/>
        <w:sz w:val="24"/>
        <w:szCs w:val="24"/>
      </w:rPr>
      <w:fldChar w:fldCharType="begin"/>
    </w:r>
    <w:r w:rsidRPr="00CC6AA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C6AAA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CC6AAA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CC6AAA" w:rsidRDefault="00CC6A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AAA" w:rsidRPr="00CC6AAA" w:rsidRDefault="00CC6AAA">
    <w:pPr>
      <w:pStyle w:val="Header"/>
      <w:rPr>
        <w:rFonts w:ascii="Times New Roman" w:hAnsi="Times New Roman" w:cs="Times New Roman"/>
        <w:sz w:val="32"/>
        <w:szCs w:val="32"/>
      </w:rPr>
    </w:pPr>
    <w:r w:rsidRPr="00CC6AAA">
      <w:rPr>
        <w:rFonts w:ascii="Times New Roman" w:hAnsi="Times New Roman" w:cs="Times New Roman"/>
        <w:sz w:val="32"/>
        <w:szCs w:val="32"/>
      </w:rPr>
      <w:t>Running Head: OUTLINE</w:t>
    </w:r>
    <w:r w:rsidRPr="00CC6AAA">
      <w:rPr>
        <w:rFonts w:ascii="Times New Roman" w:hAnsi="Times New Roman" w:cs="Times New Roman"/>
        <w:sz w:val="32"/>
        <w:szCs w:val="32"/>
      </w:rPr>
      <w:tab/>
    </w:r>
    <w:r w:rsidRPr="00CC6AAA">
      <w:rPr>
        <w:rFonts w:ascii="Times New Roman" w:hAnsi="Times New Roman" w:cs="Times New Roman"/>
        <w:sz w:val="32"/>
        <w:szCs w:val="32"/>
      </w:rPr>
      <w:tab/>
    </w:r>
    <w:r w:rsidRPr="00CC6AAA">
      <w:rPr>
        <w:rFonts w:ascii="Times New Roman" w:hAnsi="Times New Roman" w:cs="Times New Roman"/>
        <w:sz w:val="32"/>
        <w:szCs w:val="32"/>
      </w:rPr>
      <w:tab/>
    </w:r>
    <w:r w:rsidRPr="00CC6AAA">
      <w:rPr>
        <w:rFonts w:ascii="Times New Roman" w:hAnsi="Times New Roman" w:cs="Times New Roman"/>
        <w:sz w:val="32"/>
        <w:szCs w:val="32"/>
      </w:rPr>
      <w:fldChar w:fldCharType="begin"/>
    </w:r>
    <w:r w:rsidRPr="00CC6AAA">
      <w:rPr>
        <w:rFonts w:ascii="Times New Roman" w:hAnsi="Times New Roman" w:cs="Times New Roman"/>
        <w:sz w:val="32"/>
        <w:szCs w:val="32"/>
      </w:rPr>
      <w:instrText xml:space="preserve"> PAGE   \* MERGEFORMAT </w:instrText>
    </w:r>
    <w:r w:rsidRPr="00CC6AAA">
      <w:rPr>
        <w:rFonts w:ascii="Times New Roman" w:hAnsi="Times New Roman" w:cs="Times New Roman"/>
        <w:sz w:val="32"/>
        <w:szCs w:val="32"/>
      </w:rPr>
      <w:fldChar w:fldCharType="separate"/>
    </w:r>
    <w:r>
      <w:rPr>
        <w:rFonts w:ascii="Times New Roman" w:hAnsi="Times New Roman" w:cs="Times New Roman"/>
        <w:noProof/>
        <w:sz w:val="32"/>
        <w:szCs w:val="32"/>
      </w:rPr>
      <w:t>1</w:t>
    </w:r>
    <w:r w:rsidRPr="00CC6AAA">
      <w:rPr>
        <w:rFonts w:ascii="Times New Roman" w:hAnsi="Times New Roman" w:cs="Times New Roman"/>
        <w:noProof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13CA8"/>
    <w:multiLevelType w:val="hybridMultilevel"/>
    <w:tmpl w:val="E6480AB2"/>
    <w:lvl w:ilvl="0" w:tplc="9E1C20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0736741"/>
    <w:multiLevelType w:val="hybridMultilevel"/>
    <w:tmpl w:val="DE18EF9E"/>
    <w:lvl w:ilvl="0" w:tplc="829C03F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33D4B"/>
    <w:multiLevelType w:val="hybridMultilevel"/>
    <w:tmpl w:val="6F988C10"/>
    <w:lvl w:ilvl="0" w:tplc="26700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8F51B8"/>
    <w:multiLevelType w:val="hybridMultilevel"/>
    <w:tmpl w:val="1F041DE6"/>
    <w:lvl w:ilvl="0" w:tplc="9604B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D7374C"/>
    <w:multiLevelType w:val="hybridMultilevel"/>
    <w:tmpl w:val="7A94E0A0"/>
    <w:lvl w:ilvl="0" w:tplc="17C414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A0E3A58"/>
    <w:multiLevelType w:val="hybridMultilevel"/>
    <w:tmpl w:val="3AD4558C"/>
    <w:lvl w:ilvl="0" w:tplc="2978413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627"/>
    <w:rsid w:val="000B59C2"/>
    <w:rsid w:val="00257AB3"/>
    <w:rsid w:val="00325C91"/>
    <w:rsid w:val="00655627"/>
    <w:rsid w:val="00B51CBE"/>
    <w:rsid w:val="00CC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6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AAA"/>
  </w:style>
  <w:style w:type="paragraph" w:styleId="Footer">
    <w:name w:val="footer"/>
    <w:basedOn w:val="Normal"/>
    <w:link w:val="FooterChar"/>
    <w:uiPriority w:val="99"/>
    <w:unhideWhenUsed/>
    <w:rsid w:val="00C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AAA"/>
  </w:style>
  <w:style w:type="paragraph" w:styleId="BalloonText">
    <w:name w:val="Balloon Text"/>
    <w:basedOn w:val="Normal"/>
    <w:link w:val="BalloonTextChar"/>
    <w:uiPriority w:val="99"/>
    <w:semiHidden/>
    <w:unhideWhenUsed/>
    <w:rsid w:val="00CC6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6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AAA"/>
  </w:style>
  <w:style w:type="paragraph" w:styleId="Footer">
    <w:name w:val="footer"/>
    <w:basedOn w:val="Normal"/>
    <w:link w:val="FooterChar"/>
    <w:uiPriority w:val="99"/>
    <w:unhideWhenUsed/>
    <w:rsid w:val="00CC6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AAA"/>
  </w:style>
  <w:style w:type="paragraph" w:styleId="BalloonText">
    <w:name w:val="Balloon Text"/>
    <w:basedOn w:val="Normal"/>
    <w:link w:val="BalloonTextChar"/>
    <w:uiPriority w:val="99"/>
    <w:semiHidden/>
    <w:unhideWhenUsed/>
    <w:rsid w:val="00CC6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8CF0F939.dotm</Template>
  <TotalTime>111</TotalTime>
  <Pages>3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SMUD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D. Nicks</dc:creator>
  <cp:lastModifiedBy>Brandon D. Nicks</cp:lastModifiedBy>
  <cp:revision>1</cp:revision>
  <dcterms:created xsi:type="dcterms:W3CDTF">2018-05-21T17:07:00Z</dcterms:created>
  <dcterms:modified xsi:type="dcterms:W3CDTF">2018-05-21T19:54:00Z</dcterms:modified>
</cp:coreProperties>
</file>