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95" w:rsidRPr="004522A5" w:rsidRDefault="001F3995" w:rsidP="00D52C43">
      <w:pPr>
        <w:rPr>
          <w:rFonts w:cstheme="minorHAnsi"/>
        </w:rPr>
      </w:pPr>
      <w:bookmarkStart w:id="0" w:name="_GoBack"/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671F1C" w:rsidP="002B4F9F">
      <w:pPr>
        <w:pStyle w:val="Title2"/>
        <w:rPr>
          <w:rFonts w:cstheme="minorHAnsi"/>
        </w:rPr>
      </w:pPr>
      <w:r w:rsidRPr="004522A5">
        <w:rPr>
          <w:rFonts w:cstheme="minorHAnsi"/>
        </w:rPr>
        <w:t>Analysis of the American Cancer Association (</w:t>
      </w:r>
      <w:r w:rsidR="00D52C43" w:rsidRPr="004522A5">
        <w:rPr>
          <w:rFonts w:cstheme="minorHAnsi"/>
        </w:rPr>
        <w:t>ACA</w:t>
      </w:r>
      <w:r w:rsidRPr="004522A5">
        <w:rPr>
          <w:rFonts w:cstheme="minorHAnsi"/>
        </w:rPr>
        <w:t>) Facebook Post</w:t>
      </w:r>
    </w:p>
    <w:p w:rsidR="002B4F9F" w:rsidRPr="004522A5" w:rsidRDefault="00671F1C" w:rsidP="002B4F9F">
      <w:pPr>
        <w:pStyle w:val="Title2"/>
        <w:rPr>
          <w:rFonts w:cstheme="minorHAnsi"/>
        </w:rPr>
      </w:pPr>
      <w:r w:rsidRPr="004522A5">
        <w:rPr>
          <w:rFonts w:cstheme="minorHAnsi"/>
        </w:rPr>
        <w:t>Name</w:t>
      </w:r>
    </w:p>
    <w:p w:rsidR="002B4F9F" w:rsidRPr="004522A5" w:rsidRDefault="00671F1C" w:rsidP="002B4F9F">
      <w:pPr>
        <w:pStyle w:val="Title2"/>
        <w:rPr>
          <w:rFonts w:cstheme="minorHAnsi"/>
        </w:rPr>
      </w:pPr>
      <w:r w:rsidRPr="004522A5">
        <w:rPr>
          <w:rFonts w:cstheme="minorHAnsi"/>
        </w:rPr>
        <w:t>Institutional Affiliation</w:t>
      </w:r>
    </w:p>
    <w:p w:rsidR="002B4F9F" w:rsidRPr="004522A5" w:rsidRDefault="00671F1C" w:rsidP="002B4F9F">
      <w:pPr>
        <w:pStyle w:val="Title2"/>
        <w:rPr>
          <w:rFonts w:cstheme="minorHAnsi"/>
        </w:rPr>
      </w:pPr>
      <w:r w:rsidRPr="004522A5">
        <w:rPr>
          <w:rFonts w:cstheme="minorHAnsi"/>
        </w:rPr>
        <w:t>Course</w:t>
      </w:r>
    </w:p>
    <w:p w:rsidR="002B4F9F" w:rsidRPr="004522A5" w:rsidRDefault="00671F1C" w:rsidP="002B4F9F">
      <w:pPr>
        <w:pStyle w:val="Title2"/>
        <w:rPr>
          <w:rFonts w:cstheme="minorHAnsi"/>
        </w:rPr>
      </w:pPr>
      <w:r w:rsidRPr="004522A5">
        <w:rPr>
          <w:rFonts w:cstheme="minorHAnsi"/>
        </w:rPr>
        <w:t>Date</w:t>
      </w:r>
    </w:p>
    <w:p w:rsidR="002B4F9F" w:rsidRPr="004522A5" w:rsidRDefault="002B4F9F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AA63A0" w:rsidRPr="004522A5" w:rsidRDefault="00AA63A0" w:rsidP="00AA63A0">
      <w:pPr>
        <w:pStyle w:val="Title2"/>
        <w:rPr>
          <w:rFonts w:cstheme="minorHAnsi"/>
        </w:rPr>
      </w:pPr>
    </w:p>
    <w:p w:rsidR="00010768" w:rsidRPr="004522A5" w:rsidRDefault="00671F1C" w:rsidP="00B823AA">
      <w:pPr>
        <w:pStyle w:val="Title2"/>
        <w:rPr>
          <w:rFonts w:cstheme="minorHAnsi"/>
          <w:b/>
        </w:rPr>
      </w:pPr>
      <w:r w:rsidRPr="004522A5">
        <w:rPr>
          <w:rFonts w:cstheme="minorHAnsi"/>
          <w:b/>
        </w:rPr>
        <w:lastRenderedPageBreak/>
        <w:t xml:space="preserve">Analysis of </w:t>
      </w:r>
      <w:r w:rsidR="00A526FE" w:rsidRPr="004522A5">
        <w:rPr>
          <w:rFonts w:cstheme="minorHAnsi"/>
          <w:b/>
        </w:rPr>
        <w:t xml:space="preserve">the American Cancer </w:t>
      </w:r>
      <w:r w:rsidR="005202D9" w:rsidRPr="004522A5">
        <w:rPr>
          <w:rFonts w:cstheme="minorHAnsi"/>
          <w:b/>
        </w:rPr>
        <w:t>Society (ACS</w:t>
      </w:r>
      <w:r w:rsidR="00A526FE" w:rsidRPr="004522A5">
        <w:rPr>
          <w:rFonts w:cstheme="minorHAnsi"/>
          <w:b/>
        </w:rPr>
        <w:t>)</w:t>
      </w:r>
      <w:r w:rsidR="005202D9" w:rsidRPr="004522A5">
        <w:rPr>
          <w:rFonts w:cstheme="minorHAnsi"/>
          <w:b/>
        </w:rPr>
        <w:t xml:space="preserve"> Global Control</w:t>
      </w:r>
      <w:r w:rsidRPr="004522A5">
        <w:rPr>
          <w:rFonts w:cstheme="minorHAnsi"/>
          <w:b/>
        </w:rPr>
        <w:t xml:space="preserve"> Facebook Post </w:t>
      </w:r>
    </w:p>
    <w:p w:rsidR="00010768" w:rsidRPr="004522A5" w:rsidRDefault="00671F1C" w:rsidP="008B7381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4522A5">
        <w:rPr>
          <w:rFonts w:cstheme="minorHAnsi"/>
        </w:rPr>
        <w:t xml:space="preserve">This essay examines the </w:t>
      </w:r>
      <w:r w:rsidR="004E528D" w:rsidRPr="004522A5">
        <w:rPr>
          <w:rFonts w:cstheme="minorHAnsi"/>
        </w:rPr>
        <w:t>purpose,</w:t>
      </w:r>
      <w:r w:rsidRPr="004522A5">
        <w:rPr>
          <w:rFonts w:cstheme="minorHAnsi"/>
        </w:rPr>
        <w:t xml:space="preserve"> audience, content </w:t>
      </w:r>
      <w:r w:rsidR="004E528D" w:rsidRPr="004522A5">
        <w:rPr>
          <w:rFonts w:cstheme="minorHAnsi"/>
        </w:rPr>
        <w:t xml:space="preserve">and tone of American Cancer </w:t>
      </w:r>
      <w:r w:rsidR="005202D9" w:rsidRPr="004522A5">
        <w:rPr>
          <w:rFonts w:cstheme="minorHAnsi"/>
        </w:rPr>
        <w:t>Association (</w:t>
      </w:r>
      <w:r w:rsidR="004E528D" w:rsidRPr="004522A5">
        <w:rPr>
          <w:rFonts w:cstheme="minorHAnsi"/>
        </w:rPr>
        <w:t xml:space="preserve">ACA) Facebook </w:t>
      </w:r>
      <w:r w:rsidR="005202D9" w:rsidRPr="004522A5">
        <w:rPr>
          <w:rFonts w:cstheme="minorHAnsi"/>
        </w:rPr>
        <w:t>post</w:t>
      </w:r>
      <w:r w:rsidR="007742FF" w:rsidRPr="004522A5">
        <w:rPr>
          <w:rFonts w:cstheme="minorHAnsi"/>
        </w:rPr>
        <w:t xml:space="preserve"> of 16</w:t>
      </w:r>
      <w:r w:rsidR="007742FF" w:rsidRPr="004522A5">
        <w:rPr>
          <w:rFonts w:cstheme="minorHAnsi"/>
          <w:vertAlign w:val="superscript"/>
        </w:rPr>
        <w:t xml:space="preserve">th </w:t>
      </w:r>
      <w:r w:rsidR="007742FF" w:rsidRPr="004522A5">
        <w:rPr>
          <w:rFonts w:cstheme="minorHAnsi"/>
        </w:rPr>
        <w:t xml:space="preserve">September 2016, </w:t>
      </w:r>
      <w:r w:rsidR="005202D9" w:rsidRPr="004522A5">
        <w:rPr>
          <w:rFonts w:cstheme="minorHAnsi"/>
        </w:rPr>
        <w:t>concerning</w:t>
      </w:r>
      <w:r w:rsidR="004E528D" w:rsidRPr="004522A5">
        <w:rPr>
          <w:rFonts w:cstheme="minorHAnsi"/>
        </w:rPr>
        <w:t xml:space="preserve"> </w:t>
      </w:r>
      <w:r w:rsidR="00636E5A" w:rsidRPr="004522A5">
        <w:rPr>
          <w:rFonts w:cstheme="minorHAnsi"/>
        </w:rPr>
        <w:t xml:space="preserve">ACS’s partnership with the four other civil society </w:t>
      </w:r>
      <w:r w:rsidR="00717ED3" w:rsidRPr="004522A5">
        <w:rPr>
          <w:rFonts w:cstheme="minorHAnsi"/>
        </w:rPr>
        <w:t xml:space="preserve">organizations such as the </w:t>
      </w:r>
      <w:proofErr w:type="spellStart"/>
      <w:r w:rsidR="00717ED3" w:rsidRPr="004522A5">
        <w:rPr>
          <w:rFonts w:cstheme="minorHAnsi"/>
        </w:rPr>
        <w:t>Lig</w:t>
      </w:r>
      <w:proofErr w:type="spellEnd"/>
      <w:r w:rsidR="00717ED3" w:rsidRPr="004522A5">
        <w:rPr>
          <w:rFonts w:cstheme="minorHAnsi"/>
        </w:rPr>
        <w:t xml:space="preserve"> </w:t>
      </w:r>
      <w:r w:rsidR="008B7381" w:rsidRPr="004522A5">
        <w:rPr>
          <w:rFonts w:cstheme="minorHAnsi"/>
        </w:rPr>
        <w:t>Columbiana</w:t>
      </w:r>
      <w:r w:rsidR="00717ED3" w:rsidRPr="004522A5">
        <w:rPr>
          <w:rFonts w:cstheme="minorHAnsi"/>
        </w:rPr>
        <w:t xml:space="preserve"> Contra el Cancer, </w:t>
      </w:r>
      <w:r w:rsidR="00C12720" w:rsidRPr="004522A5">
        <w:rPr>
          <w:rFonts w:cstheme="minorHAnsi"/>
        </w:rPr>
        <w:t xml:space="preserve">Partners </w:t>
      </w:r>
      <w:r w:rsidR="009E2BD2" w:rsidRPr="004522A5">
        <w:rPr>
          <w:rFonts w:cstheme="minorHAnsi"/>
        </w:rPr>
        <w:t>for Cancer Care and Prevention, Tomatelo a Pecho A.C, and Femama B</w:t>
      </w:r>
      <w:r w:rsidR="00E90E41" w:rsidRPr="004522A5">
        <w:rPr>
          <w:rFonts w:cstheme="minorHAnsi"/>
        </w:rPr>
        <w:t xml:space="preserve">rasil for </w:t>
      </w:r>
      <w:r w:rsidR="004522A5" w:rsidRPr="004522A5">
        <w:rPr>
          <w:rFonts w:cstheme="minorHAnsi"/>
        </w:rPr>
        <w:t>‘</w:t>
      </w:r>
      <w:r w:rsidR="00E90E41" w:rsidRPr="004522A5">
        <w:rPr>
          <w:rFonts w:cstheme="minorHAnsi"/>
        </w:rPr>
        <w:t>A</w:t>
      </w:r>
      <w:r w:rsidR="00396A54" w:rsidRPr="004522A5">
        <w:rPr>
          <w:rFonts w:cstheme="minorHAnsi"/>
        </w:rPr>
        <w:t xml:space="preserve">ll </w:t>
      </w:r>
      <w:r w:rsidR="00E90E41" w:rsidRPr="004522A5">
        <w:rPr>
          <w:rFonts w:cstheme="minorHAnsi"/>
        </w:rPr>
        <w:t xml:space="preserve"> of Me</w:t>
      </w:r>
      <w:r w:rsidR="004522A5" w:rsidRPr="004522A5">
        <w:rPr>
          <w:rFonts w:cstheme="minorHAnsi"/>
        </w:rPr>
        <w:t>’</w:t>
      </w:r>
      <w:r w:rsidR="00E90E41" w:rsidRPr="004522A5">
        <w:rPr>
          <w:rFonts w:cstheme="minorHAnsi"/>
        </w:rPr>
        <w:t xml:space="preserve"> education Cancer </w:t>
      </w:r>
      <w:r w:rsidR="00396A54" w:rsidRPr="004522A5">
        <w:rPr>
          <w:rFonts w:cstheme="minorHAnsi"/>
        </w:rPr>
        <w:t xml:space="preserve"> program</w:t>
      </w:r>
    </w:p>
    <w:p w:rsidR="00943966" w:rsidRPr="004522A5" w:rsidRDefault="00671F1C" w:rsidP="008B7381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4522A5">
        <w:rPr>
          <w:rFonts w:cstheme="minorHAnsi"/>
        </w:rPr>
        <w:t xml:space="preserve">The primary purpose of the post </w:t>
      </w:r>
      <w:r w:rsidR="00E90E41" w:rsidRPr="004522A5">
        <w:rPr>
          <w:rFonts w:cstheme="minorHAnsi"/>
        </w:rPr>
        <w:t xml:space="preserve">is to inform </w:t>
      </w:r>
      <w:r w:rsidR="006A0427" w:rsidRPr="004522A5">
        <w:rPr>
          <w:rFonts w:cstheme="minorHAnsi"/>
        </w:rPr>
        <w:t xml:space="preserve">the people across the globe that ACS Global </w:t>
      </w:r>
      <w:r w:rsidR="00C30BA5" w:rsidRPr="004522A5">
        <w:rPr>
          <w:rFonts w:cstheme="minorHAnsi"/>
        </w:rPr>
        <w:t xml:space="preserve">is dedicated to implementing </w:t>
      </w:r>
      <w:r w:rsidR="00350A36" w:rsidRPr="004522A5">
        <w:rPr>
          <w:rFonts w:cstheme="minorHAnsi"/>
        </w:rPr>
        <w:t>‘A</w:t>
      </w:r>
      <w:r w:rsidR="00932C52" w:rsidRPr="004522A5">
        <w:rPr>
          <w:rFonts w:cstheme="minorHAnsi"/>
        </w:rPr>
        <w:t>ll</w:t>
      </w:r>
      <w:r w:rsidR="00C30BA5" w:rsidRPr="004522A5">
        <w:rPr>
          <w:rFonts w:cstheme="minorHAnsi"/>
        </w:rPr>
        <w:t xml:space="preserve"> of Me</w:t>
      </w:r>
      <w:r w:rsidR="00350A36" w:rsidRPr="004522A5">
        <w:rPr>
          <w:rFonts w:cstheme="minorHAnsi"/>
        </w:rPr>
        <w:t>’</w:t>
      </w:r>
      <w:r w:rsidR="008B26E0" w:rsidRPr="004522A5">
        <w:rPr>
          <w:rFonts w:cstheme="minorHAnsi"/>
        </w:rPr>
        <w:t xml:space="preserve"> program by colla</w:t>
      </w:r>
      <w:r w:rsidR="00C30BA5" w:rsidRPr="004522A5">
        <w:rPr>
          <w:rFonts w:cstheme="minorHAnsi"/>
        </w:rPr>
        <w:t xml:space="preserve">borating </w:t>
      </w:r>
      <w:r w:rsidR="005303A5" w:rsidRPr="004522A5">
        <w:rPr>
          <w:rFonts w:cstheme="minorHAnsi"/>
        </w:rPr>
        <w:t>with other non-profit organization to provide appropriate information to women and girls</w:t>
      </w:r>
      <w:r w:rsidR="00932C52" w:rsidRPr="004522A5">
        <w:rPr>
          <w:rFonts w:cstheme="minorHAnsi"/>
        </w:rPr>
        <w:t xml:space="preserve"> to assist them in reducing the breast and cervical cancer risks. Therefore, partnering with charity organizations </w:t>
      </w:r>
      <w:r w:rsidR="00F44398" w:rsidRPr="004522A5">
        <w:rPr>
          <w:rFonts w:cstheme="minorHAnsi"/>
        </w:rPr>
        <w:t>will help the health care personnel to deal with cancer problem holistically.</w:t>
      </w:r>
      <w:r w:rsidR="00932C52" w:rsidRPr="004522A5">
        <w:rPr>
          <w:rFonts w:cstheme="minorHAnsi"/>
        </w:rPr>
        <w:t xml:space="preserve"> </w:t>
      </w:r>
    </w:p>
    <w:p w:rsidR="00010768" w:rsidRPr="004522A5" w:rsidRDefault="00671F1C" w:rsidP="00FA150B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4522A5">
        <w:rPr>
          <w:rFonts w:cstheme="minorHAnsi"/>
        </w:rPr>
        <w:t>T</w:t>
      </w:r>
      <w:r w:rsidRPr="004522A5">
        <w:rPr>
          <w:rFonts w:cstheme="minorHAnsi"/>
        </w:rPr>
        <w:t xml:space="preserve">he audience of the post </w:t>
      </w:r>
      <w:r w:rsidR="00224FD2" w:rsidRPr="004522A5">
        <w:rPr>
          <w:rFonts w:cstheme="minorHAnsi"/>
        </w:rPr>
        <w:t>is Facebook</w:t>
      </w:r>
      <w:r w:rsidRPr="004522A5">
        <w:rPr>
          <w:rFonts w:cstheme="minorHAnsi"/>
        </w:rPr>
        <w:t xml:space="preserve"> users across the </w:t>
      </w:r>
      <w:r w:rsidR="00224FD2" w:rsidRPr="004522A5">
        <w:rPr>
          <w:rFonts w:cstheme="minorHAnsi"/>
        </w:rPr>
        <w:t>globe both</w:t>
      </w:r>
      <w:r w:rsidRPr="004522A5">
        <w:rPr>
          <w:rFonts w:cstheme="minorHAnsi"/>
        </w:rPr>
        <w:t xml:space="preserve"> those who have cancer </w:t>
      </w:r>
      <w:r w:rsidR="009842C0" w:rsidRPr="004522A5">
        <w:rPr>
          <w:rFonts w:cstheme="minorHAnsi"/>
        </w:rPr>
        <w:t xml:space="preserve">and those who are not having the </w:t>
      </w:r>
      <w:r w:rsidR="00224FD2" w:rsidRPr="004522A5">
        <w:rPr>
          <w:rFonts w:cstheme="minorHAnsi"/>
        </w:rPr>
        <w:t>disease, as</w:t>
      </w:r>
      <w:r w:rsidR="009842C0" w:rsidRPr="004522A5">
        <w:rPr>
          <w:rFonts w:cstheme="minorHAnsi"/>
        </w:rPr>
        <w:t xml:space="preserve"> well as those whose family members</w:t>
      </w:r>
      <w:r w:rsidR="002E2160" w:rsidRPr="004522A5">
        <w:rPr>
          <w:rFonts w:cstheme="minorHAnsi"/>
        </w:rPr>
        <w:t xml:space="preserve"> </w:t>
      </w:r>
      <w:r w:rsidR="002208F9" w:rsidRPr="004522A5">
        <w:rPr>
          <w:rFonts w:cstheme="minorHAnsi"/>
        </w:rPr>
        <w:t>and close</w:t>
      </w:r>
      <w:r w:rsidR="009842C0" w:rsidRPr="004522A5">
        <w:rPr>
          <w:rFonts w:cstheme="minorHAnsi"/>
        </w:rPr>
        <w:t xml:space="preserve"> allies are struggling with </w:t>
      </w:r>
      <w:r w:rsidR="00224FD2" w:rsidRPr="004522A5">
        <w:rPr>
          <w:rFonts w:cstheme="minorHAnsi"/>
        </w:rPr>
        <w:t xml:space="preserve">cancer. American Cancer Society Global </w:t>
      </w:r>
      <w:r w:rsidR="00FA150B" w:rsidRPr="004522A5">
        <w:rPr>
          <w:rFonts w:cstheme="minorHAnsi"/>
        </w:rPr>
        <w:t>Control‘s</w:t>
      </w:r>
      <w:r w:rsidR="00224FD2" w:rsidRPr="004522A5">
        <w:rPr>
          <w:rFonts w:cstheme="minorHAnsi"/>
        </w:rPr>
        <w:t xml:space="preserve"> Facebook </w:t>
      </w:r>
      <w:r w:rsidR="00FA150B" w:rsidRPr="004522A5">
        <w:rPr>
          <w:rFonts w:cstheme="minorHAnsi"/>
        </w:rPr>
        <w:t>page</w:t>
      </w:r>
      <w:r w:rsidR="00650CE3" w:rsidRPr="004522A5">
        <w:rPr>
          <w:rFonts w:cstheme="minorHAnsi"/>
        </w:rPr>
        <w:t xml:space="preserve"> has eleven thousand one hundred and sixty-one (11,161) </w:t>
      </w:r>
      <w:r w:rsidR="004E2C1B" w:rsidRPr="004522A5">
        <w:rPr>
          <w:rFonts w:cstheme="minorHAnsi"/>
        </w:rPr>
        <w:t>followers and ten thousand and four hundred and twelve (10,412) people</w:t>
      </w:r>
      <w:r w:rsidR="002208F9" w:rsidRPr="004522A5">
        <w:rPr>
          <w:rFonts w:cstheme="minorHAnsi"/>
        </w:rPr>
        <w:t xml:space="preserve"> who</w:t>
      </w:r>
      <w:r w:rsidR="004E2C1B" w:rsidRPr="004522A5">
        <w:rPr>
          <w:rFonts w:cstheme="minorHAnsi"/>
        </w:rPr>
        <w:t xml:space="preserve"> like the </w:t>
      </w:r>
      <w:r w:rsidR="00A657B2" w:rsidRPr="004522A5">
        <w:rPr>
          <w:rFonts w:cstheme="minorHAnsi"/>
        </w:rPr>
        <w:t xml:space="preserve">page. Their followers usually get informed on matters concerning all types of cancer such as breast cancer, </w:t>
      </w:r>
      <w:r w:rsidR="006F0B9C" w:rsidRPr="004522A5">
        <w:rPr>
          <w:rFonts w:cstheme="minorHAnsi"/>
        </w:rPr>
        <w:t>thyroid cancer</w:t>
      </w:r>
      <w:r w:rsidR="006F01FA" w:rsidRPr="004522A5">
        <w:rPr>
          <w:rFonts w:cstheme="minorHAnsi"/>
        </w:rPr>
        <w:t xml:space="preserve"> cervical cancer </w:t>
      </w:r>
      <w:r w:rsidR="008B26E0" w:rsidRPr="004522A5">
        <w:rPr>
          <w:rFonts w:cstheme="minorHAnsi"/>
        </w:rPr>
        <w:t>etcetera.</w:t>
      </w:r>
    </w:p>
    <w:p w:rsidR="00010768" w:rsidRPr="004522A5" w:rsidRDefault="00671F1C" w:rsidP="00501B2B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4522A5">
        <w:rPr>
          <w:rFonts w:cstheme="minorHAnsi"/>
        </w:rPr>
        <w:t xml:space="preserve">The content of the post revolves around </w:t>
      </w:r>
      <w:r w:rsidR="00FE5CE3" w:rsidRPr="004522A5">
        <w:rPr>
          <w:rFonts w:cstheme="minorHAnsi"/>
        </w:rPr>
        <w:t xml:space="preserve">collaboration and partnership between American Cancer Society and </w:t>
      </w:r>
      <w:r w:rsidR="005A5857" w:rsidRPr="004522A5">
        <w:rPr>
          <w:rFonts w:cstheme="minorHAnsi"/>
        </w:rPr>
        <w:t xml:space="preserve">the four civil society organizations championing the implementation of All of Me program </w:t>
      </w:r>
      <w:r w:rsidR="00131882" w:rsidRPr="004522A5">
        <w:rPr>
          <w:rFonts w:cstheme="minorHAnsi"/>
        </w:rPr>
        <w:t>to obtain more synergies to educate as well inform women and girls about breast and cervical cancer risks</w:t>
      </w:r>
      <w:r w:rsidR="00501B2B" w:rsidRPr="004522A5">
        <w:rPr>
          <w:rFonts w:cstheme="minorHAnsi"/>
        </w:rPr>
        <w:t>.</w:t>
      </w:r>
      <w:r w:rsidR="00C275B9">
        <w:rPr>
          <w:rFonts w:cstheme="minorHAnsi"/>
        </w:rPr>
        <w:t xml:space="preserve"> </w:t>
      </w:r>
      <w:r w:rsidR="00501B2B" w:rsidRPr="004522A5">
        <w:rPr>
          <w:rFonts w:cstheme="minorHAnsi"/>
        </w:rPr>
        <w:t xml:space="preserve">ACS Global cancer control </w:t>
      </w:r>
      <w:r w:rsidR="00480369" w:rsidRPr="004522A5">
        <w:rPr>
          <w:rFonts w:cstheme="minorHAnsi"/>
        </w:rPr>
        <w:t xml:space="preserve">uses the pronoun ‘we' to </w:t>
      </w:r>
      <w:r w:rsidR="00EF5BD0" w:rsidRPr="004522A5">
        <w:rPr>
          <w:rFonts w:cstheme="minorHAnsi"/>
        </w:rPr>
        <w:t xml:space="preserve">imply </w:t>
      </w:r>
      <w:r w:rsidR="0011147F" w:rsidRPr="004522A5">
        <w:rPr>
          <w:rFonts w:cstheme="minorHAnsi"/>
        </w:rPr>
        <w:t xml:space="preserve">inclusiveness and collaboration between the ACS, All of Me partners, </w:t>
      </w:r>
      <w:r w:rsidR="0011147F" w:rsidRPr="004522A5">
        <w:rPr>
          <w:rFonts w:cstheme="minorHAnsi"/>
        </w:rPr>
        <w:lastRenderedPageBreak/>
        <w:t xml:space="preserve">their Facebook followers </w:t>
      </w:r>
      <w:r w:rsidR="002E3B31" w:rsidRPr="004522A5">
        <w:rPr>
          <w:rFonts w:cstheme="minorHAnsi"/>
        </w:rPr>
        <w:t xml:space="preserve">to achieve the </w:t>
      </w:r>
      <w:proofErr w:type="gramStart"/>
      <w:r w:rsidR="002E3B31" w:rsidRPr="004522A5">
        <w:rPr>
          <w:rFonts w:cstheme="minorHAnsi"/>
        </w:rPr>
        <w:t>society ‘s</w:t>
      </w:r>
      <w:proofErr w:type="gramEnd"/>
      <w:r w:rsidR="002E3B31" w:rsidRPr="004522A5">
        <w:rPr>
          <w:rFonts w:cstheme="minorHAnsi"/>
        </w:rPr>
        <w:t xml:space="preserve"> world cancer control initiatives such as capacity development, cancer patient support, cancer treatment, and cancer prevention.</w:t>
      </w:r>
    </w:p>
    <w:p w:rsidR="00356248" w:rsidRPr="004522A5" w:rsidRDefault="00671F1C" w:rsidP="00501B2B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4522A5">
        <w:rPr>
          <w:rFonts w:cstheme="minorHAnsi"/>
        </w:rPr>
        <w:t xml:space="preserve">The tone of </w:t>
      </w:r>
      <w:r w:rsidR="0099102B" w:rsidRPr="004522A5">
        <w:rPr>
          <w:rFonts w:cstheme="minorHAnsi"/>
        </w:rPr>
        <w:t xml:space="preserve">the post specific since the American Cancer Association has assured their audience by implementing the partnership for </w:t>
      </w:r>
      <w:r w:rsidR="00D46F84" w:rsidRPr="004522A5">
        <w:rPr>
          <w:rFonts w:cstheme="minorHAnsi"/>
        </w:rPr>
        <w:t>‘</w:t>
      </w:r>
      <w:r w:rsidR="0099102B" w:rsidRPr="004522A5">
        <w:rPr>
          <w:rFonts w:cstheme="minorHAnsi"/>
        </w:rPr>
        <w:t>All of Me</w:t>
      </w:r>
      <w:r w:rsidR="00D46F84" w:rsidRPr="004522A5">
        <w:rPr>
          <w:rFonts w:cstheme="minorHAnsi"/>
        </w:rPr>
        <w:t xml:space="preserve">’ cancer prevention as well as Early Cancer detection </w:t>
      </w:r>
      <w:r w:rsidR="00CE5C53" w:rsidRPr="004522A5">
        <w:rPr>
          <w:rFonts w:cstheme="minorHAnsi"/>
        </w:rPr>
        <w:t>program. The initiative will</w:t>
      </w:r>
      <w:r w:rsidR="00D46F84" w:rsidRPr="004522A5">
        <w:rPr>
          <w:rFonts w:cstheme="minorHAnsi"/>
        </w:rPr>
        <w:t xml:space="preserve"> </w:t>
      </w:r>
      <w:r w:rsidR="00CE5C53" w:rsidRPr="004522A5">
        <w:rPr>
          <w:rFonts w:cstheme="minorHAnsi"/>
        </w:rPr>
        <w:t>educate and inform the women and girls ways of avoiding the risks of breast and cervical cancers through a healthy diet</w:t>
      </w:r>
      <w:r w:rsidR="00B02D2C" w:rsidRPr="004522A5">
        <w:rPr>
          <w:rFonts w:cstheme="minorHAnsi"/>
        </w:rPr>
        <w:t>, regular exercise to cut access weight as well as routine screening.</w:t>
      </w: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836BDF" w:rsidRPr="004522A5" w:rsidRDefault="00836BDF" w:rsidP="00836BDF">
      <w:pPr>
        <w:pStyle w:val="Title2"/>
        <w:jc w:val="left"/>
        <w:rPr>
          <w:rFonts w:cstheme="minorHAnsi"/>
        </w:rPr>
      </w:pPr>
    </w:p>
    <w:p w:rsidR="00356248" w:rsidRPr="004522A5" w:rsidRDefault="00356248" w:rsidP="00836BDF">
      <w:pPr>
        <w:pStyle w:val="Title2"/>
        <w:rPr>
          <w:rFonts w:cstheme="minorHAnsi"/>
        </w:rPr>
      </w:pPr>
    </w:p>
    <w:p w:rsidR="00356248" w:rsidRPr="004522A5" w:rsidRDefault="00356248" w:rsidP="00836BDF">
      <w:pPr>
        <w:pStyle w:val="Title2"/>
        <w:rPr>
          <w:rFonts w:cstheme="minorHAnsi"/>
        </w:rPr>
      </w:pPr>
    </w:p>
    <w:p w:rsidR="00356248" w:rsidRPr="004522A5" w:rsidRDefault="00356248" w:rsidP="00836BDF">
      <w:pPr>
        <w:pStyle w:val="Title2"/>
        <w:rPr>
          <w:rFonts w:cstheme="minorHAnsi"/>
        </w:rPr>
      </w:pPr>
    </w:p>
    <w:p w:rsidR="00356248" w:rsidRPr="004522A5" w:rsidRDefault="00356248" w:rsidP="00836BDF">
      <w:pPr>
        <w:pStyle w:val="Title2"/>
        <w:rPr>
          <w:rFonts w:cstheme="minorHAnsi"/>
        </w:rPr>
      </w:pPr>
    </w:p>
    <w:p w:rsidR="00356248" w:rsidRPr="004522A5" w:rsidRDefault="00356248" w:rsidP="004522A5">
      <w:pPr>
        <w:pStyle w:val="Title2"/>
        <w:jc w:val="left"/>
        <w:rPr>
          <w:rFonts w:cstheme="minorHAnsi"/>
        </w:rPr>
      </w:pPr>
    </w:p>
    <w:p w:rsidR="004522A5" w:rsidRPr="004522A5" w:rsidRDefault="004522A5" w:rsidP="004522A5">
      <w:pPr>
        <w:pStyle w:val="Title2"/>
        <w:jc w:val="left"/>
        <w:rPr>
          <w:rFonts w:cstheme="minorHAnsi"/>
        </w:rPr>
      </w:pPr>
    </w:p>
    <w:p w:rsidR="00356248" w:rsidRPr="004522A5" w:rsidRDefault="00356248" w:rsidP="00836BDF">
      <w:pPr>
        <w:pStyle w:val="Title2"/>
        <w:rPr>
          <w:rFonts w:cstheme="minorHAnsi"/>
        </w:rPr>
      </w:pPr>
    </w:p>
    <w:p w:rsidR="00836BDF" w:rsidRPr="004522A5" w:rsidRDefault="00671F1C" w:rsidP="00836BDF">
      <w:pPr>
        <w:pStyle w:val="Title2"/>
        <w:rPr>
          <w:rFonts w:cstheme="minorHAnsi"/>
        </w:rPr>
      </w:pPr>
      <w:r w:rsidRPr="004522A5">
        <w:rPr>
          <w:rFonts w:cstheme="minorHAnsi"/>
        </w:rPr>
        <w:lastRenderedPageBreak/>
        <w:t>Reference</w:t>
      </w:r>
    </w:p>
    <w:p w:rsidR="00010768" w:rsidRPr="004522A5" w:rsidRDefault="00671F1C" w:rsidP="00B823AA">
      <w:pPr>
        <w:pStyle w:val="Title2"/>
        <w:rPr>
          <w:rFonts w:cstheme="minorHAnsi"/>
        </w:rPr>
      </w:pPr>
      <w:r w:rsidRPr="004522A5">
        <w:rPr>
          <w:rFonts w:cstheme="minorHAnsi"/>
        </w:rPr>
        <w:t>https://www.facebook.com/acsglobal/posts/10153912048599071?</w:t>
      </w:r>
    </w:p>
    <w:p w:rsidR="00836BDF" w:rsidRPr="004522A5" w:rsidRDefault="00836BDF" w:rsidP="00836BDF">
      <w:pPr>
        <w:pStyle w:val="Title2"/>
        <w:jc w:val="left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p w:rsidR="001F3995" w:rsidRPr="004522A5" w:rsidRDefault="001F3995" w:rsidP="00B823AA">
      <w:pPr>
        <w:pStyle w:val="Title2"/>
        <w:rPr>
          <w:rFonts w:cstheme="minorHAnsi"/>
        </w:rPr>
      </w:pPr>
    </w:p>
    <w:bookmarkEnd w:id="0"/>
    <w:p w:rsidR="00A234F0" w:rsidRPr="004522A5" w:rsidRDefault="00A234F0" w:rsidP="00D35C95">
      <w:pPr>
        <w:pStyle w:val="Title2"/>
        <w:jc w:val="left"/>
        <w:rPr>
          <w:rFonts w:cstheme="minorHAnsi"/>
          <w:b/>
        </w:rPr>
      </w:pPr>
    </w:p>
    <w:sectPr w:rsidR="00A234F0" w:rsidRPr="004522A5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F1C" w:rsidRDefault="00671F1C">
      <w:pPr>
        <w:spacing w:line="240" w:lineRule="auto"/>
      </w:pPr>
      <w:r>
        <w:separator/>
      </w:r>
    </w:p>
  </w:endnote>
  <w:endnote w:type="continuationSeparator" w:id="0">
    <w:p w:rsidR="00671F1C" w:rsidRDefault="00671F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F1C" w:rsidRDefault="00671F1C">
      <w:pPr>
        <w:spacing w:line="240" w:lineRule="auto"/>
      </w:pPr>
      <w:r>
        <w:separator/>
      </w:r>
    </w:p>
  </w:footnote>
  <w:footnote w:type="continuationSeparator" w:id="0">
    <w:p w:rsidR="00671F1C" w:rsidRDefault="00671F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671F1C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39F0BD44CD2043319B9BDA220F9C775F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A526FE">
          <w:rPr>
            <w:rStyle w:val="Strong"/>
            <w:lang w:val="en-GB"/>
          </w:rPr>
          <w:t xml:space="preserve">FACEBOOK POST ANALYSIS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7B2B4B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671F1C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389D95B8F3AD4FE3B1324D4C2D78E44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A526FE">
          <w:rPr>
            <w:rStyle w:val="Strong"/>
            <w:lang w:val="en-GB"/>
          </w:rPr>
          <w:t xml:space="preserve">FACEBOOK POST ANALYSIS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C275B9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0782B"/>
    <w:rsid w:val="00010768"/>
    <w:rsid w:val="000156E2"/>
    <w:rsid w:val="00021889"/>
    <w:rsid w:val="0002204B"/>
    <w:rsid w:val="000349B6"/>
    <w:rsid w:val="00042C04"/>
    <w:rsid w:val="000455C2"/>
    <w:rsid w:val="00045A53"/>
    <w:rsid w:val="00084737"/>
    <w:rsid w:val="00091267"/>
    <w:rsid w:val="00092CB9"/>
    <w:rsid w:val="000A6470"/>
    <w:rsid w:val="000B036F"/>
    <w:rsid w:val="000C67C6"/>
    <w:rsid w:val="000D151E"/>
    <w:rsid w:val="000D3F41"/>
    <w:rsid w:val="000E7334"/>
    <w:rsid w:val="000F1D46"/>
    <w:rsid w:val="0011147F"/>
    <w:rsid w:val="001157EA"/>
    <w:rsid w:val="00116C3A"/>
    <w:rsid w:val="001221F5"/>
    <w:rsid w:val="00131882"/>
    <w:rsid w:val="00131B8B"/>
    <w:rsid w:val="001375BB"/>
    <w:rsid w:val="00140791"/>
    <w:rsid w:val="0014664A"/>
    <w:rsid w:val="00150301"/>
    <w:rsid w:val="00154BA3"/>
    <w:rsid w:val="00162AD7"/>
    <w:rsid w:val="001970CB"/>
    <w:rsid w:val="001B2FC3"/>
    <w:rsid w:val="001B43BC"/>
    <w:rsid w:val="001B557B"/>
    <w:rsid w:val="001B7A1E"/>
    <w:rsid w:val="001C14FD"/>
    <w:rsid w:val="001D0D64"/>
    <w:rsid w:val="001D2627"/>
    <w:rsid w:val="001D65A7"/>
    <w:rsid w:val="001F3995"/>
    <w:rsid w:val="00206289"/>
    <w:rsid w:val="002072BA"/>
    <w:rsid w:val="002208F9"/>
    <w:rsid w:val="00224FD2"/>
    <w:rsid w:val="00255E4D"/>
    <w:rsid w:val="00270DF4"/>
    <w:rsid w:val="00270FD1"/>
    <w:rsid w:val="00271AF8"/>
    <w:rsid w:val="00276616"/>
    <w:rsid w:val="002824C8"/>
    <w:rsid w:val="002857A2"/>
    <w:rsid w:val="002A6B59"/>
    <w:rsid w:val="002B294E"/>
    <w:rsid w:val="002B355E"/>
    <w:rsid w:val="002B3895"/>
    <w:rsid w:val="002B4F9F"/>
    <w:rsid w:val="002B53B1"/>
    <w:rsid w:val="002B6CF5"/>
    <w:rsid w:val="002C4888"/>
    <w:rsid w:val="002E2160"/>
    <w:rsid w:val="002E3A71"/>
    <w:rsid w:val="002E3B31"/>
    <w:rsid w:val="00316470"/>
    <w:rsid w:val="00331236"/>
    <w:rsid w:val="0033552F"/>
    <w:rsid w:val="00336D02"/>
    <w:rsid w:val="00340274"/>
    <w:rsid w:val="00341149"/>
    <w:rsid w:val="00346A61"/>
    <w:rsid w:val="00350A36"/>
    <w:rsid w:val="00355DCA"/>
    <w:rsid w:val="00356248"/>
    <w:rsid w:val="003571D1"/>
    <w:rsid w:val="00367318"/>
    <w:rsid w:val="00396A54"/>
    <w:rsid w:val="003E0F75"/>
    <w:rsid w:val="003F3D85"/>
    <w:rsid w:val="0040295F"/>
    <w:rsid w:val="00431974"/>
    <w:rsid w:val="00435BE7"/>
    <w:rsid w:val="0045056F"/>
    <w:rsid w:val="004522A5"/>
    <w:rsid w:val="0047413E"/>
    <w:rsid w:val="00476022"/>
    <w:rsid w:val="00480369"/>
    <w:rsid w:val="004921E0"/>
    <w:rsid w:val="00496BC7"/>
    <w:rsid w:val="004B575C"/>
    <w:rsid w:val="004C0233"/>
    <w:rsid w:val="004C2C3B"/>
    <w:rsid w:val="004D1942"/>
    <w:rsid w:val="004E2C1B"/>
    <w:rsid w:val="004E528D"/>
    <w:rsid w:val="00501B2B"/>
    <w:rsid w:val="005033DC"/>
    <w:rsid w:val="00514248"/>
    <w:rsid w:val="005202D9"/>
    <w:rsid w:val="00527BF0"/>
    <w:rsid w:val="005303A5"/>
    <w:rsid w:val="00531427"/>
    <w:rsid w:val="005426DB"/>
    <w:rsid w:val="00551A02"/>
    <w:rsid w:val="005534FA"/>
    <w:rsid w:val="005771CB"/>
    <w:rsid w:val="00581065"/>
    <w:rsid w:val="005A5857"/>
    <w:rsid w:val="005B72BC"/>
    <w:rsid w:val="005D3A03"/>
    <w:rsid w:val="005E1978"/>
    <w:rsid w:val="005E5347"/>
    <w:rsid w:val="005F39E8"/>
    <w:rsid w:val="00611BAC"/>
    <w:rsid w:val="00613774"/>
    <w:rsid w:val="0061667B"/>
    <w:rsid w:val="0063420C"/>
    <w:rsid w:val="00636E5A"/>
    <w:rsid w:val="00650CE3"/>
    <w:rsid w:val="0065193F"/>
    <w:rsid w:val="00656FFC"/>
    <w:rsid w:val="006619FC"/>
    <w:rsid w:val="00664F9A"/>
    <w:rsid w:val="00671F1C"/>
    <w:rsid w:val="0068151F"/>
    <w:rsid w:val="0068706C"/>
    <w:rsid w:val="006931D1"/>
    <w:rsid w:val="006952EB"/>
    <w:rsid w:val="006A0427"/>
    <w:rsid w:val="006A09A6"/>
    <w:rsid w:val="006B4C1A"/>
    <w:rsid w:val="006B6697"/>
    <w:rsid w:val="006E1FAB"/>
    <w:rsid w:val="006E2C4F"/>
    <w:rsid w:val="006E634B"/>
    <w:rsid w:val="006F0020"/>
    <w:rsid w:val="006F01FA"/>
    <w:rsid w:val="006F0B9C"/>
    <w:rsid w:val="006F2504"/>
    <w:rsid w:val="00700F0F"/>
    <w:rsid w:val="00702E06"/>
    <w:rsid w:val="0070551A"/>
    <w:rsid w:val="00717ED3"/>
    <w:rsid w:val="00727D68"/>
    <w:rsid w:val="007376C3"/>
    <w:rsid w:val="00751BB6"/>
    <w:rsid w:val="007558F7"/>
    <w:rsid w:val="00762E1F"/>
    <w:rsid w:val="007742FF"/>
    <w:rsid w:val="00777A27"/>
    <w:rsid w:val="007B2B4B"/>
    <w:rsid w:val="007D30CD"/>
    <w:rsid w:val="007F1404"/>
    <w:rsid w:val="007F272B"/>
    <w:rsid w:val="007F612B"/>
    <w:rsid w:val="007F66FA"/>
    <w:rsid w:val="008002C0"/>
    <w:rsid w:val="008043C2"/>
    <w:rsid w:val="008060DB"/>
    <w:rsid w:val="0081350B"/>
    <w:rsid w:val="0081443C"/>
    <w:rsid w:val="008146D7"/>
    <w:rsid w:val="008168D2"/>
    <w:rsid w:val="00820BB8"/>
    <w:rsid w:val="00836BDF"/>
    <w:rsid w:val="00837051"/>
    <w:rsid w:val="008574A2"/>
    <w:rsid w:val="0086588D"/>
    <w:rsid w:val="00875CC8"/>
    <w:rsid w:val="00886D1F"/>
    <w:rsid w:val="008B26E0"/>
    <w:rsid w:val="008B7381"/>
    <w:rsid w:val="008C5323"/>
    <w:rsid w:val="00905191"/>
    <w:rsid w:val="009206F3"/>
    <w:rsid w:val="00932C52"/>
    <w:rsid w:val="00936BEE"/>
    <w:rsid w:val="0094146A"/>
    <w:rsid w:val="00943966"/>
    <w:rsid w:val="009501C4"/>
    <w:rsid w:val="009508C4"/>
    <w:rsid w:val="0097014E"/>
    <w:rsid w:val="009842C0"/>
    <w:rsid w:val="0099102B"/>
    <w:rsid w:val="009A6A3B"/>
    <w:rsid w:val="009A7BEB"/>
    <w:rsid w:val="009E1FA5"/>
    <w:rsid w:val="009E2BD2"/>
    <w:rsid w:val="00A102A2"/>
    <w:rsid w:val="00A12B4D"/>
    <w:rsid w:val="00A16B7B"/>
    <w:rsid w:val="00A234F0"/>
    <w:rsid w:val="00A36366"/>
    <w:rsid w:val="00A526FE"/>
    <w:rsid w:val="00A657B2"/>
    <w:rsid w:val="00A72067"/>
    <w:rsid w:val="00A74DBF"/>
    <w:rsid w:val="00A81712"/>
    <w:rsid w:val="00A90B51"/>
    <w:rsid w:val="00AA0E4C"/>
    <w:rsid w:val="00AA5D17"/>
    <w:rsid w:val="00AA63A0"/>
    <w:rsid w:val="00AB4E00"/>
    <w:rsid w:val="00AB7F20"/>
    <w:rsid w:val="00AE2584"/>
    <w:rsid w:val="00AF3A28"/>
    <w:rsid w:val="00AF614D"/>
    <w:rsid w:val="00B02D2C"/>
    <w:rsid w:val="00B324AF"/>
    <w:rsid w:val="00B37BBD"/>
    <w:rsid w:val="00B4249A"/>
    <w:rsid w:val="00B519D8"/>
    <w:rsid w:val="00B710BD"/>
    <w:rsid w:val="00B71F61"/>
    <w:rsid w:val="00B72C43"/>
    <w:rsid w:val="00B8167C"/>
    <w:rsid w:val="00B823AA"/>
    <w:rsid w:val="00B93DB3"/>
    <w:rsid w:val="00BA45DB"/>
    <w:rsid w:val="00BC2DFF"/>
    <w:rsid w:val="00BC75D0"/>
    <w:rsid w:val="00BE099C"/>
    <w:rsid w:val="00BF0175"/>
    <w:rsid w:val="00BF35C3"/>
    <w:rsid w:val="00BF4184"/>
    <w:rsid w:val="00C05B13"/>
    <w:rsid w:val="00C0601E"/>
    <w:rsid w:val="00C101D4"/>
    <w:rsid w:val="00C12720"/>
    <w:rsid w:val="00C275B9"/>
    <w:rsid w:val="00C30BA5"/>
    <w:rsid w:val="00C31D30"/>
    <w:rsid w:val="00C51324"/>
    <w:rsid w:val="00C60154"/>
    <w:rsid w:val="00C669E0"/>
    <w:rsid w:val="00C73D39"/>
    <w:rsid w:val="00C73F4E"/>
    <w:rsid w:val="00C7603B"/>
    <w:rsid w:val="00C827CC"/>
    <w:rsid w:val="00CB5ACB"/>
    <w:rsid w:val="00CC2258"/>
    <w:rsid w:val="00CD4BE6"/>
    <w:rsid w:val="00CD6E39"/>
    <w:rsid w:val="00CE5C53"/>
    <w:rsid w:val="00CE7A26"/>
    <w:rsid w:val="00CF50FD"/>
    <w:rsid w:val="00CF6E91"/>
    <w:rsid w:val="00CF702E"/>
    <w:rsid w:val="00D10DC2"/>
    <w:rsid w:val="00D35C95"/>
    <w:rsid w:val="00D46F84"/>
    <w:rsid w:val="00D52C43"/>
    <w:rsid w:val="00D553B8"/>
    <w:rsid w:val="00D73AAB"/>
    <w:rsid w:val="00D765FE"/>
    <w:rsid w:val="00D85B68"/>
    <w:rsid w:val="00D90730"/>
    <w:rsid w:val="00DA1B84"/>
    <w:rsid w:val="00DB1CB8"/>
    <w:rsid w:val="00DB36FA"/>
    <w:rsid w:val="00DB6DC9"/>
    <w:rsid w:val="00DD28D1"/>
    <w:rsid w:val="00DD2C06"/>
    <w:rsid w:val="00E0472B"/>
    <w:rsid w:val="00E1099E"/>
    <w:rsid w:val="00E144AD"/>
    <w:rsid w:val="00E47E7B"/>
    <w:rsid w:val="00E54FE3"/>
    <w:rsid w:val="00E6004D"/>
    <w:rsid w:val="00E63874"/>
    <w:rsid w:val="00E70E04"/>
    <w:rsid w:val="00E81978"/>
    <w:rsid w:val="00E83269"/>
    <w:rsid w:val="00E8511D"/>
    <w:rsid w:val="00E90E41"/>
    <w:rsid w:val="00EA3EE9"/>
    <w:rsid w:val="00EB3E40"/>
    <w:rsid w:val="00EB7399"/>
    <w:rsid w:val="00EC6FB1"/>
    <w:rsid w:val="00ED464C"/>
    <w:rsid w:val="00EF5BD0"/>
    <w:rsid w:val="00F07CC9"/>
    <w:rsid w:val="00F21189"/>
    <w:rsid w:val="00F31E7B"/>
    <w:rsid w:val="00F32D1F"/>
    <w:rsid w:val="00F379B7"/>
    <w:rsid w:val="00F44398"/>
    <w:rsid w:val="00F525FA"/>
    <w:rsid w:val="00F57902"/>
    <w:rsid w:val="00F61178"/>
    <w:rsid w:val="00F64D5C"/>
    <w:rsid w:val="00F665AC"/>
    <w:rsid w:val="00F8636F"/>
    <w:rsid w:val="00F94479"/>
    <w:rsid w:val="00FA0DCA"/>
    <w:rsid w:val="00FA150B"/>
    <w:rsid w:val="00FA20A7"/>
    <w:rsid w:val="00FB091C"/>
    <w:rsid w:val="00FB66DA"/>
    <w:rsid w:val="00FD5388"/>
    <w:rsid w:val="00FE0097"/>
    <w:rsid w:val="00FE01AD"/>
    <w:rsid w:val="00FE4F7D"/>
    <w:rsid w:val="00FE5CE3"/>
    <w:rsid w:val="00FF2002"/>
    <w:rsid w:val="00FF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9F0BD44CD2043319B9BDA220F9C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87F9-2771-4035-9F16-E6F641ADA604}"/>
      </w:docPartPr>
      <w:docPartBody>
        <w:p w:rsidR="00435BE7" w:rsidRDefault="000E38AA">
          <w:pPr>
            <w:pStyle w:val="39F0BD44CD2043319B9BDA220F9C775F"/>
          </w:pPr>
          <w:r w:rsidRPr="005D3A03">
            <w:t>Figures title:</w:t>
          </w:r>
        </w:p>
      </w:docPartBody>
    </w:docPart>
    <w:docPart>
      <w:docPartPr>
        <w:name w:val="389D95B8F3AD4FE3B1324D4C2D78E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ACE4-4BDF-4CC0-BFF6-6D7BB010EFCD}"/>
      </w:docPartPr>
      <w:docPartBody>
        <w:p w:rsidR="00435BE7" w:rsidRDefault="000E38AA">
          <w:pPr>
            <w:pStyle w:val="389D95B8F3AD4FE3B1324D4C2D78E443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7F"/>
    <w:rsid w:val="000E38AA"/>
    <w:rsid w:val="0010137F"/>
    <w:rsid w:val="00435BE7"/>
    <w:rsid w:val="008525B8"/>
    <w:rsid w:val="008A3442"/>
    <w:rsid w:val="00A5561B"/>
    <w:rsid w:val="00D034E7"/>
    <w:rsid w:val="00FD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1F84DED08C4871BFA5928406027939">
    <w:name w:val="DF1F84DED08C4871BFA5928406027939"/>
  </w:style>
  <w:style w:type="paragraph" w:customStyle="1" w:styleId="E7EBD0EC83C94863B74AFDA48035D50F">
    <w:name w:val="E7EBD0EC83C94863B74AFDA48035D50F"/>
  </w:style>
  <w:style w:type="paragraph" w:customStyle="1" w:styleId="63CEF709B870446A988261EF8686CACE">
    <w:name w:val="63CEF709B870446A988261EF8686CACE"/>
  </w:style>
  <w:style w:type="paragraph" w:customStyle="1" w:styleId="EDB8299F833D4B6A82A5652421006095">
    <w:name w:val="EDB8299F833D4B6A82A5652421006095"/>
  </w:style>
  <w:style w:type="paragraph" w:customStyle="1" w:styleId="8299B2391965463086472D11FBF67F3E">
    <w:name w:val="8299B2391965463086472D11FBF67F3E"/>
  </w:style>
  <w:style w:type="paragraph" w:customStyle="1" w:styleId="BB95892501A348E0A47A564A3C473084">
    <w:name w:val="BB95892501A348E0A47A564A3C47308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B1B066E29FC429E8A3852FE33B0C224">
    <w:name w:val="7B1B066E29FC429E8A3852FE33B0C224"/>
  </w:style>
  <w:style w:type="paragraph" w:customStyle="1" w:styleId="07C840230E274D37B08F1D2CD167311A">
    <w:name w:val="07C840230E274D37B08F1D2CD167311A"/>
  </w:style>
  <w:style w:type="paragraph" w:customStyle="1" w:styleId="1C79EB93B2ED40B1A459F0792D975142">
    <w:name w:val="1C79EB93B2ED40B1A459F0792D975142"/>
  </w:style>
  <w:style w:type="paragraph" w:customStyle="1" w:styleId="E9CD469E390D4B2DA19D6D4EEA3CADDC">
    <w:name w:val="E9CD469E390D4B2DA19D6D4EEA3CADDC"/>
  </w:style>
  <w:style w:type="paragraph" w:customStyle="1" w:styleId="3F10BD2A0CE2451DB6F88B1668AB7FB2">
    <w:name w:val="3F10BD2A0CE2451DB6F88B1668AB7FB2"/>
  </w:style>
  <w:style w:type="paragraph" w:customStyle="1" w:styleId="C3735F7BDABF46BA92C69E2B8CEF50C7">
    <w:name w:val="C3735F7BDABF46BA92C69E2B8CEF50C7"/>
  </w:style>
  <w:style w:type="paragraph" w:customStyle="1" w:styleId="4DC3BABDE1824B149E802F2B44BAEAA3">
    <w:name w:val="4DC3BABDE1824B149E802F2B44BAEAA3"/>
  </w:style>
  <w:style w:type="paragraph" w:customStyle="1" w:styleId="E6BE6B551D574478A58832E51030629B">
    <w:name w:val="E6BE6B551D574478A58832E51030629B"/>
  </w:style>
  <w:style w:type="paragraph" w:customStyle="1" w:styleId="9A8AC94FDD5A425E90C046CA66246688">
    <w:name w:val="9A8AC94FDD5A425E90C046CA66246688"/>
  </w:style>
  <w:style w:type="paragraph" w:customStyle="1" w:styleId="A4540A6804BF4C50AB4AE89AAC8CC5A2">
    <w:name w:val="A4540A6804BF4C50AB4AE89AAC8CC5A2"/>
  </w:style>
  <w:style w:type="paragraph" w:customStyle="1" w:styleId="B6B575F128364B87A9CF6593FEA0C557">
    <w:name w:val="B6B575F128364B87A9CF6593FEA0C557"/>
  </w:style>
  <w:style w:type="paragraph" w:customStyle="1" w:styleId="1A7A75E38C05413EBF947841A850A39A">
    <w:name w:val="1A7A75E38C05413EBF947841A850A39A"/>
  </w:style>
  <w:style w:type="paragraph" w:customStyle="1" w:styleId="7BE5D8F183B0476E8780778E87448930">
    <w:name w:val="7BE5D8F183B0476E8780778E87448930"/>
  </w:style>
  <w:style w:type="paragraph" w:customStyle="1" w:styleId="A79E114A71684C398DB6760B0BFA2578">
    <w:name w:val="A79E114A71684C398DB6760B0BFA2578"/>
  </w:style>
  <w:style w:type="paragraph" w:customStyle="1" w:styleId="6CBD45B854104C22973631745746A75F">
    <w:name w:val="6CBD45B854104C22973631745746A75F"/>
  </w:style>
  <w:style w:type="paragraph" w:customStyle="1" w:styleId="3DBF77806C5F478B9A1C5C1884DFC271">
    <w:name w:val="3DBF77806C5F478B9A1C5C1884DFC271"/>
  </w:style>
  <w:style w:type="paragraph" w:customStyle="1" w:styleId="127FB5E36D7C426A982C5BA6A9BAB60B">
    <w:name w:val="127FB5E36D7C426A982C5BA6A9BAB60B"/>
  </w:style>
  <w:style w:type="paragraph" w:customStyle="1" w:styleId="810EBAC4A8D742D28837976CDCCDA8F0">
    <w:name w:val="810EBAC4A8D742D28837976CDCCDA8F0"/>
  </w:style>
  <w:style w:type="paragraph" w:customStyle="1" w:styleId="5AEA1241C2964D0E8FC2BB5D5F4D388A">
    <w:name w:val="5AEA1241C2964D0E8FC2BB5D5F4D388A"/>
  </w:style>
  <w:style w:type="paragraph" w:customStyle="1" w:styleId="FA69437B812846CD8340456311AB9F36">
    <w:name w:val="FA69437B812846CD8340456311AB9F36"/>
  </w:style>
  <w:style w:type="paragraph" w:customStyle="1" w:styleId="CC33FADFD4C14DA3ACDF19C2E725C7B3">
    <w:name w:val="CC33FADFD4C14DA3ACDF19C2E725C7B3"/>
  </w:style>
  <w:style w:type="paragraph" w:customStyle="1" w:styleId="114E99E78E754DF092B6773B23D70136">
    <w:name w:val="114E99E78E754DF092B6773B23D70136"/>
  </w:style>
  <w:style w:type="paragraph" w:customStyle="1" w:styleId="3E983C8E27AB462FA99299063918E4EE">
    <w:name w:val="3E983C8E27AB462FA99299063918E4EE"/>
  </w:style>
  <w:style w:type="paragraph" w:customStyle="1" w:styleId="178D9925373A4E7C90B09299CC42A590">
    <w:name w:val="178D9925373A4E7C90B09299CC42A590"/>
  </w:style>
  <w:style w:type="paragraph" w:customStyle="1" w:styleId="7B78CDCB7EE14C99B477E35E497B17F9">
    <w:name w:val="7B78CDCB7EE14C99B477E35E497B17F9"/>
  </w:style>
  <w:style w:type="paragraph" w:customStyle="1" w:styleId="D9E022BEE2164404872419A30F21447E">
    <w:name w:val="D9E022BEE2164404872419A30F21447E"/>
  </w:style>
  <w:style w:type="paragraph" w:customStyle="1" w:styleId="26E2D955AA874ACF923141C2FD06F35F">
    <w:name w:val="26E2D955AA874ACF923141C2FD06F35F"/>
  </w:style>
  <w:style w:type="paragraph" w:customStyle="1" w:styleId="BFF5D263760440069DBC20F4A774C3C7">
    <w:name w:val="BFF5D263760440069DBC20F4A774C3C7"/>
  </w:style>
  <w:style w:type="paragraph" w:customStyle="1" w:styleId="879550C2A01140C2854456143C721580">
    <w:name w:val="879550C2A01140C2854456143C721580"/>
  </w:style>
  <w:style w:type="paragraph" w:customStyle="1" w:styleId="7B33442E8DD54D2DADE2DB6CAE0A45A1">
    <w:name w:val="7B33442E8DD54D2DADE2DB6CAE0A45A1"/>
  </w:style>
  <w:style w:type="paragraph" w:customStyle="1" w:styleId="DC7F51C86B284B5EA077108D6738EFC5">
    <w:name w:val="DC7F51C86B284B5EA077108D6738EFC5"/>
  </w:style>
  <w:style w:type="paragraph" w:customStyle="1" w:styleId="B152249FC7904CE49E50E9AEB4B453DA">
    <w:name w:val="B152249FC7904CE49E50E9AEB4B453DA"/>
  </w:style>
  <w:style w:type="paragraph" w:customStyle="1" w:styleId="AF8F39BCEC0F41C89BFA5EE77A40DE0D">
    <w:name w:val="AF8F39BCEC0F41C89BFA5EE77A40DE0D"/>
  </w:style>
  <w:style w:type="paragraph" w:customStyle="1" w:styleId="92278E932E5944D1B374D633980D1F7D">
    <w:name w:val="92278E932E5944D1B374D633980D1F7D"/>
  </w:style>
  <w:style w:type="paragraph" w:customStyle="1" w:styleId="95E7BE44631244418C3905DBF0D6C887">
    <w:name w:val="95E7BE44631244418C3905DBF0D6C887"/>
  </w:style>
  <w:style w:type="paragraph" w:customStyle="1" w:styleId="2E81E853042843E39FA7D008118501CD">
    <w:name w:val="2E81E853042843E39FA7D008118501CD"/>
  </w:style>
  <w:style w:type="paragraph" w:customStyle="1" w:styleId="C371B099BAB9429D929DCCE9C3A6B3A7">
    <w:name w:val="C371B099BAB9429D929DCCE9C3A6B3A7"/>
  </w:style>
  <w:style w:type="paragraph" w:customStyle="1" w:styleId="E381F919B78946A2A79C892DED732653">
    <w:name w:val="E381F919B78946A2A79C892DED732653"/>
  </w:style>
  <w:style w:type="paragraph" w:customStyle="1" w:styleId="9E0B853858D04D3B85948C829DA536AE">
    <w:name w:val="9E0B853858D04D3B85948C829DA536AE"/>
  </w:style>
  <w:style w:type="paragraph" w:customStyle="1" w:styleId="0A5A5EE4903C4416B37AEC1FEEC0DE10">
    <w:name w:val="0A5A5EE4903C4416B37AEC1FEEC0DE10"/>
  </w:style>
  <w:style w:type="paragraph" w:customStyle="1" w:styleId="019AB7784454487B954D2F88FCD7BA3A">
    <w:name w:val="019AB7784454487B954D2F88FCD7BA3A"/>
  </w:style>
  <w:style w:type="paragraph" w:customStyle="1" w:styleId="EB3E82BC51324BCAB809B4B998BD7283">
    <w:name w:val="EB3E82BC51324BCAB809B4B998BD7283"/>
  </w:style>
  <w:style w:type="paragraph" w:customStyle="1" w:styleId="A559C4F8B8CA40468563525263C23EB3">
    <w:name w:val="A559C4F8B8CA40468563525263C23EB3"/>
  </w:style>
  <w:style w:type="paragraph" w:customStyle="1" w:styleId="2E9B41F29DF944BFAD0999E5A731B88A">
    <w:name w:val="2E9B41F29DF944BFAD0999E5A731B88A"/>
  </w:style>
  <w:style w:type="paragraph" w:customStyle="1" w:styleId="ADBCD43EA1D249CF8D3704EF960AB4E7">
    <w:name w:val="ADBCD43EA1D249CF8D3704EF960AB4E7"/>
  </w:style>
  <w:style w:type="paragraph" w:customStyle="1" w:styleId="B530B59C9BD74944A407EECE5CFF0258">
    <w:name w:val="B530B59C9BD74944A407EECE5CFF0258"/>
  </w:style>
  <w:style w:type="paragraph" w:customStyle="1" w:styleId="412E07A5B7C24A6EA2E3A04C7561A50B">
    <w:name w:val="412E07A5B7C24A6EA2E3A04C7561A50B"/>
  </w:style>
  <w:style w:type="paragraph" w:customStyle="1" w:styleId="A02472B07F4A4E278BECF1B0622A0916">
    <w:name w:val="A02472B07F4A4E278BECF1B0622A0916"/>
  </w:style>
  <w:style w:type="paragraph" w:customStyle="1" w:styleId="39D56DF21D914B18967FF3DE3FAA108F">
    <w:name w:val="39D56DF21D914B18967FF3DE3FAA108F"/>
  </w:style>
  <w:style w:type="paragraph" w:customStyle="1" w:styleId="9A1867E198EB48AA99614B5B040C431B">
    <w:name w:val="9A1867E198EB48AA99614B5B040C431B"/>
  </w:style>
  <w:style w:type="paragraph" w:customStyle="1" w:styleId="EAAF1AFC2B634A95AE3961105AD1CF73">
    <w:name w:val="EAAF1AFC2B634A95AE3961105AD1CF73"/>
  </w:style>
  <w:style w:type="paragraph" w:customStyle="1" w:styleId="9679FC4000D644B485E48A1BA467A1B2">
    <w:name w:val="9679FC4000D644B485E48A1BA467A1B2"/>
  </w:style>
  <w:style w:type="paragraph" w:customStyle="1" w:styleId="6824F1268F304E629B5FF8C6753930D9">
    <w:name w:val="6824F1268F304E629B5FF8C6753930D9"/>
  </w:style>
  <w:style w:type="paragraph" w:customStyle="1" w:styleId="49046CC0633B43C98EB850183A6F0D2F">
    <w:name w:val="49046CC0633B43C98EB850183A6F0D2F"/>
  </w:style>
  <w:style w:type="paragraph" w:customStyle="1" w:styleId="D61C7024E75C4BC5876611F8856F9FA9">
    <w:name w:val="D61C7024E75C4BC5876611F8856F9FA9"/>
  </w:style>
  <w:style w:type="paragraph" w:customStyle="1" w:styleId="39F0BD44CD2043319B9BDA220F9C775F">
    <w:name w:val="39F0BD44CD2043319B9BDA220F9C775F"/>
  </w:style>
  <w:style w:type="paragraph" w:customStyle="1" w:styleId="389D95B8F3AD4FE3B1324D4C2D78E443">
    <w:name w:val="389D95B8F3AD4FE3B1324D4C2D78E443"/>
  </w:style>
  <w:style w:type="paragraph" w:customStyle="1" w:styleId="DA2A4FD212E544BAAA2F3119E7AD1907">
    <w:name w:val="DA2A4FD212E544BAAA2F3119E7AD1907"/>
    <w:rsid w:val="00FD38AC"/>
  </w:style>
  <w:style w:type="paragraph" w:customStyle="1" w:styleId="E0BC0C5448124F89B255E8CA2686B8AA">
    <w:name w:val="E0BC0C5448124F89B255E8CA2686B8AA"/>
    <w:rsid w:val="00FD38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FACEBOOK POST ANALYSIS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1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AAD469-7B7A-4BE0-8579-CD3F957A5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4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Kayak.com Case Analysis</vt:lpstr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Kayak.com Case Analysis</dc:title>
  <dc:creator>Windows User</dc:creator>
  <cp:lastModifiedBy>Dennis Menge</cp:lastModifiedBy>
  <cp:revision>2</cp:revision>
  <dcterms:created xsi:type="dcterms:W3CDTF">2019-04-13T16:30:00Z</dcterms:created>
  <dcterms:modified xsi:type="dcterms:W3CDTF">2019-04-13T16:30:00Z</dcterms:modified>
</cp:coreProperties>
</file>