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D7B" w:rsidRPr="000C6E31" w:rsidRDefault="002C2D7B" w:rsidP="002C2D7B">
      <w:pPr>
        <w:jc w:val="center"/>
        <w:rPr>
          <w:b/>
        </w:rPr>
      </w:pPr>
      <w:r>
        <w:rPr>
          <w:b/>
        </w:rPr>
        <w:t>Weekly Activity 6</w:t>
      </w:r>
      <w:r w:rsidRPr="000C6E31">
        <w:rPr>
          <w:b/>
        </w:rPr>
        <w:t>:</w:t>
      </w:r>
    </w:p>
    <w:p w:rsidR="002C2D7B" w:rsidRDefault="002C2D7B" w:rsidP="002C2D7B">
      <w:pPr>
        <w:jc w:val="center"/>
        <w:rPr>
          <w:b/>
          <w:bCs/>
        </w:rPr>
      </w:pPr>
      <w:r>
        <w:rPr>
          <w:b/>
          <w:bCs/>
        </w:rPr>
        <w:t>Resonators</w:t>
      </w:r>
    </w:p>
    <w:p w:rsidR="002C2D7B" w:rsidRDefault="002C2D7B" w:rsidP="002C2D7B">
      <w:pPr>
        <w:jc w:val="center"/>
        <w:rPr>
          <w:b/>
          <w:bCs/>
        </w:rPr>
      </w:pPr>
    </w:p>
    <w:p w:rsidR="002C2D7B" w:rsidRPr="002C2D7B" w:rsidRDefault="002C2D7B" w:rsidP="002C2D7B">
      <w:pPr>
        <w:rPr>
          <w:bCs/>
        </w:rPr>
      </w:pPr>
    </w:p>
    <w:p w:rsidR="002C2D7B" w:rsidRDefault="002433B9" w:rsidP="002433B9">
      <w:pPr>
        <w:rPr>
          <w:bCs/>
        </w:rPr>
      </w:pPr>
      <w:r>
        <w:rPr>
          <w:bCs/>
        </w:rPr>
        <w:t>There are several different types of resonators we have discusses: mechanical and acoustic (Helmholtz and tube resonators are both acoustic resonators). Each has similarities and differences to the others. We will look at each below.</w:t>
      </w:r>
      <w:r w:rsidR="008C5FDA">
        <w:rPr>
          <w:bCs/>
        </w:rPr>
        <w:t xml:space="preserve"> Type your answers below each question, save to your computer and upload into Blackboard as appropriate.</w:t>
      </w:r>
    </w:p>
    <w:p w:rsidR="002433B9" w:rsidRDefault="002433B9" w:rsidP="002433B9">
      <w:pPr>
        <w:rPr>
          <w:bCs/>
        </w:rPr>
      </w:pPr>
    </w:p>
    <w:p w:rsidR="002433B9" w:rsidRDefault="002433B9" w:rsidP="002433B9">
      <w:pPr>
        <w:rPr>
          <w:bCs/>
          <w:u w:val="single"/>
        </w:rPr>
      </w:pPr>
      <w:r w:rsidRPr="002433B9">
        <w:rPr>
          <w:bCs/>
          <w:u w:val="single"/>
        </w:rPr>
        <w:t>Mechanical and Helmholtz</w:t>
      </w:r>
    </w:p>
    <w:p w:rsidR="002433B9" w:rsidRDefault="002433B9" w:rsidP="002433B9">
      <w:pPr>
        <w:rPr>
          <w:bCs/>
          <w:u w:val="single"/>
        </w:rPr>
      </w:pPr>
    </w:p>
    <w:p w:rsidR="002433B9" w:rsidRDefault="002433B9" w:rsidP="002433B9">
      <w:pPr>
        <w:jc w:val="center"/>
        <w:rPr>
          <w:bCs/>
          <w:u w:val="single"/>
        </w:rPr>
      </w:pPr>
      <w:r>
        <w:rPr>
          <w:bCs/>
          <w:noProof/>
          <w:u w:val="single"/>
        </w:rPr>
        <w:drawing>
          <wp:inline distT="0" distB="0" distL="0" distR="0" wp14:anchorId="459A4CDA" wp14:editId="4B832933">
            <wp:extent cx="3009900" cy="2886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lm_mechanical.jpg"/>
                    <pic:cNvPicPr/>
                  </pic:nvPicPr>
                  <pic:blipFill>
                    <a:blip r:embed="rId5">
                      <a:extLst>
                        <a:ext uri="{28A0092B-C50C-407E-A947-70E740481C1C}">
                          <a14:useLocalDpi xmlns:a14="http://schemas.microsoft.com/office/drawing/2010/main" val="0"/>
                        </a:ext>
                      </a:extLst>
                    </a:blip>
                    <a:stretch>
                      <a:fillRect/>
                    </a:stretch>
                  </pic:blipFill>
                  <pic:spPr>
                    <a:xfrm>
                      <a:off x="0" y="0"/>
                      <a:ext cx="3009900" cy="2886075"/>
                    </a:xfrm>
                    <a:prstGeom prst="rect">
                      <a:avLst/>
                    </a:prstGeom>
                  </pic:spPr>
                </pic:pic>
              </a:graphicData>
            </a:graphic>
          </wp:inline>
        </w:drawing>
      </w:r>
    </w:p>
    <w:p w:rsidR="002433B9" w:rsidRDefault="002433B9" w:rsidP="002433B9">
      <w:pPr>
        <w:jc w:val="center"/>
        <w:rPr>
          <w:bCs/>
          <w:u w:val="single"/>
        </w:rPr>
      </w:pPr>
    </w:p>
    <w:p w:rsidR="002433B9" w:rsidRDefault="002433B9" w:rsidP="002433B9">
      <w:pPr>
        <w:rPr>
          <w:bCs/>
        </w:rPr>
      </w:pPr>
      <w:r>
        <w:rPr>
          <w:bCs/>
        </w:rPr>
        <w:t>In the image above, you see a Helmholtz resonator (A) and a mechanical resonator (mass-spring model, B). Which parts of the mechanical resonator are similar to which parts of the Helmholtz resonator and why?</w:t>
      </w:r>
    </w:p>
    <w:p w:rsidR="008C5FDA" w:rsidRPr="00637C07" w:rsidRDefault="00637C07">
      <w:pPr>
        <w:rPr>
          <w:b/>
          <w:bCs/>
        </w:rPr>
      </w:pPr>
      <w:r w:rsidRPr="00637C07">
        <w:rPr>
          <w:b/>
          <w:bCs/>
        </w:rPr>
        <w:t>The neck of the Helmholtz resonator corresponds to the mass of the mechanical resonat</w:t>
      </w:r>
      <w:r w:rsidR="00993728">
        <w:rPr>
          <w:b/>
          <w:bCs/>
        </w:rPr>
        <w:t xml:space="preserve">or and the cavity of the </w:t>
      </w:r>
      <w:r w:rsidRPr="00637C07">
        <w:rPr>
          <w:b/>
          <w:bCs/>
        </w:rPr>
        <w:t>Helmholtz resonator corresponds to the spring of the mechanical resonator</w:t>
      </w:r>
      <w:r w:rsidR="00993728">
        <w:rPr>
          <w:b/>
          <w:bCs/>
        </w:rPr>
        <w:t xml:space="preserve">. The reason behind this is that the volume of the Helmholtz resonator acts a spring whose spring constant can be calculated. The fluid on the neck has a total effective mass which corresponds to the mass of the mechanical resonator. </w:t>
      </w:r>
    </w:p>
    <w:p w:rsidR="00637C07" w:rsidRDefault="00637C07"/>
    <w:p w:rsidR="001839A6" w:rsidRDefault="00C63E48">
      <w:r>
        <w:t>Th</w:t>
      </w:r>
      <w:r w:rsidR="002433B9">
        <w:t>e following two formulas are used to find the resonance frequencies of mechanical and Helmholtz resonators. Which formula belongs to which resonator and what do the variables mean?</w:t>
      </w:r>
    </w:p>
    <w:p w:rsidR="002433B9" w:rsidRDefault="002433B9"/>
    <w:p w:rsidR="008C5FDA" w:rsidRDefault="008C5FDA">
      <w:pPr>
        <w:rPr>
          <w:rFonts w:eastAsiaTheme="minorEastAsia"/>
        </w:rPr>
      </w:pPr>
      <w:r>
        <w:rPr>
          <w:rFonts w:eastAsiaTheme="minorEastAsia"/>
        </w:rPr>
        <w:t xml:space="preserve"> Formula 1: </w:t>
      </w:r>
      <m:oMath>
        <m:r>
          <w:rPr>
            <w:rFonts w:ascii="Cambria Math" w:hAnsi="Cambria Math"/>
          </w:rPr>
          <m:t>Fr=</m:t>
        </m:r>
        <m:f>
          <m:fPr>
            <m:ctrlPr>
              <w:rPr>
                <w:rFonts w:ascii="Cambria Math" w:hAnsi="Cambria Math"/>
                <w:i/>
              </w:rPr>
            </m:ctrlPr>
          </m:fPr>
          <m:num>
            <m:r>
              <w:rPr>
                <w:rFonts w:ascii="Cambria Math" w:hAnsi="Cambria Math"/>
              </w:rPr>
              <m:t>1</m:t>
            </m:r>
          </m:num>
          <m:den>
            <m:r>
              <w:rPr>
                <w:rFonts w:ascii="Cambria Math" w:hAnsi="Cambria Math"/>
              </w:rPr>
              <m:t xml:space="preserve">2π </m:t>
            </m:r>
          </m:den>
        </m:f>
        <m:r>
          <w:rPr>
            <w:rFonts w:ascii="Cambria Math" w:hAnsi="Cambria Math"/>
          </w:rPr>
          <m:t>*</m:t>
        </m:r>
        <m:rad>
          <m:radPr>
            <m:degHide m:val="1"/>
            <m:ctrlPr>
              <w:rPr>
                <w:rFonts w:ascii="Cambria Math" w:hAnsi="Cambria Math"/>
                <w:i/>
              </w:rPr>
            </m:ctrlPr>
          </m:radPr>
          <m:deg/>
          <m:e>
            <m:r>
              <w:rPr>
                <w:rFonts w:ascii="Cambria Math" w:hAnsi="Cambria Math"/>
              </w:rPr>
              <m:t>K</m:t>
            </m:r>
          </m:e>
        </m:rad>
        <m:r>
          <w:rPr>
            <w:rFonts w:ascii="Cambria Math" w:hAnsi="Cambria Math"/>
          </w:rPr>
          <m:t>/M</m:t>
        </m:r>
      </m:oMath>
    </w:p>
    <w:p w:rsidR="00101020" w:rsidRPr="00101020" w:rsidRDefault="00101020">
      <w:pPr>
        <w:rPr>
          <w:rFonts w:eastAsiaTheme="minorEastAsia"/>
          <w:b/>
        </w:rPr>
      </w:pPr>
      <w:r w:rsidRPr="00101020">
        <w:rPr>
          <w:rFonts w:eastAsiaTheme="minorEastAsia"/>
          <w:b/>
        </w:rPr>
        <w:t xml:space="preserve">This formula belongs to the mechanical resonator. </w:t>
      </w:r>
    </w:p>
    <w:p w:rsidR="00101020" w:rsidRPr="00101020" w:rsidRDefault="00097107">
      <w:pPr>
        <w:rPr>
          <w:rFonts w:eastAsiaTheme="minorEastAsia"/>
          <w:b/>
        </w:rPr>
      </w:pPr>
      <w:r>
        <w:rPr>
          <w:rFonts w:eastAsiaTheme="minorEastAsia"/>
          <w:b/>
        </w:rPr>
        <w:t>K</w:t>
      </w:r>
      <w:r w:rsidR="00101020" w:rsidRPr="00101020">
        <w:rPr>
          <w:rFonts w:eastAsiaTheme="minorEastAsia"/>
          <w:b/>
        </w:rPr>
        <w:t>- Spring Constant</w:t>
      </w:r>
    </w:p>
    <w:p w:rsidR="00101020" w:rsidRPr="00101020" w:rsidRDefault="00097107">
      <w:pPr>
        <w:rPr>
          <w:rFonts w:eastAsiaTheme="minorEastAsia"/>
          <w:b/>
        </w:rPr>
      </w:pPr>
      <w:r>
        <w:rPr>
          <w:rFonts w:eastAsiaTheme="minorEastAsia"/>
          <w:b/>
        </w:rPr>
        <w:t>M</w:t>
      </w:r>
      <w:r w:rsidR="00101020" w:rsidRPr="00101020">
        <w:rPr>
          <w:rFonts w:eastAsiaTheme="minorEastAsia"/>
          <w:b/>
        </w:rPr>
        <w:t xml:space="preserve"> - Mass</w:t>
      </w:r>
    </w:p>
    <w:p w:rsidR="002433B9" w:rsidRDefault="002433B9">
      <w:pPr>
        <w:rPr>
          <w:rFonts w:eastAsiaTheme="minorEastAsia"/>
        </w:rPr>
      </w:pPr>
    </w:p>
    <w:p w:rsidR="002433B9" w:rsidRDefault="008C5FDA">
      <w:pPr>
        <w:rPr>
          <w:rFonts w:eastAsiaTheme="minorEastAsia"/>
        </w:rPr>
      </w:pPr>
      <w:r>
        <w:rPr>
          <w:rFonts w:eastAsiaTheme="minorEastAsia"/>
        </w:rPr>
        <w:t xml:space="preserve">Formula 2: </w:t>
      </w:r>
      <m:oMath>
        <m:r>
          <w:rPr>
            <w:rFonts w:ascii="Cambria Math" w:eastAsiaTheme="minorEastAsia" w:hAnsi="Cambria Math"/>
          </w:rPr>
          <m:t>Fr=</m:t>
        </m:r>
        <m:f>
          <m:fPr>
            <m:ctrlPr>
              <w:rPr>
                <w:rFonts w:ascii="Cambria Math" w:eastAsiaTheme="minorEastAsia" w:hAnsi="Cambria Math"/>
                <w:i/>
              </w:rPr>
            </m:ctrlPr>
          </m:fPr>
          <m:num>
            <m:r>
              <w:rPr>
                <w:rFonts w:ascii="Cambria Math" w:eastAsiaTheme="minorEastAsia" w:hAnsi="Cambria Math"/>
              </w:rPr>
              <m:t>c</m:t>
            </m:r>
          </m:num>
          <m:den>
            <m:r>
              <w:rPr>
                <w:rFonts w:ascii="Cambria Math" w:eastAsiaTheme="minorEastAsia" w:hAnsi="Cambria Math"/>
              </w:rPr>
              <m:t>2π</m:t>
            </m:r>
          </m:den>
        </m:f>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S</m:t>
            </m:r>
          </m:e>
        </m:rad>
        <m:r>
          <w:rPr>
            <w:rFonts w:ascii="Cambria Math" w:eastAsiaTheme="minorEastAsia" w:hAnsi="Cambria Math"/>
          </w:rPr>
          <m:t>/Vl</m:t>
        </m:r>
      </m:oMath>
    </w:p>
    <w:p w:rsidR="00101020" w:rsidRPr="001801E2" w:rsidRDefault="00101020">
      <w:pPr>
        <w:rPr>
          <w:rFonts w:eastAsiaTheme="minorEastAsia"/>
          <w:b/>
        </w:rPr>
      </w:pPr>
      <w:r w:rsidRPr="001801E2">
        <w:rPr>
          <w:rFonts w:eastAsiaTheme="minorEastAsia"/>
          <w:b/>
        </w:rPr>
        <w:t>This formula belongs to the Helmholtz resonator</w:t>
      </w:r>
    </w:p>
    <w:p w:rsidR="001801E2" w:rsidRPr="001801E2" w:rsidRDefault="001801E2">
      <w:pPr>
        <w:rPr>
          <w:rFonts w:eastAsiaTheme="minorEastAsia"/>
          <w:b/>
        </w:rPr>
      </w:pPr>
      <w:r w:rsidRPr="001801E2">
        <w:rPr>
          <w:rFonts w:eastAsiaTheme="minorEastAsia"/>
          <w:b/>
        </w:rPr>
        <w:t>c - Sound velocity in the fluid</w:t>
      </w:r>
    </w:p>
    <w:p w:rsidR="001801E2" w:rsidRPr="001801E2" w:rsidRDefault="001801E2">
      <w:pPr>
        <w:rPr>
          <w:rFonts w:eastAsiaTheme="minorEastAsia"/>
          <w:b/>
        </w:rPr>
      </w:pPr>
      <w:r w:rsidRPr="001801E2">
        <w:rPr>
          <w:rFonts w:eastAsiaTheme="minorEastAsia"/>
          <w:b/>
        </w:rPr>
        <w:t>S - Projection area of the neck</w:t>
      </w:r>
    </w:p>
    <w:p w:rsidR="001801E2" w:rsidRPr="001801E2" w:rsidRDefault="001801E2">
      <w:pPr>
        <w:rPr>
          <w:rFonts w:eastAsiaTheme="minorEastAsia"/>
          <w:b/>
        </w:rPr>
      </w:pPr>
      <w:r w:rsidRPr="001801E2">
        <w:rPr>
          <w:rFonts w:eastAsiaTheme="minorEastAsia"/>
          <w:b/>
        </w:rPr>
        <w:t>V- Volume of the cavity</w:t>
      </w:r>
    </w:p>
    <w:p w:rsidR="001801E2" w:rsidRPr="001801E2" w:rsidRDefault="001801E2">
      <w:pPr>
        <w:rPr>
          <w:rFonts w:eastAsiaTheme="minorEastAsia"/>
          <w:b/>
        </w:rPr>
      </w:pPr>
      <w:r w:rsidRPr="001801E2">
        <w:rPr>
          <w:rFonts w:eastAsiaTheme="minorEastAsia"/>
          <w:b/>
        </w:rPr>
        <w:t>l- Effective length of the neck</w:t>
      </w:r>
    </w:p>
    <w:p w:rsidR="00101020" w:rsidRPr="008C5FDA" w:rsidRDefault="00101020">
      <w:pPr>
        <w:rPr>
          <w:rFonts w:eastAsiaTheme="minorEastAsia"/>
        </w:rPr>
      </w:pPr>
    </w:p>
    <w:p w:rsidR="00C63E48" w:rsidRDefault="00C63E48">
      <w:pPr>
        <w:rPr>
          <w:rFonts w:ascii="Cambria Math" w:eastAsiaTheme="minorEastAsia" w:hAnsi="Cambria Math"/>
        </w:rPr>
      </w:pPr>
    </w:p>
    <w:p w:rsidR="008C5FDA" w:rsidRDefault="008C5FDA">
      <w:pPr>
        <w:rPr>
          <w:rFonts w:eastAsiaTheme="minorEastAsia"/>
          <w:u w:val="single"/>
        </w:rPr>
      </w:pPr>
      <w:r w:rsidRPr="008C5FDA">
        <w:rPr>
          <w:rFonts w:ascii="Cambria Math" w:eastAsiaTheme="minorEastAsia" w:hAnsi="Cambria Math"/>
          <w:u w:val="single"/>
        </w:rPr>
        <w:t>Tube Resonators</w:t>
      </w:r>
    </w:p>
    <w:p w:rsidR="008C5FDA" w:rsidRDefault="008C5FDA" w:rsidP="008C5FDA">
      <w:pPr>
        <w:rPr>
          <w:rFonts w:eastAsiaTheme="minorEastAsia"/>
        </w:rPr>
      </w:pPr>
      <w:r>
        <w:rPr>
          <w:rFonts w:eastAsiaTheme="minorEastAsia"/>
        </w:rPr>
        <w:t xml:space="preserve">Compute the first three resonant frequencies for tubes </w:t>
      </w:r>
      <w:r w:rsidRPr="00EB785C">
        <w:rPr>
          <w:rFonts w:eastAsiaTheme="minorEastAsia"/>
          <w:b/>
        </w:rPr>
        <w:t>open at both ends</w:t>
      </w:r>
      <w:r>
        <w:rPr>
          <w:rFonts w:eastAsiaTheme="minorEastAsia"/>
        </w:rPr>
        <w:t xml:space="preserve"> and having lengths of: (a)</w:t>
      </w:r>
      <w:r w:rsidR="00EB785C">
        <w:rPr>
          <w:rFonts w:eastAsiaTheme="minorEastAsia"/>
        </w:rPr>
        <w:t xml:space="preserve"> 10 cm, (b) 14 cm, and (c) 18 cm. Use your computer values for the three tube lengths to plot them on the frequency-by-tube-length chart shown below (copy and paste the image below to your computer, print it and complete it. Then, take a picture of the completed image and paste it below). At each tube length, use unfilled circles for the lowest resonance (R1), unfilled squares for the second resonance (R2), and unfilled triangles for the third resonance (R3)- see the right side of the graph. Please write out the actual values for each resonance next to the symbol (round to the nearest whole number). Be sure to label both the x- and y-axes. </w:t>
      </w:r>
      <w:r w:rsidR="00EB0970">
        <w:rPr>
          <w:rFonts w:eastAsiaTheme="minorEastAsia"/>
        </w:rPr>
        <w:t>Also indicate which formula you used to complete the calculations.</w:t>
      </w:r>
    </w:p>
    <w:p w:rsidR="00EB0970" w:rsidRDefault="00EB0970" w:rsidP="008C5FDA">
      <w:pPr>
        <w:rPr>
          <w:rFonts w:eastAsiaTheme="minorEastAsia"/>
        </w:rPr>
      </w:pPr>
    </w:p>
    <w:p w:rsidR="0003325C" w:rsidRPr="004D456C" w:rsidRDefault="0003325C" w:rsidP="0003325C">
      <w:pPr>
        <w:rPr>
          <w:rFonts w:eastAsiaTheme="minorEastAsia"/>
          <w:b/>
        </w:rPr>
      </w:pPr>
      <w:r w:rsidRPr="004D456C">
        <w:rPr>
          <w:rFonts w:eastAsiaTheme="minorEastAsia"/>
          <w:b/>
        </w:rPr>
        <w:t xml:space="preserve">f = (c x </w:t>
      </w:r>
      <w:r>
        <w:rPr>
          <w:rFonts w:eastAsiaTheme="minorEastAsia"/>
          <w:b/>
        </w:rPr>
        <w:t>n</w:t>
      </w:r>
      <w:r w:rsidRPr="004D456C">
        <w:rPr>
          <w:rFonts w:eastAsiaTheme="minorEastAsia"/>
          <w:b/>
        </w:rPr>
        <w:t>)/</w:t>
      </w:r>
      <w:r>
        <w:rPr>
          <w:rFonts w:eastAsiaTheme="minorEastAsia"/>
          <w:b/>
        </w:rPr>
        <w:t>2</w:t>
      </w:r>
      <w:r w:rsidRPr="004D456C">
        <w:rPr>
          <w:rFonts w:eastAsiaTheme="minorEastAsia"/>
          <w:b/>
        </w:rPr>
        <w:t>L; where c = speed of light, n = number of resonance, l = length of tube in cm</w:t>
      </w:r>
    </w:p>
    <w:p w:rsidR="0003325C" w:rsidRDefault="0003325C" w:rsidP="0003325C">
      <w:pPr>
        <w:rPr>
          <w:rFonts w:eastAsiaTheme="minorEastAsia"/>
          <w:b/>
        </w:rPr>
      </w:pPr>
      <w:r w:rsidRPr="004D456C">
        <w:rPr>
          <w:rFonts w:eastAsiaTheme="minorEastAsia"/>
          <w:b/>
        </w:rPr>
        <w:t>Assuming that the speed of sound is 34000 cm/s</w:t>
      </w:r>
      <w:r>
        <w:rPr>
          <w:rFonts w:eastAsiaTheme="minorEastAsia"/>
          <w:b/>
        </w:rPr>
        <w:t>:</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(a) 10cm</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f (R1) = (34000 x 1)/20 = 1700 Hz</w:t>
      </w:r>
    </w:p>
    <w:p w:rsidR="0003325C" w:rsidRDefault="0003325C" w:rsidP="0003325C">
      <w:pPr>
        <w:rPr>
          <w:rFonts w:eastAsiaTheme="minorEastAsia"/>
          <w:b/>
        </w:rPr>
      </w:pPr>
      <w:r>
        <w:rPr>
          <w:rFonts w:eastAsiaTheme="minorEastAsia"/>
          <w:b/>
        </w:rPr>
        <w:t>f (R2</w:t>
      </w:r>
      <w:r>
        <w:rPr>
          <w:rFonts w:eastAsiaTheme="minorEastAsia"/>
          <w:b/>
        </w:rPr>
        <w:t xml:space="preserve">) = (34000 x </w:t>
      </w:r>
      <w:r>
        <w:rPr>
          <w:rFonts w:eastAsiaTheme="minorEastAsia"/>
          <w:b/>
        </w:rPr>
        <w:t>2</w:t>
      </w:r>
      <w:r>
        <w:rPr>
          <w:rFonts w:eastAsiaTheme="minorEastAsia"/>
          <w:b/>
        </w:rPr>
        <w:t xml:space="preserve">)/20 </w:t>
      </w:r>
      <w:r>
        <w:rPr>
          <w:rFonts w:eastAsiaTheme="minorEastAsia"/>
          <w:b/>
        </w:rPr>
        <w:t>= 3400 Hz</w:t>
      </w:r>
    </w:p>
    <w:p w:rsidR="0003325C" w:rsidRDefault="0003325C" w:rsidP="0003325C">
      <w:pPr>
        <w:rPr>
          <w:rFonts w:eastAsiaTheme="minorEastAsia"/>
          <w:b/>
        </w:rPr>
      </w:pPr>
      <w:r>
        <w:rPr>
          <w:rFonts w:eastAsiaTheme="minorEastAsia"/>
          <w:b/>
        </w:rPr>
        <w:t>f (R3</w:t>
      </w:r>
      <w:r>
        <w:rPr>
          <w:rFonts w:eastAsiaTheme="minorEastAsia"/>
          <w:b/>
        </w:rPr>
        <w:t xml:space="preserve">) = (34000 x </w:t>
      </w:r>
      <w:r>
        <w:rPr>
          <w:rFonts w:eastAsiaTheme="minorEastAsia"/>
          <w:b/>
        </w:rPr>
        <w:t>3</w:t>
      </w:r>
      <w:r>
        <w:rPr>
          <w:rFonts w:eastAsiaTheme="minorEastAsia"/>
          <w:b/>
        </w:rPr>
        <w:t xml:space="preserve">)/20 </w:t>
      </w:r>
      <w:r>
        <w:rPr>
          <w:rFonts w:eastAsiaTheme="minorEastAsia"/>
          <w:b/>
        </w:rPr>
        <w:t>= 6400 Hz</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(b) 14 cm</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f (R1) = (34000 x 1)</w:t>
      </w:r>
      <w:r>
        <w:rPr>
          <w:rFonts w:eastAsiaTheme="minorEastAsia"/>
          <w:b/>
        </w:rPr>
        <w:t>/28</w:t>
      </w:r>
      <w:r>
        <w:rPr>
          <w:rFonts w:eastAsiaTheme="minorEastAsia"/>
          <w:b/>
        </w:rPr>
        <w:t xml:space="preserve"> = </w:t>
      </w:r>
      <w:r w:rsidR="00411CC4">
        <w:rPr>
          <w:rFonts w:eastAsiaTheme="minorEastAsia"/>
          <w:b/>
        </w:rPr>
        <w:t>1214 Hz</w:t>
      </w:r>
    </w:p>
    <w:p w:rsidR="0003325C" w:rsidRDefault="0003325C" w:rsidP="0003325C">
      <w:pPr>
        <w:rPr>
          <w:rFonts w:eastAsiaTheme="minorEastAsia"/>
          <w:b/>
        </w:rPr>
      </w:pPr>
      <w:r>
        <w:rPr>
          <w:rFonts w:eastAsiaTheme="minorEastAsia"/>
          <w:b/>
        </w:rPr>
        <w:t>f (R2) = (34000 x 2)</w:t>
      </w:r>
      <w:r>
        <w:rPr>
          <w:rFonts w:eastAsiaTheme="minorEastAsia"/>
          <w:b/>
        </w:rPr>
        <w:t>/28</w:t>
      </w:r>
      <w:r>
        <w:rPr>
          <w:rFonts w:eastAsiaTheme="minorEastAsia"/>
          <w:b/>
        </w:rPr>
        <w:t xml:space="preserve"> = </w:t>
      </w:r>
      <w:r w:rsidR="00411CC4">
        <w:rPr>
          <w:rFonts w:eastAsiaTheme="minorEastAsia"/>
          <w:b/>
        </w:rPr>
        <w:t>2429 Hz</w:t>
      </w:r>
    </w:p>
    <w:p w:rsidR="0003325C" w:rsidRDefault="0003325C" w:rsidP="0003325C">
      <w:pPr>
        <w:rPr>
          <w:rFonts w:eastAsiaTheme="minorEastAsia"/>
          <w:b/>
        </w:rPr>
      </w:pPr>
      <w:r>
        <w:rPr>
          <w:rFonts w:eastAsiaTheme="minorEastAsia"/>
          <w:b/>
        </w:rPr>
        <w:t>f (R3) = (34000 x 3)</w:t>
      </w:r>
      <w:r>
        <w:rPr>
          <w:rFonts w:eastAsiaTheme="minorEastAsia"/>
          <w:b/>
        </w:rPr>
        <w:t>/28</w:t>
      </w:r>
      <w:r>
        <w:rPr>
          <w:rFonts w:eastAsiaTheme="minorEastAsia"/>
          <w:b/>
        </w:rPr>
        <w:t xml:space="preserve"> =</w:t>
      </w:r>
      <w:r w:rsidR="00411CC4">
        <w:rPr>
          <w:rFonts w:eastAsiaTheme="minorEastAsia"/>
          <w:b/>
        </w:rPr>
        <w:t xml:space="preserve"> 3643 Hz</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(c)18cm</w:t>
      </w:r>
    </w:p>
    <w:p w:rsidR="0003325C" w:rsidRDefault="0003325C" w:rsidP="0003325C">
      <w:pPr>
        <w:rPr>
          <w:rFonts w:eastAsiaTheme="minorEastAsia"/>
          <w:b/>
        </w:rPr>
      </w:pPr>
    </w:p>
    <w:p w:rsidR="0003325C" w:rsidRDefault="0003325C" w:rsidP="0003325C">
      <w:pPr>
        <w:rPr>
          <w:rFonts w:eastAsiaTheme="minorEastAsia"/>
          <w:b/>
        </w:rPr>
      </w:pPr>
      <w:r>
        <w:rPr>
          <w:rFonts w:eastAsiaTheme="minorEastAsia"/>
          <w:b/>
        </w:rPr>
        <w:t>f (R1) = (34000 x 1)</w:t>
      </w:r>
      <w:r>
        <w:rPr>
          <w:rFonts w:eastAsiaTheme="minorEastAsia"/>
          <w:b/>
        </w:rPr>
        <w:t>/36</w:t>
      </w:r>
      <w:r>
        <w:rPr>
          <w:rFonts w:eastAsiaTheme="minorEastAsia"/>
          <w:b/>
        </w:rPr>
        <w:t xml:space="preserve"> = </w:t>
      </w:r>
      <w:r w:rsidR="00411CC4">
        <w:rPr>
          <w:rFonts w:eastAsiaTheme="minorEastAsia"/>
          <w:b/>
        </w:rPr>
        <w:t>944 Hz</w:t>
      </w:r>
    </w:p>
    <w:p w:rsidR="0003325C" w:rsidRDefault="0003325C" w:rsidP="0003325C">
      <w:pPr>
        <w:rPr>
          <w:rFonts w:eastAsiaTheme="minorEastAsia"/>
          <w:b/>
        </w:rPr>
      </w:pPr>
      <w:r>
        <w:rPr>
          <w:rFonts w:eastAsiaTheme="minorEastAsia"/>
          <w:b/>
        </w:rPr>
        <w:t>f (R2) = (34000 x 2)</w:t>
      </w:r>
      <w:r>
        <w:rPr>
          <w:rFonts w:eastAsiaTheme="minorEastAsia"/>
          <w:b/>
        </w:rPr>
        <w:t>/36</w:t>
      </w:r>
      <w:r>
        <w:rPr>
          <w:rFonts w:eastAsiaTheme="minorEastAsia"/>
          <w:b/>
        </w:rPr>
        <w:t xml:space="preserve"> = </w:t>
      </w:r>
      <w:r w:rsidR="00411CC4">
        <w:rPr>
          <w:rFonts w:eastAsiaTheme="minorEastAsia"/>
          <w:b/>
        </w:rPr>
        <w:t>1889 Hz</w:t>
      </w:r>
    </w:p>
    <w:p w:rsidR="0003325C" w:rsidRDefault="0003325C" w:rsidP="0003325C">
      <w:pPr>
        <w:rPr>
          <w:rFonts w:eastAsiaTheme="minorEastAsia"/>
          <w:b/>
        </w:rPr>
      </w:pPr>
      <w:r>
        <w:rPr>
          <w:rFonts w:eastAsiaTheme="minorEastAsia"/>
          <w:b/>
        </w:rPr>
        <w:t>f (R3) = (34000 x 3)</w:t>
      </w:r>
      <w:r>
        <w:rPr>
          <w:rFonts w:eastAsiaTheme="minorEastAsia"/>
          <w:b/>
        </w:rPr>
        <w:t>/36</w:t>
      </w:r>
      <w:r>
        <w:rPr>
          <w:rFonts w:eastAsiaTheme="minorEastAsia"/>
          <w:b/>
        </w:rPr>
        <w:t xml:space="preserve"> =</w:t>
      </w:r>
      <w:r w:rsidR="00411CC4">
        <w:rPr>
          <w:rFonts w:eastAsiaTheme="minorEastAsia"/>
          <w:b/>
        </w:rPr>
        <w:t xml:space="preserve"> 2833 Hz</w:t>
      </w:r>
    </w:p>
    <w:p w:rsidR="0003325C" w:rsidRPr="004D456C" w:rsidRDefault="0003325C" w:rsidP="0003325C">
      <w:pPr>
        <w:rPr>
          <w:rFonts w:eastAsiaTheme="minorEastAsia"/>
          <w:b/>
        </w:rPr>
      </w:pPr>
    </w:p>
    <w:p w:rsidR="00DE3B6D" w:rsidRDefault="00DE3B6D" w:rsidP="008C5FDA">
      <w:pPr>
        <w:rPr>
          <w:rFonts w:eastAsiaTheme="minorEastAsia"/>
        </w:rPr>
      </w:pPr>
    </w:p>
    <w:p w:rsidR="00EB0970" w:rsidRDefault="00873ECC" w:rsidP="008C5FDA">
      <w:pPr>
        <w:rPr>
          <w:rFonts w:eastAsiaTheme="minorEastAsia"/>
        </w:rPr>
      </w:pPr>
      <w:r>
        <w:rPr>
          <w:rFonts w:eastAsiaTheme="minorEastAsia"/>
          <w:noProof/>
        </w:rPr>
        <w:lastRenderedPageBreak/>
        <w:drawing>
          <wp:inline distT="0" distB="0" distL="0" distR="0" wp14:anchorId="403ED6D0" wp14:editId="45C3AD86">
            <wp:extent cx="5943600" cy="35236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 end.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523615"/>
                    </a:xfrm>
                    <a:prstGeom prst="rect">
                      <a:avLst/>
                    </a:prstGeom>
                  </pic:spPr>
                </pic:pic>
              </a:graphicData>
            </a:graphic>
          </wp:inline>
        </w:drawing>
      </w:r>
    </w:p>
    <w:p w:rsidR="00C63E48" w:rsidRDefault="00C63E48" w:rsidP="00EC6657">
      <w:pPr>
        <w:rPr>
          <w:rFonts w:eastAsiaTheme="minorEastAsia"/>
        </w:rPr>
      </w:pPr>
    </w:p>
    <w:p w:rsidR="00097107" w:rsidRDefault="00097107" w:rsidP="00EC6657">
      <w:pPr>
        <w:rPr>
          <w:rFonts w:eastAsiaTheme="minorEastAsia"/>
        </w:rPr>
      </w:pPr>
      <w:bookmarkStart w:id="0" w:name="_GoBack"/>
      <w:bookmarkEnd w:id="0"/>
    </w:p>
    <w:p w:rsidR="00C63E48" w:rsidRDefault="00C63E48" w:rsidP="00EC6657">
      <w:pPr>
        <w:rPr>
          <w:rFonts w:eastAsiaTheme="minorEastAsia"/>
        </w:rPr>
      </w:pPr>
    </w:p>
    <w:p w:rsidR="00EC6657" w:rsidRDefault="00EC6657" w:rsidP="00EC6657">
      <w:pPr>
        <w:rPr>
          <w:rFonts w:eastAsiaTheme="minorEastAsia"/>
        </w:rPr>
      </w:pPr>
      <w:r>
        <w:rPr>
          <w:rFonts w:eastAsiaTheme="minorEastAsia"/>
        </w:rPr>
        <w:t xml:space="preserve">Compute the first three resonant frequencies for tubes </w:t>
      </w:r>
      <w:r w:rsidRPr="00EB785C">
        <w:rPr>
          <w:rFonts w:eastAsiaTheme="minorEastAsia"/>
          <w:b/>
        </w:rPr>
        <w:t xml:space="preserve">open at </w:t>
      </w:r>
      <w:r>
        <w:rPr>
          <w:rFonts w:eastAsiaTheme="minorEastAsia"/>
          <w:b/>
        </w:rPr>
        <w:t>one end and closed at the other</w:t>
      </w:r>
      <w:r>
        <w:rPr>
          <w:rFonts w:eastAsiaTheme="minorEastAsia"/>
        </w:rPr>
        <w:t xml:space="preserve"> and having lengths of: (a) 10 cm, (b) 14 cm, and (c) 18 cm. Use your computer values for the three tube lengths to plot them on the frequency-by-tube-length chart shown below (copy and paste the image below to your computer, print it and complete it. Then, take a picture of the completed image and paste it below). At each tube length, use unfilled circles for the lowest resonance (R1), unfilled squares for the second resonance (R2), and unfilled triangles for the third resonance (R3)- see the right side of the graph. Please write out the actual values for each resonance next to the symbol (round to the nearest whole number). Be sure to label both the x- and y-axes. Also indicate which formula you used to complete the calculations.</w:t>
      </w:r>
    </w:p>
    <w:p w:rsidR="001F4477" w:rsidRDefault="001F4477" w:rsidP="00EC6657">
      <w:pPr>
        <w:rPr>
          <w:rFonts w:eastAsiaTheme="minorEastAsia"/>
        </w:rPr>
      </w:pPr>
    </w:p>
    <w:p w:rsidR="001F4477" w:rsidRDefault="001F4477" w:rsidP="00EC6657">
      <w:pPr>
        <w:rPr>
          <w:rFonts w:eastAsiaTheme="minorEastAsia"/>
        </w:rPr>
      </w:pPr>
    </w:p>
    <w:p w:rsidR="00C82F2A" w:rsidRPr="004D456C" w:rsidRDefault="00C82F2A" w:rsidP="00EC6657">
      <w:pPr>
        <w:rPr>
          <w:rFonts w:eastAsiaTheme="minorEastAsia"/>
          <w:b/>
        </w:rPr>
      </w:pPr>
      <w:r w:rsidRPr="004D456C">
        <w:rPr>
          <w:rFonts w:eastAsiaTheme="minorEastAsia"/>
          <w:b/>
        </w:rPr>
        <w:t>f =</w:t>
      </w:r>
      <w:r w:rsidR="001F4477" w:rsidRPr="004D456C">
        <w:rPr>
          <w:rFonts w:eastAsiaTheme="minorEastAsia"/>
          <w:b/>
        </w:rPr>
        <w:t xml:space="preserve"> </w:t>
      </w:r>
      <w:r w:rsidRPr="004D456C">
        <w:rPr>
          <w:rFonts w:eastAsiaTheme="minorEastAsia"/>
          <w:b/>
        </w:rPr>
        <w:t>(</w:t>
      </w:r>
      <w:r w:rsidR="001F4477" w:rsidRPr="004D456C">
        <w:rPr>
          <w:rFonts w:eastAsiaTheme="minorEastAsia"/>
          <w:b/>
        </w:rPr>
        <w:t xml:space="preserve">c x </w:t>
      </w:r>
      <w:r w:rsidR="00C26B6C" w:rsidRPr="004D456C">
        <w:rPr>
          <w:rFonts w:eastAsiaTheme="minorEastAsia"/>
          <w:b/>
        </w:rPr>
        <w:t>(</w:t>
      </w:r>
      <w:r w:rsidR="001F4477" w:rsidRPr="004D456C">
        <w:rPr>
          <w:rFonts w:eastAsiaTheme="minorEastAsia"/>
          <w:b/>
        </w:rPr>
        <w:t xml:space="preserve">2n </w:t>
      </w:r>
      <w:r w:rsidRPr="004D456C">
        <w:rPr>
          <w:rFonts w:eastAsiaTheme="minorEastAsia"/>
          <w:b/>
        </w:rPr>
        <w:t>–</w:t>
      </w:r>
      <w:r w:rsidR="001F4477" w:rsidRPr="004D456C">
        <w:rPr>
          <w:rFonts w:eastAsiaTheme="minorEastAsia"/>
          <w:b/>
        </w:rPr>
        <w:t xml:space="preserve"> 1</w:t>
      </w:r>
      <w:r w:rsidR="00C26B6C" w:rsidRPr="004D456C">
        <w:rPr>
          <w:rFonts w:eastAsiaTheme="minorEastAsia"/>
          <w:b/>
        </w:rPr>
        <w:t>)</w:t>
      </w:r>
      <w:r w:rsidRPr="004D456C">
        <w:rPr>
          <w:rFonts w:eastAsiaTheme="minorEastAsia"/>
          <w:b/>
        </w:rPr>
        <w:t>)/4L; where c = speed of light, n = number of resonance, l = length of tube in cm</w:t>
      </w:r>
    </w:p>
    <w:p w:rsidR="00C82F2A" w:rsidRPr="004D456C" w:rsidRDefault="00C82F2A" w:rsidP="00EC6657">
      <w:pPr>
        <w:rPr>
          <w:rFonts w:eastAsiaTheme="minorEastAsia"/>
          <w:b/>
        </w:rPr>
      </w:pPr>
      <w:r w:rsidRPr="004D456C">
        <w:rPr>
          <w:rFonts w:eastAsiaTheme="minorEastAsia"/>
          <w:b/>
        </w:rPr>
        <w:t>A</w:t>
      </w:r>
      <w:r w:rsidR="0072139D" w:rsidRPr="004D456C">
        <w:rPr>
          <w:rFonts w:eastAsiaTheme="minorEastAsia"/>
          <w:b/>
        </w:rPr>
        <w:t xml:space="preserve">ssuming that the speed of sound is </w:t>
      </w:r>
      <w:r w:rsidR="00C26B6C" w:rsidRPr="004D456C">
        <w:rPr>
          <w:rFonts w:eastAsiaTheme="minorEastAsia"/>
          <w:b/>
        </w:rPr>
        <w:t>34000 cm/s</w:t>
      </w:r>
    </w:p>
    <w:p w:rsidR="00C82F2A" w:rsidRPr="004D456C" w:rsidRDefault="00C82F2A" w:rsidP="00EC6657">
      <w:pPr>
        <w:rPr>
          <w:rFonts w:eastAsiaTheme="minorEastAsia"/>
          <w:b/>
        </w:rPr>
      </w:pPr>
    </w:p>
    <w:p w:rsidR="00C26B6C" w:rsidRPr="004D456C" w:rsidRDefault="00C26B6C" w:rsidP="00EC6657">
      <w:pPr>
        <w:rPr>
          <w:rFonts w:eastAsiaTheme="minorEastAsia"/>
          <w:b/>
        </w:rPr>
      </w:pPr>
      <w:r w:rsidRPr="004D456C">
        <w:rPr>
          <w:rFonts w:eastAsiaTheme="minorEastAsia"/>
          <w:b/>
        </w:rPr>
        <w:t>(a) 10 cm</w:t>
      </w:r>
    </w:p>
    <w:p w:rsidR="00C82F2A" w:rsidRPr="004D456C" w:rsidRDefault="00C26B6C" w:rsidP="00EC6657">
      <w:pPr>
        <w:rPr>
          <w:rFonts w:eastAsiaTheme="minorEastAsia"/>
          <w:b/>
        </w:rPr>
      </w:pPr>
      <w:r w:rsidRPr="004D456C">
        <w:rPr>
          <w:rFonts w:eastAsiaTheme="minorEastAsia"/>
          <w:b/>
        </w:rPr>
        <w:t>f</w:t>
      </w:r>
      <w:r w:rsidR="0072139D" w:rsidRPr="004D456C">
        <w:rPr>
          <w:rFonts w:eastAsiaTheme="minorEastAsia"/>
          <w:b/>
        </w:rPr>
        <w:t xml:space="preserve"> </w:t>
      </w:r>
      <w:r w:rsidR="00C82F2A" w:rsidRPr="004D456C">
        <w:rPr>
          <w:rFonts w:eastAsiaTheme="minorEastAsia"/>
          <w:b/>
        </w:rPr>
        <w:t>(</w:t>
      </w:r>
      <w:r w:rsidR="0003325C">
        <w:rPr>
          <w:rFonts w:eastAsiaTheme="minorEastAsia"/>
          <w:b/>
        </w:rPr>
        <w:t>R1</w:t>
      </w:r>
      <w:r w:rsidR="00C82F2A" w:rsidRPr="004D456C">
        <w:rPr>
          <w:rFonts w:eastAsiaTheme="minorEastAsia"/>
          <w:b/>
        </w:rPr>
        <w:t xml:space="preserve">) = </w:t>
      </w:r>
      <w:r w:rsidR="0072139D" w:rsidRPr="004D456C">
        <w:rPr>
          <w:rFonts w:eastAsiaTheme="minorEastAsia"/>
          <w:b/>
        </w:rPr>
        <w:t>(</w:t>
      </w:r>
      <w:r w:rsidRPr="004D456C">
        <w:rPr>
          <w:rFonts w:eastAsiaTheme="minorEastAsia"/>
          <w:b/>
        </w:rPr>
        <w:t>34000 x (2*1</w:t>
      </w:r>
      <w:r w:rsidR="0072139D" w:rsidRPr="004D456C">
        <w:rPr>
          <w:rFonts w:eastAsiaTheme="minorEastAsia"/>
          <w:b/>
        </w:rPr>
        <w:t xml:space="preserve"> – 1)</w:t>
      </w:r>
      <w:r w:rsidRPr="004D456C">
        <w:rPr>
          <w:rFonts w:eastAsiaTheme="minorEastAsia"/>
          <w:b/>
        </w:rPr>
        <w:t>)</w:t>
      </w:r>
      <w:r w:rsidR="0072139D" w:rsidRPr="004D456C">
        <w:rPr>
          <w:rFonts w:eastAsiaTheme="minorEastAsia"/>
          <w:b/>
        </w:rPr>
        <w:t>/</w:t>
      </w:r>
      <w:r w:rsidRPr="004D456C">
        <w:rPr>
          <w:rFonts w:eastAsiaTheme="minorEastAsia"/>
          <w:b/>
        </w:rPr>
        <w:t>40 =  850</w:t>
      </w:r>
      <w:r w:rsidR="00DE3B6D">
        <w:rPr>
          <w:rFonts w:eastAsiaTheme="minorEastAsia"/>
          <w:b/>
        </w:rPr>
        <w:t xml:space="preserve"> Hz</w:t>
      </w:r>
    </w:p>
    <w:p w:rsidR="00C26B6C" w:rsidRPr="004D456C" w:rsidRDefault="00C26B6C" w:rsidP="00EC6657">
      <w:pPr>
        <w:rPr>
          <w:rFonts w:eastAsiaTheme="minorEastAsia"/>
          <w:b/>
        </w:rPr>
      </w:pPr>
      <w:r w:rsidRPr="004D456C">
        <w:rPr>
          <w:rFonts w:eastAsiaTheme="minorEastAsia"/>
          <w:b/>
        </w:rPr>
        <w:t>f</w:t>
      </w:r>
      <w:r w:rsidR="004D456C" w:rsidRPr="004D456C">
        <w:rPr>
          <w:rFonts w:eastAsiaTheme="minorEastAsia"/>
          <w:b/>
        </w:rPr>
        <w:t xml:space="preserve"> </w:t>
      </w:r>
      <w:r w:rsidRPr="004D456C">
        <w:rPr>
          <w:rFonts w:eastAsiaTheme="minorEastAsia"/>
          <w:b/>
        </w:rPr>
        <w:t>(</w:t>
      </w:r>
      <w:r w:rsidR="0003325C">
        <w:rPr>
          <w:rFonts w:eastAsiaTheme="minorEastAsia"/>
          <w:b/>
        </w:rPr>
        <w:t>R2</w:t>
      </w:r>
      <w:r w:rsidRPr="004D456C">
        <w:rPr>
          <w:rFonts w:eastAsiaTheme="minorEastAsia"/>
          <w:b/>
        </w:rPr>
        <w:t>) = (34000 x (2*2-1))/40 = 2550</w:t>
      </w:r>
      <w:r w:rsidR="00DE3B6D">
        <w:rPr>
          <w:rFonts w:eastAsiaTheme="minorEastAsia"/>
          <w:b/>
        </w:rPr>
        <w:t xml:space="preserve"> </w:t>
      </w:r>
      <w:r w:rsidR="00DE3B6D">
        <w:rPr>
          <w:rFonts w:eastAsiaTheme="minorEastAsia"/>
          <w:b/>
        </w:rPr>
        <w:t>Hz</w:t>
      </w:r>
    </w:p>
    <w:p w:rsidR="00C26B6C" w:rsidRPr="004D456C" w:rsidRDefault="00C26B6C" w:rsidP="00EC6657">
      <w:pPr>
        <w:rPr>
          <w:rFonts w:eastAsiaTheme="minorEastAsia"/>
          <w:b/>
        </w:rPr>
      </w:pPr>
      <w:r w:rsidRPr="004D456C">
        <w:rPr>
          <w:rFonts w:eastAsiaTheme="minorEastAsia"/>
          <w:b/>
        </w:rPr>
        <w:t>f</w:t>
      </w:r>
      <w:r w:rsidR="004D456C" w:rsidRPr="004D456C">
        <w:rPr>
          <w:rFonts w:eastAsiaTheme="minorEastAsia"/>
          <w:b/>
        </w:rPr>
        <w:t xml:space="preserve"> </w:t>
      </w:r>
      <w:r w:rsidRPr="004D456C">
        <w:rPr>
          <w:rFonts w:eastAsiaTheme="minorEastAsia"/>
          <w:b/>
        </w:rPr>
        <w:t>(</w:t>
      </w:r>
      <w:r w:rsidR="0003325C">
        <w:rPr>
          <w:rFonts w:eastAsiaTheme="minorEastAsia"/>
          <w:b/>
        </w:rPr>
        <w:t>R3</w:t>
      </w:r>
      <w:r w:rsidRPr="004D456C">
        <w:rPr>
          <w:rFonts w:eastAsiaTheme="minorEastAsia"/>
          <w:b/>
        </w:rPr>
        <w:t>) = (34000 x (2*3-1))/40 = 4250</w:t>
      </w:r>
      <w:r w:rsidR="00DE3B6D">
        <w:rPr>
          <w:rFonts w:eastAsiaTheme="minorEastAsia"/>
          <w:b/>
        </w:rPr>
        <w:t xml:space="preserve"> </w:t>
      </w:r>
      <w:r w:rsidR="00DE3B6D">
        <w:rPr>
          <w:rFonts w:eastAsiaTheme="minorEastAsia"/>
          <w:b/>
        </w:rPr>
        <w:t>Hz</w:t>
      </w:r>
    </w:p>
    <w:p w:rsidR="00C26B6C" w:rsidRPr="004D456C" w:rsidRDefault="00C26B6C" w:rsidP="00EC6657">
      <w:pPr>
        <w:rPr>
          <w:rFonts w:eastAsiaTheme="minorEastAsia"/>
          <w:b/>
        </w:rPr>
      </w:pPr>
    </w:p>
    <w:p w:rsidR="00C26B6C" w:rsidRPr="004D456C" w:rsidRDefault="00C26B6C" w:rsidP="00EC6657">
      <w:pPr>
        <w:rPr>
          <w:rFonts w:eastAsiaTheme="minorEastAsia"/>
          <w:b/>
        </w:rPr>
      </w:pPr>
      <w:r w:rsidRPr="004D456C">
        <w:rPr>
          <w:rFonts w:eastAsiaTheme="minorEastAsia"/>
          <w:b/>
        </w:rPr>
        <w:t>(b) 14 cm</w:t>
      </w:r>
    </w:p>
    <w:p w:rsidR="00C26B6C" w:rsidRPr="004D456C" w:rsidRDefault="00C26B6C" w:rsidP="00EC6657">
      <w:pPr>
        <w:rPr>
          <w:rFonts w:eastAsiaTheme="minorEastAsia"/>
          <w:b/>
        </w:rPr>
      </w:pPr>
    </w:p>
    <w:p w:rsidR="00C26B6C" w:rsidRPr="004D456C" w:rsidRDefault="00C26B6C" w:rsidP="00C26B6C">
      <w:pPr>
        <w:rPr>
          <w:rFonts w:eastAsiaTheme="minorEastAsia"/>
          <w:b/>
        </w:rPr>
      </w:pPr>
      <w:r w:rsidRPr="004D456C">
        <w:rPr>
          <w:rFonts w:eastAsiaTheme="minorEastAsia"/>
          <w:b/>
        </w:rPr>
        <w:t>f (</w:t>
      </w:r>
      <w:r w:rsidR="0003325C">
        <w:rPr>
          <w:rFonts w:eastAsiaTheme="minorEastAsia"/>
          <w:b/>
        </w:rPr>
        <w:t>R1</w:t>
      </w:r>
      <w:r w:rsidRPr="004D456C">
        <w:rPr>
          <w:rFonts w:eastAsiaTheme="minorEastAsia"/>
          <w:b/>
        </w:rPr>
        <w:t xml:space="preserve">) = (34000 x (2*1 – 1))/ </w:t>
      </w:r>
      <w:r w:rsidR="00E806CE" w:rsidRPr="004D456C">
        <w:rPr>
          <w:rFonts w:eastAsiaTheme="minorEastAsia"/>
          <w:b/>
        </w:rPr>
        <w:t>56</w:t>
      </w:r>
      <w:r w:rsidRPr="004D456C">
        <w:rPr>
          <w:rFonts w:eastAsiaTheme="minorEastAsia"/>
          <w:b/>
        </w:rPr>
        <w:t xml:space="preserve">=  </w:t>
      </w:r>
      <w:r w:rsidR="00E806CE" w:rsidRPr="004D456C">
        <w:rPr>
          <w:rFonts w:eastAsiaTheme="minorEastAsia"/>
          <w:b/>
        </w:rPr>
        <w:t>607</w:t>
      </w:r>
      <w:r w:rsidR="00DE3B6D">
        <w:rPr>
          <w:rFonts w:eastAsiaTheme="minorEastAsia"/>
          <w:b/>
        </w:rPr>
        <w:t xml:space="preserve"> </w:t>
      </w:r>
      <w:r w:rsidR="00DE3B6D">
        <w:rPr>
          <w:rFonts w:eastAsiaTheme="minorEastAsia"/>
          <w:b/>
        </w:rPr>
        <w:t>Hz</w:t>
      </w:r>
    </w:p>
    <w:p w:rsidR="00C26B6C" w:rsidRPr="004D456C" w:rsidRDefault="004D456C" w:rsidP="00C26B6C">
      <w:pPr>
        <w:rPr>
          <w:rFonts w:eastAsiaTheme="minorEastAsia"/>
          <w:b/>
        </w:rPr>
      </w:pPr>
      <w:r w:rsidRPr="004D456C">
        <w:rPr>
          <w:rFonts w:eastAsiaTheme="minorEastAsia"/>
          <w:b/>
        </w:rPr>
        <w:lastRenderedPageBreak/>
        <w:t>f (</w:t>
      </w:r>
      <w:r w:rsidR="0003325C">
        <w:rPr>
          <w:rFonts w:eastAsiaTheme="minorEastAsia"/>
          <w:b/>
        </w:rPr>
        <w:t>R2</w:t>
      </w:r>
      <w:r w:rsidR="00C26B6C" w:rsidRPr="004D456C">
        <w:rPr>
          <w:rFonts w:eastAsiaTheme="minorEastAsia"/>
          <w:b/>
        </w:rPr>
        <w:t>) = (34000 x (2*2-1))</w:t>
      </w:r>
      <w:r w:rsidR="00E806CE" w:rsidRPr="004D456C">
        <w:rPr>
          <w:rFonts w:eastAsiaTheme="minorEastAsia"/>
          <w:b/>
        </w:rPr>
        <w:t>/56</w:t>
      </w:r>
      <w:r w:rsidR="00C26B6C" w:rsidRPr="004D456C">
        <w:rPr>
          <w:rFonts w:eastAsiaTheme="minorEastAsia"/>
          <w:b/>
        </w:rPr>
        <w:t xml:space="preserve"> = </w:t>
      </w:r>
      <w:r w:rsidR="00E806CE" w:rsidRPr="004D456C">
        <w:rPr>
          <w:rFonts w:eastAsiaTheme="minorEastAsia"/>
          <w:b/>
        </w:rPr>
        <w:t>1821</w:t>
      </w:r>
      <w:r w:rsidR="00DE3B6D">
        <w:rPr>
          <w:rFonts w:eastAsiaTheme="minorEastAsia"/>
          <w:b/>
        </w:rPr>
        <w:t xml:space="preserve"> </w:t>
      </w:r>
      <w:r w:rsidR="00DE3B6D">
        <w:rPr>
          <w:rFonts w:eastAsiaTheme="minorEastAsia"/>
          <w:b/>
        </w:rPr>
        <w:t>Hz</w:t>
      </w:r>
    </w:p>
    <w:p w:rsidR="00C26B6C" w:rsidRPr="004D456C" w:rsidRDefault="004D456C" w:rsidP="00C26B6C">
      <w:pPr>
        <w:rPr>
          <w:rFonts w:eastAsiaTheme="minorEastAsia"/>
          <w:b/>
        </w:rPr>
      </w:pPr>
      <w:r w:rsidRPr="004D456C">
        <w:rPr>
          <w:rFonts w:eastAsiaTheme="minorEastAsia"/>
          <w:b/>
        </w:rPr>
        <w:t>f (</w:t>
      </w:r>
      <w:r w:rsidR="0003325C">
        <w:rPr>
          <w:rFonts w:eastAsiaTheme="minorEastAsia"/>
          <w:b/>
        </w:rPr>
        <w:t>R3</w:t>
      </w:r>
      <w:r w:rsidR="00C26B6C" w:rsidRPr="004D456C">
        <w:rPr>
          <w:rFonts w:eastAsiaTheme="minorEastAsia"/>
          <w:b/>
        </w:rPr>
        <w:t>) = (34000 x (2*3-1)</w:t>
      </w:r>
      <w:r w:rsidR="00E806CE" w:rsidRPr="004D456C">
        <w:rPr>
          <w:rFonts w:eastAsiaTheme="minorEastAsia"/>
          <w:b/>
        </w:rPr>
        <w:t>)/56</w:t>
      </w:r>
      <w:r w:rsidR="00C26B6C" w:rsidRPr="004D456C">
        <w:rPr>
          <w:rFonts w:eastAsiaTheme="minorEastAsia"/>
          <w:b/>
        </w:rPr>
        <w:t xml:space="preserve"> =</w:t>
      </w:r>
      <w:r w:rsidR="00E806CE" w:rsidRPr="004D456C">
        <w:rPr>
          <w:rFonts w:eastAsiaTheme="minorEastAsia"/>
          <w:b/>
        </w:rPr>
        <w:t xml:space="preserve"> 3036</w:t>
      </w:r>
      <w:r w:rsidR="00DE3B6D">
        <w:rPr>
          <w:rFonts w:eastAsiaTheme="minorEastAsia"/>
          <w:b/>
        </w:rPr>
        <w:t xml:space="preserve"> </w:t>
      </w:r>
      <w:r w:rsidR="00DE3B6D">
        <w:rPr>
          <w:rFonts w:eastAsiaTheme="minorEastAsia"/>
          <w:b/>
        </w:rPr>
        <w:t>Hz</w:t>
      </w:r>
    </w:p>
    <w:p w:rsidR="00C26B6C" w:rsidRPr="004D456C" w:rsidRDefault="00C26B6C" w:rsidP="00EC6657">
      <w:pPr>
        <w:rPr>
          <w:rFonts w:eastAsiaTheme="minorEastAsia"/>
          <w:b/>
        </w:rPr>
      </w:pPr>
    </w:p>
    <w:p w:rsidR="00C26B6C" w:rsidRPr="004D456C" w:rsidRDefault="00C26B6C" w:rsidP="00EC6657">
      <w:pPr>
        <w:rPr>
          <w:rFonts w:eastAsiaTheme="minorEastAsia"/>
          <w:b/>
        </w:rPr>
      </w:pPr>
      <w:r w:rsidRPr="004D456C">
        <w:rPr>
          <w:rFonts w:eastAsiaTheme="minorEastAsia"/>
          <w:b/>
        </w:rPr>
        <w:t>(</w:t>
      </w:r>
      <w:r w:rsidR="004D456C" w:rsidRPr="004D456C">
        <w:rPr>
          <w:rFonts w:eastAsiaTheme="minorEastAsia"/>
          <w:b/>
        </w:rPr>
        <w:t>C) 18</w:t>
      </w:r>
      <w:r w:rsidRPr="004D456C">
        <w:rPr>
          <w:rFonts w:eastAsiaTheme="minorEastAsia"/>
          <w:b/>
        </w:rPr>
        <w:t xml:space="preserve"> cm</w:t>
      </w:r>
    </w:p>
    <w:p w:rsidR="00C26B6C" w:rsidRPr="004D456C" w:rsidRDefault="00C26B6C" w:rsidP="00EC6657">
      <w:pPr>
        <w:rPr>
          <w:rFonts w:eastAsiaTheme="minorEastAsia"/>
          <w:b/>
        </w:rPr>
      </w:pPr>
    </w:p>
    <w:p w:rsidR="00C26B6C" w:rsidRPr="004D456C" w:rsidRDefault="00C26B6C" w:rsidP="00C26B6C">
      <w:pPr>
        <w:rPr>
          <w:rFonts w:eastAsiaTheme="minorEastAsia"/>
          <w:b/>
        </w:rPr>
      </w:pPr>
      <w:r w:rsidRPr="004D456C">
        <w:rPr>
          <w:rFonts w:eastAsiaTheme="minorEastAsia"/>
          <w:b/>
        </w:rPr>
        <w:t>f (</w:t>
      </w:r>
      <w:r w:rsidR="0003325C">
        <w:rPr>
          <w:rFonts w:eastAsiaTheme="minorEastAsia"/>
          <w:b/>
        </w:rPr>
        <w:t>R1</w:t>
      </w:r>
      <w:r w:rsidRPr="004D456C">
        <w:rPr>
          <w:rFonts w:eastAsiaTheme="minorEastAsia"/>
          <w:b/>
        </w:rPr>
        <w:t>) = (34000 x (2*1 – 1))/</w:t>
      </w:r>
      <w:r w:rsidR="00E806CE" w:rsidRPr="004D456C">
        <w:rPr>
          <w:rFonts w:eastAsiaTheme="minorEastAsia"/>
          <w:b/>
        </w:rPr>
        <w:t>72</w:t>
      </w:r>
      <w:r w:rsidRPr="004D456C">
        <w:rPr>
          <w:rFonts w:eastAsiaTheme="minorEastAsia"/>
          <w:b/>
        </w:rPr>
        <w:t xml:space="preserve"> = </w:t>
      </w:r>
      <w:r w:rsidR="00E806CE" w:rsidRPr="004D456C">
        <w:rPr>
          <w:rFonts w:eastAsiaTheme="minorEastAsia"/>
          <w:b/>
        </w:rPr>
        <w:t xml:space="preserve"> 472</w:t>
      </w:r>
      <w:r w:rsidR="00DE3B6D">
        <w:rPr>
          <w:rFonts w:eastAsiaTheme="minorEastAsia"/>
          <w:b/>
        </w:rPr>
        <w:t xml:space="preserve"> </w:t>
      </w:r>
      <w:r w:rsidR="00DE3B6D">
        <w:rPr>
          <w:rFonts w:eastAsiaTheme="minorEastAsia"/>
          <w:b/>
        </w:rPr>
        <w:t>Hz</w:t>
      </w:r>
    </w:p>
    <w:p w:rsidR="00C26B6C" w:rsidRPr="004D456C" w:rsidRDefault="00C26B6C" w:rsidP="00C26B6C">
      <w:pPr>
        <w:rPr>
          <w:rFonts w:eastAsiaTheme="minorEastAsia"/>
          <w:b/>
        </w:rPr>
      </w:pPr>
      <w:r w:rsidRPr="004D456C">
        <w:rPr>
          <w:rFonts w:eastAsiaTheme="minorEastAsia"/>
          <w:b/>
        </w:rPr>
        <w:t>f</w:t>
      </w:r>
      <w:r w:rsidR="004D456C" w:rsidRPr="004D456C">
        <w:rPr>
          <w:rFonts w:eastAsiaTheme="minorEastAsia"/>
          <w:b/>
        </w:rPr>
        <w:t xml:space="preserve"> </w:t>
      </w:r>
      <w:r w:rsidRPr="004D456C">
        <w:rPr>
          <w:rFonts w:eastAsiaTheme="minorEastAsia"/>
          <w:b/>
        </w:rPr>
        <w:t>(</w:t>
      </w:r>
      <w:r w:rsidR="0003325C">
        <w:rPr>
          <w:rFonts w:eastAsiaTheme="minorEastAsia"/>
          <w:b/>
        </w:rPr>
        <w:t>R2</w:t>
      </w:r>
      <w:r w:rsidRPr="004D456C">
        <w:rPr>
          <w:rFonts w:eastAsiaTheme="minorEastAsia"/>
          <w:b/>
        </w:rPr>
        <w:t>) = (34000 x (2*2-1))</w:t>
      </w:r>
      <w:r w:rsidR="00E806CE" w:rsidRPr="004D456C">
        <w:rPr>
          <w:rFonts w:eastAsiaTheme="minorEastAsia"/>
          <w:b/>
        </w:rPr>
        <w:t>/72</w:t>
      </w:r>
      <w:r w:rsidRPr="004D456C">
        <w:rPr>
          <w:rFonts w:eastAsiaTheme="minorEastAsia"/>
          <w:b/>
        </w:rPr>
        <w:t xml:space="preserve"> = </w:t>
      </w:r>
      <w:r w:rsidR="00E806CE" w:rsidRPr="004D456C">
        <w:rPr>
          <w:rFonts w:eastAsiaTheme="minorEastAsia"/>
          <w:b/>
        </w:rPr>
        <w:t>1417</w:t>
      </w:r>
      <w:r w:rsidR="00DE3B6D">
        <w:rPr>
          <w:rFonts w:eastAsiaTheme="minorEastAsia"/>
          <w:b/>
        </w:rPr>
        <w:t xml:space="preserve"> </w:t>
      </w:r>
      <w:r w:rsidR="00DE3B6D">
        <w:rPr>
          <w:rFonts w:eastAsiaTheme="minorEastAsia"/>
          <w:b/>
        </w:rPr>
        <w:t>Hz</w:t>
      </w:r>
    </w:p>
    <w:p w:rsidR="00C26B6C" w:rsidRPr="004D456C" w:rsidRDefault="00C26B6C" w:rsidP="00C26B6C">
      <w:pPr>
        <w:rPr>
          <w:rFonts w:eastAsiaTheme="minorEastAsia"/>
          <w:b/>
        </w:rPr>
      </w:pPr>
      <w:r w:rsidRPr="004D456C">
        <w:rPr>
          <w:rFonts w:eastAsiaTheme="minorEastAsia"/>
          <w:b/>
        </w:rPr>
        <w:t>f</w:t>
      </w:r>
      <w:r w:rsidR="004D456C" w:rsidRPr="004D456C">
        <w:rPr>
          <w:rFonts w:eastAsiaTheme="minorEastAsia"/>
          <w:b/>
        </w:rPr>
        <w:t xml:space="preserve"> </w:t>
      </w:r>
      <w:r w:rsidRPr="004D456C">
        <w:rPr>
          <w:rFonts w:eastAsiaTheme="minorEastAsia"/>
          <w:b/>
        </w:rPr>
        <w:t>(</w:t>
      </w:r>
      <w:r w:rsidR="0003325C">
        <w:rPr>
          <w:rFonts w:eastAsiaTheme="minorEastAsia"/>
          <w:b/>
        </w:rPr>
        <w:t>R3</w:t>
      </w:r>
      <w:r w:rsidRPr="004D456C">
        <w:rPr>
          <w:rFonts w:eastAsiaTheme="minorEastAsia"/>
          <w:b/>
        </w:rPr>
        <w:t>) = (34000 x (2*3-1)</w:t>
      </w:r>
      <w:r w:rsidR="00E806CE" w:rsidRPr="004D456C">
        <w:rPr>
          <w:rFonts w:eastAsiaTheme="minorEastAsia"/>
          <w:b/>
        </w:rPr>
        <w:t>)/72</w:t>
      </w:r>
      <w:r w:rsidRPr="004D456C">
        <w:rPr>
          <w:rFonts w:eastAsiaTheme="minorEastAsia"/>
          <w:b/>
        </w:rPr>
        <w:t xml:space="preserve"> = </w:t>
      </w:r>
      <w:r w:rsidR="00E806CE" w:rsidRPr="004D456C">
        <w:rPr>
          <w:rFonts w:eastAsiaTheme="minorEastAsia"/>
          <w:b/>
        </w:rPr>
        <w:t xml:space="preserve"> 2361</w:t>
      </w:r>
      <w:r w:rsidR="00DE3B6D">
        <w:rPr>
          <w:rFonts w:eastAsiaTheme="minorEastAsia"/>
          <w:b/>
        </w:rPr>
        <w:t xml:space="preserve"> </w:t>
      </w:r>
      <w:r w:rsidR="00DE3B6D">
        <w:rPr>
          <w:rFonts w:eastAsiaTheme="minorEastAsia"/>
          <w:b/>
        </w:rPr>
        <w:t>Hz</w:t>
      </w:r>
    </w:p>
    <w:p w:rsidR="00C26B6C" w:rsidRDefault="00C26B6C" w:rsidP="00EC6657">
      <w:pPr>
        <w:rPr>
          <w:rFonts w:eastAsiaTheme="minorEastAsia"/>
        </w:rPr>
      </w:pPr>
    </w:p>
    <w:p w:rsidR="00EC6657" w:rsidRDefault="00097107" w:rsidP="00EC6657">
      <w:pPr>
        <w:rPr>
          <w:rFonts w:eastAsiaTheme="minorEastAsia"/>
        </w:rPr>
      </w:pPr>
      <w:r>
        <w:rPr>
          <w:rFonts w:eastAsiaTheme="minorEastAsia"/>
          <w:noProof/>
        </w:rPr>
        <w:drawing>
          <wp:inline distT="0" distB="0" distL="0" distR="0">
            <wp:extent cx="5943600" cy="35236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523615"/>
                    </a:xfrm>
                    <a:prstGeom prst="rect">
                      <a:avLst/>
                    </a:prstGeom>
                  </pic:spPr>
                </pic:pic>
              </a:graphicData>
            </a:graphic>
          </wp:inline>
        </w:drawing>
      </w:r>
    </w:p>
    <w:p w:rsidR="00EC6657" w:rsidRDefault="00EC6657" w:rsidP="008C5FDA">
      <w:pPr>
        <w:rPr>
          <w:rFonts w:eastAsiaTheme="minorEastAsia"/>
        </w:rPr>
      </w:pPr>
    </w:p>
    <w:p w:rsidR="00EB785C" w:rsidRDefault="00EB785C" w:rsidP="008C5FDA">
      <w:pPr>
        <w:rPr>
          <w:rFonts w:eastAsiaTheme="minorEastAsia"/>
        </w:rPr>
      </w:pPr>
    </w:p>
    <w:p w:rsidR="00EB785C" w:rsidRPr="008C5FDA" w:rsidRDefault="00EB785C" w:rsidP="008C5FDA">
      <w:pPr>
        <w:rPr>
          <w:rFonts w:eastAsiaTheme="minorEastAsia"/>
        </w:rPr>
      </w:pPr>
    </w:p>
    <w:sectPr w:rsidR="00EB785C" w:rsidRPr="008C5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46"/>
    <w:rsid w:val="0000572F"/>
    <w:rsid w:val="000114DF"/>
    <w:rsid w:val="0003247B"/>
    <w:rsid w:val="0003325C"/>
    <w:rsid w:val="000423AF"/>
    <w:rsid w:val="000516EA"/>
    <w:rsid w:val="0007323B"/>
    <w:rsid w:val="00076D4B"/>
    <w:rsid w:val="00081B20"/>
    <w:rsid w:val="00083794"/>
    <w:rsid w:val="00083A94"/>
    <w:rsid w:val="00083AB9"/>
    <w:rsid w:val="00097107"/>
    <w:rsid w:val="000A1F80"/>
    <w:rsid w:val="000A7C27"/>
    <w:rsid w:val="000B6148"/>
    <w:rsid w:val="000B658E"/>
    <w:rsid w:val="000B6B62"/>
    <w:rsid w:val="000C584C"/>
    <w:rsid w:val="000C5A6E"/>
    <w:rsid w:val="000F7606"/>
    <w:rsid w:val="00101020"/>
    <w:rsid w:val="00101844"/>
    <w:rsid w:val="00105886"/>
    <w:rsid w:val="00106B00"/>
    <w:rsid w:val="001131A4"/>
    <w:rsid w:val="00163EFD"/>
    <w:rsid w:val="001761E4"/>
    <w:rsid w:val="00176340"/>
    <w:rsid w:val="001801E2"/>
    <w:rsid w:val="0018207E"/>
    <w:rsid w:val="001839A6"/>
    <w:rsid w:val="00183CDC"/>
    <w:rsid w:val="00191AEF"/>
    <w:rsid w:val="001D251D"/>
    <w:rsid w:val="001D3DCE"/>
    <w:rsid w:val="001E5F22"/>
    <w:rsid w:val="001E6E07"/>
    <w:rsid w:val="001E78F3"/>
    <w:rsid w:val="001E7ABB"/>
    <w:rsid w:val="001F4477"/>
    <w:rsid w:val="00217A96"/>
    <w:rsid w:val="00225E06"/>
    <w:rsid w:val="002335F7"/>
    <w:rsid w:val="002433B9"/>
    <w:rsid w:val="0024651C"/>
    <w:rsid w:val="0025627F"/>
    <w:rsid w:val="00256BC2"/>
    <w:rsid w:val="00261337"/>
    <w:rsid w:val="002741C4"/>
    <w:rsid w:val="0028453E"/>
    <w:rsid w:val="00290B4C"/>
    <w:rsid w:val="002A5C4E"/>
    <w:rsid w:val="002B156C"/>
    <w:rsid w:val="002B1824"/>
    <w:rsid w:val="002B5423"/>
    <w:rsid w:val="002C2D7B"/>
    <w:rsid w:val="002C42E4"/>
    <w:rsid w:val="002D1D65"/>
    <w:rsid w:val="002D2880"/>
    <w:rsid w:val="002D4EF9"/>
    <w:rsid w:val="002E0B7F"/>
    <w:rsid w:val="002E2B0D"/>
    <w:rsid w:val="002E6B2B"/>
    <w:rsid w:val="002F0218"/>
    <w:rsid w:val="003049B6"/>
    <w:rsid w:val="00305B2A"/>
    <w:rsid w:val="0031622B"/>
    <w:rsid w:val="00317334"/>
    <w:rsid w:val="00322F48"/>
    <w:rsid w:val="003353A0"/>
    <w:rsid w:val="00340657"/>
    <w:rsid w:val="003473D4"/>
    <w:rsid w:val="00350DA3"/>
    <w:rsid w:val="00353D73"/>
    <w:rsid w:val="00356844"/>
    <w:rsid w:val="00361C77"/>
    <w:rsid w:val="00363070"/>
    <w:rsid w:val="00376D66"/>
    <w:rsid w:val="003841F3"/>
    <w:rsid w:val="00393B0F"/>
    <w:rsid w:val="003C7370"/>
    <w:rsid w:val="003D514B"/>
    <w:rsid w:val="003E337C"/>
    <w:rsid w:val="003F209E"/>
    <w:rsid w:val="003F6498"/>
    <w:rsid w:val="003F6C4F"/>
    <w:rsid w:val="003F6D73"/>
    <w:rsid w:val="003F7E2C"/>
    <w:rsid w:val="004011DE"/>
    <w:rsid w:val="0040408A"/>
    <w:rsid w:val="00406779"/>
    <w:rsid w:val="00411CC4"/>
    <w:rsid w:val="00412333"/>
    <w:rsid w:val="00414F51"/>
    <w:rsid w:val="00427899"/>
    <w:rsid w:val="004321F3"/>
    <w:rsid w:val="004356A4"/>
    <w:rsid w:val="00435789"/>
    <w:rsid w:val="0043664C"/>
    <w:rsid w:val="00450102"/>
    <w:rsid w:val="00450993"/>
    <w:rsid w:val="0045374C"/>
    <w:rsid w:val="004552DD"/>
    <w:rsid w:val="00460AD5"/>
    <w:rsid w:val="00461C47"/>
    <w:rsid w:val="0047743E"/>
    <w:rsid w:val="00477B1F"/>
    <w:rsid w:val="00480B6D"/>
    <w:rsid w:val="00487FAF"/>
    <w:rsid w:val="004A0896"/>
    <w:rsid w:val="004A4AC6"/>
    <w:rsid w:val="004B10CE"/>
    <w:rsid w:val="004B7B09"/>
    <w:rsid w:val="004C0CBC"/>
    <w:rsid w:val="004C5237"/>
    <w:rsid w:val="004C5A1D"/>
    <w:rsid w:val="004D30BF"/>
    <w:rsid w:val="004D456C"/>
    <w:rsid w:val="004D72A7"/>
    <w:rsid w:val="004F0FF7"/>
    <w:rsid w:val="004F2BA4"/>
    <w:rsid w:val="0051722E"/>
    <w:rsid w:val="00524A9F"/>
    <w:rsid w:val="00527BF2"/>
    <w:rsid w:val="00545BA4"/>
    <w:rsid w:val="00547A37"/>
    <w:rsid w:val="00547FD7"/>
    <w:rsid w:val="00552946"/>
    <w:rsid w:val="005602ED"/>
    <w:rsid w:val="005633F6"/>
    <w:rsid w:val="005664A5"/>
    <w:rsid w:val="00566B27"/>
    <w:rsid w:val="00567104"/>
    <w:rsid w:val="00572FDF"/>
    <w:rsid w:val="0057470C"/>
    <w:rsid w:val="00576DD0"/>
    <w:rsid w:val="00577C5B"/>
    <w:rsid w:val="00582180"/>
    <w:rsid w:val="00583F01"/>
    <w:rsid w:val="0059064C"/>
    <w:rsid w:val="0059150F"/>
    <w:rsid w:val="00595C81"/>
    <w:rsid w:val="00597049"/>
    <w:rsid w:val="005A24E5"/>
    <w:rsid w:val="005A429B"/>
    <w:rsid w:val="005C2046"/>
    <w:rsid w:val="005C49A1"/>
    <w:rsid w:val="005D2630"/>
    <w:rsid w:val="005F13A9"/>
    <w:rsid w:val="006077C6"/>
    <w:rsid w:val="00612653"/>
    <w:rsid w:val="00624C60"/>
    <w:rsid w:val="00626761"/>
    <w:rsid w:val="0063258F"/>
    <w:rsid w:val="00637C07"/>
    <w:rsid w:val="006421B9"/>
    <w:rsid w:val="0064517D"/>
    <w:rsid w:val="00673D02"/>
    <w:rsid w:val="006A3739"/>
    <w:rsid w:val="006B134F"/>
    <w:rsid w:val="006B2660"/>
    <w:rsid w:val="006B7379"/>
    <w:rsid w:val="006B76C5"/>
    <w:rsid w:val="006C42B1"/>
    <w:rsid w:val="006C6DD0"/>
    <w:rsid w:val="006D0933"/>
    <w:rsid w:val="006E4432"/>
    <w:rsid w:val="006E60D1"/>
    <w:rsid w:val="006E634D"/>
    <w:rsid w:val="00700839"/>
    <w:rsid w:val="0070617C"/>
    <w:rsid w:val="00706545"/>
    <w:rsid w:val="0072139D"/>
    <w:rsid w:val="007271DC"/>
    <w:rsid w:val="00736BDC"/>
    <w:rsid w:val="00741E2B"/>
    <w:rsid w:val="0075033B"/>
    <w:rsid w:val="00754D28"/>
    <w:rsid w:val="00757CB6"/>
    <w:rsid w:val="007631B7"/>
    <w:rsid w:val="00764625"/>
    <w:rsid w:val="007830F9"/>
    <w:rsid w:val="00790393"/>
    <w:rsid w:val="007903F4"/>
    <w:rsid w:val="007A745E"/>
    <w:rsid w:val="007B10C5"/>
    <w:rsid w:val="007B29AB"/>
    <w:rsid w:val="007C6ADB"/>
    <w:rsid w:val="007D23CD"/>
    <w:rsid w:val="007D5C0D"/>
    <w:rsid w:val="007D7106"/>
    <w:rsid w:val="007E1822"/>
    <w:rsid w:val="007E3115"/>
    <w:rsid w:val="007F1E6F"/>
    <w:rsid w:val="00835665"/>
    <w:rsid w:val="008359D3"/>
    <w:rsid w:val="0084013B"/>
    <w:rsid w:val="00847DFD"/>
    <w:rsid w:val="00863EBC"/>
    <w:rsid w:val="00873ECC"/>
    <w:rsid w:val="00882E3A"/>
    <w:rsid w:val="00883CDF"/>
    <w:rsid w:val="00885218"/>
    <w:rsid w:val="00887F7D"/>
    <w:rsid w:val="00894A6A"/>
    <w:rsid w:val="008A31C3"/>
    <w:rsid w:val="008A36FD"/>
    <w:rsid w:val="008B06E8"/>
    <w:rsid w:val="008B153C"/>
    <w:rsid w:val="008B4D0F"/>
    <w:rsid w:val="008B7C1F"/>
    <w:rsid w:val="008C01CF"/>
    <w:rsid w:val="008C5FDA"/>
    <w:rsid w:val="008D32F6"/>
    <w:rsid w:val="008E44C8"/>
    <w:rsid w:val="008E596F"/>
    <w:rsid w:val="008E6838"/>
    <w:rsid w:val="00903478"/>
    <w:rsid w:val="00903AC9"/>
    <w:rsid w:val="009045A6"/>
    <w:rsid w:val="009325E5"/>
    <w:rsid w:val="00936004"/>
    <w:rsid w:val="00944A97"/>
    <w:rsid w:val="0095026F"/>
    <w:rsid w:val="00955E21"/>
    <w:rsid w:val="00960902"/>
    <w:rsid w:val="00973740"/>
    <w:rsid w:val="00982B72"/>
    <w:rsid w:val="00986B89"/>
    <w:rsid w:val="009910DD"/>
    <w:rsid w:val="00993728"/>
    <w:rsid w:val="009B611D"/>
    <w:rsid w:val="009B6F10"/>
    <w:rsid w:val="009B74E9"/>
    <w:rsid w:val="009C648A"/>
    <w:rsid w:val="009D0B7B"/>
    <w:rsid w:val="009D0F4F"/>
    <w:rsid w:val="009D3AB0"/>
    <w:rsid w:val="009D3B30"/>
    <w:rsid w:val="009D4658"/>
    <w:rsid w:val="009E1CFE"/>
    <w:rsid w:val="009E3108"/>
    <w:rsid w:val="009E4CD7"/>
    <w:rsid w:val="009F0BA7"/>
    <w:rsid w:val="009F43C0"/>
    <w:rsid w:val="009F6D07"/>
    <w:rsid w:val="00A03105"/>
    <w:rsid w:val="00A03370"/>
    <w:rsid w:val="00A065E2"/>
    <w:rsid w:val="00A119D9"/>
    <w:rsid w:val="00A1691E"/>
    <w:rsid w:val="00A24727"/>
    <w:rsid w:val="00A25543"/>
    <w:rsid w:val="00A26050"/>
    <w:rsid w:val="00A44B28"/>
    <w:rsid w:val="00A5549A"/>
    <w:rsid w:val="00A60CB4"/>
    <w:rsid w:val="00A72EE0"/>
    <w:rsid w:val="00A82FE6"/>
    <w:rsid w:val="00A834A9"/>
    <w:rsid w:val="00A90DEB"/>
    <w:rsid w:val="00A91195"/>
    <w:rsid w:val="00A9703D"/>
    <w:rsid w:val="00AA36C4"/>
    <w:rsid w:val="00AA4687"/>
    <w:rsid w:val="00AA53FF"/>
    <w:rsid w:val="00AB0F58"/>
    <w:rsid w:val="00AB2CDD"/>
    <w:rsid w:val="00AB3EA4"/>
    <w:rsid w:val="00AB74BD"/>
    <w:rsid w:val="00AC5ECF"/>
    <w:rsid w:val="00AC5F23"/>
    <w:rsid w:val="00AD1CFD"/>
    <w:rsid w:val="00AD4185"/>
    <w:rsid w:val="00AD539B"/>
    <w:rsid w:val="00AE3852"/>
    <w:rsid w:val="00AE48F2"/>
    <w:rsid w:val="00AE68FD"/>
    <w:rsid w:val="00AF0BAC"/>
    <w:rsid w:val="00B05A3B"/>
    <w:rsid w:val="00B16709"/>
    <w:rsid w:val="00B23092"/>
    <w:rsid w:val="00B27213"/>
    <w:rsid w:val="00B3314A"/>
    <w:rsid w:val="00B66ABF"/>
    <w:rsid w:val="00B97887"/>
    <w:rsid w:val="00BB5432"/>
    <w:rsid w:val="00BB64F5"/>
    <w:rsid w:val="00BC6EAD"/>
    <w:rsid w:val="00BF1C23"/>
    <w:rsid w:val="00BF298F"/>
    <w:rsid w:val="00BF7D57"/>
    <w:rsid w:val="00C02C79"/>
    <w:rsid w:val="00C0368D"/>
    <w:rsid w:val="00C060BA"/>
    <w:rsid w:val="00C157FA"/>
    <w:rsid w:val="00C26B6C"/>
    <w:rsid w:val="00C334FE"/>
    <w:rsid w:val="00C33663"/>
    <w:rsid w:val="00C359B3"/>
    <w:rsid w:val="00C4667A"/>
    <w:rsid w:val="00C57299"/>
    <w:rsid w:val="00C63914"/>
    <w:rsid w:val="00C63E48"/>
    <w:rsid w:val="00C66557"/>
    <w:rsid w:val="00C747EB"/>
    <w:rsid w:val="00C75680"/>
    <w:rsid w:val="00C82F2A"/>
    <w:rsid w:val="00C83E5C"/>
    <w:rsid w:val="00C85003"/>
    <w:rsid w:val="00C92DC1"/>
    <w:rsid w:val="00C94E1C"/>
    <w:rsid w:val="00C9658D"/>
    <w:rsid w:val="00CA358B"/>
    <w:rsid w:val="00CA51B9"/>
    <w:rsid w:val="00D007AB"/>
    <w:rsid w:val="00D110B7"/>
    <w:rsid w:val="00D254FF"/>
    <w:rsid w:val="00D25C35"/>
    <w:rsid w:val="00D2615A"/>
    <w:rsid w:val="00D26AD1"/>
    <w:rsid w:val="00D312B5"/>
    <w:rsid w:val="00D33090"/>
    <w:rsid w:val="00D338BE"/>
    <w:rsid w:val="00D35DD9"/>
    <w:rsid w:val="00D3747E"/>
    <w:rsid w:val="00D470DC"/>
    <w:rsid w:val="00D6117A"/>
    <w:rsid w:val="00D80A37"/>
    <w:rsid w:val="00D87CCB"/>
    <w:rsid w:val="00DB1A01"/>
    <w:rsid w:val="00DB4956"/>
    <w:rsid w:val="00DC5EF0"/>
    <w:rsid w:val="00DD306C"/>
    <w:rsid w:val="00DE1569"/>
    <w:rsid w:val="00DE3B6D"/>
    <w:rsid w:val="00DF02C8"/>
    <w:rsid w:val="00DF0625"/>
    <w:rsid w:val="00DF3E96"/>
    <w:rsid w:val="00E029AA"/>
    <w:rsid w:val="00E0390B"/>
    <w:rsid w:val="00E04094"/>
    <w:rsid w:val="00E04AB9"/>
    <w:rsid w:val="00E062E0"/>
    <w:rsid w:val="00E25D4C"/>
    <w:rsid w:val="00E37C8B"/>
    <w:rsid w:val="00E40767"/>
    <w:rsid w:val="00E74F5F"/>
    <w:rsid w:val="00E806CE"/>
    <w:rsid w:val="00E81B67"/>
    <w:rsid w:val="00E83ADA"/>
    <w:rsid w:val="00E86E32"/>
    <w:rsid w:val="00E95DDB"/>
    <w:rsid w:val="00EA2FEF"/>
    <w:rsid w:val="00EA5643"/>
    <w:rsid w:val="00EA7624"/>
    <w:rsid w:val="00EB0970"/>
    <w:rsid w:val="00EB4556"/>
    <w:rsid w:val="00EB7206"/>
    <w:rsid w:val="00EB785C"/>
    <w:rsid w:val="00EB78DD"/>
    <w:rsid w:val="00EC40FF"/>
    <w:rsid w:val="00EC598E"/>
    <w:rsid w:val="00EC6657"/>
    <w:rsid w:val="00ED5C70"/>
    <w:rsid w:val="00EE092B"/>
    <w:rsid w:val="00EE3A12"/>
    <w:rsid w:val="00F00ECB"/>
    <w:rsid w:val="00F01F5A"/>
    <w:rsid w:val="00F1443F"/>
    <w:rsid w:val="00F2787C"/>
    <w:rsid w:val="00F278F3"/>
    <w:rsid w:val="00F42BE1"/>
    <w:rsid w:val="00F4337A"/>
    <w:rsid w:val="00F52EE8"/>
    <w:rsid w:val="00F54E7E"/>
    <w:rsid w:val="00F55902"/>
    <w:rsid w:val="00F62910"/>
    <w:rsid w:val="00F6654D"/>
    <w:rsid w:val="00F75E8C"/>
    <w:rsid w:val="00F76899"/>
    <w:rsid w:val="00F80B7D"/>
    <w:rsid w:val="00F85DC9"/>
    <w:rsid w:val="00F91F8A"/>
    <w:rsid w:val="00F9602A"/>
    <w:rsid w:val="00F9628F"/>
    <w:rsid w:val="00FA01D0"/>
    <w:rsid w:val="00FB5A96"/>
    <w:rsid w:val="00FD0DEE"/>
    <w:rsid w:val="00FD2D0C"/>
    <w:rsid w:val="00FE029A"/>
    <w:rsid w:val="00FF1361"/>
    <w:rsid w:val="00FF71E4"/>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D7B"/>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33B9"/>
    <w:rPr>
      <w:color w:val="808080"/>
    </w:rPr>
  </w:style>
  <w:style w:type="paragraph" w:styleId="BalloonText">
    <w:name w:val="Balloon Text"/>
    <w:basedOn w:val="Normal"/>
    <w:link w:val="BalloonTextChar"/>
    <w:uiPriority w:val="99"/>
    <w:semiHidden/>
    <w:unhideWhenUsed/>
    <w:rsid w:val="0055294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9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D7B"/>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33B9"/>
    <w:rPr>
      <w:color w:val="808080"/>
    </w:rPr>
  </w:style>
  <w:style w:type="paragraph" w:styleId="BalloonText">
    <w:name w:val="Balloon Text"/>
    <w:basedOn w:val="Normal"/>
    <w:link w:val="BalloonTextChar"/>
    <w:uiPriority w:val="99"/>
    <w:semiHidden/>
    <w:unhideWhenUsed/>
    <w:rsid w:val="0055294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9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Temp\resonator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resonators-2</Template>
  <TotalTime>256</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2018-03-02T21:37:00Z</dcterms:created>
  <dcterms:modified xsi:type="dcterms:W3CDTF">2018-03-03T01:53:00Z</dcterms:modified>
</cp:coreProperties>
</file>