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03" w:type="dxa"/>
        <w:tblLook w:val="04A0" w:firstRow="1" w:lastRow="0" w:firstColumn="1" w:lastColumn="0" w:noHBand="0" w:noVBand="1"/>
      </w:tblPr>
      <w:tblGrid>
        <w:gridCol w:w="1087"/>
        <w:gridCol w:w="1520"/>
        <w:gridCol w:w="2073"/>
        <w:gridCol w:w="1663"/>
        <w:gridCol w:w="1720"/>
        <w:gridCol w:w="1140"/>
      </w:tblGrid>
      <w:tr w:rsidR="004F5E39" w:rsidRPr="004F5E39" w14:paraId="1D5997D2" w14:textId="77777777" w:rsidTr="00103537">
        <w:trPr>
          <w:trHeight w:val="85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8F520" w14:textId="77777777" w:rsidR="004F5E39" w:rsidRPr="004F5E39" w:rsidRDefault="004F5E39" w:rsidP="004F5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Customer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90ADF5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Months Since</w:t>
            </w:r>
            <w:r w:rsidRPr="004F5E39">
              <w:rPr>
                <w:rFonts w:ascii="Calibri" w:eastAsia="Times New Roman" w:hAnsi="Calibri" w:cs="Calibri"/>
                <w:color w:val="000000"/>
              </w:rPr>
              <w:br/>
              <w:t>Last Service (x1)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37987" w14:textId="77777777" w:rsidR="00103537" w:rsidRDefault="004F5E39" w:rsidP="00103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 xml:space="preserve">Type of Repair </w:t>
            </w:r>
          </w:p>
          <w:p w14:paraId="616BCBBC" w14:textId="77777777" w:rsidR="00103537" w:rsidRDefault="00103537" w:rsidP="00103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Electrical (0)</w:t>
            </w:r>
          </w:p>
          <w:p w14:paraId="4C60ABE0" w14:textId="6555DD18" w:rsidR="00103537" w:rsidRDefault="00103537" w:rsidP="00103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Mechanical (1)</w:t>
            </w:r>
          </w:p>
          <w:p w14:paraId="36BAC933" w14:textId="2DA2749E" w:rsidR="004F5E39" w:rsidRDefault="004F5E39" w:rsidP="00103537">
            <w:pPr>
              <w:spacing w:after="0" w:line="240" w:lineRule="auto"/>
              <w:jc w:val="center"/>
            </w:pPr>
            <w:r w:rsidRPr="004F5E39">
              <w:rPr>
                <w:rFonts w:ascii="Calibri" w:eastAsia="Times New Roman" w:hAnsi="Calibri" w:cs="Calibri"/>
                <w:color w:val="000000"/>
              </w:rPr>
              <w:t>(x2)</w:t>
            </w:r>
            <w:r w:rsidR="001035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14:paraId="656E67F8" w14:textId="74A9C1D7" w:rsidR="00103537" w:rsidRPr="004F5E39" w:rsidRDefault="00103537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EB9C18" w14:textId="77777777" w:rsid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 xml:space="preserve">Truck (1) </w:t>
            </w:r>
            <w:r w:rsidRPr="004F5E39">
              <w:rPr>
                <w:rFonts w:ascii="Calibri" w:eastAsia="Times New Roman" w:hAnsi="Calibri" w:cs="Calibri"/>
                <w:color w:val="000000"/>
              </w:rPr>
              <w:br/>
              <w:t xml:space="preserve">or </w:t>
            </w:r>
            <w:r w:rsidRPr="004F5E39">
              <w:rPr>
                <w:rFonts w:ascii="Calibri" w:eastAsia="Times New Roman" w:hAnsi="Calibri" w:cs="Calibri"/>
                <w:color w:val="000000"/>
              </w:rPr>
              <w:br/>
              <w:t>Car (0)</w:t>
            </w:r>
          </w:p>
          <w:p w14:paraId="5797785F" w14:textId="7742F8F6" w:rsidR="00576E27" w:rsidRPr="004F5E39" w:rsidRDefault="00576E27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(x3)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7B4B33" w14:textId="77777777" w:rsid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Mileage of Vehicle</w:t>
            </w:r>
          </w:p>
          <w:p w14:paraId="68F1C833" w14:textId="7C2DC475" w:rsidR="00576E27" w:rsidRPr="004F5E39" w:rsidRDefault="00576E27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(x4)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A37C1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 xml:space="preserve">Repair Time </w:t>
            </w:r>
            <w:r w:rsidRPr="004F5E39">
              <w:rPr>
                <w:rFonts w:ascii="Calibri" w:eastAsia="Times New Roman" w:hAnsi="Calibri" w:cs="Calibri"/>
                <w:color w:val="000000"/>
              </w:rPr>
              <w:br/>
              <w:t>in hours (y)</w:t>
            </w:r>
          </w:p>
        </w:tc>
      </w:tr>
      <w:tr w:rsidR="004F5E39" w:rsidRPr="004F5E39" w14:paraId="66CA2A4A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20951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C1A7A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0A10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F245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14B69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98855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CB1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2.9</w:t>
            </w:r>
          </w:p>
        </w:tc>
      </w:tr>
      <w:tr w:rsidR="004F5E39" w:rsidRPr="004F5E39" w14:paraId="6B60D998" w14:textId="77777777" w:rsidTr="00103537">
        <w:trPr>
          <w:trHeight w:val="293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392A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E9C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A87BA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5B2A7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3807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86883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4403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4F5E39" w:rsidRPr="004F5E39" w14:paraId="5FB8CBD5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84F7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F58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561B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4DF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60E8A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75645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8B01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4.8</w:t>
            </w:r>
          </w:p>
        </w:tc>
      </w:tr>
      <w:tr w:rsidR="004F5E39" w:rsidRPr="004F5E39" w14:paraId="3E027119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83E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1AA89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80D4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24FE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F6AF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97823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67138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1.8</w:t>
            </w:r>
          </w:p>
        </w:tc>
      </w:tr>
      <w:tr w:rsidR="004F5E39" w:rsidRPr="004F5E39" w14:paraId="78713849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99A61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47453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F5C01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999FC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529B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62099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D60A4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2.9</w:t>
            </w:r>
          </w:p>
        </w:tc>
      </w:tr>
      <w:tr w:rsidR="004F5E39" w:rsidRPr="004F5E39" w14:paraId="61F3B046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93804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6AFB7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FFD82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D522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54131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67697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2AFE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4.9</w:t>
            </w:r>
          </w:p>
        </w:tc>
      </w:tr>
      <w:tr w:rsidR="004F5E39" w:rsidRPr="004F5E39" w14:paraId="0877F054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E4877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EF1AC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114E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68B30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6B6EF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73113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CA75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4.2</w:t>
            </w:r>
          </w:p>
        </w:tc>
      </w:tr>
      <w:tr w:rsidR="004F5E39" w:rsidRPr="004F5E39" w14:paraId="5749DBA0" w14:textId="77777777" w:rsidTr="00103537">
        <w:trPr>
          <w:trHeight w:val="293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B89DF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3B8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98C45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7385D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2704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76240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7BF7D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4.8</w:t>
            </w:r>
          </w:p>
        </w:tc>
      </w:tr>
      <w:tr w:rsidR="004F5E39" w:rsidRPr="004F5E39" w14:paraId="3539421B" w14:textId="77777777" w:rsidTr="00103537">
        <w:trPr>
          <w:trHeight w:val="28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B7253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B4E3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1676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85BFD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DF1FE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71170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98B7F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4.4</w:t>
            </w:r>
          </w:p>
        </w:tc>
      </w:tr>
      <w:tr w:rsidR="004F5E39" w:rsidRPr="004F5E39" w14:paraId="2CF8D2F7" w14:textId="77777777" w:rsidTr="00103537">
        <w:trPr>
          <w:trHeight w:val="293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9DDC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DD83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C5D0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954A6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110E4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60626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1B13B" w14:textId="77777777" w:rsidR="004F5E39" w:rsidRPr="004F5E39" w:rsidRDefault="004F5E39" w:rsidP="004F5E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F5E39">
              <w:rPr>
                <w:rFonts w:ascii="Calibri" w:eastAsia="Times New Roman" w:hAnsi="Calibri" w:cs="Calibri"/>
                <w:color w:val="000000"/>
              </w:rPr>
              <w:t>4.5</w:t>
            </w:r>
          </w:p>
        </w:tc>
      </w:tr>
    </w:tbl>
    <w:p w14:paraId="201BA816" w14:textId="333E900C" w:rsidR="00576E27" w:rsidRPr="00103537" w:rsidRDefault="004F5E39" w:rsidP="000D1958">
      <w:pPr>
        <w:rPr>
          <w:b/>
          <w:sz w:val="24"/>
          <w:szCs w:val="24"/>
        </w:rPr>
      </w:pPr>
      <w:r w:rsidRPr="00103537">
        <w:rPr>
          <w:b/>
          <w:sz w:val="24"/>
          <w:szCs w:val="24"/>
        </w:rPr>
        <w:t xml:space="preserve">An analyst at a local automotive garage wanted to see if there were </w:t>
      </w:r>
      <w:r w:rsidR="00576E27" w:rsidRPr="00103537">
        <w:rPr>
          <w:b/>
          <w:sz w:val="24"/>
          <w:szCs w:val="24"/>
        </w:rPr>
        <w:t>relationships between repair time in hours (y) and months since last service(x1), type of repair(x2), whether it was a truck or car(x3), or the mileage of the vehicle(x4).  Use a level of significance of 0.05.</w:t>
      </w:r>
    </w:p>
    <w:p w14:paraId="21A729BB" w14:textId="40D214C5" w:rsidR="00576E27" w:rsidRDefault="00576E27" w:rsidP="00576E27">
      <w:pPr>
        <w:pStyle w:val="ListParagraph"/>
        <w:numPr>
          <w:ilvl w:val="0"/>
          <w:numId w:val="5"/>
        </w:numPr>
      </w:pPr>
      <w:r>
        <w:t>What is the dependent variable?</w:t>
      </w:r>
    </w:p>
    <w:p w14:paraId="3EFF738B" w14:textId="77777777" w:rsidR="00103537" w:rsidRDefault="00103537" w:rsidP="00103537">
      <w:pPr>
        <w:pStyle w:val="ListParagraph"/>
      </w:pPr>
    </w:p>
    <w:p w14:paraId="7CD6B79C" w14:textId="44A91A34" w:rsidR="00103537" w:rsidRDefault="00576E27" w:rsidP="00103537">
      <w:pPr>
        <w:pStyle w:val="ListParagraph"/>
        <w:numPr>
          <w:ilvl w:val="0"/>
          <w:numId w:val="5"/>
        </w:numPr>
      </w:pPr>
      <w:r>
        <w:t>What are the independent variables?</w:t>
      </w:r>
    </w:p>
    <w:p w14:paraId="265F24BE" w14:textId="77777777" w:rsidR="00103537" w:rsidRDefault="00103537" w:rsidP="00103537">
      <w:pPr>
        <w:pStyle w:val="ListParagraph"/>
      </w:pPr>
    </w:p>
    <w:p w14:paraId="7B485DAF" w14:textId="7CB4105D" w:rsidR="00103537" w:rsidRDefault="00576E27" w:rsidP="000D1958">
      <w:pPr>
        <w:pStyle w:val="ListParagraph"/>
        <w:numPr>
          <w:ilvl w:val="0"/>
          <w:numId w:val="5"/>
        </w:numPr>
      </w:pPr>
      <w:r>
        <w:t xml:space="preserve">Run the regression analysis with the four independent variables.  </w:t>
      </w:r>
      <w:r w:rsidR="00103537">
        <w:t>Write out the prediction equation.</w:t>
      </w:r>
    </w:p>
    <w:p w14:paraId="22E4B43A" w14:textId="77777777" w:rsidR="00103537" w:rsidRDefault="00103537" w:rsidP="00103537"/>
    <w:p w14:paraId="7858203B" w14:textId="2A45D789" w:rsidR="00103537" w:rsidRDefault="00576E27" w:rsidP="00AD6658">
      <w:pPr>
        <w:pStyle w:val="ListParagraph"/>
        <w:numPr>
          <w:ilvl w:val="0"/>
          <w:numId w:val="5"/>
        </w:numPr>
      </w:pPr>
      <w:r>
        <w:t>From a global perspective is the model worth keeping?  Why?</w:t>
      </w:r>
      <w:bookmarkStart w:id="0" w:name="_GoBack"/>
      <w:bookmarkEnd w:id="0"/>
    </w:p>
    <w:p w14:paraId="12F94CD5" w14:textId="77777777" w:rsidR="00103537" w:rsidRDefault="00103537" w:rsidP="00103537">
      <w:pPr>
        <w:pStyle w:val="ListParagraph"/>
      </w:pPr>
    </w:p>
    <w:p w14:paraId="546A7437" w14:textId="77777777" w:rsidR="00103537" w:rsidRDefault="00103537" w:rsidP="00103537">
      <w:pPr>
        <w:pStyle w:val="ListParagraph"/>
      </w:pPr>
    </w:p>
    <w:p w14:paraId="65253397" w14:textId="77777777" w:rsidR="00103537" w:rsidRDefault="00103537" w:rsidP="00103537">
      <w:pPr>
        <w:pStyle w:val="ListParagraph"/>
      </w:pPr>
    </w:p>
    <w:p w14:paraId="5617F138" w14:textId="21020C36" w:rsidR="00103537" w:rsidRDefault="00576E27" w:rsidP="00103537">
      <w:pPr>
        <w:pStyle w:val="ListParagraph"/>
        <w:numPr>
          <w:ilvl w:val="0"/>
          <w:numId w:val="5"/>
        </w:numPr>
      </w:pPr>
      <w:r>
        <w:t xml:space="preserve">Evaluate the individual independent variables, </w:t>
      </w:r>
      <w:r w:rsidR="00103537">
        <w:t xml:space="preserve">circle the </w:t>
      </w:r>
      <w:r>
        <w:t>variables would you consider removing?</w:t>
      </w:r>
      <w:r w:rsidR="00103537" w:rsidRPr="00103537">
        <w:t xml:space="preserve"> </w:t>
      </w:r>
      <w:r w:rsidR="00103537">
        <w:t>Explain why?          X1                         X2                           X3                            X4</w:t>
      </w:r>
    </w:p>
    <w:p w14:paraId="55F4724F" w14:textId="0547A280" w:rsidR="00576E27" w:rsidRDefault="00576E27" w:rsidP="00103537">
      <w:pPr>
        <w:pStyle w:val="ListParagraph"/>
      </w:pPr>
    </w:p>
    <w:p w14:paraId="1A06239E" w14:textId="77777777" w:rsidR="00103537" w:rsidRDefault="00103537" w:rsidP="00103537">
      <w:pPr>
        <w:ind w:left="720"/>
      </w:pPr>
    </w:p>
    <w:p w14:paraId="7EDAA9EA" w14:textId="68216E12" w:rsidR="00576E27" w:rsidRDefault="00576E27" w:rsidP="00103537">
      <w:pPr>
        <w:pStyle w:val="ListParagraph"/>
        <w:numPr>
          <w:ilvl w:val="0"/>
          <w:numId w:val="5"/>
        </w:numPr>
      </w:pPr>
      <w:r>
        <w:t>Rerun the regression analysis after removing the unnecessary independent variables.  Write the regression equation:</w:t>
      </w:r>
    </w:p>
    <w:p w14:paraId="6588A2BF" w14:textId="3B7FD672" w:rsidR="00103537" w:rsidRDefault="00103537" w:rsidP="00103537"/>
    <w:p w14:paraId="3AE6A8CC" w14:textId="452F75DF" w:rsidR="00576E27" w:rsidRDefault="00103537" w:rsidP="0023069C">
      <w:pPr>
        <w:pStyle w:val="ListParagraph"/>
        <w:numPr>
          <w:ilvl w:val="0"/>
          <w:numId w:val="5"/>
        </w:numPr>
      </w:pPr>
      <w:r>
        <w:t>What repair time will it take for a car with 90000 miles, not serviced for six months, and requires for electrical repairs?</w:t>
      </w:r>
      <w:r w:rsidR="00576E27">
        <w:t xml:space="preserve"> </w:t>
      </w:r>
    </w:p>
    <w:sectPr w:rsidR="00576E27" w:rsidSect="00D1206C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9AB1E" w14:textId="77777777" w:rsidR="00D462D7" w:rsidRDefault="00D462D7" w:rsidP="00025364">
      <w:pPr>
        <w:spacing w:after="0" w:line="240" w:lineRule="auto"/>
      </w:pPr>
      <w:r>
        <w:separator/>
      </w:r>
    </w:p>
  </w:endnote>
  <w:endnote w:type="continuationSeparator" w:id="0">
    <w:p w14:paraId="7E92F278" w14:textId="77777777" w:rsidR="00D462D7" w:rsidRDefault="00D462D7" w:rsidP="00025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02A9C" w14:textId="77777777" w:rsidR="00D462D7" w:rsidRDefault="00D462D7" w:rsidP="00025364">
      <w:pPr>
        <w:spacing w:after="0" w:line="240" w:lineRule="auto"/>
      </w:pPr>
      <w:r>
        <w:separator/>
      </w:r>
    </w:p>
  </w:footnote>
  <w:footnote w:type="continuationSeparator" w:id="0">
    <w:p w14:paraId="301A369D" w14:textId="77777777" w:rsidR="00D462D7" w:rsidRDefault="00D462D7" w:rsidP="00025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C5093" w14:textId="0C53888D" w:rsidR="006C5101" w:rsidRDefault="006C5101" w:rsidP="006C5101">
    <w:pPr>
      <w:pStyle w:val="Header"/>
      <w:jc w:val="center"/>
      <w:rPr>
        <w:b/>
      </w:rPr>
    </w:pPr>
    <w:r>
      <w:rPr>
        <w:b/>
      </w:rPr>
      <w:t xml:space="preserve">BUSINESS STATISTICS II – </w:t>
    </w:r>
    <w:r w:rsidR="00AB51ED">
      <w:rPr>
        <w:b/>
      </w:rPr>
      <w:t>Winter 2018-2019</w:t>
    </w:r>
  </w:p>
  <w:p w14:paraId="6EDC0BEA" w14:textId="1E96E0BD" w:rsidR="00D1206C" w:rsidRPr="004679CA" w:rsidRDefault="006C5101" w:rsidP="004679CA">
    <w:pPr>
      <w:pStyle w:val="Header"/>
      <w:jc w:val="center"/>
      <w:rPr>
        <w:b/>
      </w:rPr>
    </w:pPr>
    <w:r>
      <w:rPr>
        <w:b/>
      </w:rPr>
      <w:t xml:space="preserve">COURSE NUMBER: ECON – </w:t>
    </w:r>
    <w:r w:rsidR="00047408">
      <w:rPr>
        <w:b/>
      </w:rPr>
      <w:t>2110-</w:t>
    </w:r>
    <w:r w:rsidR="00AB51ED">
      <w:rPr>
        <w:b/>
      </w:rPr>
      <w:t>81</w:t>
    </w:r>
    <w:r w:rsidR="00103537">
      <w:rPr>
        <w:b/>
      </w:rPr>
      <w:t xml:space="preserve"> - </w:t>
    </w:r>
    <w:r w:rsidR="00103537" w:rsidRPr="00103537">
      <w:rPr>
        <w:b/>
      </w:rPr>
      <w:t>CHAPTER 14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C1930"/>
    <w:multiLevelType w:val="hybridMultilevel"/>
    <w:tmpl w:val="086A1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32296"/>
    <w:multiLevelType w:val="hybridMultilevel"/>
    <w:tmpl w:val="20829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A58D9"/>
    <w:multiLevelType w:val="hybridMultilevel"/>
    <w:tmpl w:val="87787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001CF"/>
    <w:multiLevelType w:val="hybridMultilevel"/>
    <w:tmpl w:val="486CDD7A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56AC49BC"/>
    <w:multiLevelType w:val="hybridMultilevel"/>
    <w:tmpl w:val="EB3E2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B9"/>
    <w:rsid w:val="00025364"/>
    <w:rsid w:val="00047408"/>
    <w:rsid w:val="000A0CC8"/>
    <w:rsid w:val="000A4BFF"/>
    <w:rsid w:val="000A6BAE"/>
    <w:rsid w:val="000B5336"/>
    <w:rsid w:val="000D1958"/>
    <w:rsid w:val="000D6ADC"/>
    <w:rsid w:val="000F3AAC"/>
    <w:rsid w:val="00103537"/>
    <w:rsid w:val="00121CB4"/>
    <w:rsid w:val="00125BBE"/>
    <w:rsid w:val="00135DFF"/>
    <w:rsid w:val="00136AD2"/>
    <w:rsid w:val="00193D46"/>
    <w:rsid w:val="001E43EC"/>
    <w:rsid w:val="002337B7"/>
    <w:rsid w:val="00234805"/>
    <w:rsid w:val="002A24BC"/>
    <w:rsid w:val="002C72CB"/>
    <w:rsid w:val="002D2B41"/>
    <w:rsid w:val="002E0DED"/>
    <w:rsid w:val="002F433B"/>
    <w:rsid w:val="00330CBE"/>
    <w:rsid w:val="004679CA"/>
    <w:rsid w:val="0048519B"/>
    <w:rsid w:val="004A6742"/>
    <w:rsid w:val="004D1276"/>
    <w:rsid w:val="004F5E39"/>
    <w:rsid w:val="00505A3C"/>
    <w:rsid w:val="005138B9"/>
    <w:rsid w:val="0053344B"/>
    <w:rsid w:val="00552214"/>
    <w:rsid w:val="00557557"/>
    <w:rsid w:val="00576E27"/>
    <w:rsid w:val="00592402"/>
    <w:rsid w:val="005D17F6"/>
    <w:rsid w:val="005E7317"/>
    <w:rsid w:val="00682D2C"/>
    <w:rsid w:val="006871C6"/>
    <w:rsid w:val="006C5101"/>
    <w:rsid w:val="006C6159"/>
    <w:rsid w:val="00732DCA"/>
    <w:rsid w:val="00773756"/>
    <w:rsid w:val="007B513C"/>
    <w:rsid w:val="007F5AC4"/>
    <w:rsid w:val="008119F6"/>
    <w:rsid w:val="00821823"/>
    <w:rsid w:val="008E1AB5"/>
    <w:rsid w:val="00943726"/>
    <w:rsid w:val="00960354"/>
    <w:rsid w:val="00961770"/>
    <w:rsid w:val="009C0D95"/>
    <w:rsid w:val="00A32623"/>
    <w:rsid w:val="00A503DB"/>
    <w:rsid w:val="00A80BF5"/>
    <w:rsid w:val="00A83D42"/>
    <w:rsid w:val="00AA4FA8"/>
    <w:rsid w:val="00AB51ED"/>
    <w:rsid w:val="00AF4DE8"/>
    <w:rsid w:val="00B502B9"/>
    <w:rsid w:val="00BE3146"/>
    <w:rsid w:val="00BE4374"/>
    <w:rsid w:val="00BE526C"/>
    <w:rsid w:val="00C065F2"/>
    <w:rsid w:val="00C31273"/>
    <w:rsid w:val="00C401F5"/>
    <w:rsid w:val="00CE4474"/>
    <w:rsid w:val="00D03EAF"/>
    <w:rsid w:val="00D1206C"/>
    <w:rsid w:val="00D378FD"/>
    <w:rsid w:val="00D45B14"/>
    <w:rsid w:val="00D462D7"/>
    <w:rsid w:val="00E46A72"/>
    <w:rsid w:val="00E60BA2"/>
    <w:rsid w:val="00ED07D5"/>
    <w:rsid w:val="00ED3AB9"/>
    <w:rsid w:val="00F17DC6"/>
    <w:rsid w:val="00F77C83"/>
    <w:rsid w:val="00FE11DC"/>
    <w:rsid w:val="00FE4004"/>
    <w:rsid w:val="00FE4E9B"/>
    <w:rsid w:val="00FF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F26D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64"/>
  </w:style>
  <w:style w:type="paragraph" w:styleId="Footer">
    <w:name w:val="footer"/>
    <w:basedOn w:val="Normal"/>
    <w:link w:val="FooterChar"/>
    <w:uiPriority w:val="99"/>
    <w:unhideWhenUsed/>
    <w:rsid w:val="0002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64"/>
  </w:style>
  <w:style w:type="paragraph" w:styleId="ListParagraph">
    <w:name w:val="List Paragraph"/>
    <w:basedOn w:val="Normal"/>
    <w:uiPriority w:val="34"/>
    <w:qFormat/>
    <w:rsid w:val="004A67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24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2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STATTT.dotx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Maquet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McAllen</dc:creator>
  <cp:lastModifiedBy>Microsoft Office User</cp:lastModifiedBy>
  <cp:revision>2</cp:revision>
  <cp:lastPrinted>2018-06-13T16:46:00Z</cp:lastPrinted>
  <dcterms:created xsi:type="dcterms:W3CDTF">2019-01-07T01:32:00Z</dcterms:created>
  <dcterms:modified xsi:type="dcterms:W3CDTF">2019-01-07T01:32:00Z</dcterms:modified>
</cp:coreProperties>
</file>