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54DAF" w14:textId="3C7056D7" w:rsidR="00C44221" w:rsidRDefault="00CF4799" w:rsidP="00C44221">
      <w:pPr>
        <w:pStyle w:val="Title"/>
        <w:spacing w:line="480" w:lineRule="auto"/>
      </w:pPr>
      <w:sdt>
        <w:sdtPr>
          <w:alias w:val="Title"/>
          <w:tag w:val=""/>
          <w:id w:val="726351117"/>
          <w:placeholder>
            <w:docPart w:val="4FE25DB18490EB41A4BF85EAD4EA877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8962C6">
            <w:t>3D Printing Stage 1</w:t>
          </w:r>
        </w:sdtContent>
      </w:sdt>
    </w:p>
    <w:p w14:paraId="072217CE" w14:textId="71FFA2B2" w:rsidR="00C44221" w:rsidRDefault="00F74316" w:rsidP="00C44221">
      <w:pPr>
        <w:pStyle w:val="Title2"/>
        <w:spacing w:line="480" w:lineRule="auto"/>
      </w:pPr>
      <w:r>
        <w:t>Name</w:t>
      </w:r>
    </w:p>
    <w:p w14:paraId="41F7FC86" w14:textId="77777777" w:rsidR="00C44221" w:rsidRDefault="00C44221" w:rsidP="00C44221">
      <w:pPr>
        <w:pStyle w:val="Title2"/>
        <w:spacing w:line="480" w:lineRule="auto"/>
      </w:pPr>
      <w:r>
        <w:t>University of Maryland University College</w:t>
      </w:r>
      <w:bookmarkStart w:id="0" w:name="_GoBack"/>
      <w:bookmarkEnd w:id="0"/>
    </w:p>
    <w:p w14:paraId="619F6D7B" w14:textId="77777777" w:rsidR="00C44221" w:rsidRDefault="00C44221" w:rsidP="00C44221">
      <w:pPr>
        <w:spacing w:line="480" w:lineRule="auto"/>
      </w:pPr>
    </w:p>
    <w:p w14:paraId="3C37E87E" w14:textId="77777777" w:rsidR="00C44221" w:rsidRDefault="00C44221" w:rsidP="00C44221">
      <w:pPr>
        <w:spacing w:line="480" w:lineRule="auto"/>
      </w:pPr>
      <w:r>
        <w:br w:type="page"/>
      </w:r>
    </w:p>
    <w:bookmarkStart w:id="1" w:name="_Toc485211306"/>
    <w:p w14:paraId="47DEF753" w14:textId="38C7C896" w:rsidR="00C44221" w:rsidRDefault="00CF4799" w:rsidP="00C44221">
      <w:pPr>
        <w:pStyle w:val="SectionTitle"/>
        <w:spacing w:line="480" w:lineRule="auto"/>
      </w:pPr>
      <w:sdt>
        <w:sdtPr>
          <w:alias w:val="Title"/>
          <w:tag w:val=""/>
          <w:id w:val="-1756435886"/>
          <w:placeholder>
            <w:docPart w:val="8806501E6CD3614096DC2B285F70124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8962C6">
            <w:t>3D Printing Stage 1</w:t>
          </w:r>
        </w:sdtContent>
      </w:sdt>
      <w:bookmarkEnd w:id="1"/>
    </w:p>
    <w:p w14:paraId="1692BFB6" w14:textId="00D9DB55" w:rsidR="003D5D9E" w:rsidRPr="008962C6" w:rsidRDefault="003D5D9E" w:rsidP="005579E8">
      <w:pPr>
        <w:shd w:val="clear" w:color="auto" w:fill="FFFFFF"/>
        <w:spacing w:line="360" w:lineRule="auto"/>
        <w:jc w:val="center"/>
        <w:rPr>
          <w:rFonts w:asciiTheme="minorHAnsi" w:eastAsia="Times New Roman" w:hAnsiTheme="minorHAnsi" w:cstheme="minorHAnsi"/>
          <w:b/>
        </w:rPr>
      </w:pPr>
      <w:r w:rsidRPr="008962C6">
        <w:rPr>
          <w:b/>
        </w:rPr>
        <w:t>Background</w:t>
      </w:r>
    </w:p>
    <w:p w14:paraId="54BAAEB1" w14:textId="1DDCF408" w:rsidR="005579E8" w:rsidRDefault="00552DC5" w:rsidP="004C67DA">
      <w:pPr>
        <w:shd w:val="clear" w:color="auto" w:fill="FFFFFF"/>
        <w:spacing w:line="360" w:lineRule="auto"/>
        <w:ind w:firstLine="720"/>
        <w:rPr>
          <w:rFonts w:asciiTheme="minorHAnsi" w:eastAsia="Times New Roman" w:hAnsiTheme="minorHAnsi" w:cstheme="minorHAnsi"/>
        </w:rPr>
      </w:pPr>
      <w:r>
        <w:rPr>
          <w:rFonts w:asciiTheme="minorHAnsi" w:eastAsia="Times New Roman" w:hAnsiTheme="minorHAnsi" w:cstheme="minorHAnsi"/>
        </w:rPr>
        <w:t xml:space="preserve">It all started in late 2015, when Mark Peterson acquired a 3D printer from Best Buy for $500. </w:t>
      </w:r>
      <w:r w:rsidR="005F4FA1">
        <w:rPr>
          <w:rFonts w:asciiTheme="minorHAnsi" w:eastAsia="Times New Roman" w:hAnsiTheme="minorHAnsi" w:cstheme="minorHAnsi"/>
        </w:rPr>
        <w:t xml:space="preserve">As he began </w:t>
      </w:r>
      <w:r w:rsidR="005F4FA1" w:rsidRPr="005F4FA1">
        <w:rPr>
          <w:rFonts w:asciiTheme="minorHAnsi" w:eastAsia="Times New Roman" w:hAnsiTheme="minorHAnsi" w:cstheme="minorHAnsi"/>
        </w:rPr>
        <w:t>to play around with it, he discovered that he could use designs he downloaded from the Internet to create a wide variety of objects.</w:t>
      </w:r>
      <w:r w:rsidR="005F4FA1">
        <w:rPr>
          <w:rFonts w:asciiTheme="minorHAnsi" w:eastAsia="Times New Roman" w:hAnsiTheme="minorHAnsi" w:cstheme="minorHAnsi"/>
        </w:rPr>
        <w:t xml:space="preserve"> </w:t>
      </w:r>
      <w:r w:rsidR="005F4FA1" w:rsidRPr="005F4FA1">
        <w:rPr>
          <w:rFonts w:asciiTheme="minorHAnsi" w:eastAsia="Times New Roman" w:hAnsiTheme="minorHAnsi" w:cstheme="minorHAnsi"/>
        </w:rPr>
        <w:t>One day as he was exploring designs on the web</w:t>
      </w:r>
      <w:r w:rsidR="005F4FA1">
        <w:rPr>
          <w:rFonts w:asciiTheme="minorHAnsi" w:eastAsia="Times New Roman" w:hAnsiTheme="minorHAnsi" w:cstheme="minorHAnsi"/>
        </w:rPr>
        <w:t xml:space="preserve">, </w:t>
      </w:r>
      <w:r w:rsidR="005F4FA1" w:rsidRPr="005F4FA1">
        <w:rPr>
          <w:rFonts w:asciiTheme="minorHAnsi" w:eastAsia="Times New Roman" w:hAnsiTheme="minorHAnsi" w:cstheme="minorHAnsi"/>
        </w:rPr>
        <w:t>he came across a category of accessibility items. He was very excited to discover such things as an umbrella holder for a wheelchair, because his brother Peter uses a wheelchair</w:t>
      </w:r>
      <w:r w:rsidR="005F4FA1">
        <w:rPr>
          <w:rFonts w:asciiTheme="minorHAnsi" w:eastAsia="Times New Roman" w:hAnsiTheme="minorHAnsi" w:cstheme="minorHAnsi"/>
        </w:rPr>
        <w:t xml:space="preserve">. </w:t>
      </w:r>
      <w:r w:rsidR="005573C9">
        <w:rPr>
          <w:rFonts w:asciiTheme="minorHAnsi" w:eastAsia="Times New Roman" w:hAnsiTheme="minorHAnsi" w:cstheme="minorHAnsi"/>
        </w:rPr>
        <w:t>After making an umbrella holder for his brother, it received</w:t>
      </w:r>
      <w:r w:rsidR="005F4FA1">
        <w:rPr>
          <w:rFonts w:asciiTheme="minorHAnsi" w:eastAsia="Times New Roman" w:hAnsiTheme="minorHAnsi" w:cstheme="minorHAnsi"/>
        </w:rPr>
        <w:t xml:space="preserve"> a lot of attention from others. So, then Mark had an idea to start his own 3D printing business. </w:t>
      </w:r>
      <w:r w:rsidR="005F4FA1" w:rsidRPr="00BC6A91">
        <w:t>Mark invested in a heavy-duty 3D printer, used his Facebook page to advertise his growing business in 3D printing assistive and accessibility devices. He had many orders and his 3D hobby became his fulltime occupation.</w:t>
      </w:r>
    </w:p>
    <w:p w14:paraId="2EB33F9F" w14:textId="77777777" w:rsidR="005F4FA1" w:rsidRPr="006A2AE8" w:rsidRDefault="005F4FA1" w:rsidP="004C67DA">
      <w:pPr>
        <w:shd w:val="clear" w:color="auto" w:fill="FFFFFF"/>
        <w:spacing w:line="360" w:lineRule="auto"/>
        <w:ind w:firstLine="720"/>
        <w:rPr>
          <w:rFonts w:asciiTheme="minorHAnsi" w:eastAsia="Times New Roman" w:hAnsiTheme="minorHAnsi" w:cstheme="minorHAnsi"/>
        </w:rPr>
      </w:pPr>
    </w:p>
    <w:p w14:paraId="07A07614" w14:textId="27896B0C" w:rsidR="00C44221" w:rsidRDefault="008962C6" w:rsidP="004C67DA">
      <w:pPr>
        <w:pStyle w:val="Heading1"/>
        <w:spacing w:line="360" w:lineRule="auto"/>
      </w:pPr>
      <w:r>
        <w:t>Current IT infrastructure</w:t>
      </w:r>
    </w:p>
    <w:p w14:paraId="0FBA54C5" w14:textId="7A52C774" w:rsidR="005579E8" w:rsidRDefault="00C44221" w:rsidP="004C67DA">
      <w:pPr>
        <w:spacing w:line="360" w:lineRule="auto"/>
      </w:pPr>
      <w:r>
        <w:tab/>
      </w:r>
      <w:r w:rsidR="000F62A8">
        <w:t xml:space="preserve">The following is a list of hardware, software, and network components that Mark currently has in place: </w:t>
      </w:r>
    </w:p>
    <w:p w14:paraId="1CA5E4B2" w14:textId="534C2949" w:rsidR="000F62A8" w:rsidRDefault="000F62A8" w:rsidP="004C67DA">
      <w:pPr>
        <w:pStyle w:val="ListParagraph"/>
        <w:numPr>
          <w:ilvl w:val="0"/>
          <w:numId w:val="17"/>
        </w:numPr>
        <w:spacing w:line="360" w:lineRule="auto"/>
      </w:pPr>
      <w:r>
        <w:t>Heavy duty 3D printer</w:t>
      </w:r>
    </w:p>
    <w:p w14:paraId="7F90CC87" w14:textId="25797D31" w:rsidR="005579E8" w:rsidRDefault="005579E8" w:rsidP="004C67DA">
      <w:pPr>
        <w:pStyle w:val="ListParagraph"/>
        <w:numPr>
          <w:ilvl w:val="0"/>
          <w:numId w:val="17"/>
        </w:numPr>
        <w:spacing w:line="360" w:lineRule="auto"/>
      </w:pPr>
      <w:r>
        <w:t xml:space="preserve">2 wireless 3D printers </w:t>
      </w:r>
    </w:p>
    <w:p w14:paraId="710344F6" w14:textId="61E945C5" w:rsidR="005579E8" w:rsidRDefault="007C4966" w:rsidP="004C67DA">
      <w:pPr>
        <w:pStyle w:val="ListParagraph"/>
        <w:numPr>
          <w:ilvl w:val="0"/>
          <w:numId w:val="17"/>
        </w:numPr>
        <w:spacing w:line="360" w:lineRule="auto"/>
      </w:pPr>
      <w:r>
        <w:t>Personal Computer (</w:t>
      </w:r>
      <w:r w:rsidR="005579E8">
        <w:t>PC</w:t>
      </w:r>
      <w:r>
        <w:t>)</w:t>
      </w:r>
    </w:p>
    <w:p w14:paraId="40C482F6" w14:textId="7304B1FC" w:rsidR="005579E8" w:rsidRDefault="005579E8" w:rsidP="004C67DA">
      <w:pPr>
        <w:pStyle w:val="ListParagraph"/>
        <w:numPr>
          <w:ilvl w:val="0"/>
          <w:numId w:val="17"/>
        </w:numPr>
        <w:spacing w:line="360" w:lineRule="auto"/>
      </w:pPr>
      <w:r>
        <w:t>Internet connection (using Verizon FiOS)</w:t>
      </w:r>
    </w:p>
    <w:p w14:paraId="162CF866" w14:textId="4475C4E6" w:rsidR="005579E8" w:rsidRDefault="005579E8" w:rsidP="004C67DA">
      <w:pPr>
        <w:pStyle w:val="ListParagraph"/>
        <w:numPr>
          <w:ilvl w:val="0"/>
          <w:numId w:val="17"/>
        </w:numPr>
        <w:spacing w:line="360" w:lineRule="auto"/>
      </w:pPr>
      <w:r>
        <w:t>FiOS modem with built-in wireless router</w:t>
      </w:r>
    </w:p>
    <w:p w14:paraId="5642319A" w14:textId="714370ED" w:rsidR="005579E8" w:rsidRDefault="005579E8" w:rsidP="004C67DA">
      <w:pPr>
        <w:pStyle w:val="ListParagraph"/>
        <w:numPr>
          <w:ilvl w:val="0"/>
          <w:numId w:val="17"/>
        </w:numPr>
        <w:spacing w:line="360" w:lineRule="auto"/>
      </w:pPr>
      <w:r>
        <w:t>Google email</w:t>
      </w:r>
    </w:p>
    <w:p w14:paraId="47879440" w14:textId="27FC121D" w:rsidR="00A46237" w:rsidRDefault="005579E8" w:rsidP="00FC0F2D">
      <w:pPr>
        <w:pStyle w:val="ListParagraph"/>
        <w:numPr>
          <w:ilvl w:val="0"/>
          <w:numId w:val="17"/>
        </w:numPr>
        <w:spacing w:line="360" w:lineRule="auto"/>
      </w:pPr>
      <w:r>
        <w:t xml:space="preserve">Microsoft Office </w:t>
      </w:r>
    </w:p>
    <w:p w14:paraId="42F0745C" w14:textId="6B1A3678" w:rsidR="00C44221" w:rsidRDefault="008962C6" w:rsidP="004C67DA">
      <w:pPr>
        <w:spacing w:line="360" w:lineRule="auto"/>
        <w:jc w:val="center"/>
        <w:rPr>
          <w:b/>
        </w:rPr>
      </w:pPr>
      <w:r>
        <w:rPr>
          <w:b/>
        </w:rPr>
        <w:t>Requirements</w:t>
      </w:r>
    </w:p>
    <w:p w14:paraId="6F8D711E" w14:textId="21E9B7C0" w:rsidR="008962C6" w:rsidRDefault="008962C6" w:rsidP="00A46237">
      <w:pPr>
        <w:spacing w:line="360" w:lineRule="auto"/>
      </w:pPr>
      <w:r>
        <w:tab/>
      </w:r>
      <w:r w:rsidR="005579E8">
        <w:t xml:space="preserve">The following are </w:t>
      </w:r>
      <w:r w:rsidRPr="008962C6">
        <w:t xml:space="preserve">five requirements </w:t>
      </w:r>
      <w:r w:rsidR="005579E8">
        <w:t xml:space="preserve">that </w:t>
      </w:r>
      <w:r w:rsidRPr="008962C6">
        <w:t xml:space="preserve">Mark has identified </w:t>
      </w:r>
      <w:r w:rsidR="0066109F">
        <w:t>to perform or to support the systems to expand his business</w:t>
      </w:r>
      <w:r w:rsidR="005579E8">
        <w:t>:</w:t>
      </w:r>
    </w:p>
    <w:p w14:paraId="430029C5" w14:textId="7CDFCC96" w:rsidR="005579E8" w:rsidRDefault="005579E8" w:rsidP="00A46237">
      <w:pPr>
        <w:pStyle w:val="ListParagraph"/>
        <w:numPr>
          <w:ilvl w:val="0"/>
          <w:numId w:val="18"/>
        </w:numPr>
        <w:spacing w:line="360" w:lineRule="auto"/>
      </w:pPr>
      <w:r>
        <w:t xml:space="preserve">Set up an IT infrastructure to manage not </w:t>
      </w:r>
      <w:r w:rsidR="0066109F">
        <w:t>only the additional 3D printers, but also to manage his business.</w:t>
      </w:r>
    </w:p>
    <w:p w14:paraId="227BA7C4" w14:textId="24647401" w:rsidR="0066109F" w:rsidRDefault="0066109F" w:rsidP="00A46237">
      <w:pPr>
        <w:pStyle w:val="ListParagraph"/>
        <w:numPr>
          <w:ilvl w:val="0"/>
          <w:numId w:val="18"/>
        </w:numPr>
        <w:spacing w:line="360" w:lineRule="auto"/>
      </w:pPr>
      <w:r>
        <w:t>To implement a small business enterprise resource management (ERP) information system to help manage his business (customer orders, invoices, supply ordering, employees, etc.) more effectively.</w:t>
      </w:r>
    </w:p>
    <w:p w14:paraId="1E3B08D5" w14:textId="6756E058" w:rsidR="0066109F" w:rsidRDefault="0066109F" w:rsidP="00A46237">
      <w:pPr>
        <w:pStyle w:val="ListParagraph"/>
        <w:numPr>
          <w:ilvl w:val="0"/>
          <w:numId w:val="18"/>
        </w:numPr>
        <w:spacing w:line="360" w:lineRule="auto"/>
      </w:pPr>
      <w:r>
        <w:t>Get a document printer to print invoices, etc.</w:t>
      </w:r>
    </w:p>
    <w:p w14:paraId="59CEA32D" w14:textId="66B72741" w:rsidR="0066109F" w:rsidRDefault="0066109F" w:rsidP="00A46237">
      <w:pPr>
        <w:pStyle w:val="ListParagraph"/>
        <w:numPr>
          <w:ilvl w:val="0"/>
          <w:numId w:val="18"/>
        </w:numPr>
        <w:spacing w:line="360" w:lineRule="auto"/>
      </w:pPr>
      <w:r>
        <w:lastRenderedPageBreak/>
        <w:t xml:space="preserve">He wants each employee to have mobile access </w:t>
      </w:r>
      <w:r w:rsidR="008F6171">
        <w:t>to the ERP system an</w:t>
      </w:r>
      <w:r w:rsidR="00A46237">
        <w:t>d the 3D design files, as well as the printers from anywhere in the facility.</w:t>
      </w:r>
    </w:p>
    <w:p w14:paraId="374F37F0" w14:textId="29317F70" w:rsidR="00A46237" w:rsidRDefault="00A46237" w:rsidP="001B295A">
      <w:pPr>
        <w:pStyle w:val="ListParagraph"/>
        <w:numPr>
          <w:ilvl w:val="0"/>
          <w:numId w:val="18"/>
        </w:numPr>
        <w:spacing w:line="360" w:lineRule="auto"/>
      </w:pPr>
      <w:r>
        <w:t>Store all 3D production files and business management information locally in the facility, and to use cloud storage for backup files.</w:t>
      </w:r>
    </w:p>
    <w:p w14:paraId="6AF2B08B" w14:textId="77777777" w:rsidR="00A46237" w:rsidRPr="008962C6" w:rsidRDefault="00A46237" w:rsidP="001B295A">
      <w:pPr>
        <w:spacing w:line="360" w:lineRule="auto"/>
        <w:ind w:left="360"/>
      </w:pPr>
    </w:p>
    <w:p w14:paraId="20055129" w14:textId="23A9F467" w:rsidR="008962C6" w:rsidRDefault="008962C6" w:rsidP="001B295A">
      <w:pPr>
        <w:spacing w:line="360" w:lineRule="auto"/>
        <w:jc w:val="center"/>
        <w:rPr>
          <w:b/>
        </w:rPr>
      </w:pPr>
      <w:r>
        <w:rPr>
          <w:b/>
        </w:rPr>
        <w:t>How requirements will be met</w:t>
      </w:r>
    </w:p>
    <w:p w14:paraId="5DDC64C1" w14:textId="43D5EDC5" w:rsidR="008962C6" w:rsidRDefault="008962C6" w:rsidP="009D60CC">
      <w:pPr>
        <w:spacing w:line="360" w:lineRule="auto"/>
      </w:pPr>
      <w:r>
        <w:tab/>
      </w:r>
      <w:r w:rsidR="004A3C79">
        <w:t xml:space="preserve">There are a number of components that will be needed to achieve all the requirements listed above. The first thing would be to get a cloud-based service, specifically from the same internet service provider (Verizon) for cheaper costs. With the cloud service in place, </w:t>
      </w:r>
      <w:r w:rsidR="00F45147">
        <w:t xml:space="preserve">Mark can conduct backups and store all of his files locally, all while managing his business. </w:t>
      </w:r>
      <w:r w:rsidR="00260315">
        <w:t>Secondly, r</w:t>
      </w:r>
      <w:r w:rsidR="00C81017">
        <w:t xml:space="preserve">esearch will need to be </w:t>
      </w:r>
      <w:r w:rsidR="00F45147">
        <w:t xml:space="preserve">completed </w:t>
      </w:r>
      <w:r w:rsidR="00C81017">
        <w:t xml:space="preserve">to find the best ERP </w:t>
      </w:r>
      <w:r w:rsidR="00C755F8">
        <w:t>system</w:t>
      </w:r>
      <w:r w:rsidR="00C81017">
        <w:t xml:space="preserve"> that best fits Mark’s business and price range. </w:t>
      </w:r>
      <w:r w:rsidR="00C755F8">
        <w:t>All of the various processes</w:t>
      </w:r>
      <w:r w:rsidR="00C755F8" w:rsidRPr="00C755F8">
        <w:t xml:space="preserve"> are essential to running a business, including inventory and order management, accounting, human resources, customer relationship management (CRM), and beyond. At its most basic level, ERP software integrates these various functions into one complete system to streamline processes and information across the entire organization.</w:t>
      </w:r>
      <w:r w:rsidR="00C755F8">
        <w:t xml:space="preserve"> </w:t>
      </w:r>
      <w:r w:rsidR="00C755F8" w:rsidRPr="00C755F8">
        <w:t>The central feature of all ERP systems is a shared database that supports multiple functions u</w:t>
      </w:r>
      <w:r w:rsidR="00C755F8">
        <w:t xml:space="preserve">sed by different business units (Oracle, 2018). </w:t>
      </w:r>
      <w:r w:rsidR="00F45147">
        <w:t>Lastly, purchases of any additional equipment needed to fulfill all these requests in addition to</w:t>
      </w:r>
      <w:r w:rsidR="00D81005">
        <w:t xml:space="preserve"> the document printer will need to be fulfilled. </w:t>
      </w:r>
    </w:p>
    <w:p w14:paraId="0F8C0DBE" w14:textId="77777777" w:rsidR="003C613A" w:rsidRPr="008962C6" w:rsidRDefault="003C613A" w:rsidP="001B295A">
      <w:pPr>
        <w:spacing w:line="360" w:lineRule="auto"/>
      </w:pPr>
    </w:p>
    <w:p w14:paraId="33075DA9" w14:textId="1714AF0C" w:rsidR="008962C6" w:rsidRPr="003C613A" w:rsidRDefault="008962C6" w:rsidP="003C613A">
      <w:pPr>
        <w:spacing w:line="480" w:lineRule="auto"/>
        <w:jc w:val="center"/>
        <w:rPr>
          <w:b/>
        </w:rPr>
      </w:pPr>
      <w:r>
        <w:rPr>
          <w:b/>
        </w:rPr>
        <w:t>Data representation and storage</w:t>
      </w:r>
    </w:p>
    <w:p w14:paraId="4CB7E30A" w14:textId="49DA90F0" w:rsidR="008962C6" w:rsidRDefault="008962C6" w:rsidP="002D6D85">
      <w:pPr>
        <w:pStyle w:val="ListParagraph"/>
        <w:numPr>
          <w:ilvl w:val="0"/>
          <w:numId w:val="16"/>
        </w:numPr>
        <w:spacing w:line="360" w:lineRule="auto"/>
        <w:rPr>
          <w:b/>
        </w:rPr>
      </w:pPr>
      <w:r>
        <w:rPr>
          <w:b/>
        </w:rPr>
        <w:t>Digital and numerical data</w:t>
      </w:r>
      <w:r w:rsidR="00814270">
        <w:rPr>
          <w:b/>
        </w:rPr>
        <w:t xml:space="preserve"> </w:t>
      </w:r>
      <w:r w:rsidR="003C613A">
        <w:rPr>
          <w:b/>
        </w:rPr>
        <w:t>–</w:t>
      </w:r>
      <w:r w:rsidR="00814270">
        <w:rPr>
          <w:b/>
        </w:rPr>
        <w:t xml:space="preserve"> </w:t>
      </w:r>
      <w:r w:rsidR="002D6D85">
        <w:t>O</w:t>
      </w:r>
      <w:r w:rsidR="002D6D85" w:rsidRPr="002D6D85">
        <w:t>therwise known as how the</w:t>
      </w:r>
      <w:r w:rsidR="002D6D85">
        <w:t xml:space="preserve"> </w:t>
      </w:r>
      <w:r w:rsidR="002D6D85" w:rsidRPr="002D6D85">
        <w:t>computer interprets data,</w:t>
      </w:r>
      <w:r w:rsidR="002D6D85">
        <w:t xml:space="preserve"> is a key concept to understand</w:t>
      </w:r>
      <w:r w:rsidR="002D6D85" w:rsidRPr="002D6D85">
        <w:t>ing computer data proc</w:t>
      </w:r>
      <w:r w:rsidR="002D6D85">
        <w:t>essing, as well as overall func</w:t>
      </w:r>
      <w:r w:rsidR="002D6D85" w:rsidRPr="002D6D85">
        <w:t>tioning</w:t>
      </w:r>
      <w:r w:rsidR="002D6D85">
        <w:t xml:space="preserve"> (Unknown, 2017). </w:t>
      </w:r>
      <w:r w:rsidR="002D6D85" w:rsidRPr="002D6D85">
        <w:t>Digital data is data that represents other forms of data using specific machine language systems that can be interpreted by various technologies. The most fundamental of these systems is a binary system, which simply stores complex audio, video or text information in a series of binary characters, traditionally ones and zeros, or "on" and "off" values</w:t>
      </w:r>
      <w:r w:rsidR="002D6D85">
        <w:t xml:space="preserve"> (Jurgenson, 2018). </w:t>
      </w:r>
      <w:r w:rsidR="0053492D">
        <w:t>This data could be saved as a file and can be stored on a server</w:t>
      </w:r>
      <w:r w:rsidR="00B52A8B">
        <w:t xml:space="preserve"> or hard drive</w:t>
      </w:r>
      <w:r w:rsidR="0053492D">
        <w:t xml:space="preserve">. </w:t>
      </w:r>
    </w:p>
    <w:p w14:paraId="5A71B909" w14:textId="3D90653A" w:rsidR="008962C6" w:rsidRDefault="008962C6" w:rsidP="009D60CC">
      <w:pPr>
        <w:pStyle w:val="ListParagraph"/>
        <w:numPr>
          <w:ilvl w:val="0"/>
          <w:numId w:val="16"/>
        </w:numPr>
        <w:spacing w:line="360" w:lineRule="auto"/>
        <w:rPr>
          <w:b/>
        </w:rPr>
      </w:pPr>
      <w:r>
        <w:rPr>
          <w:b/>
        </w:rPr>
        <w:t>Audio data</w:t>
      </w:r>
      <w:r w:rsidR="00F365C0">
        <w:rPr>
          <w:b/>
        </w:rPr>
        <w:t xml:space="preserve"> </w:t>
      </w:r>
      <w:r w:rsidR="00DF15C1">
        <w:rPr>
          <w:b/>
        </w:rPr>
        <w:t>–</w:t>
      </w:r>
      <w:r w:rsidR="00F365C0">
        <w:rPr>
          <w:b/>
        </w:rPr>
        <w:t xml:space="preserve"> </w:t>
      </w:r>
      <w:r w:rsidR="0098708B" w:rsidRPr="0098708B">
        <w:t>Audio data</w:t>
      </w:r>
      <w:r w:rsidR="0098708B">
        <w:rPr>
          <w:b/>
        </w:rPr>
        <w:t xml:space="preserve"> </w:t>
      </w:r>
      <w:r w:rsidR="0098708B">
        <w:t xml:space="preserve">can be compressed and packaged in many different ways. </w:t>
      </w:r>
      <w:r w:rsidR="00622E0A">
        <w:t xml:space="preserve">This data consists of numbers in a pulse code modulation format, abbreviated PCM. </w:t>
      </w:r>
      <w:r w:rsidR="00DF15C1" w:rsidRPr="00DF15C1">
        <w:t xml:space="preserve">Audio data comes in </w:t>
      </w:r>
      <w:r w:rsidR="009D68C3">
        <w:t>different forms</w:t>
      </w:r>
      <w:r w:rsidR="0098708B">
        <w:t>, like for example, mp3 files or</w:t>
      </w:r>
      <w:r w:rsidR="009D68C3">
        <w:t xml:space="preserve"> mpeg extension</w:t>
      </w:r>
      <w:r w:rsidR="0098708B">
        <w:t xml:space="preserve">. This data is </w:t>
      </w:r>
      <w:r w:rsidR="0098708B">
        <w:lastRenderedPageBreak/>
        <w:t xml:space="preserve">then compatible with any audio player from various vendors. Audio data usually takes up a lot of space so it would be best to store it on hard drives or other storage media. </w:t>
      </w:r>
    </w:p>
    <w:p w14:paraId="685BA078" w14:textId="611AD365" w:rsidR="008962C6" w:rsidRDefault="008962C6" w:rsidP="002A0323">
      <w:pPr>
        <w:pStyle w:val="ListParagraph"/>
        <w:numPr>
          <w:ilvl w:val="0"/>
          <w:numId w:val="16"/>
        </w:numPr>
        <w:spacing w:line="360" w:lineRule="auto"/>
        <w:rPr>
          <w:b/>
        </w:rPr>
      </w:pPr>
      <w:r>
        <w:rPr>
          <w:b/>
        </w:rPr>
        <w:t>Video data</w:t>
      </w:r>
      <w:r w:rsidR="00814270">
        <w:rPr>
          <w:b/>
        </w:rPr>
        <w:t xml:space="preserve"> </w:t>
      </w:r>
      <w:r w:rsidR="005D60C6">
        <w:rPr>
          <w:b/>
        </w:rPr>
        <w:t>–</w:t>
      </w:r>
      <w:r w:rsidR="00814270">
        <w:rPr>
          <w:b/>
        </w:rPr>
        <w:t xml:space="preserve"> </w:t>
      </w:r>
      <w:r w:rsidR="005D60C6">
        <w:t xml:space="preserve">Video data is </w:t>
      </w:r>
      <w:r w:rsidR="00963F64">
        <w:t xml:space="preserve">essentially moving visual images in the form of encoded digital data. It can be copied without degrading the quality. Video data is often labeled as mp4, </w:t>
      </w:r>
      <w:proofErr w:type="spellStart"/>
      <w:r w:rsidR="00963F64">
        <w:t>mpegav</w:t>
      </w:r>
      <w:proofErr w:type="spellEnd"/>
      <w:r w:rsidR="00963F64">
        <w:t xml:space="preserve">, and 3gp. </w:t>
      </w:r>
      <w:r w:rsidR="00C45FCC">
        <w:t xml:space="preserve">Video data could also be streamed live over the internet to end users who want to watch it on their computers. </w:t>
      </w:r>
      <w:r w:rsidR="00963F64">
        <w:t>This data can</w:t>
      </w:r>
      <w:r w:rsidR="00C45FCC">
        <w:t xml:space="preserve"> also </w:t>
      </w:r>
      <w:r w:rsidR="00963F64">
        <w:t xml:space="preserve">be stored </w:t>
      </w:r>
      <w:r w:rsidR="00C45FCC">
        <w:t xml:space="preserve">on </w:t>
      </w:r>
      <w:r w:rsidR="00A1568C">
        <w:t>the server or hard drive</w:t>
      </w:r>
      <w:r w:rsidR="00C45FCC">
        <w:t>.</w:t>
      </w:r>
      <w:r w:rsidR="00575A63">
        <w:t xml:space="preserve"> </w:t>
      </w:r>
      <w:r w:rsidR="00575A63" w:rsidRPr="00DD0517">
        <w:t>Advantages of video data are;</w:t>
      </w:r>
      <w:r w:rsidR="00575A63" w:rsidRPr="00DD0517">
        <w:rPr>
          <w:rFonts w:eastAsia="Times New Roman"/>
        </w:rPr>
        <w:t xml:space="preserve"> </w:t>
      </w:r>
      <w:r w:rsidR="00575A63" w:rsidRPr="00DD0517">
        <w:t>Ease of sharing and storage, no degradation of data quality when copied, easy and inexpensive copying, and the capacity for multicasting.</w:t>
      </w:r>
    </w:p>
    <w:p w14:paraId="032F7940" w14:textId="5F22F9DD" w:rsidR="008962C6" w:rsidRPr="002A0323" w:rsidRDefault="008962C6" w:rsidP="002A0323">
      <w:pPr>
        <w:pStyle w:val="ListParagraph"/>
        <w:numPr>
          <w:ilvl w:val="0"/>
          <w:numId w:val="16"/>
        </w:numPr>
        <w:spacing w:line="360" w:lineRule="auto"/>
      </w:pPr>
      <w:r w:rsidRPr="002A0323">
        <w:rPr>
          <w:b/>
        </w:rPr>
        <w:t>Graphics data</w:t>
      </w:r>
      <w:r w:rsidR="00814270" w:rsidRPr="002A0323">
        <w:rPr>
          <w:b/>
        </w:rPr>
        <w:t xml:space="preserve"> </w:t>
      </w:r>
      <w:r w:rsidR="0056510E" w:rsidRPr="002A0323">
        <w:rPr>
          <w:b/>
        </w:rPr>
        <w:t>–</w:t>
      </w:r>
      <w:r w:rsidR="00814270" w:rsidRPr="002A0323">
        <w:rPr>
          <w:b/>
        </w:rPr>
        <w:t xml:space="preserve"> </w:t>
      </w:r>
      <w:r w:rsidR="0056510E">
        <w:t>Graphics data is divided into two classes: vector</w:t>
      </w:r>
      <w:r w:rsidR="002A0323">
        <w:t xml:space="preserve"> and bitmap. </w:t>
      </w:r>
      <w:r w:rsidR="002A0323" w:rsidRPr="002A0323">
        <w:t>In computer graphics, vector data means of representing lines, polygons, or curves (or any object that can be easily drawn with lines) by nume</w:t>
      </w:r>
      <w:r w:rsidR="002E7657">
        <w:t xml:space="preserve">rically specifying key points. </w:t>
      </w:r>
      <w:r w:rsidR="002A0323" w:rsidRPr="002A0323">
        <w:t>Vector data is attribute information (such as color and line thickness information) and a set of conventions (or rules) allowing a program to draw the desired objects. Bitmap data is formed from a set of numerical values specifying the colors of individ</w:t>
      </w:r>
      <w:r w:rsidR="002E7657">
        <w:t xml:space="preserve">ual pixels or picture elements (O’Reilly, n.d.). </w:t>
      </w:r>
      <w:r w:rsidR="002A0323" w:rsidRPr="002A0323">
        <w:t>Most gr</w:t>
      </w:r>
      <w:r w:rsidR="002A0323">
        <w:t>aphics storage is bitm</w:t>
      </w:r>
      <w:r w:rsidR="002E7657">
        <w:t xml:space="preserve">ap based. </w:t>
      </w:r>
      <w:r w:rsidR="002A0323" w:rsidRPr="002A0323">
        <w:t>Due in part to the availability of high-speed CPUs, inexpensive memory and mass storage, and high-resol</w:t>
      </w:r>
      <w:r w:rsidR="002E7657">
        <w:t xml:space="preserve">ution input and output hardware. With graphical data being important for the business, it needs to be stored on a secure server with backup to the cloud solution. </w:t>
      </w:r>
    </w:p>
    <w:bookmarkStart w:id="2" w:name="_Toc485211310" w:displacedByCustomXml="next"/>
    <w:sdt>
      <w:sdtPr>
        <w:rPr>
          <w:rFonts w:asciiTheme="minorHAnsi" w:eastAsiaTheme="minorEastAsia" w:hAnsiTheme="minorHAnsi" w:cstheme="minorBidi"/>
        </w:rPr>
        <w:id w:val="-573587230"/>
        <w:bibliography/>
      </w:sdtPr>
      <w:sdtEndPr>
        <w:rPr>
          <w:rFonts w:ascii="Times New Roman" w:hAnsi="Times New Roman" w:cs="Times New Roman"/>
        </w:rPr>
      </w:sdtEndPr>
      <w:sdtContent>
        <w:p w14:paraId="7F7D4509" w14:textId="77777777" w:rsidR="00C44221" w:rsidRDefault="00C44221" w:rsidP="00C44221">
          <w:pPr>
            <w:pStyle w:val="SectionTitle"/>
            <w:spacing w:line="480" w:lineRule="auto"/>
          </w:pPr>
          <w:r>
            <w:t>References</w:t>
          </w:r>
          <w:bookmarkEnd w:id="2"/>
        </w:p>
        <w:p w14:paraId="1369BA5B" w14:textId="66698F52" w:rsidR="002D6D85" w:rsidRPr="002D6D85" w:rsidRDefault="002D6D85" w:rsidP="002D6D85">
          <w:pPr>
            <w:spacing w:line="480" w:lineRule="auto"/>
            <w:ind w:left="720" w:hanging="720"/>
          </w:pPr>
          <w:r>
            <w:t xml:space="preserve">Jurgenson, N. (2018). Digital data. </w:t>
          </w:r>
          <w:r w:rsidRPr="002D6D85">
            <w:rPr>
              <w:i/>
            </w:rPr>
            <w:t>Techopedia</w:t>
          </w:r>
          <w:r>
            <w:t xml:space="preserve">. Retrieved from </w:t>
          </w:r>
          <w:r w:rsidRPr="002D6D85">
            <w:t>https://www.techopedia.com/definition/24872/digital-data</w:t>
          </w:r>
        </w:p>
        <w:p w14:paraId="33417CB6" w14:textId="233D9BFD" w:rsidR="00C755F8" w:rsidRDefault="00C755F8" w:rsidP="005013B5">
          <w:pPr>
            <w:pStyle w:val="Bibliography"/>
            <w:spacing w:line="480" w:lineRule="auto"/>
          </w:pPr>
          <w:r>
            <w:t xml:space="preserve">Oracle. (2018). What is ERP? </w:t>
          </w:r>
          <w:r w:rsidRPr="00C755F8">
            <w:rPr>
              <w:i/>
            </w:rPr>
            <w:t>Oracle NetSuite</w:t>
          </w:r>
          <w:r>
            <w:rPr>
              <w:i/>
            </w:rPr>
            <w:t xml:space="preserve">. </w:t>
          </w:r>
          <w:r>
            <w:t xml:space="preserve">Retrieved from </w:t>
          </w:r>
          <w:hyperlink r:id="rId9" w:history="1">
            <w:r w:rsidR="002A0323" w:rsidRPr="00AB27C3">
              <w:rPr>
                <w:rStyle w:val="Hyperlink"/>
              </w:rPr>
              <w:t>http://www.netsuite.com/portal/resource/articles/erp/what-is-erp.shtml</w:t>
            </w:r>
          </w:hyperlink>
        </w:p>
        <w:p w14:paraId="12B9FC3E" w14:textId="7E962C89" w:rsidR="002A0323" w:rsidRPr="005013B5" w:rsidRDefault="002A0323" w:rsidP="005013B5">
          <w:pPr>
            <w:spacing w:line="480" w:lineRule="auto"/>
            <w:ind w:left="720" w:hanging="720"/>
          </w:pPr>
          <w:r>
            <w:t xml:space="preserve">O’Reilly. (n.d.) Graphics data. </w:t>
          </w:r>
          <w:proofErr w:type="spellStart"/>
          <w:r w:rsidRPr="002A0323">
            <w:rPr>
              <w:i/>
            </w:rPr>
            <w:t>Fileformat</w:t>
          </w:r>
          <w:proofErr w:type="spellEnd"/>
          <w:r>
            <w:rPr>
              <w:i/>
            </w:rPr>
            <w:t xml:space="preserve">. </w:t>
          </w:r>
          <w:r w:rsidR="005013B5">
            <w:t xml:space="preserve">Retrieved from </w:t>
          </w:r>
          <w:r w:rsidR="005013B5" w:rsidRPr="005013B5">
            <w:t>http://www.fileformat.info/mirror/egff/ch01_03.htm</w:t>
          </w:r>
        </w:p>
        <w:p w14:paraId="2A275F58" w14:textId="2F34AC12" w:rsidR="002A0323" w:rsidRPr="004B1DC6" w:rsidRDefault="004B1DC6" w:rsidP="005013B5">
          <w:pPr>
            <w:spacing w:line="480" w:lineRule="auto"/>
            <w:ind w:left="720" w:hanging="720"/>
          </w:pPr>
          <w:r>
            <w:t xml:space="preserve">Unknown. (2017). </w:t>
          </w:r>
          <w:r w:rsidR="00895087">
            <w:t xml:space="preserve">Chapter 2.2.1. </w:t>
          </w:r>
          <w:r w:rsidRPr="00895087">
            <w:rPr>
              <w:i/>
            </w:rPr>
            <w:t>Introduction to computer information systems.</w:t>
          </w:r>
          <w:r>
            <w:t xml:space="preserve"> </w:t>
          </w:r>
          <w:r w:rsidR="00895087">
            <w:t xml:space="preserve">Retrieved from </w:t>
          </w:r>
          <w:hyperlink r:id="rId10" w:history="1">
            <w:r w:rsidR="002A0323" w:rsidRPr="00AB27C3">
              <w:rPr>
                <w:rStyle w:val="Hyperlink"/>
              </w:rPr>
              <w:t>https://learn.umuc.edu/d2l/le/content/264459/viewContent/11390838/View</w:t>
            </w:r>
          </w:hyperlink>
        </w:p>
        <w:p w14:paraId="1D849BFD" w14:textId="5D4F2343" w:rsidR="00C44221" w:rsidRPr="00A76120" w:rsidRDefault="00CF4799" w:rsidP="00A76120">
          <w:pPr>
            <w:spacing w:line="480" w:lineRule="auto"/>
            <w:ind w:left="720" w:hanging="720"/>
          </w:pPr>
        </w:p>
      </w:sdtContent>
    </w:sdt>
    <w:p w14:paraId="26368D7B" w14:textId="75AF177F" w:rsidR="004420A8" w:rsidRPr="00C44221" w:rsidRDefault="004420A8" w:rsidP="00C44221"/>
    <w:sectPr w:rsidR="004420A8" w:rsidRPr="00C44221">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AE00E" w14:textId="77777777" w:rsidR="00CF4799" w:rsidRDefault="00CF4799">
      <w:r>
        <w:separator/>
      </w:r>
    </w:p>
  </w:endnote>
  <w:endnote w:type="continuationSeparator" w:id="0">
    <w:p w14:paraId="5DBD7613" w14:textId="77777777" w:rsidR="00CF4799" w:rsidRDefault="00CF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Segoe UI">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5F834E" w14:textId="77777777" w:rsidR="00CF4799" w:rsidRDefault="00CF4799">
      <w:r>
        <w:separator/>
      </w:r>
    </w:p>
  </w:footnote>
  <w:footnote w:type="continuationSeparator" w:id="0">
    <w:p w14:paraId="413AE60D" w14:textId="77777777" w:rsidR="00CF4799" w:rsidRDefault="00CF47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73406" w14:textId="2C332F0D" w:rsidR="00BF3F1F" w:rsidRDefault="00CF4799">
    <w:pPr>
      <w:pStyle w:val="Header"/>
    </w:pPr>
    <w:sdt>
      <w:sdtPr>
        <w:rPr>
          <w:rStyle w:val="Strong"/>
        </w:rPr>
        <w:alias w:val="Running head"/>
        <w:tag w:val=""/>
        <w:id w:val="1072628492"/>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962C6">
          <w:rPr>
            <w:rStyle w:val="Strong"/>
          </w:rPr>
          <w:t>Stage 1</w:t>
        </w:r>
      </w:sdtContent>
    </w:sdt>
    <w:r w:rsidR="00FD70ED">
      <w:rPr>
        <w:rStyle w:val="Strong"/>
      </w:rPr>
      <w:t xml:space="preserve"> </w:t>
    </w:r>
    <w:r w:rsidR="00FD70ED">
      <w:rPr>
        <w:rStyle w:val="Strong"/>
      </w:rPr>
      <w:ptab w:relativeTo="margin" w:alignment="right" w:leader="none"/>
    </w:r>
    <w:r w:rsidR="00FD70ED">
      <w:rPr>
        <w:rStyle w:val="Strong"/>
      </w:rPr>
      <w:fldChar w:fldCharType="begin"/>
    </w:r>
    <w:r w:rsidR="00FD70ED">
      <w:rPr>
        <w:rStyle w:val="Strong"/>
      </w:rPr>
      <w:instrText xml:space="preserve"> PAGE   \* MERGEFORMAT </w:instrText>
    </w:r>
    <w:r w:rsidR="00FD70ED">
      <w:rPr>
        <w:rStyle w:val="Strong"/>
      </w:rPr>
      <w:fldChar w:fldCharType="separate"/>
    </w:r>
    <w:r w:rsidR="009D51C1">
      <w:rPr>
        <w:rStyle w:val="Strong"/>
        <w:noProof/>
      </w:rPr>
      <w:t>2</w:t>
    </w:r>
    <w:r w:rsidR="00FD70ED">
      <w:rPr>
        <w:rStyle w:val="Strong"/>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1C842" w14:textId="222FE6B0" w:rsidR="00BF3F1F" w:rsidRDefault="00FD70ED">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962C6">
          <w:rPr>
            <w:rStyle w:val="Strong"/>
          </w:rPr>
          <w:t>Stage 1</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D51C1">
      <w:rPr>
        <w:rStyle w:val="Strong"/>
        <w:noProof/>
      </w:rPr>
      <w:t>1</w:t>
    </w:r>
    <w:r>
      <w:rPr>
        <w:rStyle w:val="Strong"/>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B696FF6"/>
    <w:multiLevelType w:val="hybridMultilevel"/>
    <w:tmpl w:val="0C427A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477E84"/>
    <w:multiLevelType w:val="hybridMultilevel"/>
    <w:tmpl w:val="A7BC6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717A46"/>
    <w:multiLevelType w:val="hybridMultilevel"/>
    <w:tmpl w:val="58B8F3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343672D"/>
    <w:multiLevelType w:val="hybridMultilevel"/>
    <w:tmpl w:val="C9AA3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616E7E"/>
    <w:multiLevelType w:val="multilevel"/>
    <w:tmpl w:val="FFA610F6"/>
    <w:lvl w:ilvl="0">
      <w:start w:val="1"/>
      <w:numFmt w:val="decimal"/>
      <w:lvlText w:val="%1."/>
      <w:lvlJc w:val="left"/>
      <w:pPr>
        <w:ind w:left="720" w:hanging="360"/>
      </w:pPr>
      <w:rPr>
        <w:rFonts w:hint="default"/>
      </w:rPr>
    </w:lvl>
    <w:lvl w:ilvl="1">
      <w:start w:val="1"/>
      <w:numFmt w:val="upperRoman"/>
      <w:lvlText w:val="%2."/>
      <w:lvlJc w:val="right"/>
      <w:pPr>
        <w:ind w:left="1260" w:hanging="18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921479C"/>
    <w:multiLevelType w:val="multilevel"/>
    <w:tmpl w:val="50AEAEA4"/>
    <w:lvl w:ilvl="0">
      <w:start w:val="1"/>
      <w:numFmt w:val="upperLetter"/>
      <w:lvlText w:val="%1."/>
      <w:lvlJc w:val="left"/>
      <w:pPr>
        <w:ind w:left="720" w:hanging="360"/>
      </w:pPr>
      <w:rPr>
        <w:rFonts w:hint="default"/>
      </w:rPr>
    </w:lvl>
    <w:lvl w:ilvl="1">
      <w:start w:val="1"/>
      <w:numFmt w:val="upperRoman"/>
      <w:lvlText w:val="%2."/>
      <w:lvlJc w:val="right"/>
      <w:pPr>
        <w:ind w:left="1260" w:hanging="18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1C3742A"/>
    <w:multiLevelType w:val="hybridMultilevel"/>
    <w:tmpl w:val="D25EF71A"/>
    <w:lvl w:ilvl="0" w:tplc="0409000F">
      <w:start w:val="1"/>
      <w:numFmt w:val="decimal"/>
      <w:lvlText w:val="%1."/>
      <w:lvlJc w:val="left"/>
      <w:pPr>
        <w:ind w:left="720" w:hanging="360"/>
      </w:pPr>
      <w:rPr>
        <w:rFonts w:hint="default"/>
      </w:rPr>
    </w:lvl>
    <w:lvl w:ilvl="1" w:tplc="E8F45C3E">
      <w:start w:val="1"/>
      <w:numFmt w:val="upperRoman"/>
      <w:lvlText w:val="%2."/>
      <w:lvlJc w:val="right"/>
      <w:pPr>
        <w:ind w:left="1260" w:hanging="18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6"/>
  </w:num>
  <w:num w:numId="13">
    <w:abstractNumId w:val="12"/>
  </w:num>
  <w:num w:numId="14">
    <w:abstractNumId w:val="14"/>
  </w:num>
  <w:num w:numId="15">
    <w:abstractNumId w:val="15"/>
  </w:num>
  <w:num w:numId="16">
    <w:abstractNumId w:val="10"/>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A8D"/>
    <w:rsid w:val="00000D75"/>
    <w:rsid w:val="00055CDC"/>
    <w:rsid w:val="00074C81"/>
    <w:rsid w:val="000B02A9"/>
    <w:rsid w:val="000B275A"/>
    <w:rsid w:val="000C1444"/>
    <w:rsid w:val="000D277B"/>
    <w:rsid w:val="000D4DA8"/>
    <w:rsid w:val="000E035B"/>
    <w:rsid w:val="000E2A30"/>
    <w:rsid w:val="000F62A8"/>
    <w:rsid w:val="00101786"/>
    <w:rsid w:val="00110D44"/>
    <w:rsid w:val="001113D8"/>
    <w:rsid w:val="00117735"/>
    <w:rsid w:val="00150136"/>
    <w:rsid w:val="00167810"/>
    <w:rsid w:val="001714E0"/>
    <w:rsid w:val="00192E23"/>
    <w:rsid w:val="001A313F"/>
    <w:rsid w:val="001B295A"/>
    <w:rsid w:val="001C4191"/>
    <w:rsid w:val="001C7807"/>
    <w:rsid w:val="001D01DC"/>
    <w:rsid w:val="001E60B4"/>
    <w:rsid w:val="001E742D"/>
    <w:rsid w:val="001F27AE"/>
    <w:rsid w:val="001F633B"/>
    <w:rsid w:val="002065DB"/>
    <w:rsid w:val="00236701"/>
    <w:rsid w:val="002372E4"/>
    <w:rsid w:val="00246619"/>
    <w:rsid w:val="00254B54"/>
    <w:rsid w:val="00260315"/>
    <w:rsid w:val="00276AE7"/>
    <w:rsid w:val="002775A3"/>
    <w:rsid w:val="00283380"/>
    <w:rsid w:val="00287905"/>
    <w:rsid w:val="002A0323"/>
    <w:rsid w:val="002A3E9C"/>
    <w:rsid w:val="002B7DFF"/>
    <w:rsid w:val="002C100A"/>
    <w:rsid w:val="002D5BCC"/>
    <w:rsid w:val="002D6D85"/>
    <w:rsid w:val="002E30F4"/>
    <w:rsid w:val="002E7657"/>
    <w:rsid w:val="00302795"/>
    <w:rsid w:val="003029EA"/>
    <w:rsid w:val="003411C8"/>
    <w:rsid w:val="00387C6B"/>
    <w:rsid w:val="003970F7"/>
    <w:rsid w:val="003A16F6"/>
    <w:rsid w:val="003B44F7"/>
    <w:rsid w:val="003B70C9"/>
    <w:rsid w:val="003C158E"/>
    <w:rsid w:val="003C613A"/>
    <w:rsid w:val="003D5845"/>
    <w:rsid w:val="003D5D9E"/>
    <w:rsid w:val="0041032E"/>
    <w:rsid w:val="00417FD2"/>
    <w:rsid w:val="00425C99"/>
    <w:rsid w:val="004326CA"/>
    <w:rsid w:val="004420A8"/>
    <w:rsid w:val="00444917"/>
    <w:rsid w:val="004527AC"/>
    <w:rsid w:val="00455990"/>
    <w:rsid w:val="004A1150"/>
    <w:rsid w:val="004A2933"/>
    <w:rsid w:val="004A3C79"/>
    <w:rsid w:val="004B1DC6"/>
    <w:rsid w:val="004C67DA"/>
    <w:rsid w:val="004D20A5"/>
    <w:rsid w:val="004F39B5"/>
    <w:rsid w:val="005011A8"/>
    <w:rsid w:val="005013B5"/>
    <w:rsid w:val="00503311"/>
    <w:rsid w:val="00506BB1"/>
    <w:rsid w:val="0051213C"/>
    <w:rsid w:val="005231BC"/>
    <w:rsid w:val="0053492D"/>
    <w:rsid w:val="00536EAF"/>
    <w:rsid w:val="00547230"/>
    <w:rsid w:val="005529B8"/>
    <w:rsid w:val="00552DC5"/>
    <w:rsid w:val="0055482F"/>
    <w:rsid w:val="00556820"/>
    <w:rsid w:val="005573C9"/>
    <w:rsid w:val="005579E8"/>
    <w:rsid w:val="0056510E"/>
    <w:rsid w:val="005672CC"/>
    <w:rsid w:val="0057214E"/>
    <w:rsid w:val="00575A63"/>
    <w:rsid w:val="005B3245"/>
    <w:rsid w:val="005D60C6"/>
    <w:rsid w:val="005E7E31"/>
    <w:rsid w:val="005F4FA1"/>
    <w:rsid w:val="005F657E"/>
    <w:rsid w:val="00614367"/>
    <w:rsid w:val="0062234A"/>
    <w:rsid w:val="00622E0A"/>
    <w:rsid w:val="0066109F"/>
    <w:rsid w:val="00665B0F"/>
    <w:rsid w:val="00674E41"/>
    <w:rsid w:val="00690173"/>
    <w:rsid w:val="006C08C5"/>
    <w:rsid w:val="006C0B8F"/>
    <w:rsid w:val="006E4AD1"/>
    <w:rsid w:val="006E4AE9"/>
    <w:rsid w:val="006F50FC"/>
    <w:rsid w:val="00745306"/>
    <w:rsid w:val="0074729D"/>
    <w:rsid w:val="00747C15"/>
    <w:rsid w:val="0075167F"/>
    <w:rsid w:val="00780C19"/>
    <w:rsid w:val="0079274E"/>
    <w:rsid w:val="007A35E2"/>
    <w:rsid w:val="007C3B48"/>
    <w:rsid w:val="007C4966"/>
    <w:rsid w:val="007D24CE"/>
    <w:rsid w:val="007D39FD"/>
    <w:rsid w:val="007F2A20"/>
    <w:rsid w:val="00804FFB"/>
    <w:rsid w:val="00814270"/>
    <w:rsid w:val="00823F9B"/>
    <w:rsid w:val="0086574B"/>
    <w:rsid w:val="00883FF5"/>
    <w:rsid w:val="00895087"/>
    <w:rsid w:val="008962C6"/>
    <w:rsid w:val="008A25CD"/>
    <w:rsid w:val="008A4B01"/>
    <w:rsid w:val="008B6EDA"/>
    <w:rsid w:val="008C7AAF"/>
    <w:rsid w:val="008D1152"/>
    <w:rsid w:val="008E35E7"/>
    <w:rsid w:val="008F093A"/>
    <w:rsid w:val="008F6171"/>
    <w:rsid w:val="0093194E"/>
    <w:rsid w:val="009443C0"/>
    <w:rsid w:val="00963F64"/>
    <w:rsid w:val="0097253B"/>
    <w:rsid w:val="009859CD"/>
    <w:rsid w:val="0098708B"/>
    <w:rsid w:val="009D51C1"/>
    <w:rsid w:val="009D60CC"/>
    <w:rsid w:val="009D68C3"/>
    <w:rsid w:val="00A1568C"/>
    <w:rsid w:val="00A16ECE"/>
    <w:rsid w:val="00A17DAD"/>
    <w:rsid w:val="00A23AEA"/>
    <w:rsid w:val="00A3014F"/>
    <w:rsid w:val="00A31440"/>
    <w:rsid w:val="00A40940"/>
    <w:rsid w:val="00A46237"/>
    <w:rsid w:val="00A52233"/>
    <w:rsid w:val="00A645B9"/>
    <w:rsid w:val="00A646A2"/>
    <w:rsid w:val="00A76120"/>
    <w:rsid w:val="00A86CDB"/>
    <w:rsid w:val="00A918D0"/>
    <w:rsid w:val="00A95AD8"/>
    <w:rsid w:val="00AB65EE"/>
    <w:rsid w:val="00AC7D43"/>
    <w:rsid w:val="00AE26D8"/>
    <w:rsid w:val="00AF198B"/>
    <w:rsid w:val="00B2422E"/>
    <w:rsid w:val="00B4454D"/>
    <w:rsid w:val="00B44782"/>
    <w:rsid w:val="00B457FD"/>
    <w:rsid w:val="00B462F6"/>
    <w:rsid w:val="00B52A8B"/>
    <w:rsid w:val="00BD389B"/>
    <w:rsid w:val="00BD6922"/>
    <w:rsid w:val="00BF3F1F"/>
    <w:rsid w:val="00BF638D"/>
    <w:rsid w:val="00C064B6"/>
    <w:rsid w:val="00C338AF"/>
    <w:rsid w:val="00C3401E"/>
    <w:rsid w:val="00C346FF"/>
    <w:rsid w:val="00C426FB"/>
    <w:rsid w:val="00C44221"/>
    <w:rsid w:val="00C45FCC"/>
    <w:rsid w:val="00C7522B"/>
    <w:rsid w:val="00C755F8"/>
    <w:rsid w:val="00C81017"/>
    <w:rsid w:val="00C81ADB"/>
    <w:rsid w:val="00C8351B"/>
    <w:rsid w:val="00C847F6"/>
    <w:rsid w:val="00C90A75"/>
    <w:rsid w:val="00C926F1"/>
    <w:rsid w:val="00CA4A8D"/>
    <w:rsid w:val="00CD4831"/>
    <w:rsid w:val="00CD6815"/>
    <w:rsid w:val="00CE2AB9"/>
    <w:rsid w:val="00CF4799"/>
    <w:rsid w:val="00D00E55"/>
    <w:rsid w:val="00D047C9"/>
    <w:rsid w:val="00D06135"/>
    <w:rsid w:val="00D45F34"/>
    <w:rsid w:val="00D644CE"/>
    <w:rsid w:val="00D81005"/>
    <w:rsid w:val="00DA1EAC"/>
    <w:rsid w:val="00DB7B58"/>
    <w:rsid w:val="00DC56D9"/>
    <w:rsid w:val="00DE7991"/>
    <w:rsid w:val="00DF15C1"/>
    <w:rsid w:val="00DF2E83"/>
    <w:rsid w:val="00E0245B"/>
    <w:rsid w:val="00E05987"/>
    <w:rsid w:val="00E24C00"/>
    <w:rsid w:val="00E415C0"/>
    <w:rsid w:val="00E53C6F"/>
    <w:rsid w:val="00E66CFF"/>
    <w:rsid w:val="00E73824"/>
    <w:rsid w:val="00E855BA"/>
    <w:rsid w:val="00E94FF6"/>
    <w:rsid w:val="00ED5BE9"/>
    <w:rsid w:val="00ED7651"/>
    <w:rsid w:val="00EE0AD0"/>
    <w:rsid w:val="00F152CC"/>
    <w:rsid w:val="00F365C0"/>
    <w:rsid w:val="00F44819"/>
    <w:rsid w:val="00F45147"/>
    <w:rsid w:val="00F54C1A"/>
    <w:rsid w:val="00F561BF"/>
    <w:rsid w:val="00F6070E"/>
    <w:rsid w:val="00F74316"/>
    <w:rsid w:val="00F82AFA"/>
    <w:rsid w:val="00FA5951"/>
    <w:rsid w:val="00FB1048"/>
    <w:rsid w:val="00FD70ED"/>
    <w:rsid w:val="00FE2649"/>
    <w:rsid w:val="00FF5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1F4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80">
    <w:lsdException w:name="Normal" w:uiPriority="0" w:qFormat="1"/>
    <w:lsdException w:name="heading 1" w:uiPriority="4"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221"/>
    <w:pPr>
      <w:spacing w:line="240" w:lineRule="auto"/>
      <w:ind w:firstLine="0"/>
    </w:pPr>
    <w:rPr>
      <w:rFonts w:ascii="Times New Roman" w:hAnsi="Times New Roman" w:cs="Times New Roman"/>
      <w:lang w:eastAsia="en-US"/>
    </w:rPr>
  </w:style>
  <w:style w:type="paragraph" w:styleId="Heading1">
    <w:name w:val="heading 1"/>
    <w:basedOn w:val="Normal"/>
    <w:next w:val="Normal"/>
    <w:link w:val="Heading1Char"/>
    <w:uiPriority w:val="4"/>
    <w:qFormat/>
    <w:pPr>
      <w:keepNext/>
      <w:keepLines/>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i/>
      <w:iCs/>
      <w:color w:val="DDDDDD"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pPr>
    <w:rPr>
      <w:i/>
      <w:iCs/>
      <w:color w:val="000000" w:themeColor="text2"/>
      <w:sz w:val="18"/>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jc w:val="center"/>
    </w:pPr>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customStyle="1" w:styleId="UnresolvedMention">
    <w:name w:val="Unresolved Mention"/>
    <w:basedOn w:val="DefaultParagraphFont"/>
    <w:uiPriority w:val="99"/>
    <w:rsid w:val="004B1DC6"/>
    <w:rPr>
      <w:color w:val="808080"/>
      <w:shd w:val="clear" w:color="auto" w:fill="E6E6E6"/>
    </w:rPr>
  </w:style>
  <w:style w:type="character" w:styleId="FollowedHyperlink">
    <w:name w:val="FollowedHyperlink"/>
    <w:basedOn w:val="DefaultParagraphFont"/>
    <w:uiPriority w:val="99"/>
    <w:semiHidden/>
    <w:unhideWhenUsed/>
    <w:rsid w:val="00895087"/>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024017">
      <w:bodyDiv w:val="1"/>
      <w:marLeft w:val="0"/>
      <w:marRight w:val="0"/>
      <w:marTop w:val="0"/>
      <w:marBottom w:val="0"/>
      <w:divBdr>
        <w:top w:val="none" w:sz="0" w:space="0" w:color="auto"/>
        <w:left w:val="none" w:sz="0" w:space="0" w:color="auto"/>
        <w:bottom w:val="none" w:sz="0" w:space="0" w:color="auto"/>
        <w:right w:val="none" w:sz="0" w:space="0" w:color="auto"/>
      </w:divBdr>
    </w:div>
    <w:div w:id="300619619">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34114247">
      <w:bodyDiv w:val="1"/>
      <w:marLeft w:val="0"/>
      <w:marRight w:val="0"/>
      <w:marTop w:val="0"/>
      <w:marBottom w:val="0"/>
      <w:divBdr>
        <w:top w:val="none" w:sz="0" w:space="0" w:color="auto"/>
        <w:left w:val="none" w:sz="0" w:space="0" w:color="auto"/>
        <w:bottom w:val="none" w:sz="0" w:space="0" w:color="auto"/>
        <w:right w:val="none" w:sz="0" w:space="0" w:color="auto"/>
      </w:divBdr>
    </w:div>
    <w:div w:id="361441048">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816535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05892701">
      <w:bodyDiv w:val="1"/>
      <w:marLeft w:val="0"/>
      <w:marRight w:val="0"/>
      <w:marTop w:val="0"/>
      <w:marBottom w:val="0"/>
      <w:divBdr>
        <w:top w:val="none" w:sz="0" w:space="0" w:color="auto"/>
        <w:left w:val="none" w:sz="0" w:space="0" w:color="auto"/>
        <w:bottom w:val="none" w:sz="0" w:space="0" w:color="auto"/>
        <w:right w:val="none" w:sz="0" w:space="0" w:color="auto"/>
      </w:divBdr>
      <w:divsChild>
        <w:div w:id="384256285">
          <w:marLeft w:val="0"/>
          <w:marRight w:val="0"/>
          <w:marTop w:val="0"/>
          <w:marBottom w:val="0"/>
          <w:divBdr>
            <w:top w:val="none" w:sz="0" w:space="0" w:color="auto"/>
            <w:left w:val="none" w:sz="0" w:space="0" w:color="auto"/>
            <w:bottom w:val="none" w:sz="0" w:space="0" w:color="auto"/>
            <w:right w:val="none" w:sz="0" w:space="0" w:color="auto"/>
          </w:divBdr>
        </w:div>
        <w:div w:id="2139032416">
          <w:marLeft w:val="0"/>
          <w:marRight w:val="0"/>
          <w:marTop w:val="0"/>
          <w:marBottom w:val="0"/>
          <w:divBdr>
            <w:top w:val="none" w:sz="0" w:space="0" w:color="auto"/>
            <w:left w:val="none" w:sz="0" w:space="0" w:color="auto"/>
            <w:bottom w:val="none" w:sz="0" w:space="0" w:color="auto"/>
            <w:right w:val="none" w:sz="0" w:space="0" w:color="auto"/>
          </w:divBdr>
        </w:div>
        <w:div w:id="1831629342">
          <w:marLeft w:val="0"/>
          <w:marRight w:val="0"/>
          <w:marTop w:val="0"/>
          <w:marBottom w:val="0"/>
          <w:divBdr>
            <w:top w:val="none" w:sz="0" w:space="0" w:color="auto"/>
            <w:left w:val="none" w:sz="0" w:space="0" w:color="auto"/>
            <w:bottom w:val="none" w:sz="0" w:space="0" w:color="auto"/>
            <w:right w:val="none" w:sz="0" w:space="0" w:color="auto"/>
          </w:divBdr>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6532129">
      <w:bodyDiv w:val="1"/>
      <w:marLeft w:val="0"/>
      <w:marRight w:val="0"/>
      <w:marTop w:val="0"/>
      <w:marBottom w:val="0"/>
      <w:divBdr>
        <w:top w:val="none" w:sz="0" w:space="0" w:color="auto"/>
        <w:left w:val="none" w:sz="0" w:space="0" w:color="auto"/>
        <w:bottom w:val="none" w:sz="0" w:space="0" w:color="auto"/>
        <w:right w:val="none" w:sz="0" w:space="0" w:color="auto"/>
      </w:divBdr>
    </w:div>
    <w:div w:id="84254755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41638626">
      <w:bodyDiv w:val="1"/>
      <w:marLeft w:val="0"/>
      <w:marRight w:val="0"/>
      <w:marTop w:val="0"/>
      <w:marBottom w:val="0"/>
      <w:divBdr>
        <w:top w:val="none" w:sz="0" w:space="0" w:color="auto"/>
        <w:left w:val="none" w:sz="0" w:space="0" w:color="auto"/>
        <w:bottom w:val="none" w:sz="0" w:space="0" w:color="auto"/>
        <w:right w:val="none" w:sz="0" w:space="0" w:color="auto"/>
      </w:divBdr>
    </w:div>
    <w:div w:id="1072967527">
      <w:bodyDiv w:val="1"/>
      <w:marLeft w:val="0"/>
      <w:marRight w:val="0"/>
      <w:marTop w:val="0"/>
      <w:marBottom w:val="0"/>
      <w:divBdr>
        <w:top w:val="none" w:sz="0" w:space="0" w:color="auto"/>
        <w:left w:val="none" w:sz="0" w:space="0" w:color="auto"/>
        <w:bottom w:val="none" w:sz="0" w:space="0" w:color="auto"/>
        <w:right w:val="none" w:sz="0" w:space="0" w:color="auto"/>
      </w:divBdr>
    </w:div>
    <w:div w:id="115927297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90292690">
      <w:bodyDiv w:val="1"/>
      <w:marLeft w:val="0"/>
      <w:marRight w:val="0"/>
      <w:marTop w:val="0"/>
      <w:marBottom w:val="0"/>
      <w:divBdr>
        <w:top w:val="none" w:sz="0" w:space="0" w:color="auto"/>
        <w:left w:val="none" w:sz="0" w:space="0" w:color="auto"/>
        <w:bottom w:val="none" w:sz="0" w:space="0" w:color="auto"/>
        <w:right w:val="none" w:sz="0" w:space="0" w:color="auto"/>
      </w:divBdr>
    </w:div>
    <w:div w:id="126800525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80282607">
      <w:bodyDiv w:val="1"/>
      <w:marLeft w:val="0"/>
      <w:marRight w:val="0"/>
      <w:marTop w:val="0"/>
      <w:marBottom w:val="0"/>
      <w:divBdr>
        <w:top w:val="none" w:sz="0" w:space="0" w:color="auto"/>
        <w:left w:val="none" w:sz="0" w:space="0" w:color="auto"/>
        <w:bottom w:val="none" w:sz="0" w:space="0" w:color="auto"/>
        <w:right w:val="none" w:sz="0" w:space="0" w:color="auto"/>
      </w:divBdr>
      <w:divsChild>
        <w:div w:id="1426030583">
          <w:marLeft w:val="0"/>
          <w:marRight w:val="0"/>
          <w:marTop w:val="0"/>
          <w:marBottom w:val="0"/>
          <w:divBdr>
            <w:top w:val="none" w:sz="0" w:space="0" w:color="auto"/>
            <w:left w:val="none" w:sz="0" w:space="0" w:color="auto"/>
            <w:bottom w:val="none" w:sz="0" w:space="0" w:color="auto"/>
            <w:right w:val="none" w:sz="0" w:space="0" w:color="auto"/>
          </w:divBdr>
        </w:div>
        <w:div w:id="1560433883">
          <w:marLeft w:val="0"/>
          <w:marRight w:val="0"/>
          <w:marTop w:val="0"/>
          <w:marBottom w:val="0"/>
          <w:divBdr>
            <w:top w:val="none" w:sz="0" w:space="0" w:color="auto"/>
            <w:left w:val="none" w:sz="0" w:space="0" w:color="auto"/>
            <w:bottom w:val="none" w:sz="0" w:space="0" w:color="auto"/>
            <w:right w:val="none" w:sz="0" w:space="0" w:color="auto"/>
          </w:divBdr>
        </w:div>
        <w:div w:id="17195357">
          <w:marLeft w:val="0"/>
          <w:marRight w:val="0"/>
          <w:marTop w:val="0"/>
          <w:marBottom w:val="0"/>
          <w:divBdr>
            <w:top w:val="none" w:sz="0" w:space="0" w:color="auto"/>
            <w:left w:val="none" w:sz="0" w:space="0" w:color="auto"/>
            <w:bottom w:val="none" w:sz="0" w:space="0" w:color="auto"/>
            <w:right w:val="none" w:sz="0" w:space="0" w:color="auto"/>
          </w:divBdr>
        </w:div>
        <w:div w:id="1182427979">
          <w:marLeft w:val="0"/>
          <w:marRight w:val="0"/>
          <w:marTop w:val="0"/>
          <w:marBottom w:val="0"/>
          <w:divBdr>
            <w:top w:val="none" w:sz="0" w:space="0" w:color="auto"/>
            <w:left w:val="none" w:sz="0" w:space="0" w:color="auto"/>
            <w:bottom w:val="none" w:sz="0" w:space="0" w:color="auto"/>
            <w:right w:val="none" w:sz="0" w:space="0" w:color="auto"/>
          </w:divBdr>
        </w:div>
        <w:div w:id="935940674">
          <w:marLeft w:val="0"/>
          <w:marRight w:val="0"/>
          <w:marTop w:val="0"/>
          <w:marBottom w:val="0"/>
          <w:divBdr>
            <w:top w:val="none" w:sz="0" w:space="0" w:color="auto"/>
            <w:left w:val="none" w:sz="0" w:space="0" w:color="auto"/>
            <w:bottom w:val="none" w:sz="0" w:space="0" w:color="auto"/>
            <w:right w:val="none" w:sz="0" w:space="0" w:color="auto"/>
          </w:divBdr>
        </w:div>
        <w:div w:id="1579442345">
          <w:marLeft w:val="0"/>
          <w:marRight w:val="0"/>
          <w:marTop w:val="0"/>
          <w:marBottom w:val="0"/>
          <w:divBdr>
            <w:top w:val="none" w:sz="0" w:space="0" w:color="auto"/>
            <w:left w:val="none" w:sz="0" w:space="0" w:color="auto"/>
            <w:bottom w:val="none" w:sz="0" w:space="0" w:color="auto"/>
            <w:right w:val="none" w:sz="0" w:space="0" w:color="auto"/>
          </w:divBdr>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035852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0060797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6243169">
      <w:bodyDiv w:val="1"/>
      <w:marLeft w:val="0"/>
      <w:marRight w:val="0"/>
      <w:marTop w:val="0"/>
      <w:marBottom w:val="0"/>
      <w:divBdr>
        <w:top w:val="none" w:sz="0" w:space="0" w:color="auto"/>
        <w:left w:val="none" w:sz="0" w:space="0" w:color="auto"/>
        <w:bottom w:val="none" w:sz="0" w:space="0" w:color="auto"/>
        <w:right w:val="none" w:sz="0" w:space="0" w:color="auto"/>
      </w:divBdr>
    </w:div>
    <w:div w:id="212199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netsuite.com/portal/resource/articles/erp/what-is-erp.shtml" TargetMode="External"/><Relationship Id="rId10" Type="http://schemas.openxmlformats.org/officeDocument/2006/relationships/hyperlink" Target="https://learn.umuc.edu/d2l/le/content/264459/viewContent/11390838/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Xtinae11/Library/Containers/com.microsoft.Word/Data/Library/Caches/1033/TM10002091/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E25DB18490EB41A4BF85EAD4EA8777"/>
        <w:category>
          <w:name w:val="General"/>
          <w:gallery w:val="placeholder"/>
        </w:category>
        <w:types>
          <w:type w:val="bbPlcHdr"/>
        </w:types>
        <w:behaviors>
          <w:behavior w:val="content"/>
        </w:behaviors>
        <w:guid w:val="{3329DB04-87E1-C041-BF3A-6ECD0CF157E0}"/>
      </w:docPartPr>
      <w:docPartBody>
        <w:p w:rsidR="00440EC4" w:rsidRDefault="002E4768" w:rsidP="002E4768">
          <w:pPr>
            <w:pStyle w:val="4FE25DB18490EB41A4BF85EAD4EA8777"/>
          </w:pPr>
          <w:r>
            <w:t>[Title Here, up to 12 Words, on One to Two Lines]</w:t>
          </w:r>
        </w:p>
      </w:docPartBody>
    </w:docPart>
    <w:docPart>
      <w:docPartPr>
        <w:name w:val="8806501E6CD3614096DC2B285F701243"/>
        <w:category>
          <w:name w:val="General"/>
          <w:gallery w:val="placeholder"/>
        </w:category>
        <w:types>
          <w:type w:val="bbPlcHdr"/>
        </w:types>
        <w:behaviors>
          <w:behavior w:val="content"/>
        </w:behaviors>
        <w:guid w:val="{BA8E59A1-D760-7E4B-BE2D-D02C5FB3129D}"/>
      </w:docPartPr>
      <w:docPartBody>
        <w:p w:rsidR="00440EC4" w:rsidRDefault="002E4768" w:rsidP="002E4768">
          <w:pPr>
            <w:pStyle w:val="8806501E6CD3614096DC2B285F70124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Segoe UI">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1EC"/>
    <w:rsid w:val="001728A0"/>
    <w:rsid w:val="002A78F2"/>
    <w:rsid w:val="002C432C"/>
    <w:rsid w:val="002E4768"/>
    <w:rsid w:val="00362A48"/>
    <w:rsid w:val="003C5952"/>
    <w:rsid w:val="00440EC4"/>
    <w:rsid w:val="00474C7B"/>
    <w:rsid w:val="004D017D"/>
    <w:rsid w:val="00512773"/>
    <w:rsid w:val="00514036"/>
    <w:rsid w:val="0067483F"/>
    <w:rsid w:val="006E01EC"/>
    <w:rsid w:val="00B10227"/>
    <w:rsid w:val="00B91B9A"/>
    <w:rsid w:val="00DA6255"/>
    <w:rsid w:val="00EF3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735436F69C954BA8EEFE76D80A4A13">
    <w:name w:val="2A735436F69C954BA8EEFE76D80A4A13"/>
  </w:style>
  <w:style w:type="paragraph" w:customStyle="1" w:styleId="233A6885B58401448471CC39B19B2163">
    <w:name w:val="233A6885B58401448471CC39B19B2163"/>
  </w:style>
  <w:style w:type="paragraph" w:customStyle="1" w:styleId="4438BCF20119B44BA00DF30A68FEFC17">
    <w:name w:val="4438BCF20119B44BA00DF30A68FEFC17"/>
  </w:style>
  <w:style w:type="paragraph" w:customStyle="1" w:styleId="7A91995817AC7346AEBD32548A30D9DF">
    <w:name w:val="7A91995817AC7346AEBD32548A30D9DF"/>
  </w:style>
  <w:style w:type="character" w:styleId="Emphasis">
    <w:name w:val="Emphasis"/>
    <w:basedOn w:val="DefaultParagraphFont"/>
    <w:uiPriority w:val="20"/>
    <w:unhideWhenUsed/>
    <w:qFormat/>
    <w:rPr>
      <w:i/>
      <w:iCs/>
    </w:rPr>
  </w:style>
  <w:style w:type="paragraph" w:customStyle="1" w:styleId="B3F4EDEF1C72A74BBB07A619ABD27C87">
    <w:name w:val="B3F4EDEF1C72A74BBB07A619ABD27C87"/>
  </w:style>
  <w:style w:type="paragraph" w:customStyle="1" w:styleId="53E6C4D673D55C4981891865AB115EEE">
    <w:name w:val="53E6C4D673D55C4981891865AB115EEE"/>
  </w:style>
  <w:style w:type="paragraph" w:customStyle="1" w:styleId="8F17EC109128BB42A84E41B8781C8EA0">
    <w:name w:val="8F17EC109128BB42A84E41B8781C8EA0"/>
  </w:style>
  <w:style w:type="paragraph" w:customStyle="1" w:styleId="4E3721638428A045B6241AAE2C622DB8">
    <w:name w:val="4E3721638428A045B6241AAE2C622DB8"/>
  </w:style>
  <w:style w:type="paragraph" w:customStyle="1" w:styleId="069AEE8AFEE4054A80DDD0CD51F102EC">
    <w:name w:val="069AEE8AFEE4054A80DDD0CD51F102EC"/>
  </w:style>
  <w:style w:type="paragraph" w:customStyle="1" w:styleId="134F3DAC01BAFE4EA9A8E9C17F7C3802">
    <w:name w:val="134F3DAC01BAFE4EA9A8E9C17F7C3802"/>
  </w:style>
  <w:style w:type="paragraph" w:customStyle="1" w:styleId="D9105BF7AB418A4DBFACA5AB9EE8195D">
    <w:name w:val="D9105BF7AB418A4DBFACA5AB9EE8195D"/>
  </w:style>
  <w:style w:type="paragraph" w:customStyle="1" w:styleId="4E1C6DB3DD58EC4DACB1878A495F2F8C">
    <w:name w:val="4E1C6DB3DD58EC4DACB1878A495F2F8C"/>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51D840803EF48B4D87E77F53792CBCAA">
    <w:name w:val="51D840803EF48B4D87E77F53792CBCAA"/>
  </w:style>
  <w:style w:type="paragraph" w:customStyle="1" w:styleId="F4A4DA23DF726343887DD51DA22A5501">
    <w:name w:val="F4A4DA23DF726343887DD51DA22A5501"/>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00219B79445AB04C9E2D5AC012A6763C">
    <w:name w:val="00219B79445AB04C9E2D5AC012A6763C"/>
  </w:style>
  <w:style w:type="paragraph" w:customStyle="1" w:styleId="A0BBB8E20F47984DBA8E06BB955D1453">
    <w:name w:val="A0BBB8E20F47984DBA8E06BB955D1453"/>
  </w:style>
  <w:style w:type="paragraph" w:customStyle="1" w:styleId="2C1079FBBFA86C46909E1A14E321E6F8">
    <w:name w:val="2C1079FBBFA86C46909E1A14E321E6F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51CF7F40F8D7DF47BB659C5A7CBB0F57">
    <w:name w:val="51CF7F40F8D7DF47BB659C5A7CBB0F57"/>
  </w:style>
  <w:style w:type="paragraph" w:customStyle="1" w:styleId="D4FB06D46F877F48BD0AD9D0EBF18D30">
    <w:name w:val="D4FB06D46F877F48BD0AD9D0EBF18D30"/>
  </w:style>
  <w:style w:type="paragraph" w:customStyle="1" w:styleId="BBE68792F5931649B50107E1C50EB5A8">
    <w:name w:val="BBE68792F5931649B50107E1C50EB5A8"/>
  </w:style>
  <w:style w:type="paragraph" w:styleId="Bibliography">
    <w:name w:val="Bibliography"/>
    <w:basedOn w:val="Normal"/>
    <w:next w:val="Normal"/>
    <w:uiPriority w:val="37"/>
    <w:semiHidden/>
    <w:unhideWhenUsed/>
    <w:rsid w:val="002E4768"/>
  </w:style>
  <w:style w:type="paragraph" w:customStyle="1" w:styleId="FC7F4AECAADEEC439EBE511D62012206">
    <w:name w:val="FC7F4AECAADEEC439EBE511D62012206"/>
  </w:style>
  <w:style w:type="paragraph" w:customStyle="1" w:styleId="405CB954304B7543AC43F7146BDF1AD1">
    <w:name w:val="405CB954304B7543AC43F7146BDF1AD1"/>
  </w:style>
  <w:style w:type="paragraph" w:customStyle="1" w:styleId="5A0B06A9D638E645B798738C57D77CBD">
    <w:name w:val="5A0B06A9D638E645B798738C57D77CBD"/>
  </w:style>
  <w:style w:type="paragraph" w:customStyle="1" w:styleId="7DA1F7F9C81CBD48B7380E8ADE040C03">
    <w:name w:val="7DA1F7F9C81CBD48B7380E8ADE040C03"/>
  </w:style>
  <w:style w:type="paragraph" w:customStyle="1" w:styleId="A8A88E1CC8F36A41AA7EC1AD561B3E09">
    <w:name w:val="A8A88E1CC8F36A41AA7EC1AD561B3E09"/>
  </w:style>
  <w:style w:type="character" w:styleId="Strong">
    <w:name w:val="Strong"/>
    <w:basedOn w:val="DefaultParagraphFont"/>
    <w:uiPriority w:val="22"/>
    <w:unhideWhenUsed/>
    <w:qFormat/>
    <w:rPr>
      <w:b w:val="0"/>
      <w:bCs w:val="0"/>
      <w:caps/>
      <w:smallCaps w:val="0"/>
    </w:rPr>
  </w:style>
  <w:style w:type="paragraph" w:customStyle="1" w:styleId="2016C0A081596646BAB0A4073B40FD3E">
    <w:name w:val="2016C0A081596646BAB0A4073B40FD3E"/>
  </w:style>
  <w:style w:type="paragraph" w:customStyle="1" w:styleId="4BF196D115C3DF49951FB1703BFC7B3E">
    <w:name w:val="4BF196D115C3DF49951FB1703BFC7B3E"/>
  </w:style>
  <w:style w:type="paragraph" w:customStyle="1" w:styleId="4FE25DB18490EB41A4BF85EAD4EA8777">
    <w:name w:val="4FE25DB18490EB41A4BF85EAD4EA8777"/>
    <w:rsid w:val="002E4768"/>
  </w:style>
  <w:style w:type="paragraph" w:customStyle="1" w:styleId="8806501E6CD3614096DC2B285F701243">
    <w:name w:val="8806501E6CD3614096DC2B285F701243"/>
    <w:rsid w:val="002E4768"/>
  </w:style>
  <w:style w:type="paragraph" w:customStyle="1" w:styleId="F55F1CDB05AC7E408E9AFD81985EB9A6">
    <w:name w:val="F55F1CDB05AC7E408E9AFD81985EB9A6"/>
    <w:rsid w:val="002E4768"/>
  </w:style>
  <w:style w:type="paragraph" w:customStyle="1" w:styleId="E6CCFC97F3FF9640851F248F3B3BEB9E">
    <w:name w:val="E6CCFC97F3FF9640851F248F3B3BEB9E"/>
    <w:rsid w:val="002E47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Stage 1</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F4E463-A909-304E-A740-04DE856E3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4</TotalTime>
  <Pages>5</Pages>
  <Words>956</Words>
  <Characters>5451</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Business Analysis and System Recommendations (BA&amp;SR) Report</vt:lpstr>
    </vt:vector>
  </TitlesOfParts>
  <Company/>
  <LinksUpToDate>false</LinksUpToDate>
  <CharactersWithSpaces>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 Printing Stage 1</dc:title>
  <dc:subject/>
  <dc:creator>xtinae11@yahoo.com</dc:creator>
  <cp:keywords/>
  <dc:description/>
  <cp:lastModifiedBy>Microsoft Office User</cp:lastModifiedBy>
  <cp:revision>2</cp:revision>
  <dcterms:created xsi:type="dcterms:W3CDTF">2019-02-24T19:01:00Z</dcterms:created>
  <dcterms:modified xsi:type="dcterms:W3CDTF">2019-02-24T19:01:00Z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