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502E3" w14:textId="404FD483" w:rsidR="00C174CD" w:rsidRPr="00633294" w:rsidRDefault="00C32723" w:rsidP="00D066C2">
      <w:pPr>
        <w:pStyle w:val="Title"/>
        <w:rPr>
          <w:rFonts w:ascii="Times New Roman" w:hAnsi="Times New Roman" w:cs="Times New Roman"/>
          <w:b/>
          <w:bCs/>
        </w:rPr>
      </w:pPr>
      <w:r w:rsidRPr="00633294">
        <w:rPr>
          <w:rFonts w:ascii="Times New Roman" w:hAnsi="Times New Roman" w:cs="Times New Roman"/>
          <w:b/>
          <w:bCs/>
        </w:rPr>
        <w:t xml:space="preserve">  </w:t>
      </w:r>
      <w:r w:rsidR="00041AC6" w:rsidRPr="00633294">
        <w:rPr>
          <w:rFonts w:ascii="Times New Roman" w:hAnsi="Times New Roman" w:cs="Times New Roman"/>
          <w:b/>
          <w:bCs/>
        </w:rPr>
        <w:t xml:space="preserve">            </w:t>
      </w:r>
      <w:sdt>
        <w:sdtPr>
          <w:rPr>
            <w:rFonts w:ascii="Times New Roman" w:hAnsi="Times New Roman" w:cs="Times New Roman"/>
            <w:b/>
            <w:bCs/>
          </w:rPr>
          <w:alias w:val="Title"/>
          <w:tag w:val=""/>
          <w:id w:val="726351117"/>
          <w:placeholder>
            <w:docPart w:val="A26AB4DE969C39478915F0E09A3FC58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76368D" w:rsidRPr="00633294">
            <w:rPr>
              <w:rFonts w:ascii="Times New Roman" w:hAnsi="Times New Roman" w:cs="Times New Roman"/>
              <w:b/>
              <w:bCs/>
            </w:rPr>
            <w:t>Argument Structure</w:t>
          </w:r>
        </w:sdtContent>
      </w:sdt>
    </w:p>
    <w:p w14:paraId="1A841328" w14:textId="77777777" w:rsidR="00C174CD" w:rsidRPr="00633294" w:rsidRDefault="00C174CD" w:rsidP="00F655A0">
      <w:pPr>
        <w:pStyle w:val="Title"/>
        <w:rPr>
          <w:rFonts w:ascii="Times New Roman" w:hAnsi="Times New Roman" w:cs="Times New Roman"/>
        </w:rPr>
      </w:pPr>
    </w:p>
    <w:p w14:paraId="27A0EDB3" w14:textId="77777777" w:rsidR="00D21972" w:rsidRPr="0063329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Name </w:t>
      </w:r>
    </w:p>
    <w:p w14:paraId="63CBB24F" w14:textId="77777777" w:rsidR="00D21972" w:rsidRPr="0063329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Institution of Affiliation</w:t>
      </w:r>
    </w:p>
    <w:p w14:paraId="18846914" w14:textId="77777777" w:rsidR="00D21972" w:rsidRPr="0063329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Instructor</w:t>
      </w:r>
    </w:p>
    <w:p w14:paraId="2ABFD8B8" w14:textId="77777777" w:rsidR="00D21972" w:rsidRPr="0063329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Date</w:t>
      </w:r>
    </w:p>
    <w:p w14:paraId="1CE9C404" w14:textId="77777777" w:rsidR="00D21972" w:rsidRPr="00633294" w:rsidRDefault="00D21972" w:rsidP="004713D7">
      <w:pPr>
        <w:contextualSpacing/>
        <w:jc w:val="center"/>
        <w:rPr>
          <w:rFonts w:ascii="Times New Roman" w:hAnsi="Times New Roman" w:cs="Times New Roman"/>
        </w:rPr>
      </w:pPr>
    </w:p>
    <w:p w14:paraId="68A2DEC9" w14:textId="77777777" w:rsidR="00886C14" w:rsidRPr="00633294" w:rsidRDefault="00886C14" w:rsidP="00F655A0">
      <w:pPr>
        <w:pStyle w:val="Title"/>
        <w:rPr>
          <w:rFonts w:ascii="Times New Roman" w:hAnsi="Times New Roman" w:cs="Times New Roman"/>
        </w:rPr>
      </w:pPr>
    </w:p>
    <w:p w14:paraId="62B38BD7" w14:textId="77777777" w:rsidR="00886C14" w:rsidRPr="00633294" w:rsidRDefault="00886C14" w:rsidP="00F655A0">
      <w:pPr>
        <w:pStyle w:val="Title"/>
        <w:rPr>
          <w:rFonts w:ascii="Times New Roman" w:hAnsi="Times New Roman" w:cs="Times New Roman"/>
        </w:rPr>
      </w:pPr>
    </w:p>
    <w:p w14:paraId="71B24BC6" w14:textId="77777777" w:rsidR="00886C14" w:rsidRPr="00633294" w:rsidRDefault="00886C14" w:rsidP="00F655A0">
      <w:pPr>
        <w:pStyle w:val="Title"/>
        <w:rPr>
          <w:rFonts w:ascii="Times New Roman" w:hAnsi="Times New Roman" w:cs="Times New Roman"/>
        </w:rPr>
      </w:pPr>
    </w:p>
    <w:p w14:paraId="2A4B2AF7" w14:textId="77777777" w:rsidR="00886C14" w:rsidRPr="00633294" w:rsidRDefault="00886C14" w:rsidP="00F655A0">
      <w:pPr>
        <w:pStyle w:val="Title"/>
        <w:rPr>
          <w:rFonts w:ascii="Times New Roman" w:hAnsi="Times New Roman" w:cs="Times New Roman"/>
        </w:rPr>
      </w:pPr>
    </w:p>
    <w:p w14:paraId="69C6B038" w14:textId="67E142D7" w:rsidR="00886C14" w:rsidRPr="00633294" w:rsidRDefault="00886C14" w:rsidP="00F655A0">
      <w:pPr>
        <w:pStyle w:val="Title"/>
        <w:rPr>
          <w:rFonts w:ascii="Times New Roman" w:hAnsi="Times New Roman" w:cs="Times New Roman"/>
        </w:rPr>
      </w:pPr>
    </w:p>
    <w:p w14:paraId="47CE19CE" w14:textId="77777777" w:rsidR="000F1118" w:rsidRPr="00633294" w:rsidRDefault="000F1118" w:rsidP="000F1118">
      <w:pPr>
        <w:rPr>
          <w:rFonts w:ascii="Times New Roman" w:hAnsi="Times New Roman" w:cs="Times New Roman"/>
        </w:rPr>
      </w:pPr>
    </w:p>
    <w:p w14:paraId="64FD4BCB" w14:textId="40B8958B" w:rsidR="00520F67" w:rsidRPr="00633294" w:rsidRDefault="00C32723" w:rsidP="006D5A5A">
      <w:pPr>
        <w:pStyle w:val="Title"/>
        <w:rPr>
          <w:rFonts w:ascii="Times New Roman" w:hAnsi="Times New Roman" w:cs="Times New Roman"/>
          <w:b/>
          <w:bCs/>
        </w:rPr>
      </w:pPr>
      <w:r w:rsidRPr="00633294">
        <w:rPr>
          <w:rFonts w:ascii="Times New Roman" w:hAnsi="Times New Roman" w:cs="Times New Roman"/>
          <w:b/>
          <w:bCs/>
        </w:rPr>
        <w:lastRenderedPageBreak/>
        <w:t>Argument Structure</w:t>
      </w:r>
    </w:p>
    <w:p w14:paraId="044DC8D2" w14:textId="48D6DFCE" w:rsidR="00952933" w:rsidRPr="00633294" w:rsidRDefault="00F42194" w:rsidP="00952933">
      <w:p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Question 1</w:t>
      </w:r>
    </w:p>
    <w:p w14:paraId="7654CB8F" w14:textId="0C418A59" w:rsidR="00F42194" w:rsidRPr="00633294" w:rsidRDefault="00F42194" w:rsidP="00952933">
      <w:p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Essential question: </w:t>
      </w:r>
      <w:r w:rsidR="00F73612" w:rsidRPr="00633294">
        <w:rPr>
          <w:rFonts w:ascii="Times New Roman" w:hAnsi="Times New Roman" w:cs="Times New Roman"/>
        </w:rPr>
        <w:t xml:space="preserve">Interpretation of </w:t>
      </w:r>
      <w:r w:rsidR="00350AF9" w:rsidRPr="00633294">
        <w:rPr>
          <w:rFonts w:ascii="Times New Roman" w:hAnsi="Times New Roman" w:cs="Times New Roman"/>
        </w:rPr>
        <w:t xml:space="preserve">Pre-1942 to 1820s </w:t>
      </w:r>
      <w:r w:rsidR="007D12F6" w:rsidRPr="00633294">
        <w:rPr>
          <w:rFonts w:ascii="Times New Roman" w:hAnsi="Times New Roman" w:cs="Times New Roman"/>
        </w:rPr>
        <w:t>History</w:t>
      </w:r>
    </w:p>
    <w:p w14:paraId="49653852" w14:textId="587083FA" w:rsidR="007D12F6" w:rsidRPr="00633294" w:rsidRDefault="00E867FF" w:rsidP="00E867F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Philosophy of History</w:t>
      </w:r>
    </w:p>
    <w:p w14:paraId="6F83E8B5" w14:textId="498A7B70" w:rsidR="00E867FF" w:rsidRPr="00633294" w:rsidRDefault="00D90496" w:rsidP="00D90496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What </w:t>
      </w:r>
      <w:r w:rsidR="00BE2DB2" w:rsidRPr="00633294">
        <w:rPr>
          <w:rFonts w:ascii="Times New Roman" w:hAnsi="Times New Roman" w:cs="Times New Roman"/>
        </w:rPr>
        <w:t>is history?</w:t>
      </w:r>
    </w:p>
    <w:p w14:paraId="60AE58B8" w14:textId="5C661BC7" w:rsidR="00BE2DB2" w:rsidRPr="00633294" w:rsidRDefault="009F2D8C" w:rsidP="00D90496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What do historians do?</w:t>
      </w:r>
    </w:p>
    <w:p w14:paraId="54449535" w14:textId="424387AD" w:rsidR="009F2D8C" w:rsidRPr="00633294" w:rsidRDefault="00D53810" w:rsidP="00D90496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Define the art/</w:t>
      </w:r>
      <w:r w:rsidR="003264D9" w:rsidRPr="00633294">
        <w:rPr>
          <w:rFonts w:ascii="Times New Roman" w:hAnsi="Times New Roman" w:cs="Times New Roman"/>
        </w:rPr>
        <w:t>science of history.</w:t>
      </w:r>
    </w:p>
    <w:p w14:paraId="33B8C8D9" w14:textId="61277E1F" w:rsidR="00DE2A02" w:rsidRPr="00633294" w:rsidRDefault="00F76EB4" w:rsidP="00DE2A0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Myth 1</w:t>
      </w:r>
    </w:p>
    <w:p w14:paraId="431E56B6" w14:textId="6CFB222A" w:rsidR="00F76EB4" w:rsidRPr="00633294" w:rsidRDefault="00465F66" w:rsidP="00F76EB4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Define</w:t>
      </w:r>
      <w:r w:rsidR="00CA6DDF" w:rsidRPr="00633294">
        <w:rPr>
          <w:rFonts w:ascii="Times New Roman" w:hAnsi="Times New Roman" w:cs="Times New Roman"/>
        </w:rPr>
        <w:t>.</w:t>
      </w:r>
    </w:p>
    <w:p w14:paraId="19AFE3E4" w14:textId="6ABB0BAE" w:rsidR="00465F66" w:rsidRPr="00633294" w:rsidRDefault="00465F66" w:rsidP="00F76EB4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Historical reality.</w:t>
      </w:r>
    </w:p>
    <w:p w14:paraId="24BC1231" w14:textId="7816CB9E" w:rsidR="00465F66" w:rsidRPr="00633294" w:rsidRDefault="004F412B" w:rsidP="00F76EB4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Judgement</w:t>
      </w:r>
      <w:r w:rsidR="00251709" w:rsidRPr="00633294">
        <w:rPr>
          <w:rFonts w:ascii="Times New Roman" w:hAnsi="Times New Roman" w:cs="Times New Roman"/>
        </w:rPr>
        <w:t>.</w:t>
      </w:r>
    </w:p>
    <w:p w14:paraId="05BE59A2" w14:textId="040C9DF7" w:rsidR="00B0623D" w:rsidRPr="00633294" w:rsidRDefault="00B0623D" w:rsidP="007F128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Myth 2</w:t>
      </w:r>
    </w:p>
    <w:p w14:paraId="72815638" w14:textId="2D177601" w:rsidR="00B0623D" w:rsidRPr="00633294" w:rsidRDefault="00B0623D" w:rsidP="007F128F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Define</w:t>
      </w:r>
      <w:r w:rsidR="00251709" w:rsidRPr="00633294">
        <w:rPr>
          <w:rFonts w:ascii="Times New Roman" w:hAnsi="Times New Roman" w:cs="Times New Roman"/>
        </w:rPr>
        <w:t>.</w:t>
      </w:r>
    </w:p>
    <w:p w14:paraId="66D58F4A" w14:textId="77777777" w:rsidR="00B0623D" w:rsidRPr="00633294" w:rsidRDefault="00B0623D" w:rsidP="007F128F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Historical reality.</w:t>
      </w:r>
    </w:p>
    <w:p w14:paraId="29E6E7EB" w14:textId="65BA38A4" w:rsidR="00B0623D" w:rsidRPr="00633294" w:rsidRDefault="00B0623D" w:rsidP="007F128F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Judgement</w:t>
      </w:r>
      <w:r w:rsidR="00251709" w:rsidRPr="00633294">
        <w:rPr>
          <w:rFonts w:ascii="Times New Roman" w:hAnsi="Times New Roman" w:cs="Times New Roman"/>
        </w:rPr>
        <w:t>.</w:t>
      </w:r>
    </w:p>
    <w:p w14:paraId="1A5BFAA4" w14:textId="7F075872" w:rsidR="00B0623D" w:rsidRPr="00633294" w:rsidRDefault="00B0623D" w:rsidP="007F128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Myth 3</w:t>
      </w:r>
    </w:p>
    <w:p w14:paraId="55AB1801" w14:textId="429EEB6B" w:rsidR="00B0623D" w:rsidRPr="00633294" w:rsidRDefault="00B0623D" w:rsidP="007F128F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Define</w:t>
      </w:r>
      <w:r w:rsidR="00251709" w:rsidRPr="00633294">
        <w:rPr>
          <w:rFonts w:ascii="Times New Roman" w:hAnsi="Times New Roman" w:cs="Times New Roman"/>
        </w:rPr>
        <w:t>.</w:t>
      </w:r>
    </w:p>
    <w:p w14:paraId="1FC4C192" w14:textId="77777777" w:rsidR="00B0623D" w:rsidRPr="00633294" w:rsidRDefault="00B0623D" w:rsidP="007F128F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Historical reality.</w:t>
      </w:r>
    </w:p>
    <w:p w14:paraId="5A42C465" w14:textId="795A920D" w:rsidR="00B0623D" w:rsidRPr="00633294" w:rsidRDefault="00B0623D" w:rsidP="007F128F">
      <w:pPr>
        <w:pStyle w:val="ListParagraph"/>
        <w:numPr>
          <w:ilvl w:val="1"/>
          <w:numId w:val="12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Judgement</w:t>
      </w:r>
      <w:r w:rsidR="00251709" w:rsidRPr="00633294">
        <w:rPr>
          <w:rFonts w:ascii="Times New Roman" w:hAnsi="Times New Roman" w:cs="Times New Roman"/>
        </w:rPr>
        <w:t>.</w:t>
      </w:r>
    </w:p>
    <w:p w14:paraId="22A1F309" w14:textId="5EAD7B28" w:rsidR="00CA6DDF" w:rsidRPr="00633294" w:rsidRDefault="00186632" w:rsidP="00CA6DDF">
      <w:pPr>
        <w:ind w:firstLine="0"/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 </w:t>
      </w:r>
      <w:r w:rsidR="00F40034" w:rsidRPr="00633294">
        <w:rPr>
          <w:rFonts w:ascii="Times New Roman" w:hAnsi="Times New Roman" w:cs="Times New Roman"/>
        </w:rPr>
        <w:t xml:space="preserve">      </w:t>
      </w:r>
      <w:r w:rsidRPr="00633294">
        <w:rPr>
          <w:rFonts w:ascii="Times New Roman" w:hAnsi="Times New Roman" w:cs="Times New Roman"/>
        </w:rPr>
        <w:t xml:space="preserve">     </w:t>
      </w:r>
      <w:r w:rsidR="00CA6DDF" w:rsidRPr="00633294">
        <w:rPr>
          <w:rFonts w:ascii="Times New Roman" w:hAnsi="Times New Roman" w:cs="Times New Roman"/>
        </w:rPr>
        <w:t>Question 2</w:t>
      </w:r>
      <w:r w:rsidRPr="00633294">
        <w:rPr>
          <w:rFonts w:ascii="Times New Roman" w:hAnsi="Times New Roman" w:cs="Times New Roman"/>
        </w:rPr>
        <w:t xml:space="preserve"> </w:t>
      </w:r>
    </w:p>
    <w:p w14:paraId="405A9874" w14:textId="2F9490A7" w:rsidR="00F40034" w:rsidRPr="00633294" w:rsidRDefault="00F40034" w:rsidP="00CA6DDF">
      <w:pPr>
        <w:ind w:firstLine="0"/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        </w:t>
      </w:r>
      <w:r w:rsidR="00CA6311" w:rsidRPr="00633294">
        <w:rPr>
          <w:rFonts w:ascii="Times New Roman" w:hAnsi="Times New Roman" w:cs="Times New Roman"/>
        </w:rPr>
        <w:t xml:space="preserve">     Essential question</w:t>
      </w:r>
      <w:r w:rsidR="00F82698" w:rsidRPr="00633294">
        <w:rPr>
          <w:rFonts w:ascii="Times New Roman" w:hAnsi="Times New Roman" w:cs="Times New Roman"/>
        </w:rPr>
        <w:t xml:space="preserve">: </w:t>
      </w:r>
      <w:r w:rsidR="009734E3" w:rsidRPr="00633294">
        <w:rPr>
          <w:rFonts w:ascii="Times New Roman" w:hAnsi="Times New Roman" w:cs="Times New Roman"/>
        </w:rPr>
        <w:t xml:space="preserve">Ideology of Americanism </w:t>
      </w:r>
    </w:p>
    <w:p w14:paraId="64F0B407" w14:textId="61FDA359" w:rsidR="0045198A" w:rsidRPr="00633294" w:rsidRDefault="0045198A" w:rsidP="00A6331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Historical identity</w:t>
      </w:r>
    </w:p>
    <w:p w14:paraId="4FB05B31" w14:textId="31EFF080" w:rsidR="00FD0151" w:rsidRPr="00633294" w:rsidRDefault="00031D44" w:rsidP="00D063FE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Is </w:t>
      </w:r>
      <w:r w:rsidR="0027401C" w:rsidRPr="00633294">
        <w:rPr>
          <w:rFonts w:ascii="Times New Roman" w:hAnsi="Times New Roman" w:cs="Times New Roman"/>
        </w:rPr>
        <w:t xml:space="preserve"> </w:t>
      </w:r>
      <w:proofErr w:type="spellStart"/>
      <w:r w:rsidR="00BB102C" w:rsidRPr="00633294">
        <w:rPr>
          <w:rFonts w:ascii="Times New Roman" w:hAnsi="Times New Roman" w:cs="Times New Roman"/>
        </w:rPr>
        <w:t>Americanis</w:t>
      </w:r>
      <w:r w:rsidR="00D21AA7" w:rsidRPr="00633294">
        <w:rPr>
          <w:rFonts w:ascii="Times New Roman" w:hAnsi="Times New Roman" w:cs="Times New Roman"/>
        </w:rPr>
        <w:t>ation</w:t>
      </w:r>
      <w:proofErr w:type="spellEnd"/>
      <w:r w:rsidR="00D21AA7" w:rsidRPr="00633294">
        <w:rPr>
          <w:rFonts w:ascii="Times New Roman" w:hAnsi="Times New Roman" w:cs="Times New Roman"/>
        </w:rPr>
        <w:t xml:space="preserve"> </w:t>
      </w:r>
      <w:r w:rsidR="00D64B06" w:rsidRPr="00633294">
        <w:rPr>
          <w:rFonts w:ascii="Times New Roman" w:hAnsi="Times New Roman" w:cs="Times New Roman"/>
        </w:rPr>
        <w:t xml:space="preserve">of </w:t>
      </w:r>
      <w:r w:rsidR="00273B81" w:rsidRPr="00633294">
        <w:rPr>
          <w:rFonts w:ascii="Times New Roman" w:hAnsi="Times New Roman" w:cs="Times New Roman"/>
        </w:rPr>
        <w:t>British identity before 1793</w:t>
      </w:r>
      <w:r w:rsidR="00D64B06" w:rsidRPr="00633294">
        <w:rPr>
          <w:rFonts w:ascii="Times New Roman" w:hAnsi="Times New Roman" w:cs="Times New Roman"/>
        </w:rPr>
        <w:t xml:space="preserve"> appropriate?</w:t>
      </w:r>
    </w:p>
    <w:p w14:paraId="4DF41FA6" w14:textId="0532B491" w:rsidR="002365F2" w:rsidRPr="00633294" w:rsidRDefault="008A29B2" w:rsidP="002365F2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European Identity</w:t>
      </w:r>
    </w:p>
    <w:p w14:paraId="0545C9D7" w14:textId="38647BAF" w:rsidR="008A29B2" w:rsidRPr="00633294" w:rsidRDefault="007E2CA2" w:rsidP="00B36EB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lastRenderedPageBreak/>
        <w:t>Define British Character.</w:t>
      </w:r>
    </w:p>
    <w:p w14:paraId="01E9BB60" w14:textId="1273D796" w:rsidR="007E2CA2" w:rsidRPr="00633294" w:rsidRDefault="00752B67" w:rsidP="00B36EB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Establish uniqueness of British character.</w:t>
      </w:r>
    </w:p>
    <w:p w14:paraId="01225EDA" w14:textId="4BAEFC76" w:rsidR="00752B67" w:rsidRPr="00633294" w:rsidRDefault="000E5F65" w:rsidP="00B36EB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Interrogate c</w:t>
      </w:r>
      <w:r w:rsidR="00BF7F6D" w:rsidRPr="00633294">
        <w:rPr>
          <w:rFonts w:ascii="Times New Roman" w:hAnsi="Times New Roman" w:cs="Times New Roman"/>
        </w:rPr>
        <w:t xml:space="preserve">onsensus </w:t>
      </w:r>
      <w:r w:rsidR="00FD20DD" w:rsidRPr="00633294">
        <w:rPr>
          <w:rFonts w:ascii="Times New Roman" w:hAnsi="Times New Roman" w:cs="Times New Roman"/>
        </w:rPr>
        <w:t>between British culture</w:t>
      </w:r>
      <w:r w:rsidR="00450DE6" w:rsidRPr="00633294">
        <w:rPr>
          <w:rFonts w:ascii="Times New Roman" w:hAnsi="Times New Roman" w:cs="Times New Roman"/>
        </w:rPr>
        <w:t xml:space="preserve"> and others.</w:t>
      </w:r>
    </w:p>
    <w:p w14:paraId="1318293D" w14:textId="686A80C5" w:rsidR="002C198C" w:rsidRPr="00633294" w:rsidRDefault="002C198C" w:rsidP="002C198C">
      <w:p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Question 3</w:t>
      </w:r>
    </w:p>
    <w:p w14:paraId="58DB0013" w14:textId="3EF3286A" w:rsidR="00697E09" w:rsidRPr="00633294" w:rsidRDefault="00697E09" w:rsidP="002C198C">
      <w:p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Essential question: </w:t>
      </w:r>
      <w:r w:rsidR="00B06D2F" w:rsidRPr="00633294">
        <w:rPr>
          <w:rFonts w:ascii="Times New Roman" w:hAnsi="Times New Roman" w:cs="Times New Roman"/>
        </w:rPr>
        <w:t>Interrogating</w:t>
      </w:r>
      <w:r w:rsidR="00545E06" w:rsidRPr="00633294">
        <w:rPr>
          <w:rFonts w:ascii="Times New Roman" w:hAnsi="Times New Roman" w:cs="Times New Roman"/>
        </w:rPr>
        <w:t xml:space="preserve"> </w:t>
      </w:r>
      <w:r w:rsidR="00B06D2F" w:rsidRPr="00633294">
        <w:rPr>
          <w:rFonts w:ascii="Times New Roman" w:hAnsi="Times New Roman" w:cs="Times New Roman"/>
        </w:rPr>
        <w:t>T</w:t>
      </w:r>
      <w:r w:rsidR="00545E06" w:rsidRPr="00633294">
        <w:rPr>
          <w:rFonts w:ascii="Times New Roman" w:hAnsi="Times New Roman" w:cs="Times New Roman"/>
        </w:rPr>
        <w:t xml:space="preserve">he </w:t>
      </w:r>
      <w:r w:rsidR="00DA3B91" w:rsidRPr="00633294">
        <w:rPr>
          <w:rFonts w:ascii="Times New Roman" w:hAnsi="Times New Roman" w:cs="Times New Roman"/>
        </w:rPr>
        <w:t>Declaration of Independence.</w:t>
      </w:r>
    </w:p>
    <w:p w14:paraId="116237FD" w14:textId="3377574E" w:rsidR="00B06D2F" w:rsidRPr="00633294" w:rsidRDefault="00C85E2E" w:rsidP="00B06D2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Sig</w:t>
      </w:r>
      <w:r w:rsidR="00D54E08" w:rsidRPr="00633294">
        <w:rPr>
          <w:rFonts w:ascii="Times New Roman" w:hAnsi="Times New Roman" w:cs="Times New Roman"/>
        </w:rPr>
        <w:t xml:space="preserve">nificant </w:t>
      </w:r>
      <w:r w:rsidR="00A62C18" w:rsidRPr="00633294">
        <w:rPr>
          <w:rFonts w:ascii="Times New Roman" w:hAnsi="Times New Roman" w:cs="Times New Roman"/>
        </w:rPr>
        <w:t>issue 1.</w:t>
      </w:r>
    </w:p>
    <w:p w14:paraId="60C66312" w14:textId="6C134C2E" w:rsidR="00D54E08" w:rsidRPr="00633294" w:rsidRDefault="00330E24" w:rsidP="00D54E08">
      <w:pPr>
        <w:pStyle w:val="ListParagraph"/>
        <w:numPr>
          <w:ilvl w:val="1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Interpret.</w:t>
      </w:r>
    </w:p>
    <w:p w14:paraId="16361F69" w14:textId="31AFF64F" w:rsidR="002161F1" w:rsidRPr="00633294" w:rsidRDefault="00330E24" w:rsidP="00D54E08">
      <w:pPr>
        <w:pStyle w:val="ListParagraph"/>
        <w:numPr>
          <w:ilvl w:val="1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Historical context.</w:t>
      </w:r>
    </w:p>
    <w:p w14:paraId="153167BC" w14:textId="4653E341" w:rsidR="00D403E9" w:rsidRPr="00633294" w:rsidRDefault="00D403E9" w:rsidP="007F128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Significant issue 2.</w:t>
      </w:r>
    </w:p>
    <w:p w14:paraId="236546BB" w14:textId="77777777" w:rsidR="00D403E9" w:rsidRPr="00633294" w:rsidRDefault="00D403E9" w:rsidP="007F128F">
      <w:pPr>
        <w:pStyle w:val="ListParagraph"/>
        <w:numPr>
          <w:ilvl w:val="1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Interpret.</w:t>
      </w:r>
    </w:p>
    <w:p w14:paraId="7F572695" w14:textId="77777777" w:rsidR="00D403E9" w:rsidRPr="00633294" w:rsidRDefault="00D403E9" w:rsidP="007F128F">
      <w:pPr>
        <w:pStyle w:val="ListParagraph"/>
        <w:numPr>
          <w:ilvl w:val="1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Historical context.</w:t>
      </w:r>
    </w:p>
    <w:p w14:paraId="4689010D" w14:textId="0F9B3AF2" w:rsidR="00D403E9" w:rsidRPr="00633294" w:rsidRDefault="00C55AED" w:rsidP="00D403E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Interpreting the document.</w:t>
      </w:r>
    </w:p>
    <w:p w14:paraId="51310B56" w14:textId="30B2B49F" w:rsidR="00C55AED" w:rsidRPr="00633294" w:rsidRDefault="00E36ED3" w:rsidP="00C55AED">
      <w:pPr>
        <w:pStyle w:val="ListParagraph"/>
        <w:numPr>
          <w:ilvl w:val="1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What </w:t>
      </w:r>
      <w:r w:rsidR="007F2434" w:rsidRPr="00633294">
        <w:rPr>
          <w:rFonts w:ascii="Times New Roman" w:hAnsi="Times New Roman" w:cs="Times New Roman"/>
        </w:rPr>
        <w:t>behaviors</w:t>
      </w:r>
      <w:r w:rsidRPr="00633294">
        <w:rPr>
          <w:rFonts w:ascii="Times New Roman" w:hAnsi="Times New Roman" w:cs="Times New Roman"/>
        </w:rPr>
        <w:t xml:space="preserve"> did it justify?</w:t>
      </w:r>
    </w:p>
    <w:p w14:paraId="52C7F859" w14:textId="3D941FFC" w:rsidR="007F2434" w:rsidRPr="00633294" w:rsidRDefault="007F2434" w:rsidP="00C55AED">
      <w:pPr>
        <w:pStyle w:val="ListParagraph"/>
        <w:numPr>
          <w:ilvl w:val="1"/>
          <w:numId w:val="14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Are these behaviors relevant today?</w:t>
      </w:r>
    </w:p>
    <w:p w14:paraId="769BE5A1" w14:textId="505BAB34" w:rsidR="00810EDC" w:rsidRPr="00633294" w:rsidRDefault="00810EDC" w:rsidP="00810EDC">
      <w:p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Question 4.</w:t>
      </w:r>
    </w:p>
    <w:p w14:paraId="67C3C680" w14:textId="7C3A5BE5" w:rsidR="00810EDC" w:rsidRPr="00633294" w:rsidRDefault="00810EDC" w:rsidP="00810EDC">
      <w:p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Essential</w:t>
      </w:r>
      <w:r w:rsidR="00AB2E40" w:rsidRPr="00633294">
        <w:rPr>
          <w:rFonts w:ascii="Times New Roman" w:hAnsi="Times New Roman" w:cs="Times New Roman"/>
        </w:rPr>
        <w:t xml:space="preserve"> question: </w:t>
      </w:r>
      <w:r w:rsidR="00DA4CDC" w:rsidRPr="00633294">
        <w:rPr>
          <w:rFonts w:ascii="Times New Roman" w:hAnsi="Times New Roman" w:cs="Times New Roman"/>
        </w:rPr>
        <w:t>Justifying the American constitution.</w:t>
      </w:r>
    </w:p>
    <w:p w14:paraId="65E44831" w14:textId="48CEBAFB" w:rsidR="003F10F3" w:rsidRPr="00633294" w:rsidRDefault="00EB4BCE" w:rsidP="003F10F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Constitutional Philosophy.</w:t>
      </w:r>
    </w:p>
    <w:p w14:paraId="1EEDC0D9" w14:textId="6BB43BEC" w:rsidR="00C96DEB" w:rsidRPr="00633294" w:rsidRDefault="00C96DEB" w:rsidP="00EB4BCE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Who created the constitution</w:t>
      </w:r>
      <w:r w:rsidR="00687786" w:rsidRPr="00633294">
        <w:rPr>
          <w:rFonts w:ascii="Times New Roman" w:hAnsi="Times New Roman" w:cs="Times New Roman"/>
        </w:rPr>
        <w:t>?</w:t>
      </w:r>
    </w:p>
    <w:p w14:paraId="3DE8123D" w14:textId="3207F4F0" w:rsidR="00EB4BCE" w:rsidRPr="00633294" w:rsidRDefault="00687786" w:rsidP="00EB4BCE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Why was </w:t>
      </w:r>
      <w:r w:rsidR="00C96DEB" w:rsidRPr="00633294">
        <w:rPr>
          <w:rFonts w:ascii="Times New Roman" w:hAnsi="Times New Roman" w:cs="Times New Roman"/>
        </w:rPr>
        <w:t>th</w:t>
      </w:r>
      <w:r w:rsidR="007D7578" w:rsidRPr="00633294">
        <w:rPr>
          <w:rFonts w:ascii="Times New Roman" w:hAnsi="Times New Roman" w:cs="Times New Roman"/>
        </w:rPr>
        <w:t xml:space="preserve">e </w:t>
      </w:r>
      <w:r w:rsidR="00420A3C" w:rsidRPr="00633294">
        <w:rPr>
          <w:rFonts w:ascii="Times New Roman" w:hAnsi="Times New Roman" w:cs="Times New Roman"/>
        </w:rPr>
        <w:t>constitution</w:t>
      </w:r>
      <w:r w:rsidRPr="00633294">
        <w:rPr>
          <w:rFonts w:ascii="Times New Roman" w:hAnsi="Times New Roman" w:cs="Times New Roman"/>
        </w:rPr>
        <w:t xml:space="preserve"> created?</w:t>
      </w:r>
    </w:p>
    <w:p w14:paraId="67CB30C1" w14:textId="5FFCC54D" w:rsidR="00C96DEB" w:rsidRPr="00633294" w:rsidRDefault="00FE25AE" w:rsidP="00BE179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Essential </w:t>
      </w:r>
      <w:r w:rsidR="00307D60" w:rsidRPr="00633294">
        <w:rPr>
          <w:rFonts w:ascii="Times New Roman" w:hAnsi="Times New Roman" w:cs="Times New Roman"/>
        </w:rPr>
        <w:t>quality 1.</w:t>
      </w:r>
    </w:p>
    <w:p w14:paraId="08D5CF05" w14:textId="7049C7D1" w:rsidR="00B043A5" w:rsidRPr="00633294" w:rsidRDefault="00595E00" w:rsidP="00B043A5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Need for reforming existing relationships.</w:t>
      </w:r>
    </w:p>
    <w:p w14:paraId="598390D7" w14:textId="5A6452BE" w:rsidR="00595E00" w:rsidRPr="00633294" w:rsidRDefault="00595E00" w:rsidP="00B043A5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 xml:space="preserve">Interpretation of this need. </w:t>
      </w:r>
    </w:p>
    <w:p w14:paraId="6BE739AB" w14:textId="19C120FF" w:rsidR="00745163" w:rsidRPr="00633294" w:rsidRDefault="00745163" w:rsidP="007F128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Essential quality 2.</w:t>
      </w:r>
    </w:p>
    <w:p w14:paraId="209C39FA" w14:textId="77777777" w:rsidR="00745163" w:rsidRPr="00633294" w:rsidRDefault="00745163" w:rsidP="007F128F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Need for reforming existing relationships.</w:t>
      </w:r>
    </w:p>
    <w:p w14:paraId="55C73164" w14:textId="6F57DDCB" w:rsidR="00280DD0" w:rsidRPr="00633294" w:rsidRDefault="00745163" w:rsidP="006B04D3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lastRenderedPageBreak/>
        <w:t>Interpretation of this need.</w:t>
      </w:r>
    </w:p>
    <w:p w14:paraId="18E4B7B9" w14:textId="0E69849D" w:rsidR="006B04D3" w:rsidRPr="00633294" w:rsidRDefault="006B04D3" w:rsidP="006B04D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Significant intentions for creation.</w:t>
      </w:r>
    </w:p>
    <w:p w14:paraId="0111449E" w14:textId="7453D0CE" w:rsidR="006B04D3" w:rsidRPr="00633294" w:rsidRDefault="009B4A6C" w:rsidP="006B04D3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Intention 1.</w:t>
      </w:r>
    </w:p>
    <w:p w14:paraId="4E7E6AC4" w14:textId="67BBF74C" w:rsidR="009B4A6C" w:rsidRPr="00633294" w:rsidRDefault="009B4A6C" w:rsidP="006B04D3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633294">
        <w:rPr>
          <w:rFonts w:ascii="Times New Roman" w:hAnsi="Times New Roman" w:cs="Times New Roman"/>
        </w:rPr>
        <w:t>Intention 2.</w:t>
      </w:r>
    </w:p>
    <w:p w14:paraId="39B1DEAC" w14:textId="0A726A05" w:rsidR="00D23B94" w:rsidRPr="00633294" w:rsidRDefault="00D23B94" w:rsidP="005461E4">
      <w:pPr>
        <w:ind w:firstLine="0"/>
        <w:rPr>
          <w:rFonts w:ascii="Times New Roman" w:hAnsi="Times New Roman" w:cs="Times New Roman"/>
          <w:b/>
          <w:bCs/>
        </w:rPr>
      </w:pPr>
    </w:p>
    <w:p w14:paraId="04D4E452" w14:textId="77777777" w:rsidR="00323D7A" w:rsidRPr="00633294" w:rsidRDefault="00323D7A" w:rsidP="00265609">
      <w:pPr>
        <w:ind w:left="720" w:hanging="72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F067FF5" w14:textId="77777777" w:rsidR="00323D7A" w:rsidRPr="00633294" w:rsidRDefault="00323D7A" w:rsidP="00265609">
      <w:pPr>
        <w:ind w:left="720" w:hanging="72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8281870" w14:textId="7596076D" w:rsidR="0030508C" w:rsidRPr="00633294" w:rsidRDefault="0030508C" w:rsidP="00265609">
      <w:pPr>
        <w:ind w:left="720" w:hanging="72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E68E2D8" w14:textId="77777777" w:rsidR="00A46FFA" w:rsidRPr="00633294" w:rsidRDefault="00A46FFA" w:rsidP="00265609">
      <w:pPr>
        <w:ind w:left="720" w:hanging="720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0226D66E" w14:textId="77777777" w:rsidR="00D67E88" w:rsidRPr="00633294" w:rsidRDefault="00D67E88" w:rsidP="00265609">
      <w:pPr>
        <w:ind w:left="720" w:hanging="720"/>
        <w:rPr>
          <w:rFonts w:ascii="Times New Roman" w:hAnsi="Times New Roman" w:cs="Times New Roman"/>
          <w:b/>
          <w:bCs/>
        </w:rPr>
      </w:pPr>
    </w:p>
    <w:p w14:paraId="5790ADDD" w14:textId="77777777" w:rsidR="00AF3F89" w:rsidRPr="00633294" w:rsidRDefault="00AF3F89" w:rsidP="00265609">
      <w:pPr>
        <w:ind w:left="720" w:hanging="720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AF3F89" w:rsidRPr="00633294">
      <w:headerReference w:type="default" r:id="rId8"/>
      <w:headerReference w:type="first" r:id="rId9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841068" w14:textId="77777777" w:rsidR="00AD2FDF" w:rsidRDefault="00AD2FDF">
      <w:pPr>
        <w:spacing w:line="240" w:lineRule="auto"/>
      </w:pPr>
      <w:r>
        <w:separator/>
      </w:r>
    </w:p>
  </w:endnote>
  <w:endnote w:type="continuationSeparator" w:id="0">
    <w:p w14:paraId="1C505C06" w14:textId="77777777" w:rsidR="00AD2FDF" w:rsidRDefault="00AD2FDF">
      <w:pPr>
        <w:spacing w:line="240" w:lineRule="auto"/>
      </w:pPr>
      <w:r>
        <w:continuationSeparator/>
      </w:r>
    </w:p>
  </w:endnote>
  <w:endnote w:type="continuationNotice" w:id="1">
    <w:p w14:paraId="280FE15A" w14:textId="77777777" w:rsidR="00AD2FDF" w:rsidRDefault="00AD2FD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3C82A" w14:textId="77777777" w:rsidR="00AD2FDF" w:rsidRDefault="00AD2FDF">
      <w:pPr>
        <w:spacing w:line="240" w:lineRule="auto"/>
      </w:pPr>
      <w:r>
        <w:separator/>
      </w:r>
    </w:p>
  </w:footnote>
  <w:footnote w:type="continuationSeparator" w:id="0">
    <w:p w14:paraId="101842B8" w14:textId="77777777" w:rsidR="00AD2FDF" w:rsidRDefault="00AD2FDF">
      <w:pPr>
        <w:spacing w:line="240" w:lineRule="auto"/>
      </w:pPr>
      <w:r>
        <w:continuationSeparator/>
      </w:r>
    </w:p>
  </w:footnote>
  <w:footnote w:type="continuationNotice" w:id="1">
    <w:p w14:paraId="3B4C2DD3" w14:textId="77777777" w:rsidR="00AD2FDF" w:rsidRDefault="00AD2FD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17B2D" w14:textId="5E9865DF" w:rsidR="00B03A09" w:rsidRDefault="00D84408">
    <w:pPr>
      <w:pStyle w:val="Header"/>
    </w:pPr>
    <w:r>
      <w:rPr>
        <w:rStyle w:val="Strong"/>
      </w:rPr>
      <w:t xml:space="preserve"> </w:t>
    </w: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6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80931" w14:textId="77777777" w:rsidR="00B03A09" w:rsidRDefault="00D84408">
    <w:pPr>
      <w:pStyle w:val="Header"/>
      <w:rPr>
        <w:rStyle w:val="Strong"/>
      </w:rPr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052635E0"/>
    <w:multiLevelType w:val="hybridMultilevel"/>
    <w:tmpl w:val="7A92D25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182BC5E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A4312D"/>
    <w:multiLevelType w:val="hybridMultilevel"/>
    <w:tmpl w:val="0A04B3C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926C9A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4F341B"/>
    <w:multiLevelType w:val="hybridMultilevel"/>
    <w:tmpl w:val="B8C62C52"/>
    <w:lvl w:ilvl="0" w:tplc="FFFFFFFF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A216AC1C">
      <w:start w:val="1"/>
      <w:numFmt w:val="upperLetter"/>
      <w:lvlText w:val="%2."/>
      <w:lvlJc w:val="left"/>
      <w:pPr>
        <w:ind w:left="178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07" w:hanging="180"/>
      </w:pPr>
    </w:lvl>
    <w:lvl w:ilvl="3" w:tplc="0409000F" w:tentative="1">
      <w:start w:val="1"/>
      <w:numFmt w:val="decimal"/>
      <w:lvlText w:val="%4."/>
      <w:lvlJc w:val="left"/>
      <w:pPr>
        <w:ind w:left="3227" w:hanging="360"/>
      </w:pPr>
    </w:lvl>
    <w:lvl w:ilvl="4" w:tplc="04090019" w:tentative="1">
      <w:start w:val="1"/>
      <w:numFmt w:val="lowerLetter"/>
      <w:lvlText w:val="%5."/>
      <w:lvlJc w:val="left"/>
      <w:pPr>
        <w:ind w:left="3947" w:hanging="360"/>
      </w:pPr>
    </w:lvl>
    <w:lvl w:ilvl="5" w:tplc="0409001B" w:tentative="1">
      <w:start w:val="1"/>
      <w:numFmt w:val="lowerRoman"/>
      <w:lvlText w:val="%6."/>
      <w:lvlJc w:val="right"/>
      <w:pPr>
        <w:ind w:left="4667" w:hanging="180"/>
      </w:pPr>
    </w:lvl>
    <w:lvl w:ilvl="6" w:tplc="0409000F" w:tentative="1">
      <w:start w:val="1"/>
      <w:numFmt w:val="decimal"/>
      <w:lvlText w:val="%7."/>
      <w:lvlJc w:val="left"/>
      <w:pPr>
        <w:ind w:left="5387" w:hanging="360"/>
      </w:pPr>
    </w:lvl>
    <w:lvl w:ilvl="7" w:tplc="04090019" w:tentative="1">
      <w:start w:val="1"/>
      <w:numFmt w:val="lowerLetter"/>
      <w:lvlText w:val="%8."/>
      <w:lvlJc w:val="left"/>
      <w:pPr>
        <w:ind w:left="6107" w:hanging="360"/>
      </w:pPr>
    </w:lvl>
    <w:lvl w:ilvl="8" w:tplc="04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3" w15:restartNumberingAfterBreak="0">
    <w:nsid w:val="79662023"/>
    <w:multiLevelType w:val="hybridMultilevel"/>
    <w:tmpl w:val="874C0FA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A704DFA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2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2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51"/>
    <w:rsid w:val="00005D24"/>
    <w:rsid w:val="0000684D"/>
    <w:rsid w:val="00024595"/>
    <w:rsid w:val="0003152F"/>
    <w:rsid w:val="00031D44"/>
    <w:rsid w:val="00035D54"/>
    <w:rsid w:val="00041AC6"/>
    <w:rsid w:val="00062F90"/>
    <w:rsid w:val="0008741D"/>
    <w:rsid w:val="000A23E8"/>
    <w:rsid w:val="000A77C2"/>
    <w:rsid w:val="000B3A12"/>
    <w:rsid w:val="000C081D"/>
    <w:rsid w:val="000E5F65"/>
    <w:rsid w:val="000F0E92"/>
    <w:rsid w:val="000F1118"/>
    <w:rsid w:val="000F5765"/>
    <w:rsid w:val="00107AFD"/>
    <w:rsid w:val="001224B0"/>
    <w:rsid w:val="0014563E"/>
    <w:rsid w:val="00162323"/>
    <w:rsid w:val="00165962"/>
    <w:rsid w:val="00167F0C"/>
    <w:rsid w:val="00186632"/>
    <w:rsid w:val="00186977"/>
    <w:rsid w:val="00190AAD"/>
    <w:rsid w:val="001B1EF6"/>
    <w:rsid w:val="001B7F94"/>
    <w:rsid w:val="001C0E74"/>
    <w:rsid w:val="001C5A55"/>
    <w:rsid w:val="001D79A2"/>
    <w:rsid w:val="001E3D87"/>
    <w:rsid w:val="001E4737"/>
    <w:rsid w:val="0020142B"/>
    <w:rsid w:val="00207FB6"/>
    <w:rsid w:val="002161F1"/>
    <w:rsid w:val="002176F8"/>
    <w:rsid w:val="00226739"/>
    <w:rsid w:val="002327ED"/>
    <w:rsid w:val="002365F2"/>
    <w:rsid w:val="00251709"/>
    <w:rsid w:val="00252251"/>
    <w:rsid w:val="00265609"/>
    <w:rsid w:val="00265855"/>
    <w:rsid w:val="00273B81"/>
    <w:rsid w:val="0027401C"/>
    <w:rsid w:val="00280DD0"/>
    <w:rsid w:val="00283317"/>
    <w:rsid w:val="0028568D"/>
    <w:rsid w:val="002B45E6"/>
    <w:rsid w:val="002B6BA6"/>
    <w:rsid w:val="002C198C"/>
    <w:rsid w:val="002C60B8"/>
    <w:rsid w:val="002E4979"/>
    <w:rsid w:val="002F57C7"/>
    <w:rsid w:val="002F6C1D"/>
    <w:rsid w:val="0030508C"/>
    <w:rsid w:val="00307D60"/>
    <w:rsid w:val="00323D7A"/>
    <w:rsid w:val="003264D9"/>
    <w:rsid w:val="0032790B"/>
    <w:rsid w:val="00330E24"/>
    <w:rsid w:val="00336845"/>
    <w:rsid w:val="003450EF"/>
    <w:rsid w:val="00347578"/>
    <w:rsid w:val="003479F2"/>
    <w:rsid w:val="00350AF9"/>
    <w:rsid w:val="003629AE"/>
    <w:rsid w:val="003736F4"/>
    <w:rsid w:val="0037604A"/>
    <w:rsid w:val="00391E8B"/>
    <w:rsid w:val="003A1C6F"/>
    <w:rsid w:val="003C2BA3"/>
    <w:rsid w:val="003C56FD"/>
    <w:rsid w:val="003E3434"/>
    <w:rsid w:val="003F10F3"/>
    <w:rsid w:val="003F492F"/>
    <w:rsid w:val="00405DA0"/>
    <w:rsid w:val="004175C9"/>
    <w:rsid w:val="00420A3C"/>
    <w:rsid w:val="0043106D"/>
    <w:rsid w:val="004310F7"/>
    <w:rsid w:val="00450DE6"/>
    <w:rsid w:val="0045198A"/>
    <w:rsid w:val="0046248D"/>
    <w:rsid w:val="00464161"/>
    <w:rsid w:val="00465F66"/>
    <w:rsid w:val="00473958"/>
    <w:rsid w:val="00475370"/>
    <w:rsid w:val="004B04BD"/>
    <w:rsid w:val="004D004F"/>
    <w:rsid w:val="004E7AC7"/>
    <w:rsid w:val="004F412B"/>
    <w:rsid w:val="005056B8"/>
    <w:rsid w:val="005059F1"/>
    <w:rsid w:val="005146F3"/>
    <w:rsid w:val="005165C5"/>
    <w:rsid w:val="00516D97"/>
    <w:rsid w:val="00520F67"/>
    <w:rsid w:val="00545E06"/>
    <w:rsid w:val="005461E4"/>
    <w:rsid w:val="00565DA0"/>
    <w:rsid w:val="00566CE1"/>
    <w:rsid w:val="00574062"/>
    <w:rsid w:val="00576D51"/>
    <w:rsid w:val="00591727"/>
    <w:rsid w:val="00595E00"/>
    <w:rsid w:val="005B0A3A"/>
    <w:rsid w:val="005B432E"/>
    <w:rsid w:val="006013D3"/>
    <w:rsid w:val="00601E22"/>
    <w:rsid w:val="00603001"/>
    <w:rsid w:val="006050C3"/>
    <w:rsid w:val="006107B0"/>
    <w:rsid w:val="00614D16"/>
    <w:rsid w:val="006177FA"/>
    <w:rsid w:val="00617DEE"/>
    <w:rsid w:val="0062322A"/>
    <w:rsid w:val="00630C91"/>
    <w:rsid w:val="00633294"/>
    <w:rsid w:val="00634994"/>
    <w:rsid w:val="00640110"/>
    <w:rsid w:val="0064158C"/>
    <w:rsid w:val="00641A85"/>
    <w:rsid w:val="00644DD3"/>
    <w:rsid w:val="00687786"/>
    <w:rsid w:val="00696729"/>
    <w:rsid w:val="00697E09"/>
    <w:rsid w:val="006A2E8A"/>
    <w:rsid w:val="006B04D3"/>
    <w:rsid w:val="006B2A4C"/>
    <w:rsid w:val="006C025E"/>
    <w:rsid w:val="006C10CC"/>
    <w:rsid w:val="006C26A5"/>
    <w:rsid w:val="006D13BD"/>
    <w:rsid w:val="006D4542"/>
    <w:rsid w:val="006D5A5A"/>
    <w:rsid w:val="006E54AE"/>
    <w:rsid w:val="006E54E9"/>
    <w:rsid w:val="00714973"/>
    <w:rsid w:val="00745163"/>
    <w:rsid w:val="00747B6C"/>
    <w:rsid w:val="00752B67"/>
    <w:rsid w:val="007546BA"/>
    <w:rsid w:val="0076368D"/>
    <w:rsid w:val="00766732"/>
    <w:rsid w:val="00775AB7"/>
    <w:rsid w:val="00777679"/>
    <w:rsid w:val="00780963"/>
    <w:rsid w:val="00784F60"/>
    <w:rsid w:val="007A6F41"/>
    <w:rsid w:val="007D12F6"/>
    <w:rsid w:val="007D4006"/>
    <w:rsid w:val="007D7578"/>
    <w:rsid w:val="007D7720"/>
    <w:rsid w:val="007E2CA2"/>
    <w:rsid w:val="007E4B15"/>
    <w:rsid w:val="007E65EB"/>
    <w:rsid w:val="007E68B3"/>
    <w:rsid w:val="007F2434"/>
    <w:rsid w:val="007F33BD"/>
    <w:rsid w:val="0080307F"/>
    <w:rsid w:val="00810EDC"/>
    <w:rsid w:val="00813453"/>
    <w:rsid w:val="008150C8"/>
    <w:rsid w:val="00833C3D"/>
    <w:rsid w:val="00840C8D"/>
    <w:rsid w:val="00850DD3"/>
    <w:rsid w:val="0085383D"/>
    <w:rsid w:val="00865D95"/>
    <w:rsid w:val="00874C21"/>
    <w:rsid w:val="008760B0"/>
    <w:rsid w:val="0088611D"/>
    <w:rsid w:val="00886C14"/>
    <w:rsid w:val="008A29B2"/>
    <w:rsid w:val="008A6044"/>
    <w:rsid w:val="008C77E3"/>
    <w:rsid w:val="008E4203"/>
    <w:rsid w:val="008F2B04"/>
    <w:rsid w:val="008F4AEF"/>
    <w:rsid w:val="0090265B"/>
    <w:rsid w:val="00914068"/>
    <w:rsid w:val="009162C5"/>
    <w:rsid w:val="00917DCB"/>
    <w:rsid w:val="0095144D"/>
    <w:rsid w:val="009518B5"/>
    <w:rsid w:val="00952933"/>
    <w:rsid w:val="009553E2"/>
    <w:rsid w:val="009734E3"/>
    <w:rsid w:val="00994031"/>
    <w:rsid w:val="009A36D9"/>
    <w:rsid w:val="009B4A6C"/>
    <w:rsid w:val="009B6B33"/>
    <w:rsid w:val="009C1878"/>
    <w:rsid w:val="009D0052"/>
    <w:rsid w:val="009D1221"/>
    <w:rsid w:val="009D6F18"/>
    <w:rsid w:val="009E2CE1"/>
    <w:rsid w:val="009F01B2"/>
    <w:rsid w:val="009F2D8C"/>
    <w:rsid w:val="009F5A5F"/>
    <w:rsid w:val="00A0064A"/>
    <w:rsid w:val="00A01C07"/>
    <w:rsid w:val="00A024C8"/>
    <w:rsid w:val="00A20516"/>
    <w:rsid w:val="00A23C97"/>
    <w:rsid w:val="00A2596A"/>
    <w:rsid w:val="00A46FFA"/>
    <w:rsid w:val="00A52C75"/>
    <w:rsid w:val="00A53512"/>
    <w:rsid w:val="00A62C18"/>
    <w:rsid w:val="00A63310"/>
    <w:rsid w:val="00A84EEC"/>
    <w:rsid w:val="00A9530C"/>
    <w:rsid w:val="00AB2E40"/>
    <w:rsid w:val="00AD2FDF"/>
    <w:rsid w:val="00AE53C3"/>
    <w:rsid w:val="00AE7B11"/>
    <w:rsid w:val="00AE7D95"/>
    <w:rsid w:val="00AF0D3B"/>
    <w:rsid w:val="00AF3F89"/>
    <w:rsid w:val="00B03A09"/>
    <w:rsid w:val="00B043A5"/>
    <w:rsid w:val="00B0623D"/>
    <w:rsid w:val="00B06D2F"/>
    <w:rsid w:val="00B07827"/>
    <w:rsid w:val="00B32FF5"/>
    <w:rsid w:val="00B36EB1"/>
    <w:rsid w:val="00B47B25"/>
    <w:rsid w:val="00B61E87"/>
    <w:rsid w:val="00B61FB6"/>
    <w:rsid w:val="00B641D8"/>
    <w:rsid w:val="00B64E2A"/>
    <w:rsid w:val="00B65F24"/>
    <w:rsid w:val="00B80827"/>
    <w:rsid w:val="00B80A81"/>
    <w:rsid w:val="00BA2A72"/>
    <w:rsid w:val="00BB102C"/>
    <w:rsid w:val="00BC2FB8"/>
    <w:rsid w:val="00BD2290"/>
    <w:rsid w:val="00BD2E15"/>
    <w:rsid w:val="00BE179A"/>
    <w:rsid w:val="00BE2DB2"/>
    <w:rsid w:val="00BE6EDD"/>
    <w:rsid w:val="00BF7F6D"/>
    <w:rsid w:val="00C03226"/>
    <w:rsid w:val="00C067AD"/>
    <w:rsid w:val="00C11A9A"/>
    <w:rsid w:val="00C174CD"/>
    <w:rsid w:val="00C26E64"/>
    <w:rsid w:val="00C26E7B"/>
    <w:rsid w:val="00C27B25"/>
    <w:rsid w:val="00C27FE4"/>
    <w:rsid w:val="00C32723"/>
    <w:rsid w:val="00C475A1"/>
    <w:rsid w:val="00C5292B"/>
    <w:rsid w:val="00C539E8"/>
    <w:rsid w:val="00C5522A"/>
    <w:rsid w:val="00C55295"/>
    <w:rsid w:val="00C55AED"/>
    <w:rsid w:val="00C85E2E"/>
    <w:rsid w:val="00C96DEB"/>
    <w:rsid w:val="00CA1196"/>
    <w:rsid w:val="00CA6311"/>
    <w:rsid w:val="00CA6DDF"/>
    <w:rsid w:val="00CB31B3"/>
    <w:rsid w:val="00CB5805"/>
    <w:rsid w:val="00CC0655"/>
    <w:rsid w:val="00CF6B31"/>
    <w:rsid w:val="00CF7310"/>
    <w:rsid w:val="00D00EA1"/>
    <w:rsid w:val="00D03972"/>
    <w:rsid w:val="00D063FE"/>
    <w:rsid w:val="00D066C2"/>
    <w:rsid w:val="00D11978"/>
    <w:rsid w:val="00D176C4"/>
    <w:rsid w:val="00D21972"/>
    <w:rsid w:val="00D21AA7"/>
    <w:rsid w:val="00D23B94"/>
    <w:rsid w:val="00D403E9"/>
    <w:rsid w:val="00D53810"/>
    <w:rsid w:val="00D54E08"/>
    <w:rsid w:val="00D64B06"/>
    <w:rsid w:val="00D67E88"/>
    <w:rsid w:val="00D71954"/>
    <w:rsid w:val="00D723B3"/>
    <w:rsid w:val="00D84408"/>
    <w:rsid w:val="00D8547F"/>
    <w:rsid w:val="00D90496"/>
    <w:rsid w:val="00DA0DC2"/>
    <w:rsid w:val="00DA3B91"/>
    <w:rsid w:val="00DA4CDC"/>
    <w:rsid w:val="00DD6A21"/>
    <w:rsid w:val="00DE2A02"/>
    <w:rsid w:val="00DE658E"/>
    <w:rsid w:val="00DE7B9B"/>
    <w:rsid w:val="00DF63FC"/>
    <w:rsid w:val="00E003C8"/>
    <w:rsid w:val="00E1028A"/>
    <w:rsid w:val="00E10F43"/>
    <w:rsid w:val="00E22FAD"/>
    <w:rsid w:val="00E30926"/>
    <w:rsid w:val="00E36ED3"/>
    <w:rsid w:val="00E60349"/>
    <w:rsid w:val="00E63393"/>
    <w:rsid w:val="00E64542"/>
    <w:rsid w:val="00E74D3E"/>
    <w:rsid w:val="00E82FD3"/>
    <w:rsid w:val="00E83A29"/>
    <w:rsid w:val="00E867FF"/>
    <w:rsid w:val="00E949CE"/>
    <w:rsid w:val="00E94C73"/>
    <w:rsid w:val="00E95B4D"/>
    <w:rsid w:val="00EB4BCE"/>
    <w:rsid w:val="00EB532C"/>
    <w:rsid w:val="00ED06D5"/>
    <w:rsid w:val="00EE26EE"/>
    <w:rsid w:val="00EE3562"/>
    <w:rsid w:val="00EE3CF4"/>
    <w:rsid w:val="00EE60DF"/>
    <w:rsid w:val="00EF38DE"/>
    <w:rsid w:val="00F10CEB"/>
    <w:rsid w:val="00F211DA"/>
    <w:rsid w:val="00F26074"/>
    <w:rsid w:val="00F31C54"/>
    <w:rsid w:val="00F33029"/>
    <w:rsid w:val="00F40034"/>
    <w:rsid w:val="00F40EDC"/>
    <w:rsid w:val="00F42194"/>
    <w:rsid w:val="00F52755"/>
    <w:rsid w:val="00F56D15"/>
    <w:rsid w:val="00F6505E"/>
    <w:rsid w:val="00F655A0"/>
    <w:rsid w:val="00F73612"/>
    <w:rsid w:val="00F76EB4"/>
    <w:rsid w:val="00F7724E"/>
    <w:rsid w:val="00F80577"/>
    <w:rsid w:val="00F82698"/>
    <w:rsid w:val="00F84EBC"/>
    <w:rsid w:val="00F84F09"/>
    <w:rsid w:val="00F9033D"/>
    <w:rsid w:val="00F92A89"/>
    <w:rsid w:val="00FA2D11"/>
    <w:rsid w:val="00FB641A"/>
    <w:rsid w:val="00FC4697"/>
    <w:rsid w:val="00FC5E04"/>
    <w:rsid w:val="00FD0151"/>
    <w:rsid w:val="00FD20DD"/>
    <w:rsid w:val="00FD344B"/>
    <w:rsid w:val="00FE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D60AE4"/>
  <w15:chartTrackingRefBased/>
  <w15:docId w15:val="{CE6F8E32-72CC-3D43-B860-142E0B66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472C4" w:themeColor="accent1" w:shadow="1"/>
        <w:left w:val="single" w:sz="2" w:space="10" w:color="4472C4" w:themeColor="accent1" w:shadow="1"/>
        <w:bottom w:val="single" w:sz="2" w:space="10" w:color="4472C4" w:themeColor="accent1" w:shadow="1"/>
        <w:right w:val="single" w:sz="2" w:space="10" w:color="4472C4" w:themeColor="accent1" w:shadow="1"/>
      </w:pBdr>
      <w:ind w:left="1152" w:right="1152" w:firstLine="0"/>
    </w:pPr>
    <w:rPr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 w:firstLine="0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4472C4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lmyear">
    <w:name w:val="nlm_year"/>
    <w:basedOn w:val="DefaultParagraphFont"/>
    <w:rsid w:val="002B6BA6"/>
  </w:style>
  <w:style w:type="character" w:customStyle="1" w:styleId="nlmarticle-title">
    <w:name w:val="nlm_article-title"/>
    <w:basedOn w:val="DefaultParagraphFont"/>
    <w:rsid w:val="002B6BA6"/>
  </w:style>
  <w:style w:type="character" w:customStyle="1" w:styleId="nlmfpage">
    <w:name w:val="nlm_fpage"/>
    <w:basedOn w:val="DefaultParagraphFont"/>
    <w:rsid w:val="002B6BA6"/>
  </w:style>
  <w:style w:type="character" w:customStyle="1" w:styleId="nlmlpage">
    <w:name w:val="nlm_lpage"/>
    <w:basedOn w:val="DefaultParagraphFont"/>
    <w:rsid w:val="002B6BA6"/>
  </w:style>
  <w:style w:type="character" w:customStyle="1" w:styleId="nlmpublisher-loc">
    <w:name w:val="nlm_publisher-loc"/>
    <w:basedOn w:val="DefaultParagraphFont"/>
    <w:rsid w:val="00F26074"/>
  </w:style>
  <w:style w:type="character" w:customStyle="1" w:styleId="nlmpublisher-name">
    <w:name w:val="nlm_publisher-name"/>
    <w:basedOn w:val="DefaultParagraphFont"/>
    <w:rsid w:val="00F26074"/>
  </w:style>
  <w:style w:type="character" w:styleId="UnresolvedMention">
    <w:name w:val="Unresolved Mention"/>
    <w:basedOn w:val="DefaultParagraphFont"/>
    <w:uiPriority w:val="99"/>
    <w:semiHidden/>
    <w:unhideWhenUsed/>
    <w:rsid w:val="00C47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glossaryDocument" Target="glossary/document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5A23F6B8-933A-FF4F-A628-32199BFCE3F2%7dtf50002067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26AB4DE969C39478915F0E09A3FC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F9A78-77A5-684A-815C-692872164662}"/>
      </w:docPartPr>
      <w:docPartBody>
        <w:p w:rsidR="00BD2C67" w:rsidRDefault="00354E23">
          <w:pPr>
            <w:pStyle w:val="A26AB4DE969C39478915F0E09A3FC583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23"/>
    <w:rsid w:val="000E7516"/>
    <w:rsid w:val="002268F9"/>
    <w:rsid w:val="00354E23"/>
    <w:rsid w:val="004463A9"/>
    <w:rsid w:val="004D5516"/>
    <w:rsid w:val="005270C9"/>
    <w:rsid w:val="005C5DE5"/>
    <w:rsid w:val="00817B17"/>
    <w:rsid w:val="008436EE"/>
    <w:rsid w:val="00892F11"/>
    <w:rsid w:val="008B280B"/>
    <w:rsid w:val="00BD2C67"/>
    <w:rsid w:val="00BF3792"/>
    <w:rsid w:val="00E13D34"/>
    <w:rsid w:val="00EB1CA7"/>
    <w:rsid w:val="00F5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6AB4DE969C39478915F0E09A3FC583">
    <w:name w:val="A26AB4DE969C39478915F0E09A3FC583"/>
  </w:style>
  <w:style w:type="paragraph" w:customStyle="1" w:styleId="02E38DB428BECC4D8B458140B675B389">
    <w:name w:val="02E38DB428BECC4D8B458140B675B389"/>
  </w:style>
  <w:style w:type="paragraph" w:customStyle="1" w:styleId="7F75AE389A9EDE4783C1C5CB4A68C63F">
    <w:name w:val="7F75AE389A9EDE4783C1C5CB4A68C63F"/>
  </w:style>
  <w:style w:type="paragraph" w:customStyle="1" w:styleId="6C78E8A5D871B047A66FF26C83899B39">
    <w:name w:val="6C78E8A5D871B047A66FF26C83899B39"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customStyle="1" w:styleId="05B811261B669745B7731015DF80B39F">
    <w:name w:val="05B811261B669745B7731015DF80B39F"/>
  </w:style>
  <w:style w:type="paragraph" w:customStyle="1" w:styleId="F8A4787D09809543BC7B43EBE2A87C8F">
    <w:name w:val="F8A4787D09809543BC7B43EBE2A87C8F"/>
  </w:style>
  <w:style w:type="paragraph" w:customStyle="1" w:styleId="2BD961411DC5704E969EF98FB2E8EAE5">
    <w:name w:val="2BD961411DC5704E969EF98FB2E8EAE5"/>
  </w:style>
  <w:style w:type="paragraph" w:customStyle="1" w:styleId="555583789BFF4D4B9CB7BFBE131CF138">
    <w:name w:val="555583789BFF4D4B9CB7BFBE131CF138"/>
  </w:style>
  <w:style w:type="paragraph" w:customStyle="1" w:styleId="07D933B531CB6041958D32840DDDCBCB">
    <w:name w:val="07D933B531CB6041958D32840DDDCBCB"/>
  </w:style>
  <w:style w:type="paragraph" w:customStyle="1" w:styleId="99B8DCA296E13A4ABFC8AC3674E85D26">
    <w:name w:val="99B8DCA296E13A4ABFC8AC3674E85D26"/>
  </w:style>
  <w:style w:type="paragraph" w:customStyle="1" w:styleId="12A93FEF3EAC3741BD103F67E6B7E599">
    <w:name w:val="12A93FEF3EAC3741BD103F67E6B7E599"/>
  </w:style>
  <w:style w:type="paragraph" w:customStyle="1" w:styleId="1D57B01EC946C841869A671477F5502D">
    <w:name w:val="1D57B01EC946C841869A671477F5502D"/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customStyle="1" w:styleId="9DD44A9DD4988E41971A482A25548BF4">
    <w:name w:val="9DD44A9DD4988E41971A482A25548BF4"/>
  </w:style>
  <w:style w:type="paragraph" w:customStyle="1" w:styleId="F7AF6A918AE6B249BA16D8A9EF765D92">
    <w:name w:val="F7AF6A918AE6B249BA16D8A9EF765D92"/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customStyle="1" w:styleId="C9DA104FD1E85544927124F32BCBCBA4">
    <w:name w:val="C9DA104FD1E85544927124F32BCBCBA4"/>
  </w:style>
  <w:style w:type="paragraph" w:customStyle="1" w:styleId="2FC2D389FC64EC42ACD84DE1B363E1B9">
    <w:name w:val="2FC2D389FC64EC42ACD84DE1B363E1B9"/>
  </w:style>
  <w:style w:type="paragraph" w:customStyle="1" w:styleId="5F2F9A8FD313E84ABD6953FF12E9A6A8">
    <w:name w:val="5F2F9A8FD313E84ABD6953FF12E9A6A8"/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paragraph" w:customStyle="1" w:styleId="B53635EBDCAA5A428BA21A1994C3FACF">
    <w:name w:val="B53635EBDCAA5A428BA21A1994C3FACF"/>
  </w:style>
  <w:style w:type="paragraph" w:customStyle="1" w:styleId="4C3B4A1A22140149A0BFCBD2C7CBA352">
    <w:name w:val="4C3B4A1A22140149A0BFCBD2C7CBA352"/>
  </w:style>
  <w:style w:type="paragraph" w:customStyle="1" w:styleId="BD39F59B7068544896AF9E546E2CAD75">
    <w:name w:val="BD39F59B7068544896AF9E546E2CAD75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3941C7A6886D2F45825E27ADACD6AC96">
    <w:name w:val="3941C7A6886D2F45825E27ADACD6AC96"/>
  </w:style>
  <w:style w:type="paragraph" w:customStyle="1" w:styleId="66B712EF634FDB4E8BC7E51CE3CDF77A">
    <w:name w:val="66B712EF634FDB4E8BC7E51CE3CDF77A"/>
  </w:style>
  <w:style w:type="paragraph" w:customStyle="1" w:styleId="6C9DAEC181E31D4CAB73D7053E5DCBAD">
    <w:name w:val="6C9DAEC181E31D4CAB73D7053E5DCBAD"/>
  </w:style>
  <w:style w:type="paragraph" w:customStyle="1" w:styleId="759D4F9214A9CD4D858DD99CE676EE4E">
    <w:name w:val="759D4F9214A9CD4D858DD99CE676EE4E"/>
  </w:style>
  <w:style w:type="paragraph" w:customStyle="1" w:styleId="A8C82B7FD1676149917015A975129DAC">
    <w:name w:val="A8C82B7FD1676149917015A975129D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6D9C9884-6113-DF4D-98D9-1919340738A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%7b5A23F6B8-933A-FF4F-A628-32199BFCE3F2%7dtf50002067.dotx</Template>
  <TotalTime>0</TotalTime>
  <Pages>4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Argument Structure</dc:title>
  <dc:subject/>
  <dc:creator>collkip1234@gmail.com</dc:creator>
  <cp:keywords/>
  <cp:lastModifiedBy>collkip1234@gmail.com</cp:lastModifiedBy>
  <cp:revision>2</cp:revision>
  <dcterms:created xsi:type="dcterms:W3CDTF">2020-06-23T12:33:00Z</dcterms:created>
  <dcterms:modified xsi:type="dcterms:W3CDTF">2020-06-23T12:33:00Z</dcterms:modified>
</cp:coreProperties>
</file>