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7C58A7" w14:textId="77777777" w:rsidR="003737B6" w:rsidRPr="002A413B" w:rsidRDefault="000243CE" w:rsidP="002A413B">
      <w:pPr>
        <w:pStyle w:val="Heading1"/>
        <w:spacing w:before="0"/>
        <w:jc w:val="center"/>
        <w:rPr>
          <w:rFonts w:ascii="Arial" w:hAnsi="Arial" w:cs="Arial"/>
          <w:b/>
          <w:sz w:val="28"/>
          <w:szCs w:val="28"/>
        </w:rPr>
      </w:pPr>
      <w:r w:rsidRPr="002A413B">
        <w:rPr>
          <w:rFonts w:ascii="Arial" w:hAnsi="Arial" w:cs="Arial"/>
          <w:b/>
          <w:color w:val="000000" w:themeColor="text1"/>
          <w:sz w:val="28"/>
          <w:szCs w:val="28"/>
        </w:rPr>
        <w:t>YO19_Access_Ch05_Prepare - Golf: Modifying Database Tables 1.0</w:t>
      </w:r>
    </w:p>
    <w:p w14:paraId="4261CA0C" w14:textId="77777777" w:rsidR="003737B6" w:rsidRPr="00452CF6" w:rsidRDefault="003737B6" w:rsidP="00135826">
      <w:pPr>
        <w:pStyle w:val="PlainText"/>
        <w:rPr>
          <w:rFonts w:ascii="Arial" w:hAnsi="Arial" w:cs="Arial"/>
          <w:b/>
          <w:sz w:val="18"/>
          <w:szCs w:val="18"/>
        </w:rPr>
      </w:pPr>
    </w:p>
    <w:p w14:paraId="3C90FDDC" w14:textId="77777777" w:rsidR="001A55B4" w:rsidRPr="002A413B" w:rsidRDefault="00FF69F1" w:rsidP="002A413B">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14:paraId="2167B00C" w14:textId="77777777" w:rsidR="00135826" w:rsidRDefault="006B574B" w:rsidP="00120A46">
      <w:pPr>
        <w:spacing w:before="120"/>
      </w:pPr>
      <w:r>
        <w:t xml:space="preserve">The Red Bluff Golf Club &amp; Pro Shop generates revenue through its golfers, golfer services, and pro shop sales. The current database tracking this data has erroneous data from a lack of good table design. Barry Cheney, the Golf Club manager, has given you a copy of the database and has asked you to modify the tables used to track employees and club members. This will make data entry easier and more consistent. To keep the file small while you work with the database, he removed most of the data and left only some sample data. Once Barry accepts your changes, he will load </w:t>
      </w:r>
      <w:proofErr w:type="gramStart"/>
      <w:r>
        <w:t>all of</w:t>
      </w:r>
      <w:proofErr w:type="gramEnd"/>
      <w:r>
        <w:t xml:space="preserve"> the data and implement the new database.</w:t>
      </w:r>
    </w:p>
    <w:p w14:paraId="21D98F02" w14:textId="77777777" w:rsidR="006B574B" w:rsidRPr="00452CF6" w:rsidRDefault="006B574B" w:rsidP="006B574B">
      <w:pPr>
        <w:pStyle w:val="PlainText"/>
        <w:rPr>
          <w:rFonts w:ascii="Arial" w:hAnsi="Arial" w:cs="Arial"/>
          <w:sz w:val="18"/>
          <w:szCs w:val="18"/>
        </w:rPr>
      </w:pPr>
    </w:p>
    <w:p w14:paraId="3250009E" w14:textId="77777777" w:rsidR="001A55B4" w:rsidRPr="002A413B" w:rsidRDefault="004E55A2" w:rsidP="002A413B">
      <w:pPr>
        <w:pStyle w:val="Heading2"/>
        <w:spacing w:before="0" w:after="120"/>
        <w:rPr>
          <w:rFonts w:ascii="Arial" w:hAnsi="Arial" w:cs="Arial"/>
          <w:b/>
          <w:sz w:val="20"/>
          <w:szCs w:val="20"/>
        </w:rPr>
      </w:pPr>
      <w:r w:rsidRPr="002A413B">
        <w:rPr>
          <w:rFonts w:ascii="Arial" w:hAnsi="Arial" w:cs="Arial"/>
          <w:b/>
          <w:color w:val="000000" w:themeColor="text1"/>
          <w:sz w:val="20"/>
          <w:szCs w:val="20"/>
        </w:rPr>
        <w:t>Steps to Perform</w:t>
      </w:r>
      <w:r w:rsidR="003A6B49" w:rsidRPr="002A413B">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0095702E" w:rsidRPr="00452CF6" w14:paraId="616A5F46" w14:textId="77777777" w:rsidTr="00252019">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14:paraId="42346C6A" w14:textId="77777777" w:rsidR="0095702E" w:rsidRPr="00452CF6" w:rsidRDefault="00A02761" w:rsidP="00151F8E">
            <w:pPr>
              <w:rPr>
                <w:rFonts w:cs="Arial"/>
                <w:b/>
                <w:bCs/>
              </w:rPr>
            </w:pPr>
            <w:r w:rsidRPr="00452CF6">
              <w:rPr>
                <w:rFonts w:cs="Arial"/>
                <w:b/>
                <w:bCs/>
              </w:rPr>
              <w:t>Step</w:t>
            </w:r>
          </w:p>
        </w:tc>
        <w:tc>
          <w:tcPr>
            <w:tcW w:w="7760" w:type="dxa"/>
            <w:noWrap/>
            <w:vAlign w:val="center"/>
          </w:tcPr>
          <w:p w14:paraId="702FEF21" w14:textId="77777777" w:rsidR="0095702E" w:rsidRPr="00452CF6" w:rsidRDefault="009F4ED1" w:rsidP="00151F8E">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00B8416D" w:rsidRPr="00452CF6">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14:paraId="79F5AFE8" w14:textId="77777777" w:rsidR="0095702E" w:rsidRPr="00452CF6" w:rsidRDefault="00E52F7C" w:rsidP="00151F8E">
            <w:pPr>
              <w:rPr>
                <w:rFonts w:cs="Arial"/>
                <w:b/>
                <w:bCs/>
              </w:rPr>
            </w:pPr>
            <w:r w:rsidRPr="00452CF6">
              <w:rPr>
                <w:rFonts w:cs="Arial"/>
                <w:b/>
                <w:bCs/>
              </w:rPr>
              <w:t>Points Possible</w:t>
            </w:r>
          </w:p>
        </w:tc>
      </w:tr>
      <w:tr w:rsidR="00AE451A" w14:paraId="737C6D82" w14:textId="77777777">
        <w:tc>
          <w:tcPr>
            <w:cnfStyle w:val="001000000000" w:firstRow="0" w:lastRow="0" w:firstColumn="1" w:lastColumn="0" w:oddVBand="0" w:evenVBand="0" w:oddHBand="0" w:evenHBand="0" w:firstRowFirstColumn="0" w:firstRowLastColumn="0" w:lastRowFirstColumn="0" w:lastRowLastColumn="0"/>
            <w:tcW w:w="1077" w:type="dxa"/>
          </w:tcPr>
          <w:p w14:paraId="48D5F458" w14:textId="77777777" w:rsidR="00AE451A" w:rsidRDefault="002726B2">
            <w:r>
              <w:t>1</w:t>
            </w:r>
          </w:p>
        </w:tc>
        <w:tc>
          <w:tcPr>
            <w:tcW w:w="7760" w:type="dxa"/>
          </w:tcPr>
          <w:p w14:paraId="530BADBB" w14:textId="77777777" w:rsidR="00AE451A" w:rsidRDefault="002726B2">
            <w:pPr>
              <w:cnfStyle w:val="000000000000" w:firstRow="0" w:lastRow="0" w:firstColumn="0" w:lastColumn="0" w:oddVBand="0" w:evenVBand="0" w:oddHBand="0" w:evenHBand="0" w:firstRowFirstColumn="0" w:firstRowLastColumn="0" w:lastRowFirstColumn="0" w:lastRowLastColumn="0"/>
            </w:pPr>
            <w:r>
              <w:t xml:space="preserve">Open the downloaded Access file named </w:t>
            </w:r>
            <w:r>
              <w:rPr>
                <w:i/>
              </w:rPr>
              <w:t>Access_Ch05_Prepare_golf.accdb</w:t>
            </w:r>
            <w:r>
              <w:t>. Grader has automatically added your last name to the beginning of the filename.  Enable the content, if necessary.</w:t>
            </w:r>
          </w:p>
        </w:tc>
        <w:tc>
          <w:tcPr>
            <w:cnfStyle w:val="000100000000" w:firstRow="0" w:lastRow="0" w:firstColumn="0" w:lastColumn="1" w:oddVBand="0" w:evenVBand="0" w:oddHBand="0" w:evenHBand="0" w:firstRowFirstColumn="0" w:firstRowLastColumn="0" w:lastRowFirstColumn="0" w:lastRowLastColumn="0"/>
            <w:tcW w:w="1331" w:type="dxa"/>
          </w:tcPr>
          <w:p w14:paraId="0214D001" w14:textId="77777777" w:rsidR="00AE451A" w:rsidRDefault="002726B2">
            <w:r>
              <w:t>0</w:t>
            </w:r>
          </w:p>
        </w:tc>
      </w:tr>
      <w:tr w:rsidR="00AE451A" w14:paraId="51F42A5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07820872" w14:textId="77777777" w:rsidR="00AE451A" w:rsidRDefault="002726B2">
            <w:r>
              <w:t>2</w:t>
            </w:r>
          </w:p>
        </w:tc>
        <w:tc>
          <w:tcPr>
            <w:tcW w:w="7760" w:type="dxa"/>
          </w:tcPr>
          <w:p w14:paraId="228ABD54" w14:textId="77777777" w:rsidR="00AE451A" w:rsidRDefault="002726B2">
            <w:pPr>
              <w:cnfStyle w:val="000000010000" w:firstRow="0" w:lastRow="0" w:firstColumn="0" w:lastColumn="0" w:oddVBand="0" w:evenVBand="0" w:oddHBand="0" w:evenHBand="1" w:firstRowFirstColumn="0" w:firstRowLastColumn="0" w:lastRowFirstColumn="0" w:lastRowLastColumn="0"/>
            </w:pPr>
            <w:r>
              <w:t>An input mask creates a typing template that helps data to be consistently entered. This also makes entering data easier and faster by</w:t>
            </w:r>
            <w:r>
              <w:t xml:space="preserve"> providing common symbols such as parentheses. </w:t>
            </w:r>
            <w:r>
              <w:br/>
            </w:r>
            <w:r>
              <w:br/>
              <w:t xml:space="preserve">Open the </w:t>
            </w:r>
            <w:proofErr w:type="spellStart"/>
            <w:r>
              <w:t>tblMember</w:t>
            </w:r>
            <w:proofErr w:type="spellEnd"/>
            <w:r>
              <w:t xml:space="preserve"> table in Design view and create an input mask for the </w:t>
            </w:r>
            <w:proofErr w:type="gramStart"/>
            <w:r>
              <w:t>Phone  field</w:t>
            </w:r>
            <w:proofErr w:type="gramEnd"/>
            <w:r>
              <w:t xml:space="preserve"> to make it easier to enter data. Select the appropriate setting so that the data is stored with the symbols in the mask. </w:t>
            </w:r>
            <w:r>
              <w:br/>
            </w:r>
            <w:r>
              <w:br/>
              <w:t xml:space="preserve">It is </w:t>
            </w:r>
            <w:proofErr w:type="gramStart"/>
            <w:r>
              <w:t>very important</w:t>
            </w:r>
            <w:proofErr w:type="gramEnd"/>
            <w:r>
              <w:t xml:space="preserve"> to always test that any changes work correctly. Switch to Datasheet view of the </w:t>
            </w:r>
            <w:proofErr w:type="spellStart"/>
            <w:r>
              <w:t>tblMember</w:t>
            </w:r>
            <w:proofErr w:type="spellEnd"/>
            <w:r>
              <w:t xml:space="preserve"> table, save it, and enter the following record to test the changes:</w:t>
            </w:r>
          </w:p>
          <w:p w14:paraId="3F8E1708" w14:textId="77777777" w:rsidR="00AE451A" w:rsidRDefault="00AE451A">
            <w:pPr>
              <w:cnfStyle w:val="000000010000" w:firstRow="0" w:lastRow="0" w:firstColumn="0" w:lastColumn="0" w:oddVBand="0" w:evenVBand="0" w:oddHBand="0" w:evenHBand="1" w:firstRowFirstColumn="0" w:firstRowLastColumn="0" w:lastRowFirstColumn="0" w:lastRowLastColumn="0"/>
            </w:pPr>
          </w:p>
          <w:tbl>
            <w:tblPr>
              <w:tblW w:w="0" w:type="auto"/>
              <w:tblLayout w:type="fixed"/>
              <w:tblLook w:val="04A0" w:firstRow="1" w:lastRow="0" w:firstColumn="1" w:lastColumn="0" w:noHBand="0" w:noVBand="1"/>
            </w:tblPr>
            <w:tblGrid>
              <w:gridCol w:w="1076"/>
              <w:gridCol w:w="1076"/>
              <w:gridCol w:w="1076"/>
              <w:gridCol w:w="1076"/>
              <w:gridCol w:w="1076"/>
              <w:gridCol w:w="1075"/>
              <w:gridCol w:w="1075"/>
            </w:tblGrid>
            <w:tr w:rsidR="004D1DA5" w14:paraId="34D1824B" w14:textId="77777777" w:rsidTr="004D1DA5">
              <w:tc>
                <w:tcPr>
                  <w:tcW w:w="100" w:type="pct"/>
                  <w:tcMar>
                    <w:top w:w="80" w:type="dxa"/>
                    <w:bottom w:w="80" w:type="dxa"/>
                  </w:tcMar>
                </w:tcPr>
                <w:p w14:paraId="49166DBD" w14:textId="77777777" w:rsidR="00AE451A" w:rsidRDefault="002726B2">
                  <w:r>
                    <w:t>FirstName</w:t>
                  </w:r>
                </w:p>
              </w:tc>
              <w:tc>
                <w:tcPr>
                  <w:tcW w:w="100" w:type="pct"/>
                  <w:tcMar>
                    <w:top w:w="80" w:type="dxa"/>
                    <w:bottom w:w="80" w:type="dxa"/>
                  </w:tcMar>
                </w:tcPr>
                <w:p w14:paraId="7C7CD1B6" w14:textId="77777777" w:rsidR="00AE451A" w:rsidRDefault="002726B2">
                  <w:proofErr w:type="spellStart"/>
                  <w:r>
                    <w:t>LastName</w:t>
                  </w:r>
                  <w:proofErr w:type="spellEnd"/>
                </w:p>
              </w:tc>
              <w:tc>
                <w:tcPr>
                  <w:tcW w:w="100" w:type="pct"/>
                  <w:tcMar>
                    <w:top w:w="80" w:type="dxa"/>
                    <w:bottom w:w="80" w:type="dxa"/>
                  </w:tcMar>
                </w:tcPr>
                <w:p w14:paraId="5B861C17" w14:textId="77777777" w:rsidR="00AE451A" w:rsidRDefault="002726B2">
                  <w:r>
                    <w:t>Address</w:t>
                  </w:r>
                </w:p>
              </w:tc>
              <w:tc>
                <w:tcPr>
                  <w:tcW w:w="100" w:type="pct"/>
                  <w:tcMar>
                    <w:top w:w="80" w:type="dxa"/>
                    <w:bottom w:w="80" w:type="dxa"/>
                  </w:tcMar>
                </w:tcPr>
                <w:p w14:paraId="42F08AA1" w14:textId="77777777" w:rsidR="00AE451A" w:rsidRDefault="002726B2">
                  <w:r>
                    <w:t>City</w:t>
                  </w:r>
                </w:p>
              </w:tc>
              <w:tc>
                <w:tcPr>
                  <w:tcW w:w="100" w:type="pct"/>
                  <w:tcMar>
                    <w:top w:w="80" w:type="dxa"/>
                    <w:bottom w:w="80" w:type="dxa"/>
                  </w:tcMar>
                </w:tcPr>
                <w:p w14:paraId="21030806" w14:textId="77777777" w:rsidR="00AE451A" w:rsidRDefault="002726B2">
                  <w:r>
                    <w:t>State</w:t>
                  </w:r>
                </w:p>
              </w:tc>
              <w:tc>
                <w:tcPr>
                  <w:tcW w:w="100" w:type="pct"/>
                  <w:tcMar>
                    <w:top w:w="80" w:type="dxa"/>
                    <w:bottom w:w="80" w:type="dxa"/>
                  </w:tcMar>
                </w:tcPr>
                <w:p w14:paraId="0C57973D" w14:textId="77777777" w:rsidR="00AE451A" w:rsidRDefault="002726B2">
                  <w:proofErr w:type="spellStart"/>
                  <w:r>
                    <w:t>PostalCode</w:t>
                  </w:r>
                  <w:proofErr w:type="spellEnd"/>
                </w:p>
              </w:tc>
              <w:tc>
                <w:tcPr>
                  <w:tcW w:w="100" w:type="pct"/>
                  <w:tcMar>
                    <w:top w:w="80" w:type="dxa"/>
                    <w:bottom w:w="80" w:type="dxa"/>
                  </w:tcMar>
                </w:tcPr>
                <w:p w14:paraId="1751B676" w14:textId="77777777" w:rsidR="00AE451A" w:rsidRDefault="002726B2">
                  <w:r>
                    <w:t>Phone</w:t>
                  </w:r>
                </w:p>
              </w:tc>
            </w:tr>
            <w:tr w:rsidR="004D1DA5" w14:paraId="2A1E1283"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64803E47" w14:textId="77777777" w:rsidR="00AE451A" w:rsidRDefault="002726B2">
                  <w:r>
                    <w:rPr>
                      <w:b/>
                      <w:color w:val="0070C0"/>
                    </w:rPr>
                    <w:t>JoAnn</w:t>
                  </w:r>
                </w:p>
              </w:tc>
              <w:tc>
                <w:tcPr>
                  <w:tcW w:w="100" w:type="pct"/>
                  <w:tcMar>
                    <w:top w:w="80" w:type="dxa"/>
                    <w:bottom w:w="80" w:type="dxa"/>
                  </w:tcMar>
                </w:tcPr>
                <w:p w14:paraId="26E20B20" w14:textId="77777777" w:rsidR="00AE451A" w:rsidRDefault="002726B2">
                  <w:r>
                    <w:rPr>
                      <w:b/>
                      <w:color w:val="0070C0"/>
                    </w:rPr>
                    <w:t>Pollack</w:t>
                  </w:r>
                </w:p>
              </w:tc>
              <w:tc>
                <w:tcPr>
                  <w:tcW w:w="100" w:type="pct"/>
                  <w:tcMar>
                    <w:top w:w="80" w:type="dxa"/>
                    <w:bottom w:w="80" w:type="dxa"/>
                  </w:tcMar>
                </w:tcPr>
                <w:p w14:paraId="48D1A297" w14:textId="77777777" w:rsidR="00AE451A" w:rsidRDefault="002726B2">
                  <w:r>
                    <w:rPr>
                      <w:b/>
                      <w:color w:val="0070C0"/>
                    </w:rPr>
                    <w:t>124 6th Street</w:t>
                  </w:r>
                </w:p>
              </w:tc>
              <w:tc>
                <w:tcPr>
                  <w:tcW w:w="100" w:type="pct"/>
                  <w:tcMar>
                    <w:top w:w="80" w:type="dxa"/>
                    <w:bottom w:w="80" w:type="dxa"/>
                  </w:tcMar>
                </w:tcPr>
                <w:p w14:paraId="2D575E23" w14:textId="77777777" w:rsidR="00AE451A" w:rsidRDefault="002726B2">
                  <w:r>
                    <w:rPr>
                      <w:b/>
                      <w:color w:val="0070C0"/>
                    </w:rPr>
                    <w:t>Spring Hill</w:t>
                  </w:r>
                </w:p>
              </w:tc>
              <w:tc>
                <w:tcPr>
                  <w:tcW w:w="100" w:type="pct"/>
                  <w:tcMar>
                    <w:top w:w="80" w:type="dxa"/>
                    <w:bottom w:w="80" w:type="dxa"/>
                  </w:tcMar>
                </w:tcPr>
                <w:p w14:paraId="0BC3320B" w14:textId="77777777" w:rsidR="00AE451A" w:rsidRDefault="002726B2">
                  <w:r>
                    <w:rPr>
                      <w:b/>
                      <w:color w:val="0070C0"/>
                    </w:rPr>
                    <w:t>NM</w:t>
                  </w:r>
                </w:p>
              </w:tc>
              <w:tc>
                <w:tcPr>
                  <w:tcW w:w="100" w:type="pct"/>
                  <w:tcMar>
                    <w:top w:w="80" w:type="dxa"/>
                    <w:bottom w:w="80" w:type="dxa"/>
                  </w:tcMar>
                </w:tcPr>
                <w:p w14:paraId="5A6394DB" w14:textId="77777777" w:rsidR="00AE451A" w:rsidRDefault="002726B2">
                  <w:r>
                    <w:rPr>
                      <w:b/>
                      <w:color w:val="0070C0"/>
                    </w:rPr>
                    <w:t>87588</w:t>
                  </w:r>
                </w:p>
              </w:tc>
              <w:tc>
                <w:tcPr>
                  <w:tcW w:w="100" w:type="pct"/>
                  <w:tcMar>
                    <w:top w:w="80" w:type="dxa"/>
                    <w:bottom w:w="80" w:type="dxa"/>
                  </w:tcMar>
                </w:tcPr>
                <w:p w14:paraId="39526CA0" w14:textId="77777777" w:rsidR="00AE451A" w:rsidRDefault="002726B2">
                  <w:r>
                    <w:rPr>
                      <w:b/>
                      <w:color w:val="0070C0"/>
                    </w:rPr>
                    <w:t>5055552010</w:t>
                  </w:r>
                </w:p>
              </w:tc>
            </w:tr>
          </w:tbl>
          <w:p w14:paraId="5EB90401" w14:textId="77777777" w:rsidR="00AE451A" w:rsidRDefault="002726B2">
            <w:pPr>
              <w:cnfStyle w:val="000000010000" w:firstRow="0" w:lastRow="0" w:firstColumn="0" w:lastColumn="0" w:oddVBand="0" w:evenVBand="0" w:oddHBand="0" w:evenHBand="1" w:firstRowFirstColumn="0" w:firstRowLastColumn="0" w:lastRowFirstColumn="0" w:lastRowLastColumn="0"/>
            </w:pPr>
            <w:r>
              <w:br/>
            </w:r>
            <w:r>
              <w:br/>
              <w:t xml:space="preserve">Close </w:t>
            </w:r>
            <w:proofErr w:type="spellStart"/>
            <w:r>
              <w:t>tblMember</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7ADB8116" w14:textId="77777777" w:rsidR="00AE451A" w:rsidRDefault="002726B2">
            <w:r>
              <w:t>3.5</w:t>
            </w:r>
          </w:p>
        </w:tc>
      </w:tr>
      <w:tr w:rsidR="00AE451A" w14:paraId="7A4534FB" w14:textId="77777777">
        <w:tc>
          <w:tcPr>
            <w:cnfStyle w:val="001000000000" w:firstRow="0" w:lastRow="0" w:firstColumn="1" w:lastColumn="0" w:oddVBand="0" w:evenVBand="0" w:oddHBand="0" w:evenHBand="0" w:firstRowFirstColumn="0" w:firstRowLastColumn="0" w:lastRowFirstColumn="0" w:lastRowLastColumn="0"/>
            <w:tcW w:w="1077" w:type="dxa"/>
          </w:tcPr>
          <w:p w14:paraId="1F08530C" w14:textId="77777777" w:rsidR="00AE451A" w:rsidRDefault="002726B2">
            <w:r>
              <w:t>3</w:t>
            </w:r>
          </w:p>
        </w:tc>
        <w:tc>
          <w:tcPr>
            <w:tcW w:w="7760" w:type="dxa"/>
          </w:tcPr>
          <w:p w14:paraId="1D66C33C" w14:textId="77777777" w:rsidR="00AE451A" w:rsidRDefault="002726B2">
            <w:pPr>
              <w:cnfStyle w:val="000000000000" w:firstRow="0" w:lastRow="0" w:firstColumn="0" w:lastColumn="0" w:oddVBand="0" w:evenVBand="0" w:oddHBand="0" w:evenHBand="0" w:firstRowFirstColumn="0" w:firstRowLastColumn="0" w:lastRowFirstColumn="0" w:lastRowLastColumn="0"/>
            </w:pPr>
            <w:r>
              <w:t xml:space="preserve">Open the </w:t>
            </w:r>
            <w:proofErr w:type="spellStart"/>
            <w:r>
              <w:t>tblEmployee</w:t>
            </w:r>
            <w:proofErr w:type="spellEnd"/>
            <w:r>
              <w:t xml:space="preserve"> table in Design view and create a short date input mask for the </w:t>
            </w:r>
            <w:proofErr w:type="spellStart"/>
            <w:r>
              <w:t>HireDate</w:t>
            </w:r>
            <w:proofErr w:type="spellEnd"/>
            <w:r>
              <w:t xml:space="preserve"> field. </w:t>
            </w:r>
            <w:r>
              <w:br/>
            </w:r>
            <w:r>
              <w:br/>
              <w:t xml:space="preserve">Switch to Datasheet view of the </w:t>
            </w:r>
            <w:proofErr w:type="spellStart"/>
            <w:r>
              <w:t>tblEmployee</w:t>
            </w:r>
            <w:proofErr w:type="spellEnd"/>
            <w:r>
              <w:t xml:space="preserve"> table, save it, and enter the following record to test the changes.</w:t>
            </w:r>
          </w:p>
          <w:p w14:paraId="0A5CA067" w14:textId="77777777" w:rsidR="00AE451A" w:rsidRDefault="00AE451A">
            <w:pPr>
              <w:cnfStyle w:val="000000000000" w:firstRow="0" w:lastRow="0" w:firstColumn="0" w:lastColumn="0" w:oddVBand="0" w:evenVBand="0" w:oddHBand="0" w:evenHBand="0" w:firstRowFirstColumn="0" w:firstRowLastColumn="0" w:lastRowFirstColumn="0" w:lastRowLastColumn="0"/>
            </w:pPr>
          </w:p>
          <w:tbl>
            <w:tblPr>
              <w:tblW w:w="0" w:type="auto"/>
              <w:tblLayout w:type="fixed"/>
              <w:tblLook w:val="04A0" w:firstRow="1" w:lastRow="0" w:firstColumn="1" w:lastColumn="0" w:noHBand="0" w:noVBand="1"/>
            </w:tblPr>
            <w:tblGrid>
              <w:gridCol w:w="1506"/>
              <w:gridCol w:w="1506"/>
              <w:gridCol w:w="1506"/>
              <w:gridCol w:w="1506"/>
              <w:gridCol w:w="1506"/>
            </w:tblGrid>
            <w:tr w:rsidR="004D1DA5" w14:paraId="420CE8D1" w14:textId="77777777" w:rsidTr="004D1DA5">
              <w:tc>
                <w:tcPr>
                  <w:tcW w:w="100" w:type="pct"/>
                  <w:tcMar>
                    <w:top w:w="80" w:type="dxa"/>
                    <w:bottom w:w="80" w:type="dxa"/>
                  </w:tcMar>
                </w:tcPr>
                <w:p w14:paraId="1E824D76" w14:textId="77777777" w:rsidR="00AE451A" w:rsidRDefault="002726B2">
                  <w:r>
                    <w:t>FirstName</w:t>
                  </w:r>
                </w:p>
              </w:tc>
              <w:tc>
                <w:tcPr>
                  <w:tcW w:w="100" w:type="pct"/>
                  <w:tcMar>
                    <w:top w:w="80" w:type="dxa"/>
                    <w:bottom w:w="80" w:type="dxa"/>
                  </w:tcMar>
                </w:tcPr>
                <w:p w14:paraId="07E26AA2" w14:textId="77777777" w:rsidR="00AE451A" w:rsidRDefault="002726B2">
                  <w:proofErr w:type="spellStart"/>
                  <w:r>
                    <w:t>LastName</w:t>
                  </w:r>
                  <w:proofErr w:type="spellEnd"/>
                </w:p>
              </w:tc>
              <w:tc>
                <w:tcPr>
                  <w:tcW w:w="100" w:type="pct"/>
                  <w:tcMar>
                    <w:top w:w="80" w:type="dxa"/>
                    <w:bottom w:w="80" w:type="dxa"/>
                  </w:tcMar>
                </w:tcPr>
                <w:p w14:paraId="14217643" w14:textId="77777777" w:rsidR="00AE451A" w:rsidRDefault="002726B2">
                  <w:r>
                    <w:t>Salary</w:t>
                  </w:r>
                </w:p>
              </w:tc>
              <w:tc>
                <w:tcPr>
                  <w:tcW w:w="100" w:type="pct"/>
                  <w:tcMar>
                    <w:top w:w="80" w:type="dxa"/>
                    <w:bottom w:w="80" w:type="dxa"/>
                  </w:tcMar>
                </w:tcPr>
                <w:p w14:paraId="62C29EA9" w14:textId="77777777" w:rsidR="00AE451A" w:rsidRDefault="002726B2">
                  <w:proofErr w:type="spellStart"/>
                  <w:r>
                    <w:t>HireDate</w:t>
                  </w:r>
                  <w:proofErr w:type="spellEnd"/>
                </w:p>
              </w:tc>
              <w:tc>
                <w:tcPr>
                  <w:tcW w:w="100" w:type="pct"/>
                  <w:tcMar>
                    <w:top w:w="80" w:type="dxa"/>
                    <w:bottom w:w="80" w:type="dxa"/>
                  </w:tcMar>
                </w:tcPr>
                <w:p w14:paraId="5F4DADAF" w14:textId="77777777" w:rsidR="00AE451A" w:rsidRDefault="002726B2">
                  <w:r>
                    <w:t>Posit</w:t>
                  </w:r>
                  <w:r>
                    <w:t>ion</w:t>
                  </w:r>
                </w:p>
              </w:tc>
            </w:tr>
            <w:tr w:rsidR="004D1DA5" w14:paraId="565D170E"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044C7664" w14:textId="77777777" w:rsidR="00AE451A" w:rsidRDefault="002726B2">
                  <w:r>
                    <w:rPr>
                      <w:b/>
                      <w:color w:val="0070C0"/>
                    </w:rPr>
                    <w:t>Lilly</w:t>
                  </w:r>
                </w:p>
              </w:tc>
              <w:tc>
                <w:tcPr>
                  <w:tcW w:w="100" w:type="pct"/>
                  <w:tcMar>
                    <w:top w:w="80" w:type="dxa"/>
                    <w:bottom w:w="80" w:type="dxa"/>
                  </w:tcMar>
                </w:tcPr>
                <w:p w14:paraId="0466935A" w14:textId="77777777" w:rsidR="00AE451A" w:rsidRDefault="002726B2">
                  <w:r>
                    <w:rPr>
                      <w:b/>
                      <w:color w:val="0070C0"/>
                    </w:rPr>
                    <w:t>Baine</w:t>
                  </w:r>
                </w:p>
              </w:tc>
              <w:tc>
                <w:tcPr>
                  <w:tcW w:w="100" w:type="pct"/>
                  <w:tcMar>
                    <w:top w:w="80" w:type="dxa"/>
                    <w:bottom w:w="80" w:type="dxa"/>
                  </w:tcMar>
                </w:tcPr>
                <w:p w14:paraId="6E2F9FEF" w14:textId="77777777" w:rsidR="00AE451A" w:rsidRDefault="002726B2">
                  <w:r>
                    <w:rPr>
                      <w:b/>
                      <w:color w:val="0070C0"/>
                    </w:rPr>
                    <w:t>21380</w:t>
                  </w:r>
                </w:p>
              </w:tc>
              <w:tc>
                <w:tcPr>
                  <w:tcW w:w="100" w:type="pct"/>
                  <w:tcMar>
                    <w:top w:w="80" w:type="dxa"/>
                    <w:bottom w:w="80" w:type="dxa"/>
                  </w:tcMar>
                </w:tcPr>
                <w:p w14:paraId="34179587" w14:textId="77777777" w:rsidR="00AE451A" w:rsidRDefault="002726B2">
                  <w:r>
                    <w:rPr>
                      <w:b/>
                      <w:color w:val="0070C0"/>
                    </w:rPr>
                    <w:t>07052021</w:t>
                  </w:r>
                </w:p>
              </w:tc>
              <w:tc>
                <w:tcPr>
                  <w:tcW w:w="100" w:type="pct"/>
                  <w:tcMar>
                    <w:top w:w="80" w:type="dxa"/>
                    <w:bottom w:w="80" w:type="dxa"/>
                  </w:tcMar>
                </w:tcPr>
                <w:p w14:paraId="07D01FB5" w14:textId="77777777" w:rsidR="00AE451A" w:rsidRDefault="002726B2">
                  <w:r>
                    <w:rPr>
                      <w:b/>
                      <w:color w:val="0070C0"/>
                    </w:rPr>
                    <w:t>Golf Caddy</w:t>
                  </w:r>
                </w:p>
              </w:tc>
            </w:tr>
          </w:tbl>
          <w:p w14:paraId="4C4A45AF" w14:textId="77777777" w:rsidR="00AE451A" w:rsidRDefault="002726B2">
            <w:pPr>
              <w:cnfStyle w:val="000000000000" w:firstRow="0" w:lastRow="0" w:firstColumn="0" w:lastColumn="0" w:oddVBand="0" w:evenVBand="0" w:oddHBand="0" w:evenHBand="0" w:firstRowFirstColumn="0" w:firstRowLastColumn="0" w:lastRowFirstColumn="0" w:lastRowLastColumn="0"/>
            </w:pPr>
            <w:r>
              <w:br/>
            </w:r>
            <w:r>
              <w:br/>
              <w:t xml:space="preserve">Close </w:t>
            </w:r>
            <w:proofErr w:type="spellStart"/>
            <w:r>
              <w:t>tblEmployee</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58601CFF" w14:textId="77777777" w:rsidR="00AE451A" w:rsidRDefault="002726B2">
            <w:r>
              <w:t>3.5</w:t>
            </w:r>
          </w:p>
        </w:tc>
      </w:tr>
      <w:tr w:rsidR="00AE451A" w14:paraId="40E4984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4C0E72ED" w14:textId="77777777" w:rsidR="00AE451A" w:rsidRDefault="002726B2">
            <w:r>
              <w:lastRenderedPageBreak/>
              <w:t>4</w:t>
            </w:r>
          </w:p>
        </w:tc>
        <w:tc>
          <w:tcPr>
            <w:tcW w:w="7760" w:type="dxa"/>
          </w:tcPr>
          <w:p w14:paraId="615BBDBF" w14:textId="77777777" w:rsidR="00AE451A" w:rsidRDefault="002726B2">
            <w:pPr>
              <w:cnfStyle w:val="000000010000" w:firstRow="0" w:lastRow="0" w:firstColumn="0" w:lastColumn="0" w:oddVBand="0" w:evenVBand="0" w:oddHBand="0" w:evenHBand="1" w:firstRowFirstColumn="0" w:firstRowLastColumn="0" w:lastRowFirstColumn="0" w:lastRowLastColumn="0"/>
            </w:pPr>
            <w:r>
              <w:t xml:space="preserve">Input masks help ensure data consistency. However, not </w:t>
            </w:r>
            <w:proofErr w:type="gramStart"/>
            <w:r>
              <w:t>all of</w:t>
            </w:r>
            <w:proofErr w:type="gramEnd"/>
            <w:r>
              <w:t xml:space="preserve"> the input masks you may need are provided in the wizard. Sometimes a custom input mask is needed.</w:t>
            </w:r>
            <w:r>
              <w:br/>
            </w:r>
            <w:r>
              <w:br/>
              <w:t xml:space="preserve">Open </w:t>
            </w:r>
            <w:proofErr w:type="spellStart"/>
            <w:r>
              <w:t>tblMember</w:t>
            </w:r>
            <w:proofErr w:type="spellEnd"/>
            <w:r>
              <w:t xml:space="preserve"> in Design view and create a custom input mask for the State field so that data e</w:t>
            </w:r>
            <w:r>
              <w:t xml:space="preserve">ntered is required to be 2 capital letters. Refer to the table below for specifics. </w:t>
            </w:r>
            <w:r>
              <w:br/>
            </w:r>
            <w:r>
              <w:br/>
              <w:t>Description: State (2-character abbreviation)</w:t>
            </w:r>
            <w:r>
              <w:br/>
              <w:t>Input Mask:</w:t>
            </w:r>
            <w:r>
              <w:rPr>
                <w:b/>
                <w:color w:val="0070C0"/>
              </w:rPr>
              <w:t xml:space="preserve"> &gt;LL</w:t>
            </w:r>
            <w:r>
              <w:br/>
              <w:t xml:space="preserve">Placeholder: </w:t>
            </w:r>
            <w:r>
              <w:rPr>
                <w:b/>
                <w:color w:val="0070C0"/>
              </w:rPr>
              <w:t>_</w:t>
            </w:r>
            <w:r>
              <w:br/>
              <w:t xml:space="preserve">Sample Data: </w:t>
            </w:r>
            <w:r>
              <w:rPr>
                <w:b/>
                <w:color w:val="0070C0"/>
              </w:rPr>
              <w:t>NM</w:t>
            </w:r>
            <w:r>
              <w:br/>
              <w:t>Mask/Type: Text/Unbound</w:t>
            </w:r>
            <w:r>
              <w:br/>
              <w:t xml:space="preserve"> </w:t>
            </w:r>
            <w:r>
              <w:br/>
              <w:t xml:space="preserve">Switch to Datasheet view of the </w:t>
            </w:r>
            <w:proofErr w:type="spellStart"/>
            <w:r>
              <w:t>tblMember</w:t>
            </w:r>
            <w:proofErr w:type="spellEnd"/>
            <w:r>
              <w:t xml:space="preserve"> table, sa</w:t>
            </w:r>
            <w:r>
              <w:t xml:space="preserve">ve it, and enter the following record to test the changes. </w:t>
            </w:r>
          </w:p>
          <w:p w14:paraId="178B2573" w14:textId="77777777" w:rsidR="00AE451A" w:rsidRDefault="00AE451A">
            <w:pPr>
              <w:cnfStyle w:val="000000010000" w:firstRow="0" w:lastRow="0" w:firstColumn="0" w:lastColumn="0" w:oddVBand="0" w:evenVBand="0" w:oddHBand="0" w:evenHBand="1" w:firstRowFirstColumn="0" w:firstRowLastColumn="0" w:lastRowFirstColumn="0" w:lastRowLastColumn="0"/>
            </w:pPr>
          </w:p>
          <w:tbl>
            <w:tblPr>
              <w:tblW w:w="0" w:type="auto"/>
              <w:tblLayout w:type="fixed"/>
              <w:tblLook w:val="04A0" w:firstRow="1" w:lastRow="0" w:firstColumn="1" w:lastColumn="0" w:noHBand="0" w:noVBand="1"/>
            </w:tblPr>
            <w:tblGrid>
              <w:gridCol w:w="1076"/>
              <w:gridCol w:w="1076"/>
              <w:gridCol w:w="1076"/>
              <w:gridCol w:w="1076"/>
              <w:gridCol w:w="1076"/>
              <w:gridCol w:w="1075"/>
              <w:gridCol w:w="1075"/>
            </w:tblGrid>
            <w:tr w:rsidR="004D1DA5" w14:paraId="2BCF345B" w14:textId="77777777" w:rsidTr="004D1DA5">
              <w:tc>
                <w:tcPr>
                  <w:tcW w:w="100" w:type="pct"/>
                  <w:tcMar>
                    <w:top w:w="80" w:type="dxa"/>
                    <w:bottom w:w="80" w:type="dxa"/>
                  </w:tcMar>
                </w:tcPr>
                <w:p w14:paraId="5028772E" w14:textId="77777777" w:rsidR="00AE451A" w:rsidRDefault="002726B2">
                  <w:r>
                    <w:t>FirstName</w:t>
                  </w:r>
                </w:p>
              </w:tc>
              <w:tc>
                <w:tcPr>
                  <w:tcW w:w="100" w:type="pct"/>
                  <w:tcMar>
                    <w:top w:w="80" w:type="dxa"/>
                    <w:bottom w:w="80" w:type="dxa"/>
                  </w:tcMar>
                </w:tcPr>
                <w:p w14:paraId="3B7107B6" w14:textId="77777777" w:rsidR="00AE451A" w:rsidRDefault="002726B2">
                  <w:proofErr w:type="spellStart"/>
                  <w:r>
                    <w:t>LastName</w:t>
                  </w:r>
                  <w:proofErr w:type="spellEnd"/>
                </w:p>
              </w:tc>
              <w:tc>
                <w:tcPr>
                  <w:tcW w:w="100" w:type="pct"/>
                  <w:tcMar>
                    <w:top w:w="80" w:type="dxa"/>
                    <w:bottom w:w="80" w:type="dxa"/>
                  </w:tcMar>
                </w:tcPr>
                <w:p w14:paraId="7A41AF73" w14:textId="77777777" w:rsidR="00AE451A" w:rsidRDefault="002726B2">
                  <w:r>
                    <w:t>Address</w:t>
                  </w:r>
                </w:p>
              </w:tc>
              <w:tc>
                <w:tcPr>
                  <w:tcW w:w="100" w:type="pct"/>
                  <w:tcMar>
                    <w:top w:w="80" w:type="dxa"/>
                    <w:bottom w:w="80" w:type="dxa"/>
                  </w:tcMar>
                </w:tcPr>
                <w:p w14:paraId="44F4C2EB" w14:textId="77777777" w:rsidR="00AE451A" w:rsidRDefault="002726B2">
                  <w:r>
                    <w:t>City</w:t>
                  </w:r>
                </w:p>
              </w:tc>
              <w:tc>
                <w:tcPr>
                  <w:tcW w:w="100" w:type="pct"/>
                  <w:tcMar>
                    <w:top w:w="80" w:type="dxa"/>
                    <w:bottom w:w="80" w:type="dxa"/>
                  </w:tcMar>
                </w:tcPr>
                <w:p w14:paraId="7CE679D3" w14:textId="77777777" w:rsidR="00AE451A" w:rsidRDefault="002726B2">
                  <w:r>
                    <w:t>State</w:t>
                  </w:r>
                </w:p>
              </w:tc>
              <w:tc>
                <w:tcPr>
                  <w:tcW w:w="100" w:type="pct"/>
                  <w:tcMar>
                    <w:top w:w="80" w:type="dxa"/>
                    <w:bottom w:w="80" w:type="dxa"/>
                  </w:tcMar>
                </w:tcPr>
                <w:p w14:paraId="30DC864B" w14:textId="77777777" w:rsidR="00AE451A" w:rsidRDefault="002726B2">
                  <w:proofErr w:type="spellStart"/>
                  <w:r>
                    <w:t>PostalCode</w:t>
                  </w:r>
                  <w:proofErr w:type="spellEnd"/>
                </w:p>
              </w:tc>
              <w:tc>
                <w:tcPr>
                  <w:tcW w:w="100" w:type="pct"/>
                  <w:tcMar>
                    <w:top w:w="80" w:type="dxa"/>
                    <w:bottom w:w="80" w:type="dxa"/>
                  </w:tcMar>
                </w:tcPr>
                <w:p w14:paraId="1718C1CB" w14:textId="77777777" w:rsidR="00AE451A" w:rsidRDefault="002726B2">
                  <w:r>
                    <w:t>Phone</w:t>
                  </w:r>
                </w:p>
              </w:tc>
            </w:tr>
            <w:tr w:rsidR="004D1DA5" w14:paraId="2EE67B80"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471855F5" w14:textId="77777777" w:rsidR="00AE451A" w:rsidRDefault="002726B2">
                  <w:r>
                    <w:rPr>
                      <w:b/>
                      <w:color w:val="0070C0"/>
                    </w:rPr>
                    <w:t>Skylar</w:t>
                  </w:r>
                </w:p>
              </w:tc>
              <w:tc>
                <w:tcPr>
                  <w:tcW w:w="100" w:type="pct"/>
                  <w:tcMar>
                    <w:top w:w="80" w:type="dxa"/>
                    <w:bottom w:w="80" w:type="dxa"/>
                  </w:tcMar>
                </w:tcPr>
                <w:p w14:paraId="0BA67C1D" w14:textId="77777777" w:rsidR="00AE451A" w:rsidRDefault="002726B2">
                  <w:r>
                    <w:rPr>
                      <w:b/>
                      <w:color w:val="0070C0"/>
                    </w:rPr>
                    <w:t>Hunter</w:t>
                  </w:r>
                </w:p>
              </w:tc>
              <w:tc>
                <w:tcPr>
                  <w:tcW w:w="100" w:type="pct"/>
                  <w:tcMar>
                    <w:top w:w="80" w:type="dxa"/>
                    <w:bottom w:w="80" w:type="dxa"/>
                  </w:tcMar>
                </w:tcPr>
                <w:p w14:paraId="0CF40B6D" w14:textId="77777777" w:rsidR="00AE451A" w:rsidRDefault="002726B2">
                  <w:r>
                    <w:rPr>
                      <w:b/>
                      <w:color w:val="0070C0"/>
                    </w:rPr>
                    <w:t xml:space="preserve">372 </w:t>
                  </w:r>
                  <w:proofErr w:type="spellStart"/>
                  <w:r>
                    <w:rPr>
                      <w:b/>
                      <w:color w:val="0070C0"/>
                    </w:rPr>
                    <w:t>Bigalow</w:t>
                  </w:r>
                  <w:proofErr w:type="spellEnd"/>
                  <w:r>
                    <w:rPr>
                      <w:b/>
                      <w:color w:val="0070C0"/>
                    </w:rPr>
                    <w:t xml:space="preserve"> Boulevard</w:t>
                  </w:r>
                </w:p>
              </w:tc>
              <w:tc>
                <w:tcPr>
                  <w:tcW w:w="100" w:type="pct"/>
                  <w:tcMar>
                    <w:top w:w="80" w:type="dxa"/>
                    <w:bottom w:w="80" w:type="dxa"/>
                  </w:tcMar>
                </w:tcPr>
                <w:p w14:paraId="0967127E" w14:textId="77777777" w:rsidR="00AE451A" w:rsidRDefault="002726B2">
                  <w:r>
                    <w:rPr>
                      <w:b/>
                      <w:color w:val="0070C0"/>
                    </w:rPr>
                    <w:t>Santa Fe</w:t>
                  </w:r>
                </w:p>
              </w:tc>
              <w:tc>
                <w:tcPr>
                  <w:tcW w:w="100" w:type="pct"/>
                  <w:tcMar>
                    <w:top w:w="80" w:type="dxa"/>
                    <w:bottom w:w="80" w:type="dxa"/>
                  </w:tcMar>
                </w:tcPr>
                <w:p w14:paraId="523D2099" w14:textId="77777777" w:rsidR="00AE451A" w:rsidRDefault="002726B2">
                  <w:r>
                    <w:rPr>
                      <w:b/>
                      <w:color w:val="0070C0"/>
                    </w:rPr>
                    <w:t>nm</w:t>
                  </w:r>
                </w:p>
              </w:tc>
              <w:tc>
                <w:tcPr>
                  <w:tcW w:w="100" w:type="pct"/>
                  <w:tcMar>
                    <w:top w:w="80" w:type="dxa"/>
                    <w:bottom w:w="80" w:type="dxa"/>
                  </w:tcMar>
                </w:tcPr>
                <w:p w14:paraId="0E186999" w14:textId="77777777" w:rsidR="00AE451A" w:rsidRDefault="002726B2">
                  <w:r>
                    <w:rPr>
                      <w:b/>
                      <w:color w:val="0070C0"/>
                    </w:rPr>
                    <w:t>87594</w:t>
                  </w:r>
                </w:p>
              </w:tc>
              <w:tc>
                <w:tcPr>
                  <w:tcW w:w="100" w:type="pct"/>
                  <w:tcMar>
                    <w:top w:w="80" w:type="dxa"/>
                    <w:bottom w:w="80" w:type="dxa"/>
                  </w:tcMar>
                </w:tcPr>
                <w:p w14:paraId="5997C828" w14:textId="77777777" w:rsidR="00AE451A" w:rsidRDefault="002726B2">
                  <w:r>
                    <w:rPr>
                      <w:b/>
                      <w:color w:val="0070C0"/>
                    </w:rPr>
                    <w:t>5055554772</w:t>
                  </w:r>
                </w:p>
              </w:tc>
            </w:tr>
          </w:tbl>
          <w:p w14:paraId="5B1CB697" w14:textId="77777777" w:rsidR="00AE451A" w:rsidRDefault="002726B2">
            <w:pPr>
              <w:cnfStyle w:val="000000010000" w:firstRow="0" w:lastRow="0" w:firstColumn="0" w:lastColumn="0" w:oddVBand="0" w:evenVBand="0" w:oddHBand="0" w:evenHBand="1" w:firstRowFirstColumn="0" w:firstRowLastColumn="0" w:lastRowFirstColumn="0" w:lastRowLastColumn="0"/>
            </w:pPr>
            <w:r>
              <w:br/>
            </w:r>
            <w:r>
              <w:br/>
              <w:t xml:space="preserve">Close </w:t>
            </w:r>
            <w:proofErr w:type="spellStart"/>
            <w:r>
              <w:t>tbMember</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77959791" w14:textId="77777777" w:rsidR="00AE451A" w:rsidRDefault="002726B2">
            <w:r>
              <w:t>3</w:t>
            </w:r>
          </w:p>
        </w:tc>
      </w:tr>
      <w:tr w:rsidR="00AE451A" w14:paraId="2F476E67" w14:textId="77777777">
        <w:tc>
          <w:tcPr>
            <w:cnfStyle w:val="001000000000" w:firstRow="0" w:lastRow="0" w:firstColumn="1" w:lastColumn="0" w:oddVBand="0" w:evenVBand="0" w:oddHBand="0" w:evenHBand="0" w:firstRowFirstColumn="0" w:firstRowLastColumn="0" w:lastRowFirstColumn="0" w:lastRowLastColumn="0"/>
            <w:tcW w:w="1077" w:type="dxa"/>
          </w:tcPr>
          <w:p w14:paraId="1CB2A659" w14:textId="77777777" w:rsidR="00AE451A" w:rsidRDefault="002726B2">
            <w:r>
              <w:t>5</w:t>
            </w:r>
          </w:p>
        </w:tc>
        <w:tc>
          <w:tcPr>
            <w:tcW w:w="7760" w:type="dxa"/>
          </w:tcPr>
          <w:p w14:paraId="0CA473E9" w14:textId="77777777" w:rsidR="00AE451A" w:rsidRDefault="002726B2">
            <w:pPr>
              <w:cnfStyle w:val="000000000000" w:firstRow="0" w:lastRow="0" w:firstColumn="0" w:lastColumn="0" w:oddVBand="0" w:evenVBand="0" w:oddHBand="0" w:evenHBand="0" w:firstRowFirstColumn="0" w:firstRowLastColumn="0" w:lastRowFirstColumn="0" w:lastRowLastColumn="0"/>
            </w:pPr>
            <w:r>
              <w:t xml:space="preserve">ID numbers can be confusing when you have several different ID </w:t>
            </w:r>
            <w:proofErr w:type="gramStart"/>
            <w:r>
              <w:t>numbers</w:t>
            </w:r>
            <w:proofErr w:type="gramEnd"/>
            <w:r>
              <w:t xml:space="preserve"> and they all look like plain numbers. Adding a prefix to the number can help make the data more easily discernable.</w:t>
            </w:r>
            <w:r>
              <w:br/>
            </w:r>
            <w:r>
              <w:br/>
              <w:t xml:space="preserve">Open </w:t>
            </w:r>
            <w:proofErr w:type="spellStart"/>
            <w:r>
              <w:t>tblEmployee</w:t>
            </w:r>
            <w:proofErr w:type="spellEnd"/>
            <w:r>
              <w:t xml:space="preserve"> in Design view and apply a custom format to the </w:t>
            </w:r>
            <w:proofErr w:type="spellStart"/>
            <w:r>
              <w:t>Emp</w:t>
            </w:r>
            <w:r>
              <w:t>loyeeID</w:t>
            </w:r>
            <w:proofErr w:type="spellEnd"/>
            <w:r>
              <w:t xml:space="preserve"> field so that all employee IDs entered appear with the letters </w:t>
            </w:r>
            <w:r>
              <w:rPr>
                <w:b/>
                <w:color w:val="0070C0"/>
              </w:rPr>
              <w:t>EMP</w:t>
            </w:r>
            <w:r>
              <w:t xml:space="preserve"> before the ID number.</w:t>
            </w:r>
          </w:p>
        </w:tc>
        <w:tc>
          <w:tcPr>
            <w:cnfStyle w:val="000100000000" w:firstRow="0" w:lastRow="0" w:firstColumn="0" w:lastColumn="1" w:oddVBand="0" w:evenVBand="0" w:oddHBand="0" w:evenHBand="0" w:firstRowFirstColumn="0" w:firstRowLastColumn="0" w:lastRowFirstColumn="0" w:lastRowLastColumn="0"/>
            <w:tcW w:w="1331" w:type="dxa"/>
          </w:tcPr>
          <w:p w14:paraId="1BFF6160" w14:textId="77777777" w:rsidR="00AE451A" w:rsidRDefault="002726B2">
            <w:r>
              <w:t>3</w:t>
            </w:r>
          </w:p>
        </w:tc>
      </w:tr>
      <w:tr w:rsidR="00AE451A" w14:paraId="4D28456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626326AE" w14:textId="77777777" w:rsidR="00AE451A" w:rsidRDefault="002726B2">
            <w:r>
              <w:t>6</w:t>
            </w:r>
          </w:p>
        </w:tc>
        <w:tc>
          <w:tcPr>
            <w:tcW w:w="7760" w:type="dxa"/>
          </w:tcPr>
          <w:p w14:paraId="10CFC312" w14:textId="77777777" w:rsidR="00AE451A" w:rsidRDefault="002726B2">
            <w:pPr>
              <w:cnfStyle w:val="000000010000" w:firstRow="0" w:lastRow="0" w:firstColumn="0" w:lastColumn="0" w:oddVBand="0" w:evenVBand="0" w:oddHBand="0" w:evenHBand="1" w:firstRowFirstColumn="0" w:firstRowLastColumn="0" w:lastRowFirstColumn="0" w:lastRowLastColumn="0"/>
            </w:pPr>
            <w:r>
              <w:t>Color can also help differentiate a field and make data easier for users to understand.</w:t>
            </w:r>
            <w:r>
              <w:br/>
            </w:r>
            <w:r>
              <w:br/>
              <w:t xml:space="preserve">Create a custom format for the Position field, in the </w:t>
            </w:r>
            <w:proofErr w:type="spellStart"/>
            <w:r>
              <w:t>tblEmployee</w:t>
            </w:r>
            <w:proofErr w:type="spellEnd"/>
            <w:r>
              <w:t xml:space="preserve"> table, so that data in this field appear with a red font color.</w:t>
            </w:r>
            <w:r>
              <w:br/>
            </w:r>
            <w:r>
              <w:br/>
              <w:t xml:space="preserve">Apply a Medium Date format to the </w:t>
            </w:r>
            <w:proofErr w:type="spellStart"/>
            <w:r>
              <w:t>HireDate</w:t>
            </w:r>
            <w:proofErr w:type="spellEnd"/>
            <w:r>
              <w:t xml:space="preserve"> field, in the </w:t>
            </w:r>
            <w:proofErr w:type="spellStart"/>
            <w:r>
              <w:t>tblEmployee</w:t>
            </w:r>
            <w:proofErr w:type="spellEnd"/>
            <w:r>
              <w:t xml:space="preserve"> table.</w:t>
            </w:r>
          </w:p>
        </w:tc>
        <w:tc>
          <w:tcPr>
            <w:cnfStyle w:val="000100000000" w:firstRow="0" w:lastRow="0" w:firstColumn="0" w:lastColumn="1" w:oddVBand="0" w:evenVBand="0" w:oddHBand="0" w:evenHBand="0" w:firstRowFirstColumn="0" w:firstRowLastColumn="0" w:lastRowFirstColumn="0" w:lastRowLastColumn="0"/>
            <w:tcW w:w="1331" w:type="dxa"/>
          </w:tcPr>
          <w:p w14:paraId="0D7B458F" w14:textId="77777777" w:rsidR="00AE451A" w:rsidRDefault="002726B2">
            <w:r>
              <w:t>4</w:t>
            </w:r>
          </w:p>
        </w:tc>
      </w:tr>
      <w:tr w:rsidR="00AE451A" w14:paraId="47036029" w14:textId="77777777">
        <w:tc>
          <w:tcPr>
            <w:cnfStyle w:val="001000000000" w:firstRow="0" w:lastRow="0" w:firstColumn="1" w:lastColumn="0" w:oddVBand="0" w:evenVBand="0" w:oddHBand="0" w:evenHBand="0" w:firstRowFirstColumn="0" w:firstRowLastColumn="0" w:lastRowFirstColumn="0" w:lastRowLastColumn="0"/>
            <w:tcW w:w="1077" w:type="dxa"/>
          </w:tcPr>
          <w:p w14:paraId="1CFA908D" w14:textId="77777777" w:rsidR="00AE451A" w:rsidRDefault="002726B2">
            <w:r>
              <w:t>7</w:t>
            </w:r>
          </w:p>
        </w:tc>
        <w:tc>
          <w:tcPr>
            <w:tcW w:w="7760" w:type="dxa"/>
          </w:tcPr>
          <w:p w14:paraId="538843CB" w14:textId="77777777" w:rsidR="00AE451A" w:rsidRDefault="002726B2">
            <w:pPr>
              <w:cnfStyle w:val="000000000000" w:firstRow="0" w:lastRow="0" w:firstColumn="0" w:lastColumn="0" w:oddVBand="0" w:evenVBand="0" w:oddHBand="0" w:evenHBand="0" w:firstRowFirstColumn="0" w:firstRowLastColumn="0" w:lastRowFirstColumn="0" w:lastRowLastColumn="0"/>
            </w:pPr>
            <w:r>
              <w:t xml:space="preserve">Switch to Datasheet view of the </w:t>
            </w:r>
            <w:proofErr w:type="spellStart"/>
            <w:r>
              <w:t>tblEmployee</w:t>
            </w:r>
            <w:proofErr w:type="spellEnd"/>
            <w:r>
              <w:t xml:space="preserve"> table, save it, and enter the following records to test the chang</w:t>
            </w:r>
            <w:r>
              <w:t>es.</w:t>
            </w:r>
          </w:p>
          <w:p w14:paraId="2D9DA308" w14:textId="77777777" w:rsidR="00AE451A" w:rsidRDefault="00AE451A">
            <w:pPr>
              <w:cnfStyle w:val="000000000000" w:firstRow="0" w:lastRow="0" w:firstColumn="0" w:lastColumn="0" w:oddVBand="0" w:evenVBand="0" w:oddHBand="0" w:evenHBand="0" w:firstRowFirstColumn="0" w:firstRowLastColumn="0" w:lastRowFirstColumn="0" w:lastRowLastColumn="0"/>
            </w:pPr>
          </w:p>
          <w:tbl>
            <w:tblPr>
              <w:tblW w:w="0" w:type="auto"/>
              <w:tblLayout w:type="fixed"/>
              <w:tblLook w:val="04A0" w:firstRow="1" w:lastRow="0" w:firstColumn="1" w:lastColumn="0" w:noHBand="0" w:noVBand="1"/>
            </w:tblPr>
            <w:tblGrid>
              <w:gridCol w:w="1506"/>
              <w:gridCol w:w="1506"/>
              <w:gridCol w:w="1506"/>
              <w:gridCol w:w="1506"/>
              <w:gridCol w:w="1506"/>
            </w:tblGrid>
            <w:tr w:rsidR="004D1DA5" w14:paraId="6A57C02D" w14:textId="77777777" w:rsidTr="004D1DA5">
              <w:tc>
                <w:tcPr>
                  <w:tcW w:w="100" w:type="pct"/>
                  <w:tcMar>
                    <w:top w:w="80" w:type="dxa"/>
                    <w:bottom w:w="80" w:type="dxa"/>
                  </w:tcMar>
                </w:tcPr>
                <w:p w14:paraId="13842D0C" w14:textId="77777777" w:rsidR="00AE451A" w:rsidRDefault="002726B2">
                  <w:r>
                    <w:t>FirstName</w:t>
                  </w:r>
                </w:p>
              </w:tc>
              <w:tc>
                <w:tcPr>
                  <w:tcW w:w="100" w:type="pct"/>
                  <w:tcMar>
                    <w:top w:w="80" w:type="dxa"/>
                    <w:bottom w:w="80" w:type="dxa"/>
                  </w:tcMar>
                </w:tcPr>
                <w:p w14:paraId="50C0CF3E" w14:textId="77777777" w:rsidR="00AE451A" w:rsidRDefault="002726B2">
                  <w:proofErr w:type="spellStart"/>
                  <w:r>
                    <w:t>LastName</w:t>
                  </w:r>
                  <w:proofErr w:type="spellEnd"/>
                </w:p>
              </w:tc>
              <w:tc>
                <w:tcPr>
                  <w:tcW w:w="100" w:type="pct"/>
                  <w:tcMar>
                    <w:top w:w="80" w:type="dxa"/>
                    <w:bottom w:w="80" w:type="dxa"/>
                  </w:tcMar>
                </w:tcPr>
                <w:p w14:paraId="0FDB6BF9" w14:textId="77777777" w:rsidR="00AE451A" w:rsidRDefault="002726B2">
                  <w:r>
                    <w:t>Salary</w:t>
                  </w:r>
                </w:p>
              </w:tc>
              <w:tc>
                <w:tcPr>
                  <w:tcW w:w="100" w:type="pct"/>
                  <w:tcMar>
                    <w:top w:w="80" w:type="dxa"/>
                    <w:bottom w:w="80" w:type="dxa"/>
                  </w:tcMar>
                </w:tcPr>
                <w:p w14:paraId="6FC9D8E4" w14:textId="77777777" w:rsidR="00AE451A" w:rsidRDefault="002726B2">
                  <w:proofErr w:type="spellStart"/>
                  <w:r>
                    <w:t>HireDate</w:t>
                  </w:r>
                  <w:proofErr w:type="spellEnd"/>
                </w:p>
              </w:tc>
              <w:tc>
                <w:tcPr>
                  <w:tcW w:w="100" w:type="pct"/>
                  <w:tcMar>
                    <w:top w:w="80" w:type="dxa"/>
                    <w:bottom w:w="80" w:type="dxa"/>
                  </w:tcMar>
                </w:tcPr>
                <w:p w14:paraId="2D928DD4" w14:textId="77777777" w:rsidR="00AE451A" w:rsidRDefault="002726B2">
                  <w:r>
                    <w:t>Position</w:t>
                  </w:r>
                </w:p>
              </w:tc>
            </w:tr>
            <w:tr w:rsidR="004D1DA5" w14:paraId="28F2DBD3"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43746719" w14:textId="77777777" w:rsidR="00AE451A" w:rsidRDefault="002726B2">
                  <w:r>
                    <w:rPr>
                      <w:b/>
                      <w:color w:val="0070C0"/>
                    </w:rPr>
                    <w:t>John</w:t>
                  </w:r>
                </w:p>
              </w:tc>
              <w:tc>
                <w:tcPr>
                  <w:tcW w:w="100" w:type="pct"/>
                  <w:tcMar>
                    <w:top w:w="80" w:type="dxa"/>
                    <w:bottom w:w="80" w:type="dxa"/>
                  </w:tcMar>
                </w:tcPr>
                <w:p w14:paraId="63A4015F" w14:textId="77777777" w:rsidR="00AE451A" w:rsidRDefault="002726B2">
                  <w:proofErr w:type="spellStart"/>
                  <w:r>
                    <w:rPr>
                      <w:b/>
                      <w:color w:val="0070C0"/>
                    </w:rPr>
                    <w:t>Matrell</w:t>
                  </w:r>
                  <w:proofErr w:type="spellEnd"/>
                </w:p>
              </w:tc>
              <w:tc>
                <w:tcPr>
                  <w:tcW w:w="100" w:type="pct"/>
                  <w:tcMar>
                    <w:top w:w="80" w:type="dxa"/>
                    <w:bottom w:w="80" w:type="dxa"/>
                  </w:tcMar>
                </w:tcPr>
                <w:p w14:paraId="25D58ACE" w14:textId="77777777" w:rsidR="00AE451A" w:rsidRDefault="002726B2">
                  <w:r>
                    <w:rPr>
                      <w:b/>
                      <w:color w:val="0070C0"/>
                    </w:rPr>
                    <w:t>18300</w:t>
                  </w:r>
                </w:p>
              </w:tc>
              <w:tc>
                <w:tcPr>
                  <w:tcW w:w="100" w:type="pct"/>
                  <w:tcMar>
                    <w:top w:w="80" w:type="dxa"/>
                    <w:bottom w:w="80" w:type="dxa"/>
                  </w:tcMar>
                </w:tcPr>
                <w:p w14:paraId="0C3ACCE4" w14:textId="77777777" w:rsidR="00AE451A" w:rsidRDefault="002726B2">
                  <w:r>
                    <w:rPr>
                      <w:b/>
                      <w:color w:val="0070C0"/>
                    </w:rPr>
                    <w:t>08122021</w:t>
                  </w:r>
                </w:p>
              </w:tc>
              <w:tc>
                <w:tcPr>
                  <w:tcW w:w="100" w:type="pct"/>
                  <w:tcMar>
                    <w:top w:w="80" w:type="dxa"/>
                    <w:bottom w:w="80" w:type="dxa"/>
                  </w:tcMar>
                </w:tcPr>
                <w:p w14:paraId="46D30851" w14:textId="77777777" w:rsidR="00AE451A" w:rsidRDefault="002726B2">
                  <w:r>
                    <w:rPr>
                      <w:b/>
                      <w:color w:val="0070C0"/>
                    </w:rPr>
                    <w:t>Golf Caddy</w:t>
                  </w:r>
                </w:p>
              </w:tc>
            </w:tr>
            <w:tr w:rsidR="004D1DA5" w14:paraId="1A7FCC14"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07E803AC" w14:textId="77777777" w:rsidR="00AE451A" w:rsidRDefault="002726B2">
                  <w:r>
                    <w:rPr>
                      <w:b/>
                      <w:color w:val="0070C0"/>
                    </w:rPr>
                    <w:t>Carlos</w:t>
                  </w:r>
                </w:p>
              </w:tc>
              <w:tc>
                <w:tcPr>
                  <w:tcW w:w="100" w:type="pct"/>
                  <w:tcMar>
                    <w:top w:w="80" w:type="dxa"/>
                    <w:bottom w:w="80" w:type="dxa"/>
                  </w:tcMar>
                </w:tcPr>
                <w:p w14:paraId="6AE1A50A" w14:textId="77777777" w:rsidR="00AE451A" w:rsidRDefault="002726B2">
                  <w:proofErr w:type="spellStart"/>
                  <w:r>
                    <w:rPr>
                      <w:b/>
                      <w:color w:val="0070C0"/>
                    </w:rPr>
                    <w:t>Ruweeze</w:t>
                  </w:r>
                  <w:proofErr w:type="spellEnd"/>
                </w:p>
              </w:tc>
              <w:tc>
                <w:tcPr>
                  <w:tcW w:w="100" w:type="pct"/>
                  <w:tcMar>
                    <w:top w:w="80" w:type="dxa"/>
                    <w:bottom w:w="80" w:type="dxa"/>
                  </w:tcMar>
                </w:tcPr>
                <w:p w14:paraId="6D855C61" w14:textId="77777777" w:rsidR="00AE451A" w:rsidRDefault="002726B2">
                  <w:r>
                    <w:rPr>
                      <w:b/>
                      <w:color w:val="0070C0"/>
                    </w:rPr>
                    <w:t>37900</w:t>
                  </w:r>
                </w:p>
              </w:tc>
              <w:tc>
                <w:tcPr>
                  <w:tcW w:w="100" w:type="pct"/>
                  <w:tcMar>
                    <w:top w:w="80" w:type="dxa"/>
                    <w:bottom w:w="80" w:type="dxa"/>
                  </w:tcMar>
                </w:tcPr>
                <w:p w14:paraId="3035D6DF" w14:textId="77777777" w:rsidR="00AE451A" w:rsidRDefault="002726B2">
                  <w:r>
                    <w:rPr>
                      <w:b/>
                      <w:color w:val="0070C0"/>
                    </w:rPr>
                    <w:t>08242021</w:t>
                  </w:r>
                </w:p>
              </w:tc>
              <w:tc>
                <w:tcPr>
                  <w:tcW w:w="100" w:type="pct"/>
                  <w:tcMar>
                    <w:top w:w="80" w:type="dxa"/>
                    <w:bottom w:w="80" w:type="dxa"/>
                  </w:tcMar>
                </w:tcPr>
                <w:p w14:paraId="1C80F691" w14:textId="77777777" w:rsidR="00AE451A" w:rsidRDefault="002726B2">
                  <w:r>
                    <w:rPr>
                      <w:b/>
                      <w:color w:val="0070C0"/>
                    </w:rPr>
                    <w:t>Pro Shop Attendant</w:t>
                  </w:r>
                </w:p>
              </w:tc>
            </w:tr>
          </w:tbl>
          <w:p w14:paraId="33C4E5F8" w14:textId="77777777" w:rsidR="00AE451A" w:rsidRDefault="00AE451A">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331" w:type="dxa"/>
          </w:tcPr>
          <w:p w14:paraId="23B7389B" w14:textId="77777777" w:rsidR="00AE451A" w:rsidRDefault="002726B2">
            <w:r>
              <w:t>2</w:t>
            </w:r>
          </w:p>
        </w:tc>
      </w:tr>
      <w:tr w:rsidR="00AE451A" w14:paraId="7DDC48A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678CD42B" w14:textId="77777777" w:rsidR="00AE451A" w:rsidRDefault="002726B2">
            <w:r>
              <w:lastRenderedPageBreak/>
              <w:t>8</w:t>
            </w:r>
          </w:p>
        </w:tc>
        <w:tc>
          <w:tcPr>
            <w:tcW w:w="7760" w:type="dxa"/>
          </w:tcPr>
          <w:p w14:paraId="20B45635" w14:textId="77777777" w:rsidR="00AE451A" w:rsidRDefault="002726B2">
            <w:pPr>
              <w:cnfStyle w:val="000000010000" w:firstRow="0" w:lastRow="0" w:firstColumn="0" w:lastColumn="0" w:oddVBand="0" w:evenVBand="0" w:oddHBand="0" w:evenHBand="1" w:firstRowFirstColumn="0" w:firstRowLastColumn="0" w:lastRowFirstColumn="0" w:lastRowLastColumn="0"/>
            </w:pPr>
            <w:r>
              <w:t>Validation rules help verify that entered data is accurate given a business rule. When the user enters a value, it evaluates it against the rule. If the data does not follow the rule, then the data is entered. If the data does not follow the rule, the user</w:t>
            </w:r>
            <w:r>
              <w:t xml:space="preserve">s receives an error with the text in the Validation Text property.  </w:t>
            </w:r>
            <w:r>
              <w:br/>
            </w:r>
            <w:r>
              <w:br/>
              <w:t xml:space="preserve">Switch to Design view of the </w:t>
            </w:r>
            <w:proofErr w:type="spellStart"/>
            <w:r>
              <w:t>tblEmployee</w:t>
            </w:r>
            <w:proofErr w:type="spellEnd"/>
            <w:r>
              <w:t xml:space="preserve"> table and modify the Validation Rule property of the </w:t>
            </w:r>
            <w:proofErr w:type="spellStart"/>
            <w:r>
              <w:t>HireDate</w:t>
            </w:r>
            <w:proofErr w:type="spellEnd"/>
            <w:r>
              <w:t xml:space="preserve"> field so that when employee records are added to the table the hire date cannot be </w:t>
            </w:r>
            <w:r>
              <w:t>entered after 14 days from the current date.</w:t>
            </w:r>
          </w:p>
        </w:tc>
        <w:tc>
          <w:tcPr>
            <w:cnfStyle w:val="000100000000" w:firstRow="0" w:lastRow="0" w:firstColumn="0" w:lastColumn="1" w:oddVBand="0" w:evenVBand="0" w:oddHBand="0" w:evenHBand="0" w:firstRowFirstColumn="0" w:firstRowLastColumn="0" w:lastRowFirstColumn="0" w:lastRowLastColumn="0"/>
            <w:tcW w:w="1331" w:type="dxa"/>
          </w:tcPr>
          <w:p w14:paraId="415BE7E6" w14:textId="77777777" w:rsidR="00AE451A" w:rsidRDefault="002726B2">
            <w:r>
              <w:t>3</w:t>
            </w:r>
          </w:p>
        </w:tc>
      </w:tr>
      <w:tr w:rsidR="00AE451A" w14:paraId="50250C9A" w14:textId="77777777">
        <w:tc>
          <w:tcPr>
            <w:cnfStyle w:val="001000000000" w:firstRow="0" w:lastRow="0" w:firstColumn="1" w:lastColumn="0" w:oddVBand="0" w:evenVBand="0" w:oddHBand="0" w:evenHBand="0" w:firstRowFirstColumn="0" w:firstRowLastColumn="0" w:lastRowFirstColumn="0" w:lastRowLastColumn="0"/>
            <w:tcW w:w="1077" w:type="dxa"/>
          </w:tcPr>
          <w:p w14:paraId="06DD2B28" w14:textId="77777777" w:rsidR="00AE451A" w:rsidRDefault="002726B2">
            <w:r>
              <w:t>9</w:t>
            </w:r>
          </w:p>
        </w:tc>
        <w:tc>
          <w:tcPr>
            <w:tcW w:w="7760" w:type="dxa"/>
          </w:tcPr>
          <w:p w14:paraId="6DCD5F64" w14:textId="77777777" w:rsidR="00AE451A" w:rsidRDefault="002726B2">
            <w:pPr>
              <w:cnfStyle w:val="000000000000" w:firstRow="0" w:lastRow="0" w:firstColumn="0" w:lastColumn="0" w:oddVBand="0" w:evenVBand="0" w:oddHBand="0" w:evenHBand="0" w:firstRowFirstColumn="0" w:firstRowLastColumn="0" w:lastRowFirstColumn="0" w:lastRowLastColumn="0"/>
            </w:pPr>
            <w:r>
              <w:t>The Validation Text property is the text for any data that does not meet the validation rule. If no validation text is entered, only a generic – and not very helpful – error message is given.</w:t>
            </w:r>
            <w:r>
              <w:br/>
            </w:r>
            <w:r>
              <w:br/>
              <w:t>Modify the Va</w:t>
            </w:r>
            <w:r>
              <w:t xml:space="preserve">lidation Text property of the </w:t>
            </w:r>
            <w:proofErr w:type="spellStart"/>
            <w:r>
              <w:t>HireDate</w:t>
            </w:r>
            <w:proofErr w:type="spellEnd"/>
            <w:r>
              <w:t xml:space="preserve"> field, in the </w:t>
            </w:r>
            <w:proofErr w:type="spellStart"/>
            <w:r>
              <w:t>tblEmployee</w:t>
            </w:r>
            <w:proofErr w:type="spellEnd"/>
            <w:r>
              <w:t xml:space="preserve"> table, to display the following message if a hire date entered is more than 14 days from the current date: </w:t>
            </w:r>
            <w:r>
              <w:rPr>
                <w:b/>
                <w:color w:val="0070C0"/>
              </w:rPr>
              <w:t xml:space="preserve">This employee began working more than 14 days ago. Please call the Corporate Office </w:t>
            </w:r>
            <w:r>
              <w:rPr>
                <w:b/>
                <w:color w:val="0070C0"/>
              </w:rPr>
              <w:t>at (800) 555-4022.</w:t>
            </w:r>
            <w:r>
              <w:t xml:space="preserve"> (include the period). </w:t>
            </w:r>
            <w:r>
              <w:br/>
            </w:r>
            <w:r>
              <w:br/>
              <w:t>Save the changes and click No when Access prompts you to confirm whether you want to test the existing data against the new rules.</w:t>
            </w:r>
          </w:p>
        </w:tc>
        <w:tc>
          <w:tcPr>
            <w:cnfStyle w:val="000100000000" w:firstRow="0" w:lastRow="0" w:firstColumn="0" w:lastColumn="1" w:oddVBand="0" w:evenVBand="0" w:oddHBand="0" w:evenHBand="0" w:firstRowFirstColumn="0" w:firstRowLastColumn="0" w:lastRowFirstColumn="0" w:lastRowLastColumn="0"/>
            <w:tcW w:w="1331" w:type="dxa"/>
          </w:tcPr>
          <w:p w14:paraId="7AD17291" w14:textId="77777777" w:rsidR="00AE451A" w:rsidRDefault="002726B2">
            <w:r>
              <w:t>2</w:t>
            </w:r>
          </w:p>
        </w:tc>
      </w:tr>
      <w:tr w:rsidR="00AE451A" w14:paraId="44D9AE0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38614763" w14:textId="77777777" w:rsidR="00AE451A" w:rsidRDefault="002726B2">
            <w:r>
              <w:t>10</w:t>
            </w:r>
          </w:p>
        </w:tc>
        <w:tc>
          <w:tcPr>
            <w:tcW w:w="7760" w:type="dxa"/>
          </w:tcPr>
          <w:p w14:paraId="06FC79D5" w14:textId="77777777" w:rsidR="00AE451A" w:rsidRDefault="002726B2">
            <w:pPr>
              <w:cnfStyle w:val="000000010000" w:firstRow="0" w:lastRow="0" w:firstColumn="0" w:lastColumn="0" w:oddVBand="0" w:evenVBand="0" w:oddHBand="0" w:evenHBand="1" w:firstRowFirstColumn="0" w:firstRowLastColumn="0" w:lastRowFirstColumn="0" w:lastRowLastColumn="0"/>
            </w:pPr>
            <w:r>
              <w:t xml:space="preserve">Modify the Validation Rule property for the Salary field, in the </w:t>
            </w:r>
            <w:proofErr w:type="spellStart"/>
            <w:r>
              <w:t>tblEmployee</w:t>
            </w:r>
            <w:proofErr w:type="spellEnd"/>
            <w:r>
              <w:t xml:space="preserve"> table, so that no salary can exceed $200,000.</w:t>
            </w:r>
          </w:p>
        </w:tc>
        <w:tc>
          <w:tcPr>
            <w:cnfStyle w:val="000100000000" w:firstRow="0" w:lastRow="0" w:firstColumn="0" w:lastColumn="1" w:oddVBand="0" w:evenVBand="0" w:oddHBand="0" w:evenHBand="0" w:firstRowFirstColumn="0" w:firstRowLastColumn="0" w:lastRowFirstColumn="0" w:lastRowLastColumn="0"/>
            <w:tcW w:w="1331" w:type="dxa"/>
          </w:tcPr>
          <w:p w14:paraId="1EDAA431" w14:textId="77777777" w:rsidR="00AE451A" w:rsidRDefault="002726B2">
            <w:r>
              <w:t>3</w:t>
            </w:r>
          </w:p>
        </w:tc>
      </w:tr>
      <w:tr w:rsidR="00AE451A" w14:paraId="33406419" w14:textId="77777777">
        <w:tc>
          <w:tcPr>
            <w:cnfStyle w:val="001000000000" w:firstRow="0" w:lastRow="0" w:firstColumn="1" w:lastColumn="0" w:oddVBand="0" w:evenVBand="0" w:oddHBand="0" w:evenHBand="0" w:firstRowFirstColumn="0" w:firstRowLastColumn="0" w:lastRowFirstColumn="0" w:lastRowLastColumn="0"/>
            <w:tcW w:w="1077" w:type="dxa"/>
          </w:tcPr>
          <w:p w14:paraId="6DF67EFC" w14:textId="77777777" w:rsidR="00AE451A" w:rsidRDefault="002726B2">
            <w:r>
              <w:t>11</w:t>
            </w:r>
          </w:p>
        </w:tc>
        <w:tc>
          <w:tcPr>
            <w:tcW w:w="7760" w:type="dxa"/>
          </w:tcPr>
          <w:p w14:paraId="24728315" w14:textId="77777777" w:rsidR="00AE451A" w:rsidRDefault="002726B2">
            <w:pPr>
              <w:cnfStyle w:val="000000000000" w:firstRow="0" w:lastRow="0" w:firstColumn="0" w:lastColumn="0" w:oddVBand="0" w:evenVBand="0" w:oddHBand="0" w:evenHBand="0" w:firstRowFirstColumn="0" w:firstRowLastColumn="0" w:lastRowFirstColumn="0" w:lastRowLastColumn="0"/>
            </w:pPr>
            <w:r>
              <w:t xml:space="preserve">Modify the Validation Text property of the Salary field, in the </w:t>
            </w:r>
            <w:proofErr w:type="spellStart"/>
            <w:r>
              <w:t>tblEmployee</w:t>
            </w:r>
            <w:proofErr w:type="spellEnd"/>
            <w:r>
              <w:t xml:space="preserve"> table, to display the following message if an amount entered exceeds $200,000: </w:t>
            </w:r>
            <w:r>
              <w:rPr>
                <w:b/>
                <w:color w:val="0070C0"/>
              </w:rPr>
              <w:t>The maximum salary an employee can earn is $200,</w:t>
            </w:r>
            <w:r>
              <w:rPr>
                <w:b/>
                <w:color w:val="0070C0"/>
              </w:rPr>
              <w:t xml:space="preserve">000. Please re-enter this employee's </w:t>
            </w:r>
            <w:proofErr w:type="gramStart"/>
            <w:r>
              <w:rPr>
                <w:b/>
                <w:color w:val="0070C0"/>
              </w:rPr>
              <w:t>salary.</w:t>
            </w:r>
            <w:r>
              <w:t>(</w:t>
            </w:r>
            <w:proofErr w:type="gramEnd"/>
            <w:r>
              <w:t xml:space="preserve">include the period). </w:t>
            </w:r>
            <w:r>
              <w:br/>
            </w:r>
            <w:r>
              <w:br/>
              <w:t>Save the changes and click Yes when Access prompts you to confirm whether you want to test the existing data against the new rules.</w:t>
            </w:r>
          </w:p>
        </w:tc>
        <w:tc>
          <w:tcPr>
            <w:cnfStyle w:val="000100000000" w:firstRow="0" w:lastRow="0" w:firstColumn="0" w:lastColumn="1" w:oddVBand="0" w:evenVBand="0" w:oddHBand="0" w:evenHBand="0" w:firstRowFirstColumn="0" w:firstRowLastColumn="0" w:lastRowFirstColumn="0" w:lastRowLastColumn="0"/>
            <w:tcW w:w="1331" w:type="dxa"/>
          </w:tcPr>
          <w:p w14:paraId="581B8815" w14:textId="77777777" w:rsidR="00AE451A" w:rsidRDefault="002726B2">
            <w:r>
              <w:t>3</w:t>
            </w:r>
          </w:p>
        </w:tc>
      </w:tr>
      <w:tr w:rsidR="00AE451A" w14:paraId="302D2CA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484CDE16" w14:textId="77777777" w:rsidR="00AE451A" w:rsidRDefault="002726B2">
            <w:r>
              <w:t>12</w:t>
            </w:r>
          </w:p>
        </w:tc>
        <w:tc>
          <w:tcPr>
            <w:tcW w:w="7760" w:type="dxa"/>
          </w:tcPr>
          <w:p w14:paraId="47F0C503" w14:textId="77777777" w:rsidR="00AE451A" w:rsidRDefault="002726B2">
            <w:pPr>
              <w:cnfStyle w:val="000000010000" w:firstRow="0" w:lastRow="0" w:firstColumn="0" w:lastColumn="0" w:oddVBand="0" w:evenVBand="0" w:oddHBand="0" w:evenHBand="1" w:firstRowFirstColumn="0" w:firstRowLastColumn="0" w:lastRowFirstColumn="0" w:lastRowLastColumn="0"/>
            </w:pPr>
            <w:r>
              <w:t xml:space="preserve">Switch to Datasheet view of the </w:t>
            </w:r>
            <w:proofErr w:type="spellStart"/>
            <w:r>
              <w:t>tblEmployee</w:t>
            </w:r>
            <w:proofErr w:type="spellEnd"/>
            <w:r>
              <w:t xml:space="preserve"> table </w:t>
            </w:r>
            <w:r>
              <w:t xml:space="preserve">and enter the following records to test the changes to the properties. </w:t>
            </w:r>
            <w:r>
              <w:br/>
            </w:r>
          </w:p>
          <w:p w14:paraId="7AC2E7D1" w14:textId="77777777" w:rsidR="00AE451A" w:rsidRDefault="00AE451A">
            <w:pPr>
              <w:cnfStyle w:val="000000010000" w:firstRow="0" w:lastRow="0" w:firstColumn="0" w:lastColumn="0" w:oddVBand="0" w:evenVBand="0" w:oddHBand="0" w:evenHBand="1" w:firstRowFirstColumn="0" w:firstRowLastColumn="0" w:lastRowFirstColumn="0" w:lastRowLastColumn="0"/>
            </w:pPr>
          </w:p>
          <w:tbl>
            <w:tblPr>
              <w:tblW w:w="0" w:type="auto"/>
              <w:tblLayout w:type="fixed"/>
              <w:tblLook w:val="04A0" w:firstRow="1" w:lastRow="0" w:firstColumn="1" w:lastColumn="0" w:noHBand="0" w:noVBand="1"/>
            </w:tblPr>
            <w:tblGrid>
              <w:gridCol w:w="1506"/>
              <w:gridCol w:w="1506"/>
              <w:gridCol w:w="1506"/>
              <w:gridCol w:w="1506"/>
              <w:gridCol w:w="1506"/>
            </w:tblGrid>
            <w:tr w:rsidR="004D1DA5" w14:paraId="75C6D79C" w14:textId="77777777" w:rsidTr="004D1DA5">
              <w:tc>
                <w:tcPr>
                  <w:tcW w:w="100" w:type="pct"/>
                  <w:tcMar>
                    <w:top w:w="80" w:type="dxa"/>
                    <w:bottom w:w="80" w:type="dxa"/>
                  </w:tcMar>
                </w:tcPr>
                <w:p w14:paraId="22443410" w14:textId="77777777" w:rsidR="00AE451A" w:rsidRDefault="002726B2">
                  <w:r>
                    <w:t>FirstName</w:t>
                  </w:r>
                </w:p>
              </w:tc>
              <w:tc>
                <w:tcPr>
                  <w:tcW w:w="100" w:type="pct"/>
                  <w:tcMar>
                    <w:top w:w="80" w:type="dxa"/>
                    <w:bottom w:w="80" w:type="dxa"/>
                  </w:tcMar>
                </w:tcPr>
                <w:p w14:paraId="2D8E1C76" w14:textId="77777777" w:rsidR="00AE451A" w:rsidRDefault="002726B2">
                  <w:proofErr w:type="spellStart"/>
                  <w:r>
                    <w:t>LastName</w:t>
                  </w:r>
                  <w:proofErr w:type="spellEnd"/>
                </w:p>
              </w:tc>
              <w:tc>
                <w:tcPr>
                  <w:tcW w:w="100" w:type="pct"/>
                  <w:tcMar>
                    <w:top w:w="80" w:type="dxa"/>
                    <w:bottom w:w="80" w:type="dxa"/>
                  </w:tcMar>
                </w:tcPr>
                <w:p w14:paraId="3FE69BC1" w14:textId="77777777" w:rsidR="00AE451A" w:rsidRDefault="002726B2">
                  <w:r>
                    <w:t>Salary</w:t>
                  </w:r>
                </w:p>
              </w:tc>
              <w:tc>
                <w:tcPr>
                  <w:tcW w:w="100" w:type="pct"/>
                  <w:tcMar>
                    <w:top w:w="80" w:type="dxa"/>
                    <w:bottom w:w="80" w:type="dxa"/>
                  </w:tcMar>
                </w:tcPr>
                <w:p w14:paraId="0CF2207F" w14:textId="77777777" w:rsidR="00AE451A" w:rsidRDefault="002726B2">
                  <w:proofErr w:type="spellStart"/>
                  <w:r>
                    <w:t>HireDate</w:t>
                  </w:r>
                  <w:proofErr w:type="spellEnd"/>
                </w:p>
              </w:tc>
              <w:tc>
                <w:tcPr>
                  <w:tcW w:w="100" w:type="pct"/>
                  <w:tcMar>
                    <w:top w:w="80" w:type="dxa"/>
                    <w:bottom w:w="80" w:type="dxa"/>
                  </w:tcMar>
                </w:tcPr>
                <w:p w14:paraId="3FD55266" w14:textId="77777777" w:rsidR="00AE451A" w:rsidRDefault="002726B2">
                  <w:r>
                    <w:t>Position</w:t>
                  </w:r>
                </w:p>
              </w:tc>
            </w:tr>
            <w:tr w:rsidR="004D1DA5" w14:paraId="5DEFBD7B"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684A8397" w14:textId="77777777" w:rsidR="00AE451A" w:rsidRDefault="002726B2">
                  <w:r>
                    <w:rPr>
                      <w:b/>
                      <w:color w:val="0070C0"/>
                    </w:rPr>
                    <w:t>Dolly</w:t>
                  </w:r>
                </w:p>
              </w:tc>
              <w:tc>
                <w:tcPr>
                  <w:tcW w:w="100" w:type="pct"/>
                  <w:tcMar>
                    <w:top w:w="80" w:type="dxa"/>
                    <w:bottom w:w="80" w:type="dxa"/>
                  </w:tcMar>
                </w:tcPr>
                <w:p w14:paraId="0DA724E1" w14:textId="77777777" w:rsidR="00AE451A" w:rsidRDefault="002726B2">
                  <w:r>
                    <w:rPr>
                      <w:b/>
                      <w:color w:val="0070C0"/>
                    </w:rPr>
                    <w:t>Hunt</w:t>
                  </w:r>
                </w:p>
              </w:tc>
              <w:tc>
                <w:tcPr>
                  <w:tcW w:w="100" w:type="pct"/>
                  <w:tcMar>
                    <w:top w:w="80" w:type="dxa"/>
                    <w:bottom w:w="80" w:type="dxa"/>
                  </w:tcMar>
                </w:tcPr>
                <w:p w14:paraId="603E8A3A" w14:textId="77777777" w:rsidR="00AE451A" w:rsidRDefault="002726B2">
                  <w:r>
                    <w:rPr>
                      <w:b/>
                      <w:color w:val="0070C0"/>
                    </w:rPr>
                    <w:t>24600</w:t>
                  </w:r>
                </w:p>
              </w:tc>
              <w:tc>
                <w:tcPr>
                  <w:tcW w:w="100" w:type="pct"/>
                  <w:tcMar>
                    <w:top w:w="80" w:type="dxa"/>
                    <w:bottom w:w="80" w:type="dxa"/>
                  </w:tcMar>
                </w:tcPr>
                <w:p w14:paraId="5A49BFA4" w14:textId="77777777" w:rsidR="00AE451A" w:rsidRDefault="002726B2">
                  <w:r>
                    <w:rPr>
                      <w:b/>
                      <w:color w:val="0070C0"/>
                    </w:rPr>
                    <w:t>08252029</w:t>
                  </w:r>
                </w:p>
              </w:tc>
              <w:tc>
                <w:tcPr>
                  <w:tcW w:w="100" w:type="pct"/>
                  <w:tcMar>
                    <w:top w:w="80" w:type="dxa"/>
                    <w:bottom w:w="80" w:type="dxa"/>
                  </w:tcMar>
                </w:tcPr>
                <w:p w14:paraId="5A49D7FC" w14:textId="77777777" w:rsidR="00AE451A" w:rsidRDefault="002726B2">
                  <w:r>
                    <w:rPr>
                      <w:b/>
                      <w:color w:val="0070C0"/>
                    </w:rPr>
                    <w:t>Golf Technician</w:t>
                  </w:r>
                </w:p>
              </w:tc>
            </w:tr>
            <w:tr w:rsidR="004D1DA5" w14:paraId="7F016449"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5144F6D7" w14:textId="77777777" w:rsidR="00AE451A" w:rsidRDefault="002726B2">
                  <w:r>
                    <w:rPr>
                      <w:b/>
                      <w:color w:val="0070C0"/>
                    </w:rPr>
                    <w:t>Allie</w:t>
                  </w:r>
                </w:p>
              </w:tc>
              <w:tc>
                <w:tcPr>
                  <w:tcW w:w="100" w:type="pct"/>
                  <w:tcMar>
                    <w:top w:w="80" w:type="dxa"/>
                    <w:bottom w:w="80" w:type="dxa"/>
                  </w:tcMar>
                </w:tcPr>
                <w:p w14:paraId="5DBE8A2B" w14:textId="77777777" w:rsidR="00AE451A" w:rsidRDefault="002726B2">
                  <w:r>
                    <w:rPr>
                      <w:b/>
                      <w:color w:val="0070C0"/>
                    </w:rPr>
                    <w:t>Madison</w:t>
                  </w:r>
                </w:p>
              </w:tc>
              <w:tc>
                <w:tcPr>
                  <w:tcW w:w="100" w:type="pct"/>
                  <w:tcMar>
                    <w:top w:w="80" w:type="dxa"/>
                    <w:bottom w:w="80" w:type="dxa"/>
                  </w:tcMar>
                </w:tcPr>
                <w:p w14:paraId="71C77B52" w14:textId="77777777" w:rsidR="00AE451A" w:rsidRDefault="002726B2">
                  <w:r>
                    <w:rPr>
                      <w:b/>
                      <w:color w:val="0070C0"/>
                    </w:rPr>
                    <w:t>80000</w:t>
                  </w:r>
                </w:p>
              </w:tc>
              <w:tc>
                <w:tcPr>
                  <w:tcW w:w="100" w:type="pct"/>
                  <w:tcMar>
                    <w:top w:w="80" w:type="dxa"/>
                    <w:bottom w:w="80" w:type="dxa"/>
                  </w:tcMar>
                </w:tcPr>
                <w:p w14:paraId="0CD2E19E" w14:textId="77777777" w:rsidR="00AE451A" w:rsidRDefault="002726B2">
                  <w:r>
                    <w:rPr>
                      <w:b/>
                      <w:color w:val="0070C0"/>
                    </w:rPr>
                    <w:t>08252029</w:t>
                  </w:r>
                </w:p>
              </w:tc>
              <w:tc>
                <w:tcPr>
                  <w:tcW w:w="100" w:type="pct"/>
                  <w:tcMar>
                    <w:top w:w="80" w:type="dxa"/>
                    <w:bottom w:w="80" w:type="dxa"/>
                  </w:tcMar>
                </w:tcPr>
                <w:p w14:paraId="11262260" w14:textId="77777777" w:rsidR="00AE451A" w:rsidRDefault="002726B2">
                  <w:r>
                    <w:rPr>
                      <w:b/>
                      <w:color w:val="0070C0"/>
                    </w:rPr>
                    <w:t>Golf Professional</w:t>
                  </w:r>
                </w:p>
              </w:tc>
            </w:tr>
          </w:tbl>
          <w:p w14:paraId="73713330" w14:textId="77777777" w:rsidR="00AE451A" w:rsidRDefault="00AE451A">
            <w:pPr>
              <w:cnfStyle w:val="000000010000" w:firstRow="0" w:lastRow="0" w:firstColumn="0" w:lastColumn="0" w:oddVBand="0" w:evenVBand="0" w:oddHBand="0" w:evenHBand="1"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331" w:type="dxa"/>
          </w:tcPr>
          <w:p w14:paraId="58C59D37" w14:textId="77777777" w:rsidR="00AE451A" w:rsidRDefault="002726B2">
            <w:r>
              <w:t>2</w:t>
            </w:r>
          </w:p>
        </w:tc>
      </w:tr>
      <w:tr w:rsidR="00AE451A" w14:paraId="08F734CB" w14:textId="77777777">
        <w:tc>
          <w:tcPr>
            <w:cnfStyle w:val="001000000000" w:firstRow="0" w:lastRow="0" w:firstColumn="1" w:lastColumn="0" w:oddVBand="0" w:evenVBand="0" w:oddHBand="0" w:evenHBand="0" w:firstRowFirstColumn="0" w:firstRowLastColumn="0" w:lastRowFirstColumn="0" w:lastRowLastColumn="0"/>
            <w:tcW w:w="1077" w:type="dxa"/>
          </w:tcPr>
          <w:p w14:paraId="50171587" w14:textId="77777777" w:rsidR="00AE451A" w:rsidRDefault="002726B2">
            <w:r>
              <w:lastRenderedPageBreak/>
              <w:t>13</w:t>
            </w:r>
          </w:p>
        </w:tc>
        <w:tc>
          <w:tcPr>
            <w:tcW w:w="7760" w:type="dxa"/>
          </w:tcPr>
          <w:p w14:paraId="20A1B67C" w14:textId="77777777" w:rsidR="00AE451A" w:rsidRDefault="002726B2">
            <w:pPr>
              <w:cnfStyle w:val="000000000000" w:firstRow="0" w:lastRow="0" w:firstColumn="0" w:lastColumn="0" w:oddVBand="0" w:evenVBand="0" w:oddHBand="0" w:evenHBand="0" w:firstRowFirstColumn="0" w:firstRowLastColumn="0" w:lastRowFirstColumn="0" w:lastRowLastColumn="0"/>
            </w:pPr>
            <w:r>
              <w:t>Field names are the proper names seen by Access. The caption will show to the user but not change the actual field name used by Access.</w:t>
            </w:r>
            <w:r>
              <w:br/>
            </w:r>
            <w:r>
              <w:br/>
              <w:t xml:space="preserve">Switch to Design view of the </w:t>
            </w:r>
            <w:proofErr w:type="spellStart"/>
            <w:r>
              <w:t>tblEmployee</w:t>
            </w:r>
            <w:proofErr w:type="spellEnd"/>
            <w:r>
              <w:t xml:space="preserve"> table and modify the caption properties for the following fields.</w:t>
            </w:r>
          </w:p>
          <w:p w14:paraId="76E26FBC" w14:textId="77777777" w:rsidR="00AE451A" w:rsidRDefault="00AE451A">
            <w:pPr>
              <w:cnfStyle w:val="000000000000" w:firstRow="0" w:lastRow="0" w:firstColumn="0" w:lastColumn="0" w:oddVBand="0" w:evenVBand="0" w:oddHBand="0" w:evenHBand="0" w:firstRowFirstColumn="0" w:firstRowLastColumn="0" w:lastRowFirstColumn="0" w:lastRowLastColumn="0"/>
            </w:pPr>
          </w:p>
          <w:tbl>
            <w:tblPr>
              <w:tblW w:w="0" w:type="auto"/>
              <w:tblLayout w:type="fixed"/>
              <w:tblLook w:val="04A0" w:firstRow="1" w:lastRow="0" w:firstColumn="1" w:lastColumn="0" w:noHBand="0" w:noVBand="1"/>
            </w:tblPr>
            <w:tblGrid>
              <w:gridCol w:w="3765"/>
              <w:gridCol w:w="3765"/>
            </w:tblGrid>
            <w:tr w:rsidR="004D1DA5" w14:paraId="66D15507" w14:textId="77777777" w:rsidTr="004D1DA5">
              <w:tc>
                <w:tcPr>
                  <w:tcW w:w="100" w:type="pct"/>
                  <w:tcMar>
                    <w:top w:w="80" w:type="dxa"/>
                    <w:bottom w:w="80" w:type="dxa"/>
                  </w:tcMar>
                </w:tcPr>
                <w:p w14:paraId="67E58471" w14:textId="77777777" w:rsidR="00AE451A" w:rsidRDefault="002726B2">
                  <w:r>
                    <w:t>Field Name</w:t>
                  </w:r>
                </w:p>
              </w:tc>
              <w:tc>
                <w:tcPr>
                  <w:tcW w:w="100" w:type="pct"/>
                  <w:tcMar>
                    <w:top w:w="80" w:type="dxa"/>
                    <w:bottom w:w="80" w:type="dxa"/>
                  </w:tcMar>
                </w:tcPr>
                <w:p w14:paraId="6B16DAB5" w14:textId="77777777" w:rsidR="00AE451A" w:rsidRDefault="002726B2">
                  <w:r>
                    <w:t>Caption</w:t>
                  </w:r>
                </w:p>
              </w:tc>
            </w:tr>
            <w:tr w:rsidR="004D1DA5" w14:paraId="707315B2"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07B7D061" w14:textId="77777777" w:rsidR="00AE451A" w:rsidRDefault="002726B2">
                  <w:r>
                    <w:t>FirstName</w:t>
                  </w:r>
                </w:p>
              </w:tc>
              <w:tc>
                <w:tcPr>
                  <w:tcW w:w="100" w:type="pct"/>
                  <w:tcMar>
                    <w:top w:w="80" w:type="dxa"/>
                    <w:bottom w:w="80" w:type="dxa"/>
                  </w:tcMar>
                </w:tcPr>
                <w:p w14:paraId="31C1BCC1" w14:textId="77777777" w:rsidR="00AE451A" w:rsidRDefault="002726B2">
                  <w:r>
                    <w:rPr>
                      <w:b/>
                      <w:color w:val="0070C0"/>
                    </w:rPr>
                    <w:t>First Name</w:t>
                  </w:r>
                </w:p>
              </w:tc>
            </w:tr>
            <w:tr w:rsidR="004D1DA5" w14:paraId="4F76DF81"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0A1448DA" w14:textId="77777777" w:rsidR="00AE451A" w:rsidRDefault="002726B2">
                  <w:proofErr w:type="spellStart"/>
                  <w:r>
                    <w:t>LastName</w:t>
                  </w:r>
                  <w:proofErr w:type="spellEnd"/>
                </w:p>
              </w:tc>
              <w:tc>
                <w:tcPr>
                  <w:tcW w:w="100" w:type="pct"/>
                  <w:tcMar>
                    <w:top w:w="80" w:type="dxa"/>
                    <w:bottom w:w="80" w:type="dxa"/>
                  </w:tcMar>
                </w:tcPr>
                <w:p w14:paraId="473B77FC" w14:textId="77777777" w:rsidR="00AE451A" w:rsidRDefault="002726B2">
                  <w:r>
                    <w:rPr>
                      <w:b/>
                      <w:color w:val="0070C0"/>
                    </w:rPr>
                    <w:t xml:space="preserve"> Last Name</w:t>
                  </w:r>
                </w:p>
              </w:tc>
            </w:tr>
            <w:tr w:rsidR="004D1DA5" w14:paraId="737790CB"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1E69335A" w14:textId="77777777" w:rsidR="00AE451A" w:rsidRDefault="002726B2">
                  <w:proofErr w:type="spellStart"/>
                  <w:r>
                    <w:t>HireDate</w:t>
                  </w:r>
                  <w:proofErr w:type="spellEnd"/>
                </w:p>
              </w:tc>
              <w:tc>
                <w:tcPr>
                  <w:tcW w:w="100" w:type="pct"/>
                  <w:tcMar>
                    <w:top w:w="80" w:type="dxa"/>
                    <w:bottom w:w="80" w:type="dxa"/>
                  </w:tcMar>
                </w:tcPr>
                <w:p w14:paraId="44E3D538" w14:textId="77777777" w:rsidR="00AE451A" w:rsidRDefault="002726B2">
                  <w:r>
                    <w:rPr>
                      <w:b/>
                      <w:color w:val="0070C0"/>
                    </w:rPr>
                    <w:t>Date of Hire</w:t>
                  </w:r>
                </w:p>
              </w:tc>
            </w:tr>
            <w:tr w:rsidR="004D1DA5" w14:paraId="7A66A853"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4CFAB894" w14:textId="77777777" w:rsidR="00AE451A" w:rsidRDefault="002726B2">
                  <w:r>
                    <w:t>Position</w:t>
                  </w:r>
                </w:p>
              </w:tc>
              <w:tc>
                <w:tcPr>
                  <w:tcW w:w="100" w:type="pct"/>
                  <w:tcMar>
                    <w:top w:w="80" w:type="dxa"/>
                    <w:bottom w:w="80" w:type="dxa"/>
                  </w:tcMar>
                </w:tcPr>
                <w:p w14:paraId="4987D0EB" w14:textId="77777777" w:rsidR="00AE451A" w:rsidRDefault="002726B2">
                  <w:r>
                    <w:rPr>
                      <w:b/>
                      <w:color w:val="0070C0"/>
                    </w:rPr>
                    <w:t>Job Title</w:t>
                  </w:r>
                </w:p>
              </w:tc>
            </w:tr>
          </w:tbl>
          <w:p w14:paraId="4F547A01" w14:textId="77777777" w:rsidR="00AE451A" w:rsidRDefault="002726B2">
            <w:pPr>
              <w:cnfStyle w:val="000000000000" w:firstRow="0" w:lastRow="0" w:firstColumn="0" w:lastColumn="0" w:oddVBand="0" w:evenVBand="0" w:oddHBand="0" w:evenHBand="0" w:firstRowFirstColumn="0" w:firstRowLastColumn="0" w:lastRowFirstColumn="0" w:lastRowLastColumn="0"/>
            </w:pPr>
            <w:r>
              <w:br/>
            </w:r>
            <w:r>
              <w:br/>
              <w:t xml:space="preserve">Save and close </w:t>
            </w:r>
            <w:proofErr w:type="spellStart"/>
            <w:r>
              <w:t>tblEmployee</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76D949F5" w14:textId="77777777" w:rsidR="00AE451A" w:rsidRDefault="002726B2">
            <w:r>
              <w:t>3</w:t>
            </w:r>
          </w:p>
        </w:tc>
      </w:tr>
      <w:tr w:rsidR="00AE451A" w14:paraId="4EE32A6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0EB0FBBB" w14:textId="77777777" w:rsidR="00AE451A" w:rsidRDefault="002726B2">
            <w:r>
              <w:t>14</w:t>
            </w:r>
          </w:p>
        </w:tc>
        <w:tc>
          <w:tcPr>
            <w:tcW w:w="7760" w:type="dxa"/>
          </w:tcPr>
          <w:p w14:paraId="36B60050" w14:textId="77777777" w:rsidR="00AE451A" w:rsidRDefault="002726B2">
            <w:pPr>
              <w:cnfStyle w:val="000000010000" w:firstRow="0" w:lastRow="0" w:firstColumn="0" w:lastColumn="0" w:oddVBand="0" w:evenVBand="0" w:oddHBand="0" w:evenHBand="1" w:firstRowFirstColumn="0" w:firstRowLastColumn="0" w:lastRowFirstColumn="0" w:lastRowLastColumn="0"/>
            </w:pPr>
            <w:r>
              <w:t xml:space="preserve">An index is automatically created for Primary Keys. When a field is an index it helps increase speed of searching and sorting – </w:t>
            </w:r>
            <w:proofErr w:type="gramStart"/>
            <w:r>
              <w:t>similar to</w:t>
            </w:r>
            <w:proofErr w:type="gramEnd"/>
            <w:r>
              <w:t xml:space="preserve"> a page in a book and the index in the back of a book. If too many fields are indexed, then it will slow down adding a</w:t>
            </w:r>
            <w:r>
              <w:t xml:space="preserve">nd updating fields. Thus, you should only index commonly searched fields and where there are more different entries than duplicate entries. The purpose of indexing is only to increase efficiency.  </w:t>
            </w:r>
            <w:r>
              <w:br/>
            </w:r>
            <w:r>
              <w:br/>
              <w:t xml:space="preserve">Open the </w:t>
            </w:r>
            <w:proofErr w:type="spellStart"/>
            <w:r>
              <w:t>tblPosition</w:t>
            </w:r>
            <w:proofErr w:type="spellEnd"/>
            <w:r>
              <w:t xml:space="preserve"> table in Design view and create a si</w:t>
            </w:r>
            <w:r>
              <w:t>ngle-field index using the following information.</w:t>
            </w:r>
          </w:p>
          <w:p w14:paraId="7F36CC8F" w14:textId="77777777" w:rsidR="00AE451A" w:rsidRDefault="00AE451A">
            <w:pPr>
              <w:cnfStyle w:val="000000010000" w:firstRow="0" w:lastRow="0" w:firstColumn="0" w:lastColumn="0" w:oddVBand="0" w:evenVBand="0" w:oddHBand="0" w:evenHBand="1" w:firstRowFirstColumn="0" w:firstRowLastColumn="0" w:lastRowFirstColumn="0" w:lastRowLastColumn="0"/>
            </w:pPr>
          </w:p>
          <w:tbl>
            <w:tblPr>
              <w:tblW w:w="0" w:type="auto"/>
              <w:tblLayout w:type="fixed"/>
              <w:tblLook w:val="04A0" w:firstRow="1" w:lastRow="0" w:firstColumn="1" w:lastColumn="0" w:noHBand="0" w:noVBand="1"/>
            </w:tblPr>
            <w:tblGrid>
              <w:gridCol w:w="2510"/>
              <w:gridCol w:w="2510"/>
              <w:gridCol w:w="2510"/>
            </w:tblGrid>
            <w:tr w:rsidR="004D1DA5" w14:paraId="723F793C" w14:textId="77777777" w:rsidTr="004D1DA5">
              <w:tc>
                <w:tcPr>
                  <w:tcW w:w="100" w:type="pct"/>
                  <w:tcMar>
                    <w:top w:w="80" w:type="dxa"/>
                    <w:bottom w:w="80" w:type="dxa"/>
                  </w:tcMar>
                </w:tcPr>
                <w:p w14:paraId="74527F6F" w14:textId="77777777" w:rsidR="00AE451A" w:rsidRDefault="002726B2">
                  <w:r>
                    <w:t>Index Name</w:t>
                  </w:r>
                </w:p>
              </w:tc>
              <w:tc>
                <w:tcPr>
                  <w:tcW w:w="100" w:type="pct"/>
                  <w:tcMar>
                    <w:top w:w="80" w:type="dxa"/>
                    <w:bottom w:w="80" w:type="dxa"/>
                  </w:tcMar>
                </w:tcPr>
                <w:p w14:paraId="1BEFBE56" w14:textId="77777777" w:rsidR="00AE451A" w:rsidRDefault="002726B2">
                  <w:r>
                    <w:t>Field Name</w:t>
                  </w:r>
                </w:p>
              </w:tc>
              <w:tc>
                <w:tcPr>
                  <w:tcW w:w="100" w:type="pct"/>
                  <w:tcMar>
                    <w:top w:w="80" w:type="dxa"/>
                    <w:bottom w:w="80" w:type="dxa"/>
                  </w:tcMar>
                </w:tcPr>
                <w:p w14:paraId="5765AA34" w14:textId="77777777" w:rsidR="00AE451A" w:rsidRDefault="002726B2">
                  <w:r>
                    <w:t>Sort Order</w:t>
                  </w:r>
                </w:p>
              </w:tc>
            </w:tr>
            <w:tr w:rsidR="004D1DA5" w14:paraId="78C2A065"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081AE5AA" w14:textId="77777777" w:rsidR="00AE451A" w:rsidRDefault="002726B2">
                  <w:r>
                    <w:rPr>
                      <w:b/>
                      <w:color w:val="0070C0"/>
                    </w:rPr>
                    <w:t>Position</w:t>
                  </w:r>
                </w:p>
              </w:tc>
              <w:tc>
                <w:tcPr>
                  <w:tcW w:w="100" w:type="pct"/>
                  <w:tcMar>
                    <w:top w:w="80" w:type="dxa"/>
                    <w:bottom w:w="80" w:type="dxa"/>
                  </w:tcMar>
                </w:tcPr>
                <w:p w14:paraId="0AE96FC5" w14:textId="77777777" w:rsidR="00AE451A" w:rsidRDefault="002726B2">
                  <w:proofErr w:type="spellStart"/>
                  <w:r>
                    <w:t>PositionType</w:t>
                  </w:r>
                  <w:proofErr w:type="spellEnd"/>
                </w:p>
              </w:tc>
              <w:tc>
                <w:tcPr>
                  <w:tcW w:w="100" w:type="pct"/>
                  <w:tcMar>
                    <w:top w:w="80" w:type="dxa"/>
                    <w:bottom w:w="80" w:type="dxa"/>
                  </w:tcMar>
                </w:tcPr>
                <w:p w14:paraId="38719735" w14:textId="77777777" w:rsidR="00AE451A" w:rsidRDefault="002726B2">
                  <w:r>
                    <w:t>Ascending</w:t>
                  </w:r>
                </w:p>
              </w:tc>
            </w:tr>
          </w:tbl>
          <w:p w14:paraId="5D904238" w14:textId="77777777" w:rsidR="00AE451A" w:rsidRDefault="002726B2">
            <w:pPr>
              <w:cnfStyle w:val="000000010000" w:firstRow="0" w:lastRow="0" w:firstColumn="0" w:lastColumn="0" w:oddVBand="0" w:evenVBand="0" w:oddHBand="0" w:evenHBand="1" w:firstRowFirstColumn="0" w:firstRowLastColumn="0" w:lastRowFirstColumn="0" w:lastRowLastColumn="0"/>
            </w:pPr>
            <w:r>
              <w:br/>
            </w:r>
            <w:r>
              <w:br/>
              <w:t>Index Properties:</w:t>
            </w:r>
            <w:r>
              <w:br/>
              <w:t>Primary: No</w:t>
            </w:r>
            <w:r>
              <w:br/>
              <w:t>Unique: No</w:t>
            </w:r>
            <w:r>
              <w:br/>
              <w:t>Ignore Nulls: No</w:t>
            </w:r>
            <w:r>
              <w:br/>
            </w:r>
            <w:r>
              <w:br/>
              <w:t xml:space="preserve">Save and close </w:t>
            </w:r>
            <w:proofErr w:type="spellStart"/>
            <w:r>
              <w:t>tblPosition</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02493E2E" w14:textId="77777777" w:rsidR="00AE451A" w:rsidRDefault="002726B2">
            <w:r>
              <w:t>3</w:t>
            </w:r>
          </w:p>
        </w:tc>
      </w:tr>
      <w:tr w:rsidR="00AE451A" w14:paraId="43BDD88E" w14:textId="77777777">
        <w:tc>
          <w:tcPr>
            <w:cnfStyle w:val="001000000000" w:firstRow="0" w:lastRow="0" w:firstColumn="1" w:lastColumn="0" w:oddVBand="0" w:evenVBand="0" w:oddHBand="0" w:evenHBand="0" w:firstRowFirstColumn="0" w:firstRowLastColumn="0" w:lastRowFirstColumn="0" w:lastRowLastColumn="0"/>
            <w:tcW w:w="1077" w:type="dxa"/>
          </w:tcPr>
          <w:p w14:paraId="7BDE7407" w14:textId="77777777" w:rsidR="00AE451A" w:rsidRDefault="002726B2">
            <w:r>
              <w:t>15</w:t>
            </w:r>
          </w:p>
        </w:tc>
        <w:tc>
          <w:tcPr>
            <w:tcW w:w="7760" w:type="dxa"/>
          </w:tcPr>
          <w:p w14:paraId="201633BF" w14:textId="77777777" w:rsidR="00AE451A" w:rsidRDefault="002726B2">
            <w:pPr>
              <w:cnfStyle w:val="000000000000" w:firstRow="0" w:lastRow="0" w:firstColumn="0" w:lastColumn="0" w:oddVBand="0" w:evenVBand="0" w:oddHBand="0" w:evenHBand="0" w:firstRowFirstColumn="0" w:firstRowLastColumn="0" w:lastRowFirstColumn="0" w:lastRowLastColumn="0"/>
            </w:pPr>
            <w:r>
              <w:t xml:space="preserve">Open the </w:t>
            </w:r>
            <w:proofErr w:type="spellStart"/>
            <w:r>
              <w:t>tblMember</w:t>
            </w:r>
            <w:proofErr w:type="spellEnd"/>
            <w:r>
              <w:t xml:space="preserve"> table in Design view and create a multiple-field index using the following information. </w:t>
            </w:r>
          </w:p>
          <w:p w14:paraId="0ECBDBF7" w14:textId="77777777" w:rsidR="00AE451A" w:rsidRDefault="00AE451A">
            <w:pPr>
              <w:cnfStyle w:val="000000000000" w:firstRow="0" w:lastRow="0" w:firstColumn="0" w:lastColumn="0" w:oddVBand="0" w:evenVBand="0" w:oddHBand="0" w:evenHBand="0" w:firstRowFirstColumn="0" w:firstRowLastColumn="0" w:lastRowFirstColumn="0" w:lastRowLastColumn="0"/>
            </w:pPr>
          </w:p>
          <w:tbl>
            <w:tblPr>
              <w:tblW w:w="0" w:type="auto"/>
              <w:tblLayout w:type="fixed"/>
              <w:tblLook w:val="04A0" w:firstRow="1" w:lastRow="0" w:firstColumn="1" w:lastColumn="0" w:noHBand="0" w:noVBand="1"/>
            </w:tblPr>
            <w:tblGrid>
              <w:gridCol w:w="2510"/>
              <w:gridCol w:w="2510"/>
              <w:gridCol w:w="2510"/>
            </w:tblGrid>
            <w:tr w:rsidR="004D1DA5" w14:paraId="5520A574" w14:textId="77777777" w:rsidTr="004D1DA5">
              <w:tc>
                <w:tcPr>
                  <w:tcW w:w="100" w:type="pct"/>
                  <w:tcMar>
                    <w:top w:w="80" w:type="dxa"/>
                    <w:bottom w:w="80" w:type="dxa"/>
                  </w:tcMar>
                </w:tcPr>
                <w:p w14:paraId="3DC24156" w14:textId="77777777" w:rsidR="00AE451A" w:rsidRDefault="002726B2">
                  <w:r>
                    <w:t>Index Name</w:t>
                  </w:r>
                </w:p>
              </w:tc>
              <w:tc>
                <w:tcPr>
                  <w:tcW w:w="100" w:type="pct"/>
                  <w:tcMar>
                    <w:top w:w="80" w:type="dxa"/>
                    <w:bottom w:w="80" w:type="dxa"/>
                  </w:tcMar>
                </w:tcPr>
                <w:p w14:paraId="60515955" w14:textId="77777777" w:rsidR="00AE451A" w:rsidRDefault="002726B2">
                  <w:r>
                    <w:t>Field Name</w:t>
                  </w:r>
                </w:p>
              </w:tc>
              <w:tc>
                <w:tcPr>
                  <w:tcW w:w="100" w:type="pct"/>
                  <w:tcMar>
                    <w:top w:w="80" w:type="dxa"/>
                    <w:bottom w:w="80" w:type="dxa"/>
                  </w:tcMar>
                </w:tcPr>
                <w:p w14:paraId="2BDCEA98" w14:textId="77777777" w:rsidR="00AE451A" w:rsidRDefault="002726B2">
                  <w:r>
                    <w:t>Sort Order</w:t>
                  </w:r>
                </w:p>
              </w:tc>
            </w:tr>
            <w:tr w:rsidR="004D1DA5" w14:paraId="670F62C0"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607843FB" w14:textId="77777777" w:rsidR="00AE451A" w:rsidRDefault="002726B2">
                  <w:proofErr w:type="spellStart"/>
                  <w:r>
                    <w:rPr>
                      <w:b/>
                      <w:color w:val="0070C0"/>
                    </w:rPr>
                    <w:t>MemberName</w:t>
                  </w:r>
                  <w:proofErr w:type="spellEnd"/>
                </w:p>
              </w:tc>
              <w:tc>
                <w:tcPr>
                  <w:tcW w:w="100" w:type="pct"/>
                  <w:tcMar>
                    <w:top w:w="80" w:type="dxa"/>
                    <w:bottom w:w="80" w:type="dxa"/>
                  </w:tcMar>
                </w:tcPr>
                <w:p w14:paraId="00D4E328" w14:textId="77777777" w:rsidR="00AE451A" w:rsidRDefault="002726B2">
                  <w:proofErr w:type="spellStart"/>
                  <w:r>
                    <w:t>LastName</w:t>
                  </w:r>
                  <w:proofErr w:type="spellEnd"/>
                </w:p>
              </w:tc>
              <w:tc>
                <w:tcPr>
                  <w:tcW w:w="100" w:type="pct"/>
                  <w:tcMar>
                    <w:top w:w="80" w:type="dxa"/>
                    <w:bottom w:w="80" w:type="dxa"/>
                  </w:tcMar>
                </w:tcPr>
                <w:p w14:paraId="021B2963" w14:textId="77777777" w:rsidR="00AE451A" w:rsidRDefault="002726B2">
                  <w:r>
                    <w:t>Ascending</w:t>
                  </w:r>
                </w:p>
              </w:tc>
            </w:tr>
            <w:tr w:rsidR="004D1DA5" w14:paraId="40EE0206"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544C5665" w14:textId="77777777" w:rsidR="00AE451A" w:rsidRDefault="00AE451A"/>
              </w:tc>
              <w:tc>
                <w:tcPr>
                  <w:tcW w:w="100" w:type="pct"/>
                  <w:tcMar>
                    <w:top w:w="80" w:type="dxa"/>
                    <w:bottom w:w="80" w:type="dxa"/>
                  </w:tcMar>
                </w:tcPr>
                <w:p w14:paraId="0F9B4ED7" w14:textId="77777777" w:rsidR="00AE451A" w:rsidRDefault="002726B2">
                  <w:r>
                    <w:t>FirstName</w:t>
                  </w:r>
                </w:p>
              </w:tc>
              <w:tc>
                <w:tcPr>
                  <w:tcW w:w="100" w:type="pct"/>
                  <w:tcMar>
                    <w:top w:w="80" w:type="dxa"/>
                    <w:bottom w:w="80" w:type="dxa"/>
                  </w:tcMar>
                </w:tcPr>
                <w:p w14:paraId="542C4208" w14:textId="77777777" w:rsidR="00AE451A" w:rsidRDefault="002726B2">
                  <w:r>
                    <w:t>Ascending</w:t>
                  </w:r>
                </w:p>
              </w:tc>
            </w:tr>
          </w:tbl>
          <w:p w14:paraId="05D08736" w14:textId="77777777" w:rsidR="00AE451A" w:rsidRDefault="002726B2">
            <w:pPr>
              <w:cnfStyle w:val="000000000000" w:firstRow="0" w:lastRow="0" w:firstColumn="0" w:lastColumn="0" w:oddVBand="0" w:evenVBand="0" w:oddHBand="0" w:evenHBand="0" w:firstRowFirstColumn="0" w:firstRowLastColumn="0" w:lastRowFirstColumn="0" w:lastRowLastColumn="0"/>
            </w:pPr>
            <w:r>
              <w:br/>
            </w:r>
            <w:r>
              <w:br/>
              <w:t>Index Properties:</w:t>
            </w:r>
            <w:r>
              <w:br/>
              <w:t>Primary: No</w:t>
            </w:r>
            <w:r>
              <w:br/>
              <w:t>Unique: No</w:t>
            </w:r>
            <w:r>
              <w:br/>
            </w:r>
            <w:r>
              <w:t>Ignore Nulls: No</w:t>
            </w:r>
            <w:r>
              <w:br/>
            </w:r>
          </w:p>
        </w:tc>
        <w:tc>
          <w:tcPr>
            <w:cnfStyle w:val="000100000000" w:firstRow="0" w:lastRow="0" w:firstColumn="0" w:lastColumn="1" w:oddVBand="0" w:evenVBand="0" w:oddHBand="0" w:evenHBand="0" w:firstRowFirstColumn="0" w:firstRowLastColumn="0" w:lastRowFirstColumn="0" w:lastRowLastColumn="0"/>
            <w:tcW w:w="1331" w:type="dxa"/>
          </w:tcPr>
          <w:p w14:paraId="2BDFCCBA" w14:textId="77777777" w:rsidR="00AE451A" w:rsidRDefault="002726B2">
            <w:r>
              <w:t>3</w:t>
            </w:r>
          </w:p>
        </w:tc>
      </w:tr>
      <w:tr w:rsidR="00AE451A" w14:paraId="1F301DE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6529A962" w14:textId="77777777" w:rsidR="00AE451A" w:rsidRDefault="002726B2">
            <w:r>
              <w:lastRenderedPageBreak/>
              <w:t>16</w:t>
            </w:r>
          </w:p>
        </w:tc>
        <w:tc>
          <w:tcPr>
            <w:tcW w:w="7760" w:type="dxa"/>
          </w:tcPr>
          <w:p w14:paraId="0A5400BA" w14:textId="77777777" w:rsidR="00AE451A" w:rsidRDefault="002726B2">
            <w:pPr>
              <w:cnfStyle w:val="000000010000" w:firstRow="0" w:lastRow="0" w:firstColumn="0" w:lastColumn="0" w:oddVBand="0" w:evenVBand="0" w:oddHBand="0" w:evenHBand="1" w:firstRowFirstColumn="0" w:firstRowLastColumn="0" w:lastRowFirstColumn="0" w:lastRowLastColumn="0"/>
            </w:pPr>
            <w:r>
              <w:t xml:space="preserve">Records with empty values may be ok depending on the data. However, many fields – such as Last name – </w:t>
            </w:r>
            <w:proofErr w:type="gramStart"/>
            <w:r>
              <w:t>should be required at all times</w:t>
            </w:r>
            <w:proofErr w:type="gramEnd"/>
            <w:r>
              <w:t>. When set to Yes, the Required property will prevent a field from being blank when entered for the</w:t>
            </w:r>
            <w:r>
              <w:t xml:space="preserve"> first time. If that is the only property set, then after a record has been entered the field could still be erased. Access then stores an empty set – or Zero String Length. Thus, when the Allow Zero String Length property is available, it also </w:t>
            </w:r>
            <w:proofErr w:type="gramStart"/>
            <w:r>
              <w:t>needs to be</w:t>
            </w:r>
            <w:r>
              <w:t xml:space="preserve"> set to No to make the field required at all times</w:t>
            </w:r>
            <w:proofErr w:type="gramEnd"/>
            <w:r>
              <w:t xml:space="preserve">. </w:t>
            </w:r>
            <w:r>
              <w:br/>
            </w:r>
            <w:r>
              <w:br/>
              <w:t xml:space="preserve">In Design view of the </w:t>
            </w:r>
            <w:proofErr w:type="spellStart"/>
            <w:r>
              <w:t>tblMember</w:t>
            </w:r>
            <w:proofErr w:type="spellEnd"/>
            <w:r>
              <w:t xml:space="preserve"> table, make the following fields required by setting the Required property to Yes and the Allow Zero Length property to No: FirstName, </w:t>
            </w:r>
            <w:proofErr w:type="spellStart"/>
            <w:r>
              <w:t>LastName</w:t>
            </w:r>
            <w:proofErr w:type="spellEnd"/>
            <w:r>
              <w:t>, Address, City, State, and</w:t>
            </w:r>
            <w:r>
              <w:t xml:space="preserve"> </w:t>
            </w:r>
            <w:proofErr w:type="spellStart"/>
            <w:r>
              <w:t>PostalCode</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53AC972B" w14:textId="77777777" w:rsidR="00AE451A" w:rsidRDefault="002726B2">
            <w:r>
              <w:t>3</w:t>
            </w:r>
          </w:p>
        </w:tc>
      </w:tr>
      <w:tr w:rsidR="00AE451A" w14:paraId="39F44077" w14:textId="77777777">
        <w:tc>
          <w:tcPr>
            <w:cnfStyle w:val="001000000000" w:firstRow="0" w:lastRow="0" w:firstColumn="1" w:lastColumn="0" w:oddVBand="0" w:evenVBand="0" w:oddHBand="0" w:evenHBand="0" w:firstRowFirstColumn="0" w:firstRowLastColumn="0" w:lastRowFirstColumn="0" w:lastRowLastColumn="0"/>
            <w:tcW w:w="1077" w:type="dxa"/>
          </w:tcPr>
          <w:p w14:paraId="13F89D49" w14:textId="77777777" w:rsidR="00AE451A" w:rsidRDefault="002726B2">
            <w:r>
              <w:t>17</w:t>
            </w:r>
          </w:p>
        </w:tc>
        <w:tc>
          <w:tcPr>
            <w:tcW w:w="7760" w:type="dxa"/>
          </w:tcPr>
          <w:p w14:paraId="43B6B5FD" w14:textId="77777777" w:rsidR="00AE451A" w:rsidRDefault="002726B2">
            <w:pPr>
              <w:cnfStyle w:val="000000000000" w:firstRow="0" w:lastRow="0" w:firstColumn="0" w:lastColumn="0" w:oddVBand="0" w:evenVBand="0" w:oddHBand="0" w:evenHBand="0" w:firstRowFirstColumn="0" w:firstRowLastColumn="0" w:lastRowFirstColumn="0" w:lastRowLastColumn="0"/>
            </w:pPr>
            <w:r>
              <w:t>The Default value property puts an initial value into the field. A user saves time when that is the correct value. If the value is different, the user can override the value and type in the correct value. If the value will be the same 50</w:t>
            </w:r>
            <w:r>
              <w:t>% of the time or more, a Default value is appropriate and increases data entry speed.</w:t>
            </w:r>
            <w:r>
              <w:br/>
            </w:r>
            <w:r>
              <w:br/>
              <w:t xml:space="preserve">Using the following information modify the appropriate property of the </w:t>
            </w:r>
            <w:proofErr w:type="spellStart"/>
            <w:r>
              <w:t>tblMember</w:t>
            </w:r>
            <w:proofErr w:type="spellEnd"/>
            <w:r>
              <w:t xml:space="preserve"> table so that when new records are added, data automatically appears in the fields. </w:t>
            </w:r>
          </w:p>
          <w:p w14:paraId="537074CA" w14:textId="77777777" w:rsidR="00AE451A" w:rsidRDefault="00AE451A">
            <w:pPr>
              <w:cnfStyle w:val="000000000000" w:firstRow="0" w:lastRow="0" w:firstColumn="0" w:lastColumn="0" w:oddVBand="0" w:evenVBand="0" w:oddHBand="0" w:evenHBand="0" w:firstRowFirstColumn="0" w:firstRowLastColumn="0" w:lastRowFirstColumn="0" w:lastRowLastColumn="0"/>
            </w:pPr>
          </w:p>
          <w:tbl>
            <w:tblPr>
              <w:tblW w:w="0" w:type="auto"/>
              <w:tblLayout w:type="fixed"/>
              <w:tblLook w:val="04A0" w:firstRow="1" w:lastRow="0" w:firstColumn="1" w:lastColumn="0" w:noHBand="0" w:noVBand="1"/>
            </w:tblPr>
            <w:tblGrid>
              <w:gridCol w:w="3765"/>
              <w:gridCol w:w="3765"/>
            </w:tblGrid>
            <w:tr w:rsidR="004D1DA5" w14:paraId="0AD7182A" w14:textId="77777777" w:rsidTr="004D1DA5">
              <w:tc>
                <w:tcPr>
                  <w:tcW w:w="100" w:type="pct"/>
                  <w:tcMar>
                    <w:top w:w="80" w:type="dxa"/>
                    <w:bottom w:w="80" w:type="dxa"/>
                  </w:tcMar>
                </w:tcPr>
                <w:p w14:paraId="1C3D46F9" w14:textId="77777777" w:rsidR="00AE451A" w:rsidRDefault="002726B2">
                  <w:r>
                    <w:t>Field Name</w:t>
                  </w:r>
                </w:p>
              </w:tc>
              <w:tc>
                <w:tcPr>
                  <w:tcW w:w="100" w:type="pct"/>
                  <w:tcMar>
                    <w:top w:w="80" w:type="dxa"/>
                    <w:bottom w:w="80" w:type="dxa"/>
                  </w:tcMar>
                </w:tcPr>
                <w:p w14:paraId="75D86CE9" w14:textId="77777777" w:rsidR="00AE451A" w:rsidRDefault="002726B2">
                  <w:r>
                    <w:t>Default Value</w:t>
                  </w:r>
                </w:p>
              </w:tc>
            </w:tr>
            <w:tr w:rsidR="004D1DA5" w14:paraId="3B6E8823"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78C6BDEC" w14:textId="77777777" w:rsidR="00AE451A" w:rsidRDefault="002726B2">
                  <w:r>
                    <w:t>City</w:t>
                  </w:r>
                </w:p>
              </w:tc>
              <w:tc>
                <w:tcPr>
                  <w:tcW w:w="100" w:type="pct"/>
                  <w:tcMar>
                    <w:top w:w="80" w:type="dxa"/>
                    <w:bottom w:w="80" w:type="dxa"/>
                  </w:tcMar>
                </w:tcPr>
                <w:p w14:paraId="7B710F8D" w14:textId="77777777" w:rsidR="00AE451A" w:rsidRDefault="002726B2">
                  <w:r>
                    <w:rPr>
                      <w:b/>
                      <w:color w:val="0070C0"/>
                    </w:rPr>
                    <w:t>Santa Fe</w:t>
                  </w:r>
                </w:p>
              </w:tc>
            </w:tr>
            <w:tr w:rsidR="004D1DA5" w14:paraId="2685525E"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1A69808E" w14:textId="77777777" w:rsidR="00AE451A" w:rsidRDefault="002726B2">
                  <w:r>
                    <w:t>State</w:t>
                  </w:r>
                </w:p>
              </w:tc>
              <w:tc>
                <w:tcPr>
                  <w:tcW w:w="100" w:type="pct"/>
                  <w:tcMar>
                    <w:top w:w="80" w:type="dxa"/>
                    <w:bottom w:w="80" w:type="dxa"/>
                  </w:tcMar>
                </w:tcPr>
                <w:p w14:paraId="5C759942" w14:textId="77777777" w:rsidR="00AE451A" w:rsidRDefault="002726B2">
                  <w:r>
                    <w:rPr>
                      <w:b/>
                      <w:color w:val="0070C0"/>
                    </w:rPr>
                    <w:t>NM</w:t>
                  </w:r>
                </w:p>
              </w:tc>
            </w:tr>
          </w:tbl>
          <w:p w14:paraId="63B5AE5F" w14:textId="77777777" w:rsidR="00AE451A" w:rsidRDefault="00AE451A">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331" w:type="dxa"/>
          </w:tcPr>
          <w:p w14:paraId="4BEF64A1" w14:textId="77777777" w:rsidR="00AE451A" w:rsidRDefault="002726B2">
            <w:r>
              <w:t>3</w:t>
            </w:r>
          </w:p>
        </w:tc>
      </w:tr>
      <w:tr w:rsidR="00AE451A" w14:paraId="14758CF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6A59F61C" w14:textId="77777777" w:rsidR="00AE451A" w:rsidRDefault="002726B2">
            <w:r>
              <w:t>18</w:t>
            </w:r>
          </w:p>
        </w:tc>
        <w:tc>
          <w:tcPr>
            <w:tcW w:w="7760" w:type="dxa"/>
          </w:tcPr>
          <w:p w14:paraId="18438B0F" w14:textId="77777777" w:rsidR="00AE451A" w:rsidRDefault="002726B2">
            <w:pPr>
              <w:cnfStyle w:val="000000010000" w:firstRow="0" w:lastRow="0" w:firstColumn="0" w:lastColumn="0" w:oddVBand="0" w:evenVBand="0" w:oddHBand="0" w:evenHBand="1" w:firstRowFirstColumn="0" w:firstRowLastColumn="0" w:lastRowFirstColumn="0" w:lastRowLastColumn="0"/>
            </w:pPr>
            <w:r>
              <w:t xml:space="preserve">Switch to Datasheet view of the </w:t>
            </w:r>
            <w:proofErr w:type="spellStart"/>
            <w:r>
              <w:t>tblMember</w:t>
            </w:r>
            <w:proofErr w:type="spellEnd"/>
            <w:r>
              <w:t xml:space="preserve"> table, save it, and enter the following record to test the changes.</w:t>
            </w:r>
          </w:p>
          <w:p w14:paraId="723A6DBA" w14:textId="77777777" w:rsidR="00AE451A" w:rsidRDefault="00AE451A">
            <w:pPr>
              <w:cnfStyle w:val="000000010000" w:firstRow="0" w:lastRow="0" w:firstColumn="0" w:lastColumn="0" w:oddVBand="0" w:evenVBand="0" w:oddHBand="0" w:evenHBand="1" w:firstRowFirstColumn="0" w:firstRowLastColumn="0" w:lastRowFirstColumn="0" w:lastRowLastColumn="0"/>
            </w:pPr>
          </w:p>
          <w:tbl>
            <w:tblPr>
              <w:tblW w:w="0" w:type="auto"/>
              <w:tblLayout w:type="fixed"/>
              <w:tblLook w:val="04A0" w:firstRow="1" w:lastRow="0" w:firstColumn="1" w:lastColumn="0" w:noHBand="0" w:noVBand="1"/>
            </w:tblPr>
            <w:tblGrid>
              <w:gridCol w:w="1076"/>
              <w:gridCol w:w="1076"/>
              <w:gridCol w:w="1076"/>
              <w:gridCol w:w="1076"/>
              <w:gridCol w:w="1076"/>
              <w:gridCol w:w="1075"/>
              <w:gridCol w:w="1075"/>
            </w:tblGrid>
            <w:tr w:rsidR="004D1DA5" w14:paraId="05289E42" w14:textId="77777777" w:rsidTr="004D1DA5">
              <w:tc>
                <w:tcPr>
                  <w:tcW w:w="100" w:type="pct"/>
                  <w:tcMar>
                    <w:top w:w="80" w:type="dxa"/>
                    <w:bottom w:w="80" w:type="dxa"/>
                  </w:tcMar>
                </w:tcPr>
                <w:p w14:paraId="46906A03" w14:textId="77777777" w:rsidR="00AE451A" w:rsidRDefault="002726B2">
                  <w:r>
                    <w:t>FirstName</w:t>
                  </w:r>
                </w:p>
              </w:tc>
              <w:tc>
                <w:tcPr>
                  <w:tcW w:w="100" w:type="pct"/>
                  <w:tcMar>
                    <w:top w:w="80" w:type="dxa"/>
                    <w:bottom w:w="80" w:type="dxa"/>
                  </w:tcMar>
                </w:tcPr>
                <w:p w14:paraId="2D3FCF3B" w14:textId="77777777" w:rsidR="00AE451A" w:rsidRDefault="002726B2">
                  <w:proofErr w:type="spellStart"/>
                  <w:r>
                    <w:t>LastName</w:t>
                  </w:r>
                  <w:proofErr w:type="spellEnd"/>
                </w:p>
              </w:tc>
              <w:tc>
                <w:tcPr>
                  <w:tcW w:w="100" w:type="pct"/>
                  <w:tcMar>
                    <w:top w:w="80" w:type="dxa"/>
                    <w:bottom w:w="80" w:type="dxa"/>
                  </w:tcMar>
                </w:tcPr>
                <w:p w14:paraId="03FDD19F" w14:textId="77777777" w:rsidR="00AE451A" w:rsidRDefault="002726B2">
                  <w:r>
                    <w:t>Address</w:t>
                  </w:r>
                </w:p>
              </w:tc>
              <w:tc>
                <w:tcPr>
                  <w:tcW w:w="100" w:type="pct"/>
                  <w:tcMar>
                    <w:top w:w="80" w:type="dxa"/>
                    <w:bottom w:w="80" w:type="dxa"/>
                  </w:tcMar>
                </w:tcPr>
                <w:p w14:paraId="3B5F634E" w14:textId="77777777" w:rsidR="00AE451A" w:rsidRDefault="002726B2">
                  <w:r>
                    <w:t>City</w:t>
                  </w:r>
                </w:p>
              </w:tc>
              <w:tc>
                <w:tcPr>
                  <w:tcW w:w="100" w:type="pct"/>
                  <w:tcMar>
                    <w:top w:w="80" w:type="dxa"/>
                    <w:bottom w:w="80" w:type="dxa"/>
                  </w:tcMar>
                </w:tcPr>
                <w:p w14:paraId="5571770F" w14:textId="77777777" w:rsidR="00AE451A" w:rsidRDefault="002726B2">
                  <w:r>
                    <w:t>State</w:t>
                  </w:r>
                </w:p>
              </w:tc>
              <w:tc>
                <w:tcPr>
                  <w:tcW w:w="100" w:type="pct"/>
                  <w:tcMar>
                    <w:top w:w="80" w:type="dxa"/>
                    <w:bottom w:w="80" w:type="dxa"/>
                  </w:tcMar>
                </w:tcPr>
                <w:p w14:paraId="7CF15E7A" w14:textId="77777777" w:rsidR="00AE451A" w:rsidRDefault="002726B2">
                  <w:proofErr w:type="spellStart"/>
                  <w:r>
                    <w:t>PostalCode</w:t>
                  </w:r>
                  <w:proofErr w:type="spellEnd"/>
                </w:p>
              </w:tc>
              <w:tc>
                <w:tcPr>
                  <w:tcW w:w="100" w:type="pct"/>
                  <w:tcMar>
                    <w:top w:w="80" w:type="dxa"/>
                    <w:bottom w:w="80" w:type="dxa"/>
                  </w:tcMar>
                </w:tcPr>
                <w:p w14:paraId="52C25AF7" w14:textId="77777777" w:rsidR="00AE451A" w:rsidRDefault="002726B2">
                  <w:r>
                    <w:t>Phone</w:t>
                  </w:r>
                </w:p>
              </w:tc>
            </w:tr>
            <w:tr w:rsidR="004D1DA5" w14:paraId="177475E7"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024C0C5E" w14:textId="77777777" w:rsidR="00AE451A" w:rsidRDefault="002726B2">
                  <w:r>
                    <w:rPr>
                      <w:b/>
                      <w:color w:val="0070C0"/>
                    </w:rPr>
                    <w:t>Karen</w:t>
                  </w:r>
                </w:p>
              </w:tc>
              <w:tc>
                <w:tcPr>
                  <w:tcW w:w="100" w:type="pct"/>
                  <w:tcMar>
                    <w:top w:w="80" w:type="dxa"/>
                    <w:bottom w:w="80" w:type="dxa"/>
                  </w:tcMar>
                </w:tcPr>
                <w:p w14:paraId="3A832314" w14:textId="77777777" w:rsidR="00AE451A" w:rsidRDefault="002726B2">
                  <w:r>
                    <w:rPr>
                      <w:b/>
                      <w:color w:val="0070C0"/>
                    </w:rPr>
                    <w:t>Meyer</w:t>
                  </w:r>
                </w:p>
              </w:tc>
              <w:tc>
                <w:tcPr>
                  <w:tcW w:w="100" w:type="pct"/>
                  <w:tcMar>
                    <w:top w:w="80" w:type="dxa"/>
                    <w:bottom w:w="80" w:type="dxa"/>
                  </w:tcMar>
                </w:tcPr>
                <w:p w14:paraId="53E58132" w14:textId="77777777" w:rsidR="00AE451A" w:rsidRDefault="002726B2">
                  <w:r>
                    <w:rPr>
                      <w:b/>
                      <w:color w:val="0070C0"/>
                    </w:rPr>
                    <w:t>72 First Avenue</w:t>
                  </w:r>
                </w:p>
              </w:tc>
              <w:tc>
                <w:tcPr>
                  <w:tcW w:w="100" w:type="pct"/>
                  <w:tcMar>
                    <w:top w:w="80" w:type="dxa"/>
                    <w:bottom w:w="80" w:type="dxa"/>
                  </w:tcMar>
                </w:tcPr>
                <w:p w14:paraId="269A3E39" w14:textId="77777777" w:rsidR="00AE451A" w:rsidRDefault="002726B2">
                  <w:r>
                    <w:rPr>
                      <w:b/>
                      <w:color w:val="0070C0"/>
                    </w:rPr>
                    <w:t>Santa Fe</w:t>
                  </w:r>
                </w:p>
              </w:tc>
              <w:tc>
                <w:tcPr>
                  <w:tcW w:w="100" w:type="pct"/>
                  <w:tcMar>
                    <w:top w:w="80" w:type="dxa"/>
                    <w:bottom w:w="80" w:type="dxa"/>
                  </w:tcMar>
                </w:tcPr>
                <w:p w14:paraId="0651C922" w14:textId="77777777" w:rsidR="00AE451A" w:rsidRDefault="002726B2">
                  <w:r>
                    <w:rPr>
                      <w:b/>
                      <w:color w:val="0070C0"/>
                    </w:rPr>
                    <w:t>NM</w:t>
                  </w:r>
                </w:p>
              </w:tc>
              <w:tc>
                <w:tcPr>
                  <w:tcW w:w="100" w:type="pct"/>
                  <w:tcMar>
                    <w:top w:w="80" w:type="dxa"/>
                    <w:bottom w:w="80" w:type="dxa"/>
                  </w:tcMar>
                </w:tcPr>
                <w:p w14:paraId="0A9DC837" w14:textId="77777777" w:rsidR="00AE451A" w:rsidRDefault="002726B2">
                  <w:r>
                    <w:rPr>
                      <w:b/>
                      <w:color w:val="0070C0"/>
                    </w:rPr>
                    <w:t>87594</w:t>
                  </w:r>
                </w:p>
              </w:tc>
              <w:tc>
                <w:tcPr>
                  <w:tcW w:w="100" w:type="pct"/>
                  <w:tcMar>
                    <w:top w:w="80" w:type="dxa"/>
                    <w:bottom w:w="80" w:type="dxa"/>
                  </w:tcMar>
                </w:tcPr>
                <w:p w14:paraId="6216958F" w14:textId="77777777" w:rsidR="00AE451A" w:rsidRDefault="002726B2">
                  <w:r>
                    <w:rPr>
                      <w:b/>
                      <w:color w:val="0070C0"/>
                    </w:rPr>
                    <w:t>5055552787</w:t>
                  </w:r>
                </w:p>
              </w:tc>
            </w:tr>
            <w:tr w:rsidR="004D1DA5" w14:paraId="72663215"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69DBE86C" w14:textId="77777777" w:rsidR="00AE451A" w:rsidRDefault="002726B2">
                  <w:r>
                    <w:rPr>
                      <w:b/>
                      <w:color w:val="0070C0"/>
                    </w:rPr>
                    <w:t>Harry</w:t>
                  </w:r>
                </w:p>
              </w:tc>
              <w:tc>
                <w:tcPr>
                  <w:tcW w:w="100" w:type="pct"/>
                  <w:tcMar>
                    <w:top w:w="80" w:type="dxa"/>
                    <w:bottom w:w="80" w:type="dxa"/>
                  </w:tcMar>
                </w:tcPr>
                <w:p w14:paraId="34705858" w14:textId="77777777" w:rsidR="00AE451A" w:rsidRDefault="002726B2">
                  <w:r>
                    <w:rPr>
                      <w:b/>
                      <w:color w:val="0070C0"/>
                    </w:rPr>
                    <w:t>Shay</w:t>
                  </w:r>
                </w:p>
              </w:tc>
              <w:tc>
                <w:tcPr>
                  <w:tcW w:w="100" w:type="pct"/>
                  <w:tcMar>
                    <w:top w:w="80" w:type="dxa"/>
                    <w:bottom w:w="80" w:type="dxa"/>
                  </w:tcMar>
                </w:tcPr>
                <w:p w14:paraId="54F9EB07" w14:textId="77777777" w:rsidR="00AE451A" w:rsidRDefault="002726B2">
                  <w:r>
                    <w:rPr>
                      <w:b/>
                      <w:color w:val="0070C0"/>
                    </w:rPr>
                    <w:t>60285 Wildwood Road</w:t>
                  </w:r>
                </w:p>
              </w:tc>
              <w:tc>
                <w:tcPr>
                  <w:tcW w:w="100" w:type="pct"/>
                  <w:tcMar>
                    <w:top w:w="80" w:type="dxa"/>
                    <w:bottom w:w="80" w:type="dxa"/>
                  </w:tcMar>
                </w:tcPr>
                <w:p w14:paraId="12BA5B30" w14:textId="77777777" w:rsidR="00AE451A" w:rsidRDefault="002726B2">
                  <w:r>
                    <w:rPr>
                      <w:b/>
                      <w:color w:val="0070C0"/>
                    </w:rPr>
                    <w:t>Snowflake</w:t>
                  </w:r>
                </w:p>
              </w:tc>
              <w:tc>
                <w:tcPr>
                  <w:tcW w:w="100" w:type="pct"/>
                  <w:tcMar>
                    <w:top w:w="80" w:type="dxa"/>
                    <w:bottom w:w="80" w:type="dxa"/>
                  </w:tcMar>
                </w:tcPr>
                <w:p w14:paraId="12490CA5" w14:textId="77777777" w:rsidR="00AE451A" w:rsidRDefault="002726B2">
                  <w:r>
                    <w:rPr>
                      <w:b/>
                      <w:color w:val="0070C0"/>
                    </w:rPr>
                    <w:t>AZ</w:t>
                  </w:r>
                </w:p>
              </w:tc>
              <w:tc>
                <w:tcPr>
                  <w:tcW w:w="100" w:type="pct"/>
                  <w:tcMar>
                    <w:top w:w="80" w:type="dxa"/>
                    <w:bottom w:w="80" w:type="dxa"/>
                  </w:tcMar>
                </w:tcPr>
                <w:p w14:paraId="1776BF01" w14:textId="77777777" w:rsidR="00AE451A" w:rsidRDefault="002726B2">
                  <w:r>
                    <w:rPr>
                      <w:b/>
                      <w:color w:val="0070C0"/>
                    </w:rPr>
                    <w:t>85937</w:t>
                  </w:r>
                </w:p>
              </w:tc>
              <w:tc>
                <w:tcPr>
                  <w:tcW w:w="100" w:type="pct"/>
                  <w:tcMar>
                    <w:top w:w="80" w:type="dxa"/>
                    <w:bottom w:w="80" w:type="dxa"/>
                  </w:tcMar>
                </w:tcPr>
                <w:p w14:paraId="418A5185" w14:textId="77777777" w:rsidR="00AE451A" w:rsidRDefault="002726B2">
                  <w:r>
                    <w:rPr>
                      <w:b/>
                      <w:color w:val="0070C0"/>
                    </w:rPr>
                    <w:t>9285551638</w:t>
                  </w:r>
                </w:p>
              </w:tc>
            </w:tr>
          </w:tbl>
          <w:p w14:paraId="559C3681" w14:textId="77777777" w:rsidR="00AE451A" w:rsidRDefault="002726B2">
            <w:pPr>
              <w:cnfStyle w:val="000000010000" w:firstRow="0" w:lastRow="0" w:firstColumn="0" w:lastColumn="0" w:oddVBand="0" w:evenVBand="0" w:oddHBand="0" w:evenHBand="1" w:firstRowFirstColumn="0" w:firstRowLastColumn="0" w:lastRowFirstColumn="0" w:lastRowLastColumn="0"/>
            </w:pPr>
            <w:r>
              <w:br/>
            </w:r>
            <w:r>
              <w:br/>
              <w:t xml:space="preserve">Close </w:t>
            </w:r>
            <w:proofErr w:type="spellStart"/>
            <w:r>
              <w:t>tblMember</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64E3DBD6" w14:textId="77777777" w:rsidR="00AE451A" w:rsidRDefault="002726B2">
            <w:r>
              <w:t>2</w:t>
            </w:r>
          </w:p>
        </w:tc>
      </w:tr>
      <w:tr w:rsidR="00AE451A" w14:paraId="05A3327E" w14:textId="77777777">
        <w:tc>
          <w:tcPr>
            <w:cnfStyle w:val="001000000000" w:firstRow="0" w:lastRow="0" w:firstColumn="1" w:lastColumn="0" w:oddVBand="0" w:evenVBand="0" w:oddHBand="0" w:evenHBand="0" w:firstRowFirstColumn="0" w:firstRowLastColumn="0" w:lastRowFirstColumn="0" w:lastRowLastColumn="0"/>
            <w:tcW w:w="1077" w:type="dxa"/>
          </w:tcPr>
          <w:p w14:paraId="7CACB81D" w14:textId="77777777" w:rsidR="00AE451A" w:rsidRDefault="002726B2">
            <w:r>
              <w:t>19</w:t>
            </w:r>
          </w:p>
        </w:tc>
        <w:tc>
          <w:tcPr>
            <w:tcW w:w="7760" w:type="dxa"/>
          </w:tcPr>
          <w:p w14:paraId="09202414" w14:textId="77777777" w:rsidR="00AE451A" w:rsidRDefault="002726B2">
            <w:pPr>
              <w:cnfStyle w:val="000000000000" w:firstRow="0" w:lastRow="0" w:firstColumn="0" w:lastColumn="0" w:oddVBand="0" w:evenVBand="0" w:oddHBand="0" w:evenHBand="0" w:firstRowFirstColumn="0" w:firstRowLastColumn="0" w:lastRowFirstColumn="0" w:lastRowLastColumn="0"/>
            </w:pPr>
            <w:r>
              <w:t xml:space="preserve">Particularly with foreign field keys, the person may not know the value for the data entry – such as a </w:t>
            </w:r>
            <w:proofErr w:type="spellStart"/>
            <w:r>
              <w:t>MemberID</w:t>
            </w:r>
            <w:proofErr w:type="spellEnd"/>
            <w:r>
              <w:t xml:space="preserve"> number. A Lookup data type creates a drop-down list of the ID values</w:t>
            </w:r>
            <w:r>
              <w:t xml:space="preserve"> and other fields – such as first and last name – to make selecting the proper member easier.</w:t>
            </w:r>
            <w:r>
              <w:br/>
            </w:r>
            <w:r>
              <w:br/>
              <w:t xml:space="preserve">Open the </w:t>
            </w:r>
            <w:proofErr w:type="spellStart"/>
            <w:r>
              <w:t>tblMemberLessons</w:t>
            </w:r>
            <w:proofErr w:type="spellEnd"/>
            <w:r>
              <w:t xml:space="preserve"> table in Design view. Modify the </w:t>
            </w:r>
            <w:proofErr w:type="spellStart"/>
            <w:r>
              <w:t>MemberID</w:t>
            </w:r>
            <w:proofErr w:type="spellEnd"/>
            <w:r>
              <w:t xml:space="preserve"> field to make it a lookup field that will display the </w:t>
            </w:r>
            <w:proofErr w:type="spellStart"/>
            <w:r>
              <w:t>MemberID</w:t>
            </w:r>
            <w:proofErr w:type="spellEnd"/>
            <w:r>
              <w:t xml:space="preserve">, </w:t>
            </w:r>
            <w:proofErr w:type="spellStart"/>
            <w:r>
              <w:t>LastName</w:t>
            </w:r>
            <w:proofErr w:type="spellEnd"/>
            <w:r>
              <w:t>, and FirstName field</w:t>
            </w:r>
            <w:r>
              <w:t xml:space="preserve">s, in that order, from the </w:t>
            </w:r>
            <w:proofErr w:type="spellStart"/>
            <w:r>
              <w:t>tblMember</w:t>
            </w:r>
            <w:proofErr w:type="spellEnd"/>
            <w:r>
              <w:t xml:space="preserve"> table. Sort in Ascending order by </w:t>
            </w:r>
            <w:proofErr w:type="spellStart"/>
            <w:r>
              <w:t>LastName</w:t>
            </w:r>
            <w:proofErr w:type="spellEnd"/>
            <w:r>
              <w:t xml:space="preserve"> and then by FirstName. Be sure to hide the key column in the field, enable data integrity, and restrict delete.</w:t>
            </w:r>
          </w:p>
        </w:tc>
        <w:tc>
          <w:tcPr>
            <w:cnfStyle w:val="000100000000" w:firstRow="0" w:lastRow="0" w:firstColumn="0" w:lastColumn="1" w:oddVBand="0" w:evenVBand="0" w:oddHBand="0" w:evenHBand="0" w:firstRowFirstColumn="0" w:firstRowLastColumn="0" w:lastRowFirstColumn="0" w:lastRowLastColumn="0"/>
            <w:tcW w:w="1331" w:type="dxa"/>
          </w:tcPr>
          <w:p w14:paraId="3114CA57" w14:textId="77777777" w:rsidR="00AE451A" w:rsidRDefault="002726B2">
            <w:r>
              <w:t>3</w:t>
            </w:r>
          </w:p>
        </w:tc>
      </w:tr>
      <w:tr w:rsidR="00AE451A" w14:paraId="75DC066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60D4B8CE" w14:textId="77777777" w:rsidR="00AE451A" w:rsidRDefault="002726B2">
            <w:r>
              <w:t>20</w:t>
            </w:r>
          </w:p>
        </w:tc>
        <w:tc>
          <w:tcPr>
            <w:tcW w:w="7760" w:type="dxa"/>
          </w:tcPr>
          <w:p w14:paraId="5BC2970B" w14:textId="77777777" w:rsidR="00AE451A" w:rsidRDefault="002726B2">
            <w:pPr>
              <w:cnfStyle w:val="000000010000" w:firstRow="0" w:lastRow="0" w:firstColumn="0" w:lastColumn="0" w:oddVBand="0" w:evenVBand="0" w:oddHBand="0" w:evenHBand="1" w:firstRowFirstColumn="0" w:firstRowLastColumn="0" w:lastRowFirstColumn="0" w:lastRowLastColumn="0"/>
            </w:pPr>
            <w:r>
              <w:t>When there are multiple fields in the drop-down list, column headings will indicate which fields are which. However, headings are not listed by default. The Column Heads property must be set to Yes to get column headings to appear.</w:t>
            </w:r>
            <w:r>
              <w:br/>
            </w:r>
            <w:r>
              <w:br/>
              <w:t>Modify the Lookup field</w:t>
            </w:r>
            <w:r>
              <w:t xml:space="preserve"> property for the </w:t>
            </w:r>
            <w:proofErr w:type="spellStart"/>
            <w:r>
              <w:t>MemberID</w:t>
            </w:r>
            <w:proofErr w:type="spellEnd"/>
            <w:r>
              <w:t xml:space="preserve"> field so that column headings are visible. Save and close </w:t>
            </w:r>
            <w:proofErr w:type="spellStart"/>
            <w:r>
              <w:t>tblMemberLessons</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53296387" w14:textId="77777777" w:rsidR="00AE451A" w:rsidRDefault="002726B2">
            <w:r>
              <w:t>3</w:t>
            </w:r>
          </w:p>
        </w:tc>
      </w:tr>
      <w:tr w:rsidR="00AE451A" w14:paraId="096AF02A" w14:textId="77777777">
        <w:tc>
          <w:tcPr>
            <w:cnfStyle w:val="001000000000" w:firstRow="0" w:lastRow="0" w:firstColumn="1" w:lastColumn="0" w:oddVBand="0" w:evenVBand="0" w:oddHBand="0" w:evenHBand="0" w:firstRowFirstColumn="0" w:firstRowLastColumn="0" w:lastRowFirstColumn="0" w:lastRowLastColumn="0"/>
            <w:tcW w:w="1077" w:type="dxa"/>
          </w:tcPr>
          <w:p w14:paraId="14EED838" w14:textId="77777777" w:rsidR="00AE451A" w:rsidRDefault="002726B2">
            <w:r>
              <w:lastRenderedPageBreak/>
              <w:t>21</w:t>
            </w:r>
          </w:p>
        </w:tc>
        <w:tc>
          <w:tcPr>
            <w:tcW w:w="7760" w:type="dxa"/>
          </w:tcPr>
          <w:p w14:paraId="29E98961" w14:textId="77777777" w:rsidR="00AE451A" w:rsidRDefault="002726B2">
            <w:pPr>
              <w:cnfStyle w:val="000000000000" w:firstRow="0" w:lastRow="0" w:firstColumn="0" w:lastColumn="0" w:oddVBand="0" w:evenVBand="0" w:oddHBand="0" w:evenHBand="0" w:firstRowFirstColumn="0" w:firstRowLastColumn="0" w:lastRowFirstColumn="0" w:lastRowLastColumn="0"/>
            </w:pPr>
            <w:r>
              <w:t xml:space="preserve">Open the </w:t>
            </w:r>
            <w:proofErr w:type="spellStart"/>
            <w:r>
              <w:t>tblPosition</w:t>
            </w:r>
            <w:proofErr w:type="spellEnd"/>
            <w:r>
              <w:t xml:space="preserve"> table in Design view. Modify the </w:t>
            </w:r>
            <w:proofErr w:type="spellStart"/>
            <w:r>
              <w:t>PositionType</w:t>
            </w:r>
            <w:proofErr w:type="spellEnd"/>
            <w:r>
              <w:t xml:space="preserve"> field to make it a lookup field that will display the following values: </w:t>
            </w:r>
            <w:r>
              <w:rPr>
                <w:b/>
                <w:color w:val="0070C0"/>
              </w:rPr>
              <w:t>Full-tim</w:t>
            </w:r>
            <w:r>
              <w:rPr>
                <w:b/>
                <w:color w:val="0070C0"/>
              </w:rPr>
              <w:t>e</w:t>
            </w:r>
            <w:r>
              <w:t>,</w:t>
            </w:r>
            <w:r>
              <w:rPr>
                <w:b/>
                <w:color w:val="0070C0"/>
              </w:rPr>
              <w:t xml:space="preserve"> Part-time</w:t>
            </w:r>
            <w:r>
              <w:t>. Be sure to limit to list and DO NOT allow multiple values.</w:t>
            </w:r>
          </w:p>
        </w:tc>
        <w:tc>
          <w:tcPr>
            <w:cnfStyle w:val="000100000000" w:firstRow="0" w:lastRow="0" w:firstColumn="0" w:lastColumn="1" w:oddVBand="0" w:evenVBand="0" w:oddHBand="0" w:evenHBand="0" w:firstRowFirstColumn="0" w:firstRowLastColumn="0" w:lastRowFirstColumn="0" w:lastRowLastColumn="0"/>
            <w:tcW w:w="1331" w:type="dxa"/>
          </w:tcPr>
          <w:p w14:paraId="7F480814" w14:textId="77777777" w:rsidR="00AE451A" w:rsidRDefault="002726B2">
            <w:r>
              <w:t>3</w:t>
            </w:r>
          </w:p>
        </w:tc>
      </w:tr>
      <w:tr w:rsidR="00AE451A" w14:paraId="4400FF9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668C2956" w14:textId="77777777" w:rsidR="00AE451A" w:rsidRDefault="002726B2">
            <w:r>
              <w:t>22</w:t>
            </w:r>
          </w:p>
        </w:tc>
        <w:tc>
          <w:tcPr>
            <w:tcW w:w="7760" w:type="dxa"/>
          </w:tcPr>
          <w:p w14:paraId="2A1ABD48" w14:textId="77777777" w:rsidR="00AE451A" w:rsidRDefault="002726B2">
            <w:pPr>
              <w:cnfStyle w:val="000000010000" w:firstRow="0" w:lastRow="0" w:firstColumn="0" w:lastColumn="0" w:oddVBand="0" w:evenVBand="0" w:oddHBand="0" w:evenHBand="1" w:firstRowFirstColumn="0" w:firstRowLastColumn="0" w:lastRowFirstColumn="0" w:lastRowLastColumn="0"/>
            </w:pPr>
            <w:r>
              <w:t xml:space="preserve">Switch to Datasheet view of the </w:t>
            </w:r>
            <w:proofErr w:type="spellStart"/>
            <w:r>
              <w:t>tblPosition</w:t>
            </w:r>
            <w:proofErr w:type="spellEnd"/>
            <w:r>
              <w:t xml:space="preserve"> table, save it, and enter the following information into the </w:t>
            </w:r>
            <w:proofErr w:type="spellStart"/>
            <w:r>
              <w:t>PositionType</w:t>
            </w:r>
            <w:proofErr w:type="spellEnd"/>
            <w:r>
              <w:t xml:space="preserve"> field. </w:t>
            </w:r>
          </w:p>
          <w:p w14:paraId="5EDC425B" w14:textId="77777777" w:rsidR="00AE451A" w:rsidRDefault="00AE451A">
            <w:pPr>
              <w:cnfStyle w:val="000000010000" w:firstRow="0" w:lastRow="0" w:firstColumn="0" w:lastColumn="0" w:oddVBand="0" w:evenVBand="0" w:oddHBand="0" w:evenHBand="1" w:firstRowFirstColumn="0" w:firstRowLastColumn="0" w:lastRowFirstColumn="0" w:lastRowLastColumn="0"/>
            </w:pPr>
          </w:p>
          <w:tbl>
            <w:tblPr>
              <w:tblW w:w="0" w:type="auto"/>
              <w:tblLayout w:type="fixed"/>
              <w:tblLook w:val="04A0" w:firstRow="1" w:lastRow="0" w:firstColumn="1" w:lastColumn="0" w:noHBand="0" w:noVBand="1"/>
            </w:tblPr>
            <w:tblGrid>
              <w:gridCol w:w="3765"/>
              <w:gridCol w:w="3765"/>
            </w:tblGrid>
            <w:tr w:rsidR="004D1DA5" w14:paraId="627A77C9" w14:textId="77777777" w:rsidTr="004D1DA5">
              <w:tc>
                <w:tcPr>
                  <w:tcW w:w="100" w:type="pct"/>
                  <w:tcMar>
                    <w:top w:w="80" w:type="dxa"/>
                    <w:bottom w:w="80" w:type="dxa"/>
                  </w:tcMar>
                </w:tcPr>
                <w:p w14:paraId="42EA76AC" w14:textId="77777777" w:rsidR="00AE451A" w:rsidRDefault="002726B2">
                  <w:r>
                    <w:t>Position</w:t>
                  </w:r>
                </w:p>
              </w:tc>
              <w:tc>
                <w:tcPr>
                  <w:tcW w:w="100" w:type="pct"/>
                  <w:tcMar>
                    <w:top w:w="80" w:type="dxa"/>
                    <w:bottom w:w="80" w:type="dxa"/>
                  </w:tcMar>
                </w:tcPr>
                <w:p w14:paraId="37D7879E" w14:textId="77777777" w:rsidR="00AE451A" w:rsidRDefault="002726B2">
                  <w:proofErr w:type="spellStart"/>
                  <w:r>
                    <w:t>PositionType</w:t>
                  </w:r>
                  <w:proofErr w:type="spellEnd"/>
                </w:p>
              </w:tc>
            </w:tr>
            <w:tr w:rsidR="004D1DA5" w14:paraId="5CDE2737"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0F524D7D" w14:textId="77777777" w:rsidR="00AE451A" w:rsidRDefault="002726B2">
                  <w:r>
                    <w:t>Caddy Master</w:t>
                  </w:r>
                </w:p>
              </w:tc>
              <w:tc>
                <w:tcPr>
                  <w:tcW w:w="100" w:type="pct"/>
                  <w:tcMar>
                    <w:top w:w="80" w:type="dxa"/>
                    <w:bottom w:w="80" w:type="dxa"/>
                  </w:tcMar>
                </w:tcPr>
                <w:p w14:paraId="6373645D" w14:textId="77777777" w:rsidR="00AE451A" w:rsidRDefault="002726B2">
                  <w:r>
                    <w:rPr>
                      <w:b/>
                      <w:color w:val="0070C0"/>
                    </w:rPr>
                    <w:t>Full-time</w:t>
                  </w:r>
                </w:p>
              </w:tc>
            </w:tr>
            <w:tr w:rsidR="004D1DA5" w14:paraId="3EB0E9AE"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5193443E" w14:textId="77777777" w:rsidR="00AE451A" w:rsidRDefault="002726B2">
                  <w:r>
                    <w:t>Golf Caddy</w:t>
                  </w:r>
                </w:p>
              </w:tc>
              <w:tc>
                <w:tcPr>
                  <w:tcW w:w="100" w:type="pct"/>
                  <w:tcMar>
                    <w:top w:w="80" w:type="dxa"/>
                    <w:bottom w:w="80" w:type="dxa"/>
                  </w:tcMar>
                </w:tcPr>
                <w:p w14:paraId="19ADE182" w14:textId="77777777" w:rsidR="00AE451A" w:rsidRDefault="002726B2">
                  <w:r>
                    <w:rPr>
                      <w:b/>
                      <w:color w:val="0070C0"/>
                    </w:rPr>
                    <w:t>Part-time</w:t>
                  </w:r>
                </w:p>
              </w:tc>
            </w:tr>
            <w:tr w:rsidR="004D1DA5" w14:paraId="241600A5"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24018D8E" w14:textId="77777777" w:rsidR="00AE451A" w:rsidRDefault="002726B2">
                  <w:r>
                    <w:t xml:space="preserve">Golf Course Manager  </w:t>
                  </w:r>
                </w:p>
              </w:tc>
              <w:tc>
                <w:tcPr>
                  <w:tcW w:w="100" w:type="pct"/>
                  <w:tcMar>
                    <w:top w:w="80" w:type="dxa"/>
                    <w:bottom w:w="80" w:type="dxa"/>
                  </w:tcMar>
                </w:tcPr>
                <w:p w14:paraId="6AA05627" w14:textId="77777777" w:rsidR="00AE451A" w:rsidRDefault="002726B2">
                  <w:r>
                    <w:rPr>
                      <w:b/>
                      <w:color w:val="0070C0"/>
                    </w:rPr>
                    <w:t>Full-time</w:t>
                  </w:r>
                </w:p>
              </w:tc>
            </w:tr>
            <w:tr w:rsidR="004D1DA5" w14:paraId="73F008BA"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7B2371AF" w14:textId="77777777" w:rsidR="00AE451A" w:rsidRDefault="002726B2">
                  <w:r>
                    <w:t>Golf Technician</w:t>
                  </w:r>
                </w:p>
              </w:tc>
              <w:tc>
                <w:tcPr>
                  <w:tcW w:w="100" w:type="pct"/>
                  <w:tcMar>
                    <w:top w:w="80" w:type="dxa"/>
                    <w:bottom w:w="80" w:type="dxa"/>
                  </w:tcMar>
                </w:tcPr>
                <w:p w14:paraId="19CD4C2D" w14:textId="77777777" w:rsidR="00AE451A" w:rsidRDefault="002726B2">
                  <w:r>
                    <w:rPr>
                      <w:b/>
                      <w:color w:val="0070C0"/>
                    </w:rPr>
                    <w:t>Full-time</w:t>
                  </w:r>
                </w:p>
              </w:tc>
            </w:tr>
            <w:tr w:rsidR="004D1DA5" w14:paraId="0D53CAAE"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5A8BB21E" w14:textId="77777777" w:rsidR="00AE451A" w:rsidRDefault="002726B2">
                  <w:r>
                    <w:t xml:space="preserve">Head Golf Professional </w:t>
                  </w:r>
                </w:p>
              </w:tc>
              <w:tc>
                <w:tcPr>
                  <w:tcW w:w="100" w:type="pct"/>
                  <w:tcMar>
                    <w:top w:w="80" w:type="dxa"/>
                    <w:bottom w:w="80" w:type="dxa"/>
                  </w:tcMar>
                </w:tcPr>
                <w:p w14:paraId="3C3D0E21" w14:textId="77777777" w:rsidR="00AE451A" w:rsidRDefault="002726B2">
                  <w:r>
                    <w:rPr>
                      <w:b/>
                      <w:color w:val="0070C0"/>
                    </w:rPr>
                    <w:t>Full-time</w:t>
                  </w:r>
                </w:p>
              </w:tc>
            </w:tr>
            <w:tr w:rsidR="004D1DA5" w14:paraId="37DD7616"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62931BA6" w14:textId="77777777" w:rsidR="00AE451A" w:rsidRDefault="002726B2">
                  <w:r>
                    <w:t xml:space="preserve">Part-time Golf Professional </w:t>
                  </w:r>
                </w:p>
              </w:tc>
              <w:tc>
                <w:tcPr>
                  <w:tcW w:w="100" w:type="pct"/>
                  <w:tcMar>
                    <w:top w:w="80" w:type="dxa"/>
                    <w:bottom w:w="80" w:type="dxa"/>
                  </w:tcMar>
                </w:tcPr>
                <w:p w14:paraId="4098901D" w14:textId="77777777" w:rsidR="00AE451A" w:rsidRDefault="002726B2">
                  <w:r>
                    <w:rPr>
                      <w:b/>
                      <w:color w:val="0070C0"/>
                    </w:rPr>
                    <w:t>Part-time</w:t>
                  </w:r>
                </w:p>
              </w:tc>
            </w:tr>
            <w:tr w:rsidR="004D1DA5" w14:paraId="53986638"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460803C2" w14:textId="77777777" w:rsidR="00AE451A" w:rsidRDefault="002726B2">
                  <w:r>
                    <w:t>Pro Shop Attendant</w:t>
                  </w:r>
                </w:p>
              </w:tc>
              <w:tc>
                <w:tcPr>
                  <w:tcW w:w="100" w:type="pct"/>
                  <w:tcMar>
                    <w:top w:w="80" w:type="dxa"/>
                    <w:bottom w:w="80" w:type="dxa"/>
                  </w:tcMar>
                </w:tcPr>
                <w:p w14:paraId="3C84F42E" w14:textId="77777777" w:rsidR="00AE451A" w:rsidRDefault="002726B2">
                  <w:r>
                    <w:rPr>
                      <w:b/>
                      <w:color w:val="0070C0"/>
                    </w:rPr>
                    <w:t>Part-time</w:t>
                  </w:r>
                </w:p>
              </w:tc>
            </w:tr>
            <w:tr w:rsidR="004D1DA5" w14:paraId="7CF7AA49"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1896668F" w14:textId="77777777" w:rsidR="00AE451A" w:rsidRDefault="002726B2">
                  <w:r>
                    <w:t xml:space="preserve">Pro Shop Manager  </w:t>
                  </w:r>
                </w:p>
              </w:tc>
              <w:tc>
                <w:tcPr>
                  <w:tcW w:w="100" w:type="pct"/>
                  <w:tcMar>
                    <w:top w:w="80" w:type="dxa"/>
                    <w:bottom w:w="80" w:type="dxa"/>
                  </w:tcMar>
                </w:tcPr>
                <w:p w14:paraId="5CE94B39" w14:textId="77777777" w:rsidR="00AE451A" w:rsidRDefault="002726B2">
                  <w:r>
                    <w:rPr>
                      <w:b/>
                      <w:color w:val="0070C0"/>
                    </w:rPr>
                    <w:t>Full-time</w:t>
                  </w:r>
                </w:p>
              </w:tc>
            </w:tr>
          </w:tbl>
          <w:p w14:paraId="444CB7E4" w14:textId="77777777" w:rsidR="00AE451A" w:rsidRDefault="002726B2">
            <w:pPr>
              <w:cnfStyle w:val="000000010000" w:firstRow="0" w:lastRow="0" w:firstColumn="0" w:lastColumn="0" w:oddVBand="0" w:evenVBand="0" w:oddHBand="0" w:evenHBand="1" w:firstRowFirstColumn="0" w:firstRowLastColumn="0" w:lastRowFirstColumn="0" w:lastRowLastColumn="0"/>
            </w:pPr>
            <w:r>
              <w:br/>
            </w:r>
            <w:r>
              <w:br/>
              <w:t xml:space="preserve">Close </w:t>
            </w:r>
            <w:proofErr w:type="spellStart"/>
            <w:r>
              <w:t>tblPosition</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4E378BF4" w14:textId="77777777" w:rsidR="00AE451A" w:rsidRDefault="002726B2">
            <w:r>
              <w:t>2</w:t>
            </w:r>
          </w:p>
        </w:tc>
      </w:tr>
      <w:tr w:rsidR="00AE451A" w14:paraId="1B3B96F9" w14:textId="77777777">
        <w:tc>
          <w:tcPr>
            <w:cnfStyle w:val="001000000000" w:firstRow="0" w:lastRow="0" w:firstColumn="1" w:lastColumn="0" w:oddVBand="0" w:evenVBand="0" w:oddHBand="0" w:evenHBand="0" w:firstRowFirstColumn="0" w:firstRowLastColumn="0" w:lastRowFirstColumn="0" w:lastRowLastColumn="0"/>
            <w:tcW w:w="1077" w:type="dxa"/>
          </w:tcPr>
          <w:p w14:paraId="7559DF34" w14:textId="77777777" w:rsidR="00AE451A" w:rsidRDefault="002726B2">
            <w:r>
              <w:t>23</w:t>
            </w:r>
          </w:p>
        </w:tc>
        <w:tc>
          <w:tcPr>
            <w:tcW w:w="7760" w:type="dxa"/>
          </w:tcPr>
          <w:p w14:paraId="13D4B332" w14:textId="77777777" w:rsidR="00AE451A" w:rsidRDefault="002726B2">
            <w:pPr>
              <w:cnfStyle w:val="000000000000" w:firstRow="0" w:lastRow="0" w:firstColumn="0" w:lastColumn="0" w:oddVBand="0" w:evenVBand="0" w:oddHBand="0" w:evenHBand="0" w:firstRowFirstColumn="0" w:firstRowLastColumn="0" w:lastRowFirstColumn="0" w:lastRowLastColumn="0"/>
            </w:pPr>
            <w:r>
              <w:t>Traditionally, calculations are completed in queries per data normalization rules. The field type of Calculated is useful for calculations that will be used in almost every object using the table and when the calculation will not change over time. The data</w:t>
            </w:r>
            <w:r>
              <w:t xml:space="preserve"> type of Calculation does the calculation using the expression builder and creates a read-only field.</w:t>
            </w:r>
            <w:r>
              <w:br/>
            </w:r>
            <w:r>
              <w:br/>
              <w:t xml:space="preserve">Open the </w:t>
            </w:r>
            <w:proofErr w:type="spellStart"/>
            <w:r>
              <w:t>tblEmployee</w:t>
            </w:r>
            <w:proofErr w:type="spellEnd"/>
            <w:r>
              <w:t xml:space="preserve"> table in Design view. Create a new field named </w:t>
            </w:r>
            <w:proofErr w:type="spellStart"/>
            <w:r>
              <w:rPr>
                <w:b/>
                <w:color w:val="0070C0"/>
              </w:rPr>
              <w:t>NameTag</w:t>
            </w:r>
            <w:proofErr w:type="spellEnd"/>
            <w:r>
              <w:t xml:space="preserve"> with a data type of Calculated. In the Expression box, use the </w:t>
            </w:r>
            <w:r>
              <w:rPr>
                <w:b/>
                <w:color w:val="0070C0"/>
              </w:rPr>
              <w:t>&amp;</w:t>
            </w:r>
            <w:r>
              <w:t xml:space="preserve"> symbol to co</w:t>
            </w:r>
            <w:r>
              <w:t xml:space="preserve">mbine the </w:t>
            </w:r>
            <w:r>
              <w:rPr>
                <w:b/>
                <w:color w:val="0070C0"/>
              </w:rPr>
              <w:t>FirstName</w:t>
            </w:r>
            <w:r>
              <w:t xml:space="preserve"> and </w:t>
            </w:r>
            <w:proofErr w:type="spellStart"/>
            <w:r>
              <w:rPr>
                <w:b/>
                <w:color w:val="0070C0"/>
              </w:rPr>
              <w:t>LastName</w:t>
            </w:r>
            <w:proofErr w:type="spellEnd"/>
            <w:r>
              <w:t xml:space="preserve"> fields separated by a space character. In the Description property, type </w:t>
            </w:r>
            <w:r>
              <w:rPr>
                <w:b/>
                <w:color w:val="0070C0"/>
              </w:rPr>
              <w:t>Used for printing name tags</w:t>
            </w:r>
            <w:r>
              <w:t>.</w:t>
            </w:r>
          </w:p>
        </w:tc>
        <w:tc>
          <w:tcPr>
            <w:cnfStyle w:val="000100000000" w:firstRow="0" w:lastRow="0" w:firstColumn="0" w:lastColumn="1" w:oddVBand="0" w:evenVBand="0" w:oddHBand="0" w:evenHBand="0" w:firstRowFirstColumn="0" w:firstRowLastColumn="0" w:lastRowFirstColumn="0" w:lastRowLastColumn="0"/>
            <w:tcW w:w="1331" w:type="dxa"/>
          </w:tcPr>
          <w:p w14:paraId="61EB4ED1" w14:textId="77777777" w:rsidR="00AE451A" w:rsidRDefault="002726B2">
            <w:r>
              <w:t>3</w:t>
            </w:r>
          </w:p>
        </w:tc>
      </w:tr>
      <w:tr w:rsidR="00AE451A" w14:paraId="1AED38A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581B8946" w14:textId="77777777" w:rsidR="00AE451A" w:rsidRDefault="002726B2">
            <w:r>
              <w:t>24</w:t>
            </w:r>
          </w:p>
        </w:tc>
        <w:tc>
          <w:tcPr>
            <w:tcW w:w="7760" w:type="dxa"/>
          </w:tcPr>
          <w:p w14:paraId="336E32D3" w14:textId="77777777" w:rsidR="00AE451A" w:rsidRDefault="002726B2">
            <w:pPr>
              <w:cnfStyle w:val="000000010000" w:firstRow="0" w:lastRow="0" w:firstColumn="0" w:lastColumn="0" w:oddVBand="0" w:evenVBand="0" w:oddHBand="0" w:evenHBand="1" w:firstRowFirstColumn="0" w:firstRowLastColumn="0" w:lastRowFirstColumn="0" w:lastRowLastColumn="0"/>
            </w:pPr>
            <w:r>
              <w:t>Switch to Datasheet view, save the changes, and enter the following records to test the changes.</w:t>
            </w:r>
          </w:p>
          <w:p w14:paraId="25A08DD0" w14:textId="77777777" w:rsidR="00AE451A" w:rsidRDefault="00AE451A">
            <w:pPr>
              <w:cnfStyle w:val="000000010000" w:firstRow="0" w:lastRow="0" w:firstColumn="0" w:lastColumn="0" w:oddVBand="0" w:evenVBand="0" w:oddHBand="0" w:evenHBand="1" w:firstRowFirstColumn="0" w:firstRowLastColumn="0" w:lastRowFirstColumn="0" w:lastRowLastColumn="0"/>
            </w:pPr>
          </w:p>
          <w:tbl>
            <w:tblPr>
              <w:tblW w:w="0" w:type="auto"/>
              <w:tblLayout w:type="fixed"/>
              <w:tblLook w:val="04A0" w:firstRow="1" w:lastRow="0" w:firstColumn="1" w:lastColumn="0" w:noHBand="0" w:noVBand="1"/>
            </w:tblPr>
            <w:tblGrid>
              <w:gridCol w:w="1506"/>
              <w:gridCol w:w="1506"/>
              <w:gridCol w:w="1506"/>
              <w:gridCol w:w="1506"/>
              <w:gridCol w:w="1506"/>
            </w:tblGrid>
            <w:tr w:rsidR="004D1DA5" w14:paraId="7DA01BEB" w14:textId="77777777" w:rsidTr="004D1DA5">
              <w:tc>
                <w:tcPr>
                  <w:tcW w:w="100" w:type="pct"/>
                  <w:tcMar>
                    <w:top w:w="80" w:type="dxa"/>
                    <w:bottom w:w="80" w:type="dxa"/>
                  </w:tcMar>
                </w:tcPr>
                <w:p w14:paraId="1B6D3124" w14:textId="77777777" w:rsidR="00AE451A" w:rsidRDefault="002726B2">
                  <w:r>
                    <w:t>FirstName</w:t>
                  </w:r>
                </w:p>
              </w:tc>
              <w:tc>
                <w:tcPr>
                  <w:tcW w:w="100" w:type="pct"/>
                  <w:tcMar>
                    <w:top w:w="80" w:type="dxa"/>
                    <w:bottom w:w="80" w:type="dxa"/>
                  </w:tcMar>
                </w:tcPr>
                <w:p w14:paraId="4702FDFB" w14:textId="77777777" w:rsidR="00AE451A" w:rsidRDefault="002726B2">
                  <w:proofErr w:type="spellStart"/>
                  <w:r>
                    <w:t>LastNam</w:t>
                  </w:r>
                  <w:r>
                    <w:t>e</w:t>
                  </w:r>
                  <w:proofErr w:type="spellEnd"/>
                </w:p>
              </w:tc>
              <w:tc>
                <w:tcPr>
                  <w:tcW w:w="100" w:type="pct"/>
                  <w:tcMar>
                    <w:top w:w="80" w:type="dxa"/>
                    <w:bottom w:w="80" w:type="dxa"/>
                  </w:tcMar>
                </w:tcPr>
                <w:p w14:paraId="58D66019" w14:textId="77777777" w:rsidR="00AE451A" w:rsidRDefault="002726B2">
                  <w:r>
                    <w:t>Salary</w:t>
                  </w:r>
                </w:p>
              </w:tc>
              <w:tc>
                <w:tcPr>
                  <w:tcW w:w="100" w:type="pct"/>
                  <w:tcMar>
                    <w:top w:w="80" w:type="dxa"/>
                    <w:bottom w:w="80" w:type="dxa"/>
                  </w:tcMar>
                </w:tcPr>
                <w:p w14:paraId="333177B9" w14:textId="77777777" w:rsidR="00AE451A" w:rsidRDefault="002726B2">
                  <w:proofErr w:type="spellStart"/>
                  <w:r>
                    <w:t>HireDate</w:t>
                  </w:r>
                  <w:proofErr w:type="spellEnd"/>
                </w:p>
              </w:tc>
              <w:tc>
                <w:tcPr>
                  <w:tcW w:w="100" w:type="pct"/>
                  <w:tcMar>
                    <w:top w:w="80" w:type="dxa"/>
                    <w:bottom w:w="80" w:type="dxa"/>
                  </w:tcMar>
                </w:tcPr>
                <w:p w14:paraId="0BCAC97B" w14:textId="77777777" w:rsidR="00AE451A" w:rsidRDefault="002726B2">
                  <w:r>
                    <w:t>Position</w:t>
                  </w:r>
                </w:p>
              </w:tc>
            </w:tr>
            <w:tr w:rsidR="004D1DA5" w14:paraId="34DD9084"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025BF4F8" w14:textId="77777777" w:rsidR="00AE451A" w:rsidRDefault="002726B2">
                  <w:r>
                    <w:rPr>
                      <w:b/>
                      <w:color w:val="0070C0"/>
                    </w:rPr>
                    <w:t>Ken</w:t>
                  </w:r>
                </w:p>
              </w:tc>
              <w:tc>
                <w:tcPr>
                  <w:tcW w:w="100" w:type="pct"/>
                  <w:tcMar>
                    <w:top w:w="80" w:type="dxa"/>
                    <w:bottom w:w="80" w:type="dxa"/>
                  </w:tcMar>
                </w:tcPr>
                <w:p w14:paraId="1CD18578" w14:textId="77777777" w:rsidR="00AE451A" w:rsidRDefault="002726B2">
                  <w:r>
                    <w:rPr>
                      <w:b/>
                      <w:color w:val="0070C0"/>
                    </w:rPr>
                    <w:t>Colon</w:t>
                  </w:r>
                </w:p>
              </w:tc>
              <w:tc>
                <w:tcPr>
                  <w:tcW w:w="100" w:type="pct"/>
                  <w:tcMar>
                    <w:top w:w="80" w:type="dxa"/>
                    <w:bottom w:w="80" w:type="dxa"/>
                  </w:tcMar>
                </w:tcPr>
                <w:p w14:paraId="2CFA08FD" w14:textId="77777777" w:rsidR="00AE451A" w:rsidRDefault="002726B2">
                  <w:r>
                    <w:rPr>
                      <w:b/>
                      <w:color w:val="0070C0"/>
                    </w:rPr>
                    <w:t>67725</w:t>
                  </w:r>
                </w:p>
              </w:tc>
              <w:tc>
                <w:tcPr>
                  <w:tcW w:w="100" w:type="pct"/>
                  <w:tcMar>
                    <w:top w:w="80" w:type="dxa"/>
                    <w:bottom w:w="80" w:type="dxa"/>
                  </w:tcMar>
                </w:tcPr>
                <w:p w14:paraId="0F37ABD4" w14:textId="77777777" w:rsidR="00AE451A" w:rsidRDefault="002726B2">
                  <w:r>
                    <w:rPr>
                      <w:b/>
                      <w:color w:val="0070C0"/>
                    </w:rPr>
                    <w:t>08252029</w:t>
                  </w:r>
                </w:p>
              </w:tc>
              <w:tc>
                <w:tcPr>
                  <w:tcW w:w="100" w:type="pct"/>
                  <w:tcMar>
                    <w:top w:w="80" w:type="dxa"/>
                    <w:bottom w:w="80" w:type="dxa"/>
                  </w:tcMar>
                </w:tcPr>
                <w:p w14:paraId="65C7964A" w14:textId="77777777" w:rsidR="00AE451A" w:rsidRDefault="002726B2">
                  <w:r>
                    <w:rPr>
                      <w:b/>
                      <w:color w:val="0070C0"/>
                    </w:rPr>
                    <w:t>Assistant Golf Professional</w:t>
                  </w:r>
                </w:p>
              </w:tc>
            </w:tr>
          </w:tbl>
          <w:p w14:paraId="32FDE68E" w14:textId="77777777" w:rsidR="00AE451A" w:rsidRDefault="00AE451A">
            <w:pPr>
              <w:cnfStyle w:val="000000010000" w:firstRow="0" w:lastRow="0" w:firstColumn="0" w:lastColumn="0" w:oddVBand="0" w:evenVBand="0" w:oddHBand="0" w:evenHBand="1"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331" w:type="dxa"/>
          </w:tcPr>
          <w:p w14:paraId="51829DD1" w14:textId="77777777" w:rsidR="00AE451A" w:rsidRDefault="002726B2">
            <w:r>
              <w:t>1</w:t>
            </w:r>
          </w:p>
        </w:tc>
      </w:tr>
      <w:tr w:rsidR="00AE451A" w14:paraId="3F62FDE7" w14:textId="77777777">
        <w:tc>
          <w:tcPr>
            <w:cnfStyle w:val="001000000000" w:firstRow="0" w:lastRow="0" w:firstColumn="1" w:lastColumn="0" w:oddVBand="0" w:evenVBand="0" w:oddHBand="0" w:evenHBand="0" w:firstRowFirstColumn="0" w:firstRowLastColumn="0" w:lastRowFirstColumn="0" w:lastRowLastColumn="0"/>
            <w:tcW w:w="1077" w:type="dxa"/>
          </w:tcPr>
          <w:p w14:paraId="19A38E27" w14:textId="77777777" w:rsidR="00AE451A" w:rsidRDefault="002726B2">
            <w:r>
              <w:t>25</w:t>
            </w:r>
          </w:p>
        </w:tc>
        <w:tc>
          <w:tcPr>
            <w:tcW w:w="7760" w:type="dxa"/>
          </w:tcPr>
          <w:p w14:paraId="32913115" w14:textId="77777777" w:rsidR="00AE451A" w:rsidRDefault="002726B2">
            <w:pPr>
              <w:cnfStyle w:val="000000000000" w:firstRow="0" w:lastRow="0" w:firstColumn="0" w:lastColumn="0" w:oddVBand="0" w:evenVBand="0" w:oddHBand="0" w:evenHBand="0" w:firstRowFirstColumn="0" w:firstRowLastColumn="0" w:lastRowFirstColumn="0" w:lastRowLastColumn="0"/>
            </w:pPr>
            <w:r>
              <w:t>A Yes/No field is appropriate whenever the data should only be Yes/No or True/False.</w:t>
            </w:r>
            <w:r>
              <w:br/>
            </w:r>
            <w:r>
              <w:br/>
              <w:t xml:space="preserve">Switch to Design view of the </w:t>
            </w:r>
            <w:proofErr w:type="spellStart"/>
            <w:r>
              <w:t>tblEmployee</w:t>
            </w:r>
            <w:proofErr w:type="spellEnd"/>
            <w:r>
              <w:t xml:space="preserve"> table. Create a new field named </w:t>
            </w:r>
            <w:r>
              <w:rPr>
                <w:b/>
                <w:color w:val="0070C0"/>
              </w:rPr>
              <w:t>Orientation</w:t>
            </w:r>
            <w:r>
              <w:t xml:space="preserve"> with a data type of Yes/No. In the Description property, type </w:t>
            </w:r>
            <w:r>
              <w:rPr>
                <w:b/>
                <w:color w:val="0070C0"/>
              </w:rPr>
              <w:t>Is new hire orientation</w:t>
            </w:r>
            <w:r>
              <w:rPr>
                <w:b/>
                <w:color w:val="0070C0"/>
              </w:rPr>
              <w:t xml:space="preserve"> </w:t>
            </w:r>
            <w:proofErr w:type="gramStart"/>
            <w:r>
              <w:rPr>
                <w:b/>
                <w:color w:val="0070C0"/>
              </w:rPr>
              <w:t>complete?</w:t>
            </w:r>
            <w:r>
              <w:t>.</w:t>
            </w:r>
            <w:proofErr w:type="gramEnd"/>
          </w:p>
        </w:tc>
        <w:tc>
          <w:tcPr>
            <w:cnfStyle w:val="000100000000" w:firstRow="0" w:lastRow="0" w:firstColumn="0" w:lastColumn="1" w:oddVBand="0" w:evenVBand="0" w:oddHBand="0" w:evenHBand="0" w:firstRowFirstColumn="0" w:firstRowLastColumn="0" w:lastRowFirstColumn="0" w:lastRowLastColumn="0"/>
            <w:tcW w:w="1331" w:type="dxa"/>
          </w:tcPr>
          <w:p w14:paraId="0714ADFA" w14:textId="77777777" w:rsidR="00AE451A" w:rsidRDefault="002726B2">
            <w:r>
              <w:t>3</w:t>
            </w:r>
          </w:p>
        </w:tc>
      </w:tr>
      <w:tr w:rsidR="00AE451A" w14:paraId="08C1012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53B35598" w14:textId="77777777" w:rsidR="00AE451A" w:rsidRDefault="002726B2">
            <w:r>
              <w:lastRenderedPageBreak/>
              <w:t>26</w:t>
            </w:r>
          </w:p>
        </w:tc>
        <w:tc>
          <w:tcPr>
            <w:tcW w:w="7760" w:type="dxa"/>
          </w:tcPr>
          <w:p w14:paraId="21E7776C" w14:textId="77777777" w:rsidR="00AE451A" w:rsidRDefault="002726B2">
            <w:pPr>
              <w:cnfStyle w:val="000000010000" w:firstRow="0" w:lastRow="0" w:firstColumn="0" w:lastColumn="0" w:oddVBand="0" w:evenVBand="0" w:oddHBand="0" w:evenHBand="1" w:firstRowFirstColumn="0" w:firstRowLastColumn="0" w:lastRowFirstColumn="0" w:lastRowLastColumn="0"/>
            </w:pPr>
            <w:r>
              <w:t xml:space="preserve">Switch to Datasheet view of the </w:t>
            </w:r>
            <w:proofErr w:type="spellStart"/>
            <w:r>
              <w:t>tblEmployee</w:t>
            </w:r>
            <w:proofErr w:type="spellEnd"/>
            <w:r>
              <w:t xml:space="preserve"> table, save it, and click the Orientation check box for the following employees to indicate that their orientation has been completed. </w:t>
            </w:r>
            <w:r>
              <w:br/>
            </w:r>
            <w:r>
              <w:br/>
              <w:t xml:space="preserve">John Schilling </w:t>
            </w:r>
            <w:r>
              <w:br/>
              <w:t xml:space="preserve">Robert Lange </w:t>
            </w:r>
            <w:r>
              <w:br/>
              <w:t xml:space="preserve">Ginger Liu </w:t>
            </w:r>
            <w:r>
              <w:br/>
              <w:t xml:space="preserve">Juan Martinez </w:t>
            </w:r>
            <w:r>
              <w:br/>
            </w:r>
            <w:proofErr w:type="spellStart"/>
            <w:r>
              <w:t>Samual</w:t>
            </w:r>
            <w:proofErr w:type="spellEnd"/>
            <w:r>
              <w:t xml:space="preserve"> Dancer </w:t>
            </w:r>
            <w:r>
              <w:br/>
              <w:t xml:space="preserve">Paul </w:t>
            </w:r>
            <w:proofErr w:type="spellStart"/>
            <w:r>
              <w:t>Kimons</w:t>
            </w:r>
            <w:proofErr w:type="spellEnd"/>
            <w:r>
              <w:t xml:space="preserve"> </w:t>
            </w:r>
            <w:r>
              <w:br/>
            </w:r>
            <w:proofErr w:type="spellStart"/>
            <w:r>
              <w:t>Aleeta</w:t>
            </w:r>
            <w:proofErr w:type="spellEnd"/>
            <w:r>
              <w:t xml:space="preserve"> </w:t>
            </w:r>
            <w:proofErr w:type="spellStart"/>
            <w:r>
              <w:t>Herriott</w:t>
            </w:r>
            <w:proofErr w:type="spellEnd"/>
            <w:r>
              <w:t xml:space="preserve"> </w:t>
            </w:r>
            <w:r>
              <w:br/>
              <w:t xml:space="preserve">Lilly Baine </w:t>
            </w:r>
            <w:r>
              <w:br/>
              <w:t xml:space="preserve">John </w:t>
            </w:r>
            <w:proofErr w:type="spellStart"/>
            <w:r>
              <w:t>Matrell</w:t>
            </w:r>
            <w:proofErr w:type="spellEnd"/>
            <w:r>
              <w:t xml:space="preserve"> </w:t>
            </w:r>
            <w:r>
              <w:br/>
              <w:t xml:space="preserve">Carlos </w:t>
            </w:r>
            <w:proofErr w:type="spellStart"/>
            <w:r>
              <w:t>Ruweeze</w:t>
            </w:r>
            <w:proofErr w:type="spellEnd"/>
            <w:r>
              <w:br/>
              <w:t>Ken Colon</w:t>
            </w:r>
            <w:r>
              <w:br/>
              <w:t xml:space="preserve">Close </w:t>
            </w:r>
            <w:proofErr w:type="spellStart"/>
            <w:r>
              <w:t>tblEmployee</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47DD1D7C" w14:textId="77777777" w:rsidR="00AE451A" w:rsidRDefault="002726B2">
            <w:r>
              <w:t>1</w:t>
            </w:r>
          </w:p>
        </w:tc>
      </w:tr>
      <w:tr w:rsidR="00AE451A" w14:paraId="53AC1B32" w14:textId="77777777">
        <w:tc>
          <w:tcPr>
            <w:cnfStyle w:val="001000000000" w:firstRow="0" w:lastRow="0" w:firstColumn="1" w:lastColumn="0" w:oddVBand="0" w:evenVBand="0" w:oddHBand="0" w:evenHBand="0" w:firstRowFirstColumn="0" w:firstRowLastColumn="0" w:lastRowFirstColumn="0" w:lastRowLastColumn="0"/>
            <w:tcW w:w="1077" w:type="dxa"/>
          </w:tcPr>
          <w:p w14:paraId="6F570119" w14:textId="77777777" w:rsidR="00AE451A" w:rsidRDefault="002726B2">
            <w:r>
              <w:t>27</w:t>
            </w:r>
          </w:p>
        </w:tc>
        <w:tc>
          <w:tcPr>
            <w:tcW w:w="7760" w:type="dxa"/>
          </w:tcPr>
          <w:p w14:paraId="77D20F8B" w14:textId="77777777" w:rsidR="00AE451A" w:rsidRDefault="002726B2">
            <w:pPr>
              <w:cnfStyle w:val="000000000000" w:firstRow="0" w:lastRow="0" w:firstColumn="0" w:lastColumn="0" w:oddVBand="0" w:evenVBand="0" w:oddHBand="0" w:evenHBand="0" w:firstRowFirstColumn="0" w:firstRowLastColumn="0" w:lastRowFirstColumn="0" w:lastRowLastColumn="0"/>
            </w:pPr>
            <w:r>
              <w:t xml:space="preserve">An </w:t>
            </w:r>
            <w:proofErr w:type="spellStart"/>
            <w:r>
              <w:t>Autonumber</w:t>
            </w:r>
            <w:proofErr w:type="spellEnd"/>
            <w:r>
              <w:t xml:space="preserve"> data type creates a surrogate key – a short numeric ID that never changes – which can be either incremental or random. The </w:t>
            </w:r>
            <w:proofErr w:type="spellStart"/>
            <w:r>
              <w:t>Autonumber</w:t>
            </w:r>
            <w:proofErr w:type="spellEnd"/>
            <w:r>
              <w:t xml:space="preserve"> automatically assigns the number as new records are added. Once an </w:t>
            </w:r>
            <w:proofErr w:type="spellStart"/>
            <w:r>
              <w:t>autonumber</w:t>
            </w:r>
            <w:proofErr w:type="spellEnd"/>
            <w:r>
              <w:t xml:space="preserve"> is used, it will never be assi</w:t>
            </w:r>
            <w:r>
              <w:t xml:space="preserve">gned again, even if the original record is deleted. ID numbers with the </w:t>
            </w:r>
            <w:proofErr w:type="spellStart"/>
            <w:r>
              <w:t>Autonumber</w:t>
            </w:r>
            <w:proofErr w:type="spellEnd"/>
            <w:r>
              <w:t xml:space="preserve"> data type are never reused.</w:t>
            </w:r>
            <w:r>
              <w:br/>
            </w:r>
            <w:r>
              <w:br/>
              <w:t xml:space="preserve">Create a new table in the database that will be used to track when members have paid their annual dues. Use the following information to create </w:t>
            </w:r>
            <w:r>
              <w:t xml:space="preserve">the fields in the table. </w:t>
            </w:r>
          </w:p>
          <w:p w14:paraId="50AB4440" w14:textId="77777777" w:rsidR="00AE451A" w:rsidRDefault="00AE451A">
            <w:pPr>
              <w:cnfStyle w:val="000000000000" w:firstRow="0" w:lastRow="0" w:firstColumn="0" w:lastColumn="0" w:oddVBand="0" w:evenVBand="0" w:oddHBand="0" w:evenHBand="0" w:firstRowFirstColumn="0" w:firstRowLastColumn="0" w:lastRowFirstColumn="0" w:lastRowLastColumn="0"/>
            </w:pPr>
          </w:p>
          <w:tbl>
            <w:tblPr>
              <w:tblW w:w="0" w:type="auto"/>
              <w:tblLayout w:type="fixed"/>
              <w:tblLook w:val="04A0" w:firstRow="1" w:lastRow="0" w:firstColumn="1" w:lastColumn="0" w:noHBand="0" w:noVBand="1"/>
            </w:tblPr>
            <w:tblGrid>
              <w:gridCol w:w="1882"/>
              <w:gridCol w:w="1882"/>
              <w:gridCol w:w="1883"/>
              <w:gridCol w:w="1883"/>
            </w:tblGrid>
            <w:tr w:rsidR="004D1DA5" w14:paraId="077F9B65" w14:textId="77777777" w:rsidTr="004D1DA5">
              <w:tc>
                <w:tcPr>
                  <w:tcW w:w="100" w:type="pct"/>
                  <w:tcMar>
                    <w:top w:w="80" w:type="dxa"/>
                    <w:bottom w:w="80" w:type="dxa"/>
                  </w:tcMar>
                </w:tcPr>
                <w:p w14:paraId="556635B9" w14:textId="77777777" w:rsidR="00AE451A" w:rsidRDefault="002726B2">
                  <w:r>
                    <w:t>Field Name</w:t>
                  </w:r>
                </w:p>
              </w:tc>
              <w:tc>
                <w:tcPr>
                  <w:tcW w:w="100" w:type="pct"/>
                  <w:tcMar>
                    <w:top w:w="80" w:type="dxa"/>
                    <w:bottom w:w="80" w:type="dxa"/>
                  </w:tcMar>
                </w:tcPr>
                <w:p w14:paraId="4D27D851" w14:textId="77777777" w:rsidR="00AE451A" w:rsidRDefault="002726B2">
                  <w:r>
                    <w:t>Data Type</w:t>
                  </w:r>
                </w:p>
              </w:tc>
              <w:tc>
                <w:tcPr>
                  <w:tcW w:w="100" w:type="pct"/>
                  <w:tcMar>
                    <w:top w:w="80" w:type="dxa"/>
                    <w:bottom w:w="80" w:type="dxa"/>
                  </w:tcMar>
                </w:tcPr>
                <w:p w14:paraId="0CA27AAA" w14:textId="77777777" w:rsidR="00AE451A" w:rsidRDefault="002726B2">
                  <w:r>
                    <w:t>Description</w:t>
                  </w:r>
                </w:p>
              </w:tc>
              <w:tc>
                <w:tcPr>
                  <w:tcW w:w="100" w:type="pct"/>
                  <w:tcMar>
                    <w:top w:w="80" w:type="dxa"/>
                    <w:bottom w:w="80" w:type="dxa"/>
                  </w:tcMar>
                </w:tcPr>
                <w:p w14:paraId="50487A10" w14:textId="77777777" w:rsidR="00AE451A" w:rsidRDefault="002726B2">
                  <w:r>
                    <w:t>Field Properties</w:t>
                  </w:r>
                </w:p>
              </w:tc>
            </w:tr>
            <w:tr w:rsidR="004D1DA5" w14:paraId="27DC6A73"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45793487" w14:textId="77777777" w:rsidR="00AE451A" w:rsidRDefault="002726B2">
                  <w:proofErr w:type="spellStart"/>
                  <w:r>
                    <w:rPr>
                      <w:b/>
                      <w:color w:val="0070C0"/>
                    </w:rPr>
                    <w:t>PaymentID</w:t>
                  </w:r>
                  <w:proofErr w:type="spellEnd"/>
                </w:p>
              </w:tc>
              <w:tc>
                <w:tcPr>
                  <w:tcW w:w="100" w:type="pct"/>
                  <w:tcMar>
                    <w:top w:w="80" w:type="dxa"/>
                    <w:bottom w:w="80" w:type="dxa"/>
                  </w:tcMar>
                </w:tcPr>
                <w:p w14:paraId="55E0F9C8" w14:textId="77777777" w:rsidR="00AE451A" w:rsidRDefault="002726B2">
                  <w:r>
                    <w:t>AutoNumber</w:t>
                  </w:r>
                </w:p>
              </w:tc>
              <w:tc>
                <w:tcPr>
                  <w:tcW w:w="100" w:type="pct"/>
                  <w:tcMar>
                    <w:top w:w="80" w:type="dxa"/>
                    <w:bottom w:w="80" w:type="dxa"/>
                  </w:tcMar>
                </w:tcPr>
                <w:p w14:paraId="32DB4639" w14:textId="77777777" w:rsidR="00AE451A" w:rsidRDefault="002726B2">
                  <w:r>
                    <w:rPr>
                      <w:b/>
                      <w:color w:val="0070C0"/>
                    </w:rPr>
                    <w:t>Surrogate key for each payment (primary key)</w:t>
                  </w:r>
                </w:p>
              </w:tc>
              <w:tc>
                <w:tcPr>
                  <w:tcW w:w="100" w:type="pct"/>
                  <w:tcMar>
                    <w:top w:w="80" w:type="dxa"/>
                    <w:bottom w:w="80" w:type="dxa"/>
                  </w:tcMar>
                </w:tcPr>
                <w:p w14:paraId="2121C702" w14:textId="77777777" w:rsidR="00AE451A" w:rsidRDefault="002726B2">
                  <w:r>
                    <w:t>Primary Key</w:t>
                  </w:r>
                </w:p>
              </w:tc>
            </w:tr>
            <w:tr w:rsidR="004D1DA5" w14:paraId="4B72C021"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4DEC85A2" w14:textId="77777777" w:rsidR="00AE451A" w:rsidRDefault="002726B2">
                  <w:proofErr w:type="spellStart"/>
                  <w:r>
                    <w:rPr>
                      <w:b/>
                      <w:color w:val="0070C0"/>
                    </w:rPr>
                    <w:t>PaymentDate</w:t>
                  </w:r>
                  <w:proofErr w:type="spellEnd"/>
                </w:p>
              </w:tc>
              <w:tc>
                <w:tcPr>
                  <w:tcW w:w="100" w:type="pct"/>
                  <w:tcMar>
                    <w:top w:w="80" w:type="dxa"/>
                    <w:bottom w:w="80" w:type="dxa"/>
                  </w:tcMar>
                </w:tcPr>
                <w:p w14:paraId="05CF791D" w14:textId="77777777" w:rsidR="00AE451A" w:rsidRDefault="002726B2">
                  <w:r>
                    <w:t>Date/Time</w:t>
                  </w:r>
                </w:p>
              </w:tc>
              <w:tc>
                <w:tcPr>
                  <w:tcW w:w="100" w:type="pct"/>
                  <w:tcMar>
                    <w:top w:w="80" w:type="dxa"/>
                    <w:bottom w:w="80" w:type="dxa"/>
                  </w:tcMar>
                </w:tcPr>
                <w:p w14:paraId="0365F82C" w14:textId="77777777" w:rsidR="00AE451A" w:rsidRDefault="002726B2">
                  <w:r>
                    <w:rPr>
                      <w:b/>
                      <w:color w:val="0070C0"/>
                    </w:rPr>
                    <w:t>Payment date</w:t>
                  </w:r>
                </w:p>
              </w:tc>
              <w:tc>
                <w:tcPr>
                  <w:tcW w:w="100" w:type="pct"/>
                  <w:tcMar>
                    <w:top w:w="80" w:type="dxa"/>
                    <w:bottom w:w="80" w:type="dxa"/>
                  </w:tcMar>
                </w:tcPr>
                <w:p w14:paraId="79EE7105" w14:textId="77777777" w:rsidR="00AE451A" w:rsidRDefault="002726B2">
                  <w:r>
                    <w:t>Short Date Format</w:t>
                  </w:r>
                </w:p>
              </w:tc>
            </w:tr>
            <w:tr w:rsidR="004D1DA5" w14:paraId="13E64F85"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360" w:type="dxa"/>
              </w:trPr>
              <w:tc>
                <w:tcPr>
                  <w:tcW w:w="100" w:type="pct"/>
                  <w:tcMar>
                    <w:top w:w="80" w:type="dxa"/>
                    <w:bottom w:w="80" w:type="dxa"/>
                  </w:tcMar>
                </w:tcPr>
                <w:p w14:paraId="0C41A0D0" w14:textId="77777777" w:rsidR="00AE451A" w:rsidRDefault="002726B2">
                  <w:proofErr w:type="spellStart"/>
                  <w:r>
                    <w:rPr>
                      <w:b/>
                      <w:color w:val="0070C0"/>
                    </w:rPr>
                    <w:t>AmountPaid</w:t>
                  </w:r>
                  <w:proofErr w:type="spellEnd"/>
                </w:p>
              </w:tc>
              <w:tc>
                <w:tcPr>
                  <w:tcW w:w="100" w:type="pct"/>
                  <w:tcMar>
                    <w:top w:w="80" w:type="dxa"/>
                    <w:bottom w:w="80" w:type="dxa"/>
                  </w:tcMar>
                </w:tcPr>
                <w:p w14:paraId="4CC2F17A" w14:textId="77777777" w:rsidR="00AE451A" w:rsidRDefault="002726B2">
                  <w:r>
                    <w:t>Currency</w:t>
                  </w:r>
                </w:p>
              </w:tc>
              <w:tc>
                <w:tcPr>
                  <w:tcW w:w="100" w:type="pct"/>
                  <w:tcMar>
                    <w:top w:w="80" w:type="dxa"/>
                    <w:bottom w:w="80" w:type="dxa"/>
                  </w:tcMar>
                </w:tcPr>
                <w:p w14:paraId="6DB6ABB6" w14:textId="77777777" w:rsidR="00AE451A" w:rsidRDefault="002726B2">
                  <w:r>
                    <w:rPr>
                      <w:b/>
                      <w:color w:val="0070C0"/>
                    </w:rPr>
                    <w:t xml:space="preserve">Payment amount </w:t>
                  </w:r>
                </w:p>
              </w:tc>
            </w:tr>
          </w:tbl>
          <w:p w14:paraId="05855219" w14:textId="77777777" w:rsidR="00AE451A" w:rsidRDefault="00AE451A">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331" w:type="dxa"/>
          </w:tcPr>
          <w:p w14:paraId="66AB4612" w14:textId="77777777" w:rsidR="00AE451A" w:rsidRDefault="002726B2">
            <w:r>
              <w:t>3</w:t>
            </w:r>
          </w:p>
        </w:tc>
      </w:tr>
      <w:tr w:rsidR="00AE451A" w14:paraId="0D493A8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0C9C3445" w14:textId="77777777" w:rsidR="00AE451A" w:rsidRDefault="002726B2">
            <w:r>
              <w:t>28</w:t>
            </w:r>
          </w:p>
        </w:tc>
        <w:tc>
          <w:tcPr>
            <w:tcW w:w="7760" w:type="dxa"/>
          </w:tcPr>
          <w:p w14:paraId="5F8DEC25" w14:textId="77777777" w:rsidR="00AE451A" w:rsidRDefault="002726B2">
            <w:pPr>
              <w:cnfStyle w:val="000000010000" w:firstRow="0" w:lastRow="0" w:firstColumn="0" w:lastColumn="0" w:oddVBand="0" w:evenVBand="0" w:oddHBand="0" w:evenHBand="1" w:firstRowFirstColumn="0" w:firstRowLastColumn="0" w:lastRowFirstColumn="0" w:lastRowLastColumn="0"/>
            </w:pPr>
            <w:r>
              <w:t xml:space="preserve">Continue creating the new table by adding a new lookup field named </w:t>
            </w:r>
            <w:proofErr w:type="spellStart"/>
            <w:r>
              <w:rPr>
                <w:b/>
                <w:color w:val="0070C0"/>
              </w:rPr>
              <w:t>MemberID</w:t>
            </w:r>
            <w:proofErr w:type="spellEnd"/>
            <w:r>
              <w:t xml:space="preserve"> that uses the </w:t>
            </w:r>
            <w:proofErr w:type="spellStart"/>
            <w:r>
              <w:t>MemberID</w:t>
            </w:r>
            <w:proofErr w:type="spellEnd"/>
            <w:r>
              <w:t xml:space="preserve">, </w:t>
            </w:r>
            <w:proofErr w:type="spellStart"/>
            <w:r>
              <w:t>LastName</w:t>
            </w:r>
            <w:proofErr w:type="spellEnd"/>
            <w:r>
              <w:t xml:space="preserve">, and FirstName fields, in that order, from the </w:t>
            </w:r>
            <w:proofErr w:type="spellStart"/>
            <w:r>
              <w:t>tblMember</w:t>
            </w:r>
            <w:proofErr w:type="spellEnd"/>
            <w:r>
              <w:t xml:space="preserve"> table. Sort the lookup field in ascending order by </w:t>
            </w:r>
            <w:proofErr w:type="spellStart"/>
            <w:r>
              <w:t>LastName</w:t>
            </w:r>
            <w:proofErr w:type="spellEnd"/>
            <w:r>
              <w:t xml:space="preserve"> and then by FirstName. Hide the key column, enable data integrity, and restrict delete. </w:t>
            </w:r>
            <w:r>
              <w:br/>
            </w:r>
            <w:r>
              <w:br/>
              <w:t>In the Descript</w:t>
            </w:r>
            <w:r>
              <w:t xml:space="preserve">ion property of the </w:t>
            </w:r>
            <w:proofErr w:type="spellStart"/>
            <w:r>
              <w:t>MemberID</w:t>
            </w:r>
            <w:proofErr w:type="spellEnd"/>
            <w:r>
              <w:t xml:space="preserve"> field, type </w:t>
            </w:r>
            <w:r>
              <w:rPr>
                <w:b/>
                <w:color w:val="0070C0"/>
              </w:rPr>
              <w:t>This is the member who made the payment.</w:t>
            </w:r>
            <w:r>
              <w:t xml:space="preserve"> (include the period) </w:t>
            </w:r>
            <w:r>
              <w:br/>
            </w:r>
            <w:r>
              <w:br/>
              <w:t xml:space="preserve">Save the table as </w:t>
            </w:r>
            <w:proofErr w:type="spellStart"/>
            <w:r>
              <w:rPr>
                <w:b/>
                <w:color w:val="0070C0"/>
              </w:rPr>
              <w:t>tblPayment</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62A9204E" w14:textId="77777777" w:rsidR="00AE451A" w:rsidRDefault="002726B2">
            <w:r>
              <w:t>3</w:t>
            </w:r>
          </w:p>
        </w:tc>
      </w:tr>
      <w:tr w:rsidR="00AE451A" w14:paraId="12B7452F" w14:textId="77777777">
        <w:tc>
          <w:tcPr>
            <w:cnfStyle w:val="001000000000" w:firstRow="0" w:lastRow="0" w:firstColumn="1" w:lastColumn="0" w:oddVBand="0" w:evenVBand="0" w:oddHBand="0" w:evenHBand="0" w:firstRowFirstColumn="0" w:firstRowLastColumn="0" w:lastRowFirstColumn="0" w:lastRowLastColumn="0"/>
            <w:tcW w:w="1077" w:type="dxa"/>
          </w:tcPr>
          <w:p w14:paraId="4D5675D3" w14:textId="77777777" w:rsidR="00AE451A" w:rsidRDefault="002726B2">
            <w:r>
              <w:lastRenderedPageBreak/>
              <w:t>29</w:t>
            </w:r>
          </w:p>
        </w:tc>
        <w:tc>
          <w:tcPr>
            <w:tcW w:w="7760" w:type="dxa"/>
          </w:tcPr>
          <w:p w14:paraId="08F30F60" w14:textId="77777777" w:rsidR="00AE451A" w:rsidRDefault="002726B2">
            <w:pPr>
              <w:cnfStyle w:val="000000000000" w:firstRow="0" w:lastRow="0" w:firstColumn="0" w:lastColumn="0" w:oddVBand="0" w:evenVBand="0" w:oddHBand="0" w:evenHBand="0" w:firstRowFirstColumn="0" w:firstRowLastColumn="0" w:lastRowFirstColumn="0" w:lastRowLastColumn="0"/>
            </w:pPr>
            <w:r>
              <w:t xml:space="preserve">Switch to Datasheet view of the </w:t>
            </w:r>
            <w:proofErr w:type="spellStart"/>
            <w:r>
              <w:t>tblPayment</w:t>
            </w:r>
            <w:proofErr w:type="spellEnd"/>
            <w:r>
              <w:t xml:space="preserve"> table and enter the following records. </w:t>
            </w:r>
          </w:p>
          <w:p w14:paraId="6FA182AE" w14:textId="77777777" w:rsidR="00AE451A" w:rsidRDefault="00AE451A">
            <w:pPr>
              <w:cnfStyle w:val="000000000000" w:firstRow="0" w:lastRow="0" w:firstColumn="0" w:lastColumn="0" w:oddVBand="0" w:evenVBand="0" w:oddHBand="0" w:evenHBand="0" w:firstRowFirstColumn="0" w:firstRowLastColumn="0" w:lastRowFirstColumn="0" w:lastRowLastColumn="0"/>
            </w:pPr>
          </w:p>
          <w:tbl>
            <w:tblPr>
              <w:tblW w:w="0" w:type="auto"/>
              <w:tblLayout w:type="fixed"/>
              <w:tblLook w:val="04A0" w:firstRow="1" w:lastRow="0" w:firstColumn="1" w:lastColumn="0" w:noHBand="0" w:noVBand="1"/>
            </w:tblPr>
            <w:tblGrid>
              <w:gridCol w:w="2510"/>
              <w:gridCol w:w="2510"/>
              <w:gridCol w:w="2510"/>
            </w:tblGrid>
            <w:tr w:rsidR="004D1DA5" w14:paraId="2A14313A" w14:textId="77777777" w:rsidTr="004D1DA5">
              <w:tc>
                <w:tcPr>
                  <w:tcW w:w="100" w:type="pct"/>
                  <w:tcMar>
                    <w:top w:w="80" w:type="dxa"/>
                    <w:bottom w:w="80" w:type="dxa"/>
                  </w:tcMar>
                </w:tcPr>
                <w:p w14:paraId="221F3EE1" w14:textId="77777777" w:rsidR="00AE451A" w:rsidRDefault="002726B2">
                  <w:proofErr w:type="spellStart"/>
                  <w:r>
                    <w:t>PaymentDate</w:t>
                  </w:r>
                  <w:proofErr w:type="spellEnd"/>
                </w:p>
              </w:tc>
              <w:tc>
                <w:tcPr>
                  <w:tcW w:w="100" w:type="pct"/>
                  <w:tcMar>
                    <w:top w:w="80" w:type="dxa"/>
                    <w:bottom w:w="80" w:type="dxa"/>
                  </w:tcMar>
                </w:tcPr>
                <w:p w14:paraId="23BC0659" w14:textId="77777777" w:rsidR="00AE451A" w:rsidRDefault="002726B2">
                  <w:proofErr w:type="spellStart"/>
                  <w:r>
                    <w:t>AmountPaid</w:t>
                  </w:r>
                  <w:proofErr w:type="spellEnd"/>
                </w:p>
              </w:tc>
              <w:tc>
                <w:tcPr>
                  <w:tcW w:w="100" w:type="pct"/>
                  <w:tcMar>
                    <w:top w:w="80" w:type="dxa"/>
                    <w:bottom w:w="80" w:type="dxa"/>
                  </w:tcMar>
                </w:tcPr>
                <w:p w14:paraId="7F4C382E" w14:textId="77777777" w:rsidR="00AE451A" w:rsidRDefault="002726B2">
                  <w:proofErr w:type="spellStart"/>
                  <w:r>
                    <w:t>MemberID</w:t>
                  </w:r>
                  <w:proofErr w:type="spellEnd"/>
                </w:p>
              </w:tc>
            </w:tr>
            <w:tr w:rsidR="004D1DA5" w14:paraId="1AE54261"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63B142ED" w14:textId="77777777" w:rsidR="00AE451A" w:rsidRDefault="002726B2">
                  <w:r>
                    <w:rPr>
                      <w:b/>
                      <w:color w:val="0070C0"/>
                    </w:rPr>
                    <w:t>1/26/2021</w:t>
                  </w:r>
                </w:p>
              </w:tc>
              <w:tc>
                <w:tcPr>
                  <w:tcW w:w="100" w:type="pct"/>
                  <w:tcMar>
                    <w:top w:w="80" w:type="dxa"/>
                    <w:bottom w:w="80" w:type="dxa"/>
                  </w:tcMar>
                </w:tcPr>
                <w:p w14:paraId="22617B88" w14:textId="77777777" w:rsidR="00AE451A" w:rsidRDefault="002726B2">
                  <w:r>
                    <w:rPr>
                      <w:b/>
                      <w:color w:val="0070C0"/>
                    </w:rPr>
                    <w:t>1200</w:t>
                  </w:r>
                </w:p>
              </w:tc>
              <w:tc>
                <w:tcPr>
                  <w:tcW w:w="100" w:type="pct"/>
                  <w:tcMar>
                    <w:top w:w="80" w:type="dxa"/>
                    <w:bottom w:w="80" w:type="dxa"/>
                  </w:tcMar>
                </w:tcPr>
                <w:p w14:paraId="10CCC66F" w14:textId="77777777" w:rsidR="00AE451A" w:rsidRDefault="002726B2">
                  <w:r>
                    <w:t>Duke</w:t>
                  </w:r>
                </w:p>
              </w:tc>
            </w:tr>
            <w:tr w:rsidR="004D1DA5" w14:paraId="6DF8280C"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68304399" w14:textId="77777777" w:rsidR="00AE451A" w:rsidRDefault="002726B2">
                  <w:r>
                    <w:rPr>
                      <w:b/>
                      <w:color w:val="0070C0"/>
                    </w:rPr>
                    <w:t>2/23/2021</w:t>
                  </w:r>
                </w:p>
              </w:tc>
              <w:tc>
                <w:tcPr>
                  <w:tcW w:w="100" w:type="pct"/>
                  <w:tcMar>
                    <w:top w:w="80" w:type="dxa"/>
                    <w:bottom w:w="80" w:type="dxa"/>
                  </w:tcMar>
                </w:tcPr>
                <w:p w14:paraId="1E9E45E9" w14:textId="77777777" w:rsidR="00AE451A" w:rsidRDefault="002726B2">
                  <w:r>
                    <w:rPr>
                      <w:b/>
                      <w:color w:val="0070C0"/>
                    </w:rPr>
                    <w:t>1500</w:t>
                  </w:r>
                </w:p>
              </w:tc>
              <w:tc>
                <w:tcPr>
                  <w:tcW w:w="100" w:type="pct"/>
                  <w:tcMar>
                    <w:top w:w="80" w:type="dxa"/>
                    <w:bottom w:w="80" w:type="dxa"/>
                  </w:tcMar>
                </w:tcPr>
                <w:p w14:paraId="38ECC2C1" w14:textId="77777777" w:rsidR="00AE451A" w:rsidRDefault="002726B2">
                  <w:r>
                    <w:t>Risotto</w:t>
                  </w:r>
                </w:p>
              </w:tc>
            </w:tr>
          </w:tbl>
          <w:p w14:paraId="64254E91" w14:textId="77777777" w:rsidR="00AE451A" w:rsidRDefault="002726B2">
            <w:pPr>
              <w:cnfStyle w:val="000000000000" w:firstRow="0" w:lastRow="0" w:firstColumn="0" w:lastColumn="0" w:oddVBand="0" w:evenVBand="0" w:oddHBand="0" w:evenHBand="0" w:firstRowFirstColumn="0" w:firstRowLastColumn="0" w:lastRowFirstColumn="0" w:lastRowLastColumn="0"/>
            </w:pPr>
            <w:r>
              <w:br/>
            </w:r>
            <w:r>
              <w:br/>
              <w:t xml:space="preserve">Delete the record where the </w:t>
            </w:r>
            <w:proofErr w:type="spellStart"/>
            <w:r>
              <w:t>PaymentID</w:t>
            </w:r>
            <w:proofErr w:type="spellEnd"/>
            <w:r>
              <w:t xml:space="preserve"> is 1 and enter the following record. </w:t>
            </w:r>
          </w:p>
          <w:p w14:paraId="0643F469" w14:textId="77777777" w:rsidR="00AE451A" w:rsidRDefault="00AE451A">
            <w:pPr>
              <w:cnfStyle w:val="000000000000" w:firstRow="0" w:lastRow="0" w:firstColumn="0" w:lastColumn="0" w:oddVBand="0" w:evenVBand="0" w:oddHBand="0" w:evenHBand="0" w:firstRowFirstColumn="0" w:firstRowLastColumn="0" w:lastRowFirstColumn="0" w:lastRowLastColumn="0"/>
            </w:pPr>
          </w:p>
          <w:tbl>
            <w:tblPr>
              <w:tblW w:w="0" w:type="auto"/>
              <w:tblLayout w:type="fixed"/>
              <w:tblLook w:val="04A0" w:firstRow="1" w:lastRow="0" w:firstColumn="1" w:lastColumn="0" w:noHBand="0" w:noVBand="1"/>
            </w:tblPr>
            <w:tblGrid>
              <w:gridCol w:w="2510"/>
              <w:gridCol w:w="2510"/>
              <w:gridCol w:w="2510"/>
            </w:tblGrid>
            <w:tr w:rsidR="004D1DA5" w14:paraId="6E93CD0A" w14:textId="77777777" w:rsidTr="004D1DA5">
              <w:tc>
                <w:tcPr>
                  <w:tcW w:w="100" w:type="pct"/>
                  <w:tcMar>
                    <w:top w:w="80" w:type="dxa"/>
                    <w:bottom w:w="80" w:type="dxa"/>
                  </w:tcMar>
                </w:tcPr>
                <w:p w14:paraId="78040A8D" w14:textId="77777777" w:rsidR="00AE451A" w:rsidRDefault="002726B2">
                  <w:proofErr w:type="spellStart"/>
                  <w:r>
                    <w:t>PaymentDate</w:t>
                  </w:r>
                  <w:proofErr w:type="spellEnd"/>
                </w:p>
              </w:tc>
              <w:tc>
                <w:tcPr>
                  <w:tcW w:w="100" w:type="pct"/>
                  <w:tcMar>
                    <w:top w:w="80" w:type="dxa"/>
                    <w:bottom w:w="80" w:type="dxa"/>
                  </w:tcMar>
                </w:tcPr>
                <w:p w14:paraId="4E15BC15" w14:textId="77777777" w:rsidR="00AE451A" w:rsidRDefault="002726B2">
                  <w:proofErr w:type="spellStart"/>
                  <w:r>
                    <w:t>AmountPaid</w:t>
                  </w:r>
                  <w:proofErr w:type="spellEnd"/>
                </w:p>
              </w:tc>
              <w:tc>
                <w:tcPr>
                  <w:tcW w:w="100" w:type="pct"/>
                  <w:tcMar>
                    <w:top w:w="80" w:type="dxa"/>
                    <w:bottom w:w="80" w:type="dxa"/>
                  </w:tcMar>
                </w:tcPr>
                <w:p w14:paraId="32DD4B05" w14:textId="77777777" w:rsidR="00AE451A" w:rsidRDefault="002726B2">
                  <w:proofErr w:type="spellStart"/>
                  <w:r>
                    <w:t>MemberID</w:t>
                  </w:r>
                  <w:proofErr w:type="spellEnd"/>
                </w:p>
              </w:tc>
            </w:tr>
            <w:tr w:rsidR="004D1DA5" w14:paraId="7717CBB2"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372DEAC0" w14:textId="77777777" w:rsidR="00AE451A" w:rsidRDefault="002726B2">
                  <w:r>
                    <w:rPr>
                      <w:b/>
                      <w:color w:val="0070C0"/>
                    </w:rPr>
                    <w:t>3/5/2021</w:t>
                  </w:r>
                </w:p>
              </w:tc>
              <w:tc>
                <w:tcPr>
                  <w:tcW w:w="100" w:type="pct"/>
                  <w:tcMar>
                    <w:top w:w="80" w:type="dxa"/>
                    <w:bottom w:w="80" w:type="dxa"/>
                  </w:tcMar>
                </w:tcPr>
                <w:p w14:paraId="779393CD" w14:textId="77777777" w:rsidR="00AE451A" w:rsidRDefault="002726B2">
                  <w:r>
                    <w:rPr>
                      <w:b/>
                      <w:color w:val="0070C0"/>
                    </w:rPr>
                    <w:t>500</w:t>
                  </w:r>
                </w:p>
              </w:tc>
              <w:tc>
                <w:tcPr>
                  <w:tcW w:w="100" w:type="pct"/>
                  <w:tcMar>
                    <w:top w:w="80" w:type="dxa"/>
                    <w:bottom w:w="80" w:type="dxa"/>
                  </w:tcMar>
                </w:tcPr>
                <w:p w14:paraId="739A0752" w14:textId="77777777" w:rsidR="00AE451A" w:rsidRDefault="002726B2">
                  <w:r>
                    <w:t>Pollack</w:t>
                  </w:r>
                </w:p>
              </w:tc>
            </w:tr>
          </w:tbl>
          <w:p w14:paraId="66EE760E" w14:textId="77777777" w:rsidR="00AE451A" w:rsidRDefault="00AE451A">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331" w:type="dxa"/>
          </w:tcPr>
          <w:p w14:paraId="6533E3CE" w14:textId="77777777" w:rsidR="00AE451A" w:rsidRDefault="002726B2">
            <w:r>
              <w:t>2</w:t>
            </w:r>
          </w:p>
        </w:tc>
      </w:tr>
      <w:tr w:rsidR="00AE451A" w14:paraId="0E8248D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1BE5CC68" w14:textId="77777777" w:rsidR="00AE451A" w:rsidRDefault="002726B2">
            <w:r>
              <w:t>30</w:t>
            </w:r>
          </w:p>
        </w:tc>
        <w:tc>
          <w:tcPr>
            <w:tcW w:w="7760" w:type="dxa"/>
          </w:tcPr>
          <w:p w14:paraId="59DF6B53" w14:textId="77777777" w:rsidR="00AE451A" w:rsidRDefault="002726B2">
            <w:pPr>
              <w:cnfStyle w:val="000000010000" w:firstRow="0" w:lastRow="0" w:firstColumn="0" w:lastColumn="0" w:oddVBand="0" w:evenVBand="0" w:oddHBand="0" w:evenHBand="1" w:firstRowFirstColumn="0" w:firstRowLastColumn="0" w:lastRowFirstColumn="0" w:lastRowLastColumn="0"/>
            </w:pPr>
            <w:r>
              <w:t xml:space="preserve">Random </w:t>
            </w:r>
            <w:proofErr w:type="spellStart"/>
            <w:r>
              <w:t>Autonumber</w:t>
            </w:r>
            <w:proofErr w:type="spellEnd"/>
            <w:r>
              <w:t xml:space="preserve"> IDs can be either positive or negative numbers. While in practice most designers prefer incremental, random assignment works the same way where no number will be reused.</w:t>
            </w:r>
            <w:r>
              <w:br/>
            </w:r>
            <w:r>
              <w:br/>
              <w:t xml:space="preserve">Switch to Design view of the </w:t>
            </w:r>
            <w:proofErr w:type="spellStart"/>
            <w:r>
              <w:t>tblPayment</w:t>
            </w:r>
            <w:proofErr w:type="spellEnd"/>
            <w:r>
              <w:t xml:space="preserve"> table. Modify the New Value</w:t>
            </w:r>
            <w:r>
              <w:t xml:space="preserve">s property of the </w:t>
            </w:r>
            <w:proofErr w:type="spellStart"/>
            <w:r>
              <w:t>PaymentID</w:t>
            </w:r>
            <w:proofErr w:type="spellEnd"/>
            <w:r>
              <w:t xml:space="preserve"> field from Increment to Random.</w:t>
            </w:r>
          </w:p>
        </w:tc>
        <w:tc>
          <w:tcPr>
            <w:cnfStyle w:val="000100000000" w:firstRow="0" w:lastRow="0" w:firstColumn="0" w:lastColumn="1" w:oddVBand="0" w:evenVBand="0" w:oddHBand="0" w:evenHBand="0" w:firstRowFirstColumn="0" w:firstRowLastColumn="0" w:lastRowFirstColumn="0" w:lastRowLastColumn="0"/>
            <w:tcW w:w="1331" w:type="dxa"/>
          </w:tcPr>
          <w:p w14:paraId="6B253C2C" w14:textId="77777777" w:rsidR="00AE451A" w:rsidRDefault="002726B2">
            <w:r>
              <w:t>3</w:t>
            </w:r>
          </w:p>
        </w:tc>
      </w:tr>
      <w:tr w:rsidR="00AE451A" w14:paraId="5CD90D78" w14:textId="77777777">
        <w:tc>
          <w:tcPr>
            <w:cnfStyle w:val="001000000000" w:firstRow="0" w:lastRow="0" w:firstColumn="1" w:lastColumn="0" w:oddVBand="0" w:evenVBand="0" w:oddHBand="0" w:evenHBand="0" w:firstRowFirstColumn="0" w:firstRowLastColumn="0" w:lastRowFirstColumn="0" w:lastRowLastColumn="0"/>
            <w:tcW w:w="1077" w:type="dxa"/>
          </w:tcPr>
          <w:p w14:paraId="37312677" w14:textId="77777777" w:rsidR="00AE451A" w:rsidRDefault="002726B2">
            <w:r>
              <w:t>31</w:t>
            </w:r>
          </w:p>
        </w:tc>
        <w:tc>
          <w:tcPr>
            <w:tcW w:w="7760" w:type="dxa"/>
          </w:tcPr>
          <w:p w14:paraId="739D6C35" w14:textId="77777777" w:rsidR="00AE451A" w:rsidRDefault="002726B2">
            <w:pPr>
              <w:cnfStyle w:val="000000000000" w:firstRow="0" w:lastRow="0" w:firstColumn="0" w:lastColumn="0" w:oddVBand="0" w:evenVBand="0" w:oddHBand="0" w:evenHBand="0" w:firstRowFirstColumn="0" w:firstRowLastColumn="0" w:lastRowFirstColumn="0" w:lastRowLastColumn="0"/>
            </w:pPr>
            <w:r>
              <w:t xml:space="preserve">Switch to Datasheet view of the </w:t>
            </w:r>
            <w:proofErr w:type="spellStart"/>
            <w:r>
              <w:t>tblPayment</w:t>
            </w:r>
            <w:proofErr w:type="spellEnd"/>
            <w:r>
              <w:t xml:space="preserve"> table, save it, and enter the following records. </w:t>
            </w:r>
          </w:p>
          <w:p w14:paraId="794D2A4E" w14:textId="77777777" w:rsidR="00AE451A" w:rsidRDefault="00AE451A">
            <w:pPr>
              <w:cnfStyle w:val="000000000000" w:firstRow="0" w:lastRow="0" w:firstColumn="0" w:lastColumn="0" w:oddVBand="0" w:evenVBand="0" w:oddHBand="0" w:evenHBand="0" w:firstRowFirstColumn="0" w:firstRowLastColumn="0" w:lastRowFirstColumn="0" w:lastRowLastColumn="0"/>
            </w:pPr>
          </w:p>
          <w:tbl>
            <w:tblPr>
              <w:tblW w:w="0" w:type="auto"/>
              <w:tblLayout w:type="fixed"/>
              <w:tblLook w:val="04A0" w:firstRow="1" w:lastRow="0" w:firstColumn="1" w:lastColumn="0" w:noHBand="0" w:noVBand="1"/>
            </w:tblPr>
            <w:tblGrid>
              <w:gridCol w:w="2510"/>
              <w:gridCol w:w="2510"/>
              <w:gridCol w:w="2510"/>
            </w:tblGrid>
            <w:tr w:rsidR="004D1DA5" w14:paraId="71EFE2CF" w14:textId="77777777" w:rsidTr="004D1DA5">
              <w:tc>
                <w:tcPr>
                  <w:tcW w:w="100" w:type="pct"/>
                  <w:tcMar>
                    <w:top w:w="80" w:type="dxa"/>
                    <w:bottom w:w="80" w:type="dxa"/>
                  </w:tcMar>
                </w:tcPr>
                <w:p w14:paraId="205CF8AF" w14:textId="77777777" w:rsidR="00AE451A" w:rsidRDefault="002726B2">
                  <w:proofErr w:type="spellStart"/>
                  <w:r>
                    <w:t>PaymentDate</w:t>
                  </w:r>
                  <w:proofErr w:type="spellEnd"/>
                </w:p>
              </w:tc>
              <w:tc>
                <w:tcPr>
                  <w:tcW w:w="100" w:type="pct"/>
                  <w:tcMar>
                    <w:top w:w="80" w:type="dxa"/>
                    <w:bottom w:w="80" w:type="dxa"/>
                  </w:tcMar>
                </w:tcPr>
                <w:p w14:paraId="29BD1F47" w14:textId="77777777" w:rsidR="00AE451A" w:rsidRDefault="002726B2">
                  <w:proofErr w:type="spellStart"/>
                  <w:r>
                    <w:t>AmountPaid</w:t>
                  </w:r>
                  <w:proofErr w:type="spellEnd"/>
                </w:p>
              </w:tc>
              <w:tc>
                <w:tcPr>
                  <w:tcW w:w="100" w:type="pct"/>
                  <w:tcMar>
                    <w:top w:w="80" w:type="dxa"/>
                    <w:bottom w:w="80" w:type="dxa"/>
                  </w:tcMar>
                </w:tcPr>
                <w:p w14:paraId="5765A821" w14:textId="77777777" w:rsidR="00AE451A" w:rsidRDefault="002726B2">
                  <w:proofErr w:type="spellStart"/>
                  <w:r>
                    <w:t>MemberID</w:t>
                  </w:r>
                  <w:proofErr w:type="spellEnd"/>
                </w:p>
              </w:tc>
            </w:tr>
            <w:tr w:rsidR="004D1DA5" w14:paraId="720FA05B"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1ADD23D3" w14:textId="77777777" w:rsidR="00AE451A" w:rsidRDefault="002726B2">
                  <w:r>
                    <w:rPr>
                      <w:b/>
                      <w:color w:val="0070C0"/>
                    </w:rPr>
                    <w:t>4/8/2021</w:t>
                  </w:r>
                </w:p>
              </w:tc>
              <w:tc>
                <w:tcPr>
                  <w:tcW w:w="100" w:type="pct"/>
                  <w:tcMar>
                    <w:top w:w="80" w:type="dxa"/>
                    <w:bottom w:w="80" w:type="dxa"/>
                  </w:tcMar>
                </w:tcPr>
                <w:p w14:paraId="30B41C9C" w14:textId="77777777" w:rsidR="00AE451A" w:rsidRDefault="002726B2">
                  <w:r>
                    <w:rPr>
                      <w:b/>
                      <w:color w:val="0070C0"/>
                    </w:rPr>
                    <w:t>850</w:t>
                  </w:r>
                </w:p>
              </w:tc>
              <w:tc>
                <w:tcPr>
                  <w:tcW w:w="100" w:type="pct"/>
                  <w:tcMar>
                    <w:top w:w="80" w:type="dxa"/>
                    <w:bottom w:w="80" w:type="dxa"/>
                  </w:tcMar>
                </w:tcPr>
                <w:p w14:paraId="08BA670A" w14:textId="77777777" w:rsidR="00AE451A" w:rsidRDefault="002726B2">
                  <w:r>
                    <w:rPr>
                      <w:b/>
                      <w:color w:val="0070C0"/>
                    </w:rPr>
                    <w:t>Allen</w:t>
                  </w:r>
                </w:p>
              </w:tc>
            </w:tr>
            <w:tr w:rsidR="004D1DA5" w14:paraId="400AE4A1"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5C87A5F6" w14:textId="77777777" w:rsidR="00AE451A" w:rsidRDefault="002726B2">
                  <w:r>
                    <w:rPr>
                      <w:b/>
                      <w:color w:val="0070C0"/>
                    </w:rPr>
                    <w:t>5/25/2021</w:t>
                  </w:r>
                </w:p>
              </w:tc>
              <w:tc>
                <w:tcPr>
                  <w:tcW w:w="100" w:type="pct"/>
                  <w:tcMar>
                    <w:top w:w="80" w:type="dxa"/>
                    <w:bottom w:w="80" w:type="dxa"/>
                  </w:tcMar>
                </w:tcPr>
                <w:p w14:paraId="5AF6C594" w14:textId="77777777" w:rsidR="00AE451A" w:rsidRDefault="002726B2">
                  <w:r>
                    <w:rPr>
                      <w:b/>
                      <w:color w:val="0070C0"/>
                    </w:rPr>
                    <w:t>250</w:t>
                  </w:r>
                </w:p>
              </w:tc>
              <w:tc>
                <w:tcPr>
                  <w:tcW w:w="100" w:type="pct"/>
                  <w:tcMar>
                    <w:top w:w="80" w:type="dxa"/>
                    <w:bottom w:w="80" w:type="dxa"/>
                  </w:tcMar>
                </w:tcPr>
                <w:p w14:paraId="4806983B" w14:textId="77777777" w:rsidR="00AE451A" w:rsidRDefault="002726B2">
                  <w:r>
                    <w:rPr>
                      <w:b/>
                      <w:color w:val="0070C0"/>
                    </w:rPr>
                    <w:t>Britt</w:t>
                  </w:r>
                </w:p>
              </w:tc>
            </w:tr>
          </w:tbl>
          <w:p w14:paraId="7CF1BC1E" w14:textId="77777777" w:rsidR="00AE451A" w:rsidRDefault="002726B2">
            <w:pPr>
              <w:cnfStyle w:val="000000000000" w:firstRow="0" w:lastRow="0" w:firstColumn="0" w:lastColumn="0" w:oddVBand="0" w:evenVBand="0" w:oddHBand="0" w:evenHBand="0" w:firstRowFirstColumn="0" w:firstRowLastColumn="0" w:lastRowFirstColumn="0" w:lastRowLastColumn="0"/>
            </w:pPr>
            <w:r>
              <w:br/>
            </w:r>
            <w:r>
              <w:br/>
            </w:r>
            <w:r>
              <w:t xml:space="preserve">Close </w:t>
            </w:r>
            <w:proofErr w:type="spellStart"/>
            <w:r>
              <w:t>tblPayment</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60CABD9D" w14:textId="77777777" w:rsidR="00AE451A" w:rsidRDefault="002726B2">
            <w:r>
              <w:t>3</w:t>
            </w:r>
          </w:p>
        </w:tc>
      </w:tr>
      <w:tr w:rsidR="00AE451A" w14:paraId="629119C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0DE6A1D8" w14:textId="77777777" w:rsidR="00AE451A" w:rsidRDefault="002726B2">
            <w:r>
              <w:t>32</w:t>
            </w:r>
          </w:p>
        </w:tc>
        <w:tc>
          <w:tcPr>
            <w:tcW w:w="7760" w:type="dxa"/>
          </w:tcPr>
          <w:p w14:paraId="63DB8880" w14:textId="77777777" w:rsidR="00AE451A" w:rsidRDefault="002726B2">
            <w:pPr>
              <w:cnfStyle w:val="000000010000" w:firstRow="0" w:lastRow="0" w:firstColumn="0" w:lastColumn="0" w:oddVBand="0" w:evenVBand="0" w:oddHBand="0" w:evenHBand="1" w:firstRowFirstColumn="0" w:firstRowLastColumn="0" w:lastRowFirstColumn="0" w:lastRowLastColumn="0"/>
            </w:pPr>
            <w:r>
              <w:t>A hyperlink data type is appropriate for web addresses, email addresses, and local file references. If a user clicks on the hyperlink, Access will try to open it in a browser, email client, or file manager. An OLE (Object Linking an</w:t>
            </w:r>
            <w:r>
              <w:t>d Embedding) Object allows you to embed an object as an image. It consumes a great deal of space in the database but is needed to be compatible with legacy – or outdated – database system. Attachments are preferred to the OLE Object datatype. An attachment</w:t>
            </w:r>
            <w:r>
              <w:t xml:space="preserve"> allows a file to be attached – </w:t>
            </w:r>
            <w:proofErr w:type="gramStart"/>
            <w:r>
              <w:t>similar to</w:t>
            </w:r>
            <w:proofErr w:type="gramEnd"/>
            <w:r>
              <w:t xml:space="preserve"> email attachments – and the user can view or edit the document depending on the property settings. Attachments still increase the size of the dataset and should only be used when attachments will be on the smaller</w:t>
            </w:r>
            <w:r>
              <w:t xml:space="preserve"> size. </w:t>
            </w:r>
            <w:r>
              <w:br/>
            </w:r>
            <w:r>
              <w:br/>
              <w:t xml:space="preserve">Open the </w:t>
            </w:r>
            <w:proofErr w:type="spellStart"/>
            <w:r>
              <w:t>tblEmployee</w:t>
            </w:r>
            <w:proofErr w:type="spellEnd"/>
            <w:r>
              <w:t xml:space="preserve"> table in Design view and add the following new fields. </w:t>
            </w:r>
          </w:p>
          <w:p w14:paraId="781076B4" w14:textId="77777777" w:rsidR="00AE451A" w:rsidRDefault="00AE451A">
            <w:pPr>
              <w:cnfStyle w:val="000000010000" w:firstRow="0" w:lastRow="0" w:firstColumn="0" w:lastColumn="0" w:oddVBand="0" w:evenVBand="0" w:oddHBand="0" w:evenHBand="1" w:firstRowFirstColumn="0" w:firstRowLastColumn="0" w:lastRowFirstColumn="0" w:lastRowLastColumn="0"/>
            </w:pPr>
          </w:p>
          <w:tbl>
            <w:tblPr>
              <w:tblW w:w="0" w:type="auto"/>
              <w:tblLayout w:type="fixed"/>
              <w:tblLook w:val="04A0" w:firstRow="1" w:lastRow="0" w:firstColumn="1" w:lastColumn="0" w:noHBand="0" w:noVBand="1"/>
            </w:tblPr>
            <w:tblGrid>
              <w:gridCol w:w="2510"/>
              <w:gridCol w:w="2510"/>
              <w:gridCol w:w="2510"/>
            </w:tblGrid>
            <w:tr w:rsidR="004D1DA5" w14:paraId="4300F2FB" w14:textId="77777777" w:rsidTr="004D1DA5">
              <w:tc>
                <w:tcPr>
                  <w:tcW w:w="100" w:type="pct"/>
                  <w:tcMar>
                    <w:top w:w="80" w:type="dxa"/>
                    <w:bottom w:w="80" w:type="dxa"/>
                  </w:tcMar>
                </w:tcPr>
                <w:p w14:paraId="2AA6E049" w14:textId="77777777" w:rsidR="00AE451A" w:rsidRDefault="002726B2">
                  <w:r>
                    <w:t>Field Name</w:t>
                  </w:r>
                </w:p>
              </w:tc>
              <w:tc>
                <w:tcPr>
                  <w:tcW w:w="100" w:type="pct"/>
                  <w:tcMar>
                    <w:top w:w="80" w:type="dxa"/>
                    <w:bottom w:w="80" w:type="dxa"/>
                  </w:tcMar>
                </w:tcPr>
                <w:p w14:paraId="5EF724F6" w14:textId="77777777" w:rsidR="00AE451A" w:rsidRDefault="002726B2">
                  <w:r>
                    <w:t>Data Type</w:t>
                  </w:r>
                </w:p>
              </w:tc>
              <w:tc>
                <w:tcPr>
                  <w:tcW w:w="100" w:type="pct"/>
                  <w:tcMar>
                    <w:top w:w="80" w:type="dxa"/>
                    <w:bottom w:w="80" w:type="dxa"/>
                  </w:tcMar>
                </w:tcPr>
                <w:p w14:paraId="4A51E668" w14:textId="77777777" w:rsidR="00AE451A" w:rsidRDefault="002726B2">
                  <w:r>
                    <w:t>Description</w:t>
                  </w:r>
                </w:p>
              </w:tc>
            </w:tr>
            <w:tr w:rsidR="004D1DA5" w14:paraId="7856E01B"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167660CD" w14:textId="77777777" w:rsidR="00AE451A" w:rsidRDefault="002726B2">
                  <w:proofErr w:type="spellStart"/>
                  <w:r>
                    <w:rPr>
                      <w:b/>
                      <w:color w:val="0070C0"/>
                    </w:rPr>
                    <w:t>EmailAddress</w:t>
                  </w:r>
                  <w:proofErr w:type="spellEnd"/>
                  <w:r>
                    <w:rPr>
                      <w:b/>
                      <w:color w:val="0070C0"/>
                    </w:rPr>
                    <w:t xml:space="preserve"> </w:t>
                  </w:r>
                </w:p>
              </w:tc>
              <w:tc>
                <w:tcPr>
                  <w:tcW w:w="100" w:type="pct"/>
                  <w:tcMar>
                    <w:top w:w="80" w:type="dxa"/>
                    <w:bottom w:w="80" w:type="dxa"/>
                  </w:tcMar>
                </w:tcPr>
                <w:p w14:paraId="566C553D" w14:textId="77777777" w:rsidR="00AE451A" w:rsidRDefault="002726B2">
                  <w:r>
                    <w:t>Hyperlink</w:t>
                  </w:r>
                </w:p>
              </w:tc>
              <w:tc>
                <w:tcPr>
                  <w:tcW w:w="100" w:type="pct"/>
                  <w:tcMar>
                    <w:top w:w="80" w:type="dxa"/>
                    <w:bottom w:w="80" w:type="dxa"/>
                  </w:tcMar>
                </w:tcPr>
                <w:p w14:paraId="150EEAEA" w14:textId="77777777" w:rsidR="00AE451A" w:rsidRDefault="002726B2">
                  <w:r>
                    <w:rPr>
                      <w:b/>
                      <w:color w:val="0070C0"/>
                    </w:rPr>
                    <w:t xml:space="preserve"> E-mail address</w:t>
                  </w:r>
                </w:p>
              </w:tc>
            </w:tr>
            <w:tr w:rsidR="004D1DA5" w14:paraId="5167F621"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37E0687D" w14:textId="77777777" w:rsidR="00AE451A" w:rsidRDefault="002726B2">
                  <w:r>
                    <w:rPr>
                      <w:b/>
                      <w:color w:val="0070C0"/>
                    </w:rPr>
                    <w:t xml:space="preserve">Photo  </w:t>
                  </w:r>
                </w:p>
              </w:tc>
              <w:tc>
                <w:tcPr>
                  <w:tcW w:w="100" w:type="pct"/>
                  <w:tcMar>
                    <w:top w:w="80" w:type="dxa"/>
                    <w:bottom w:w="80" w:type="dxa"/>
                  </w:tcMar>
                </w:tcPr>
                <w:p w14:paraId="371566D7" w14:textId="77777777" w:rsidR="00AE451A" w:rsidRDefault="002726B2">
                  <w:r>
                    <w:t>OLE Object</w:t>
                  </w:r>
                </w:p>
              </w:tc>
              <w:tc>
                <w:tcPr>
                  <w:tcW w:w="100" w:type="pct"/>
                  <w:tcMar>
                    <w:top w:w="80" w:type="dxa"/>
                    <w:bottom w:w="80" w:type="dxa"/>
                  </w:tcMar>
                </w:tcPr>
                <w:p w14:paraId="4B17215E" w14:textId="77777777" w:rsidR="00AE451A" w:rsidRDefault="002726B2">
                  <w:r>
                    <w:rPr>
                      <w:b/>
                      <w:color w:val="0070C0"/>
                    </w:rPr>
                    <w:t>Golf photo</w:t>
                  </w:r>
                </w:p>
              </w:tc>
            </w:tr>
            <w:tr w:rsidR="004D1DA5" w14:paraId="654D3744"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1C5A27CF" w14:textId="77777777" w:rsidR="00AE451A" w:rsidRDefault="002726B2">
                  <w:proofErr w:type="spellStart"/>
                  <w:r>
                    <w:rPr>
                      <w:b/>
                      <w:color w:val="0070C0"/>
                    </w:rPr>
                    <w:t>OrientationSignOff</w:t>
                  </w:r>
                  <w:proofErr w:type="spellEnd"/>
                  <w:r>
                    <w:rPr>
                      <w:b/>
                      <w:color w:val="0070C0"/>
                    </w:rPr>
                    <w:t xml:space="preserve"> </w:t>
                  </w:r>
                </w:p>
              </w:tc>
              <w:tc>
                <w:tcPr>
                  <w:tcW w:w="100" w:type="pct"/>
                  <w:tcMar>
                    <w:top w:w="80" w:type="dxa"/>
                    <w:bottom w:w="80" w:type="dxa"/>
                  </w:tcMar>
                </w:tcPr>
                <w:p w14:paraId="49B5DF2E" w14:textId="77777777" w:rsidR="00AE451A" w:rsidRDefault="002726B2">
                  <w:r>
                    <w:t>Attachment</w:t>
                  </w:r>
                </w:p>
              </w:tc>
              <w:tc>
                <w:tcPr>
                  <w:tcW w:w="100" w:type="pct"/>
                  <w:tcMar>
                    <w:top w:w="80" w:type="dxa"/>
                    <w:bottom w:w="80" w:type="dxa"/>
                  </w:tcMar>
                </w:tcPr>
                <w:p w14:paraId="613FBD47" w14:textId="77777777" w:rsidR="00AE451A" w:rsidRDefault="002726B2">
                  <w:r>
                    <w:rPr>
                      <w:b/>
                      <w:color w:val="0070C0"/>
                    </w:rPr>
                    <w:t>Form verifying orientation completion</w:t>
                  </w:r>
                </w:p>
              </w:tc>
            </w:tr>
          </w:tbl>
          <w:p w14:paraId="5E4E09D0" w14:textId="77777777" w:rsidR="00AE451A" w:rsidRDefault="00AE451A">
            <w:pPr>
              <w:cnfStyle w:val="000000010000" w:firstRow="0" w:lastRow="0" w:firstColumn="0" w:lastColumn="0" w:oddVBand="0" w:evenVBand="0" w:oddHBand="0" w:evenHBand="1"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331" w:type="dxa"/>
          </w:tcPr>
          <w:p w14:paraId="72DB4FCB" w14:textId="77777777" w:rsidR="00AE451A" w:rsidRDefault="002726B2">
            <w:r>
              <w:t>3</w:t>
            </w:r>
          </w:p>
        </w:tc>
      </w:tr>
      <w:tr w:rsidR="00AE451A" w14:paraId="12FA416D" w14:textId="77777777">
        <w:tc>
          <w:tcPr>
            <w:cnfStyle w:val="001000000000" w:firstRow="0" w:lastRow="0" w:firstColumn="1" w:lastColumn="0" w:oddVBand="0" w:evenVBand="0" w:oddHBand="0" w:evenHBand="0" w:firstRowFirstColumn="0" w:firstRowLastColumn="0" w:lastRowFirstColumn="0" w:lastRowLastColumn="0"/>
            <w:tcW w:w="1077" w:type="dxa"/>
          </w:tcPr>
          <w:p w14:paraId="7396CB05" w14:textId="77777777" w:rsidR="00AE451A" w:rsidRDefault="002726B2">
            <w:r>
              <w:lastRenderedPageBreak/>
              <w:t>33</w:t>
            </w:r>
          </w:p>
        </w:tc>
        <w:tc>
          <w:tcPr>
            <w:tcW w:w="7760" w:type="dxa"/>
          </w:tcPr>
          <w:p w14:paraId="7AF775F3" w14:textId="77777777" w:rsidR="00AE451A" w:rsidRDefault="002726B2">
            <w:pPr>
              <w:cnfStyle w:val="000000000000" w:firstRow="0" w:lastRow="0" w:firstColumn="0" w:lastColumn="0" w:oddVBand="0" w:evenVBand="0" w:oddHBand="0" w:evenHBand="0" w:firstRowFirstColumn="0" w:firstRowLastColumn="0" w:lastRowFirstColumn="0" w:lastRowLastColumn="0"/>
            </w:pPr>
            <w:r>
              <w:t xml:space="preserve">Switch to Datasheet view of the </w:t>
            </w:r>
            <w:proofErr w:type="spellStart"/>
            <w:r>
              <w:t>tblEmployee</w:t>
            </w:r>
            <w:proofErr w:type="spellEnd"/>
            <w:r>
              <w:t xml:space="preserve"> table, save it, and enter the email address for the following employee. </w:t>
            </w:r>
          </w:p>
          <w:p w14:paraId="0274E44A" w14:textId="77777777" w:rsidR="00AE451A" w:rsidRDefault="00AE451A">
            <w:pPr>
              <w:cnfStyle w:val="000000000000" w:firstRow="0" w:lastRow="0" w:firstColumn="0" w:lastColumn="0" w:oddVBand="0" w:evenVBand="0" w:oddHBand="0" w:evenHBand="0" w:firstRowFirstColumn="0" w:firstRowLastColumn="0" w:lastRowFirstColumn="0" w:lastRowLastColumn="0"/>
            </w:pPr>
          </w:p>
          <w:tbl>
            <w:tblPr>
              <w:tblW w:w="0" w:type="auto"/>
              <w:tblLayout w:type="fixed"/>
              <w:tblLook w:val="04A0" w:firstRow="1" w:lastRow="0" w:firstColumn="1" w:lastColumn="0" w:noHBand="0" w:noVBand="1"/>
            </w:tblPr>
            <w:tblGrid>
              <w:gridCol w:w="2510"/>
              <w:gridCol w:w="2510"/>
              <w:gridCol w:w="2510"/>
            </w:tblGrid>
            <w:tr w:rsidR="004D1DA5" w14:paraId="6BD51031" w14:textId="77777777" w:rsidTr="004D1DA5">
              <w:tc>
                <w:tcPr>
                  <w:tcW w:w="100" w:type="pct"/>
                  <w:tcMar>
                    <w:top w:w="80" w:type="dxa"/>
                    <w:bottom w:w="80" w:type="dxa"/>
                  </w:tcMar>
                </w:tcPr>
                <w:p w14:paraId="5966ABD8" w14:textId="77777777" w:rsidR="00AE451A" w:rsidRDefault="002726B2">
                  <w:proofErr w:type="spellStart"/>
                  <w:r>
                    <w:t>EmployeeID</w:t>
                  </w:r>
                  <w:proofErr w:type="spellEnd"/>
                </w:p>
              </w:tc>
              <w:tc>
                <w:tcPr>
                  <w:tcW w:w="100" w:type="pct"/>
                  <w:tcMar>
                    <w:top w:w="80" w:type="dxa"/>
                    <w:bottom w:w="80" w:type="dxa"/>
                  </w:tcMar>
                </w:tcPr>
                <w:p w14:paraId="52DB69D1" w14:textId="77777777" w:rsidR="00AE451A" w:rsidRDefault="002726B2">
                  <w:proofErr w:type="spellStart"/>
                  <w:r>
                    <w:t>NameTag</w:t>
                  </w:r>
                  <w:proofErr w:type="spellEnd"/>
                </w:p>
              </w:tc>
              <w:tc>
                <w:tcPr>
                  <w:tcW w:w="100" w:type="pct"/>
                  <w:tcMar>
                    <w:top w:w="80" w:type="dxa"/>
                    <w:bottom w:w="80" w:type="dxa"/>
                  </w:tcMar>
                </w:tcPr>
                <w:p w14:paraId="46775A6E" w14:textId="77777777" w:rsidR="00AE451A" w:rsidRDefault="002726B2">
                  <w:proofErr w:type="spellStart"/>
                  <w:r>
                    <w:t>EmailAddress</w:t>
                  </w:r>
                  <w:proofErr w:type="spellEnd"/>
                </w:p>
              </w:tc>
            </w:tr>
            <w:tr w:rsidR="004D1DA5" w14:paraId="3A6E352C" w14:textId="77777777" w:rsidTr="004D1DA5">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100" w:type="pct"/>
                  <w:tcMar>
                    <w:top w:w="80" w:type="dxa"/>
                    <w:bottom w:w="80" w:type="dxa"/>
                  </w:tcMar>
                </w:tcPr>
                <w:p w14:paraId="67DB06A8" w14:textId="77777777" w:rsidR="00AE451A" w:rsidRDefault="002726B2">
                  <w:r>
                    <w:t>EMP4</w:t>
                  </w:r>
                </w:p>
              </w:tc>
              <w:tc>
                <w:tcPr>
                  <w:tcW w:w="100" w:type="pct"/>
                  <w:tcMar>
                    <w:top w:w="80" w:type="dxa"/>
                    <w:bottom w:w="80" w:type="dxa"/>
                  </w:tcMar>
                </w:tcPr>
                <w:p w14:paraId="589B59BC" w14:textId="77777777" w:rsidR="00AE451A" w:rsidRDefault="002726B2">
                  <w:r>
                    <w:t>Ginger Liu</w:t>
                  </w:r>
                </w:p>
              </w:tc>
              <w:tc>
                <w:tcPr>
                  <w:tcW w:w="100" w:type="pct"/>
                  <w:tcMar>
                    <w:top w:w="80" w:type="dxa"/>
                    <w:bottom w:w="80" w:type="dxa"/>
                  </w:tcMar>
                </w:tcPr>
                <w:p w14:paraId="5ACE610E" w14:textId="77777777" w:rsidR="00AE451A" w:rsidRDefault="002726B2">
                  <w:r>
                    <w:rPr>
                      <w:b/>
                      <w:color w:val="0070C0"/>
                    </w:rPr>
                    <w:t xml:space="preserve"> liug@paintedparadise.com</w:t>
                  </w:r>
                </w:p>
              </w:tc>
            </w:tr>
          </w:tbl>
          <w:p w14:paraId="30FA9FB8" w14:textId="77777777" w:rsidR="00AE451A" w:rsidRDefault="00AE451A">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331" w:type="dxa"/>
          </w:tcPr>
          <w:p w14:paraId="19CE1B4E" w14:textId="77777777" w:rsidR="00AE451A" w:rsidRDefault="002726B2">
            <w:r>
              <w:t>3</w:t>
            </w:r>
          </w:p>
        </w:tc>
      </w:tr>
      <w:tr w:rsidR="00AE451A" w14:paraId="178D878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25ACAE05" w14:textId="77777777" w:rsidR="00AE451A" w:rsidRDefault="002726B2">
            <w:r>
              <w:t>34</w:t>
            </w:r>
          </w:p>
        </w:tc>
        <w:tc>
          <w:tcPr>
            <w:tcW w:w="7760" w:type="dxa"/>
          </w:tcPr>
          <w:p w14:paraId="6C9CAADD" w14:textId="77777777" w:rsidR="00AE451A" w:rsidRDefault="002726B2">
            <w:pPr>
              <w:cnfStyle w:val="000000010000" w:firstRow="0" w:lastRow="0" w:firstColumn="0" w:lastColumn="0" w:oddVBand="0" w:evenVBand="0" w:oddHBand="0" w:evenHBand="1" w:firstRowFirstColumn="0" w:firstRowLastColumn="0" w:lastRowFirstColumn="0" w:lastRowLastColumn="0"/>
            </w:pPr>
            <w:r>
              <w:t xml:space="preserve">In the Photo field of Ginger Liu’s record, insert the </w:t>
            </w:r>
            <w:r>
              <w:rPr>
                <w:i/>
              </w:rPr>
              <w:t>Liu.jpg</w:t>
            </w:r>
            <w:r>
              <w:t xml:space="preserve"> file. Be sure and check the Link check box before closing the dialog box.  </w:t>
            </w:r>
          </w:p>
        </w:tc>
        <w:tc>
          <w:tcPr>
            <w:cnfStyle w:val="000100000000" w:firstRow="0" w:lastRow="0" w:firstColumn="0" w:lastColumn="1" w:oddVBand="0" w:evenVBand="0" w:oddHBand="0" w:evenHBand="0" w:firstRowFirstColumn="0" w:firstRowLastColumn="0" w:lastRowFirstColumn="0" w:lastRowLastColumn="0"/>
            <w:tcW w:w="1331" w:type="dxa"/>
          </w:tcPr>
          <w:p w14:paraId="5153D134" w14:textId="77777777" w:rsidR="00AE451A" w:rsidRDefault="002726B2">
            <w:r>
              <w:t>3</w:t>
            </w:r>
          </w:p>
        </w:tc>
      </w:tr>
      <w:tr w:rsidR="00AE451A" w14:paraId="67F81B2E" w14:textId="77777777">
        <w:tc>
          <w:tcPr>
            <w:cnfStyle w:val="001000000000" w:firstRow="0" w:lastRow="0" w:firstColumn="1" w:lastColumn="0" w:oddVBand="0" w:evenVBand="0" w:oddHBand="0" w:evenHBand="0" w:firstRowFirstColumn="0" w:firstRowLastColumn="0" w:lastRowFirstColumn="0" w:lastRowLastColumn="0"/>
            <w:tcW w:w="1077" w:type="dxa"/>
          </w:tcPr>
          <w:p w14:paraId="2B959632" w14:textId="77777777" w:rsidR="00AE451A" w:rsidRDefault="002726B2">
            <w:r>
              <w:t>35</w:t>
            </w:r>
          </w:p>
        </w:tc>
        <w:tc>
          <w:tcPr>
            <w:tcW w:w="7760" w:type="dxa"/>
          </w:tcPr>
          <w:p w14:paraId="24AFC692" w14:textId="77777777" w:rsidR="00AE451A" w:rsidRDefault="002726B2">
            <w:pPr>
              <w:cnfStyle w:val="000000000000" w:firstRow="0" w:lastRow="0" w:firstColumn="0" w:lastColumn="0" w:oddVBand="0" w:evenVBand="0" w:oddHBand="0" w:evenHBand="0" w:firstRowFirstColumn="0" w:firstRowLastColumn="0" w:lastRowFirstColumn="0" w:lastRowLastColumn="0"/>
            </w:pPr>
            <w:r>
              <w:t xml:space="preserve">In the </w:t>
            </w:r>
            <w:proofErr w:type="spellStart"/>
            <w:r>
              <w:t>OrientatioSignOff</w:t>
            </w:r>
            <w:proofErr w:type="spellEnd"/>
            <w:r>
              <w:t xml:space="preserve"> field of Ginger Liu’s record, insert the </w:t>
            </w:r>
            <w:r>
              <w:rPr>
                <w:i/>
              </w:rPr>
              <w:t>Liu.pdf</w:t>
            </w:r>
            <w:r>
              <w:t xml:space="preserve"> file. </w:t>
            </w:r>
            <w:r>
              <w:br/>
            </w:r>
            <w:r>
              <w:br/>
              <w:t xml:space="preserve">Save and close </w:t>
            </w:r>
            <w:proofErr w:type="spellStart"/>
            <w:r>
              <w:t>tblEmployee</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066190AE" w14:textId="77777777" w:rsidR="00AE451A" w:rsidRDefault="002726B2">
            <w:r>
              <w:t>3</w:t>
            </w:r>
          </w:p>
        </w:tc>
      </w:tr>
      <w:tr w:rsidR="00AE451A" w14:paraId="0EB21E8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3437A7DA" w14:textId="77777777" w:rsidR="00AE451A" w:rsidRDefault="002726B2">
            <w:r>
              <w:t>36</w:t>
            </w:r>
          </w:p>
        </w:tc>
        <w:tc>
          <w:tcPr>
            <w:tcW w:w="7760" w:type="dxa"/>
          </w:tcPr>
          <w:p w14:paraId="562F1E80" w14:textId="77777777" w:rsidR="00AE451A" w:rsidRDefault="002726B2">
            <w:pPr>
              <w:cnfStyle w:val="000000010000" w:firstRow="0" w:lastRow="0" w:firstColumn="0" w:lastColumn="0" w:oddVBand="0" w:evenVBand="0" w:oddHBand="0" w:evenHBand="1" w:firstRowFirstColumn="0" w:firstRowLastColumn="0" w:lastRowFirstColumn="0" w:lastRowLastColumn="0"/>
            </w:pPr>
            <w:r>
              <w:t>Access has serval robust ways to filter the data in a table. The Advanced Filter allows you to specify several criteria for the desired reco</w:t>
            </w:r>
            <w:r>
              <w:t>rds. Further, the results of the filter can be saved as a query for later use using Save Object As.</w:t>
            </w:r>
            <w:r>
              <w:br/>
            </w:r>
            <w:r>
              <w:br/>
              <w:t xml:space="preserve">In Datasheet view of the </w:t>
            </w:r>
            <w:proofErr w:type="spellStart"/>
            <w:r>
              <w:t>tblMember</w:t>
            </w:r>
            <w:proofErr w:type="spellEnd"/>
            <w:r>
              <w:t xml:space="preserve"> table, create an advanced filter that will display only the records where the city equals </w:t>
            </w:r>
            <w:r>
              <w:rPr>
                <w:b/>
                <w:color w:val="0070C0"/>
              </w:rPr>
              <w:t>"Santa Fe"</w:t>
            </w:r>
            <w:r>
              <w:t xml:space="preserve"> or </w:t>
            </w:r>
            <w:r>
              <w:rPr>
                <w:b/>
                <w:color w:val="0070C0"/>
              </w:rPr>
              <w:t>"Cowles"</w:t>
            </w:r>
            <w:r>
              <w:t>. Save t</w:t>
            </w:r>
            <w:r>
              <w:t xml:space="preserve">he filter as a query object with the name </w:t>
            </w:r>
            <w:proofErr w:type="spellStart"/>
            <w:r>
              <w:rPr>
                <w:b/>
                <w:color w:val="0070C0"/>
              </w:rPr>
              <w:t>qrySantaFeMembers</w:t>
            </w:r>
            <w:proofErr w:type="spellEnd"/>
            <w:r>
              <w:t xml:space="preserve">. </w:t>
            </w:r>
            <w:r>
              <w:br/>
            </w:r>
            <w:r>
              <w:br/>
              <w:t xml:space="preserve">Close </w:t>
            </w:r>
            <w:proofErr w:type="spellStart"/>
            <w:r>
              <w:t>qrySantaFeMembers</w:t>
            </w:r>
            <w:proofErr w:type="spellEnd"/>
            <w:r>
              <w:t xml:space="preserve"> and </w:t>
            </w:r>
            <w:proofErr w:type="spellStart"/>
            <w:r>
              <w:t>tblMember</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68B1F934" w14:textId="77777777" w:rsidR="00AE451A" w:rsidRDefault="002726B2">
            <w:r>
              <w:t>3</w:t>
            </w:r>
          </w:p>
        </w:tc>
      </w:tr>
      <w:tr w:rsidR="00AE451A" w14:paraId="0D2B64FC" w14:textId="77777777">
        <w:tc>
          <w:tcPr>
            <w:cnfStyle w:val="001000000000" w:firstRow="0" w:lastRow="0" w:firstColumn="1" w:lastColumn="0" w:oddVBand="0" w:evenVBand="0" w:oddHBand="0" w:evenHBand="0" w:firstRowFirstColumn="0" w:firstRowLastColumn="0" w:lastRowFirstColumn="0" w:lastRowLastColumn="0"/>
            <w:tcW w:w="1077" w:type="dxa"/>
          </w:tcPr>
          <w:p w14:paraId="6249E454" w14:textId="77777777" w:rsidR="00AE451A" w:rsidRDefault="002726B2">
            <w:r>
              <w:t>37</w:t>
            </w:r>
          </w:p>
        </w:tc>
        <w:tc>
          <w:tcPr>
            <w:tcW w:w="7760" w:type="dxa"/>
          </w:tcPr>
          <w:p w14:paraId="47C948B3" w14:textId="77777777" w:rsidR="00AE451A" w:rsidRDefault="002726B2">
            <w:pPr>
              <w:cnfStyle w:val="000000000000" w:firstRow="0" w:lastRow="0" w:firstColumn="0" w:lastColumn="0" w:oddVBand="0" w:evenVBand="0" w:oddHBand="0" w:evenHBand="0" w:firstRowFirstColumn="0" w:firstRowLastColumn="0" w:lastRowFirstColumn="0" w:lastRowLastColumn="0"/>
            </w:pPr>
            <w:r>
              <w:t xml:space="preserve">By using the Table Analyzer, you can divide a table – such as data created from an import – into several tables and automatically create the relationships you need between them. </w:t>
            </w:r>
            <w:r>
              <w:br/>
            </w:r>
            <w:r>
              <w:br/>
              <w:t xml:space="preserve">Use the Table Analyzer Wizard to reduce redundancy in the </w:t>
            </w:r>
            <w:proofErr w:type="spellStart"/>
            <w:r>
              <w:t>tblMember</w:t>
            </w:r>
            <w:proofErr w:type="spellEnd"/>
            <w:r>
              <w:t xml:space="preserve"> table. L</w:t>
            </w:r>
            <w:r>
              <w:t xml:space="preserve">et the wizard deicide how to modify the table. The wizard will create two tables. Rename Table1 as </w:t>
            </w:r>
            <w:proofErr w:type="spellStart"/>
            <w:r>
              <w:rPr>
                <w:b/>
                <w:color w:val="0070C0"/>
              </w:rPr>
              <w:t>tblMemberData</w:t>
            </w:r>
            <w:proofErr w:type="spellEnd"/>
            <w:r>
              <w:t xml:space="preserve"> and Table2 as </w:t>
            </w:r>
            <w:proofErr w:type="spellStart"/>
            <w:r>
              <w:rPr>
                <w:b/>
                <w:color w:val="0070C0"/>
              </w:rPr>
              <w:t>tblCityZip</w:t>
            </w:r>
            <w:proofErr w:type="spellEnd"/>
            <w:r>
              <w:t xml:space="preserve">. There should be no typographical errors and there is no need to create a query. </w:t>
            </w:r>
            <w:r>
              <w:br/>
            </w:r>
            <w:r>
              <w:br/>
              <w:t xml:space="preserve">Close </w:t>
            </w:r>
            <w:proofErr w:type="spellStart"/>
            <w:r>
              <w:t>tblMemberData</w:t>
            </w:r>
            <w:proofErr w:type="spellEnd"/>
            <w:r>
              <w:t xml:space="preserve"> and </w:t>
            </w:r>
            <w:proofErr w:type="spellStart"/>
            <w:r>
              <w:t>tblCityZip</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0FF6E13C" w14:textId="77777777" w:rsidR="00AE451A" w:rsidRDefault="002726B2">
            <w:r>
              <w:t>3</w:t>
            </w:r>
          </w:p>
        </w:tc>
      </w:tr>
      <w:tr w:rsidR="00AE451A" w14:paraId="1FFF2E1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54CDD523" w14:textId="77777777" w:rsidR="00AE451A" w:rsidRDefault="002726B2">
            <w:r>
              <w:t>38</w:t>
            </w:r>
          </w:p>
        </w:tc>
        <w:tc>
          <w:tcPr>
            <w:tcW w:w="7760" w:type="dxa"/>
          </w:tcPr>
          <w:p w14:paraId="77768564" w14:textId="77777777" w:rsidR="00AE451A" w:rsidRDefault="002726B2">
            <w:pPr>
              <w:cnfStyle w:val="000000010000" w:firstRow="0" w:lastRow="0" w:firstColumn="0" w:lastColumn="0" w:oddVBand="0" w:evenVBand="0" w:oddHBand="0" w:evenHBand="1" w:firstRowFirstColumn="0" w:firstRowLastColumn="0" w:lastRowFirstColumn="0" w:lastRowLastColumn="0"/>
            </w:pPr>
            <w:r>
              <w:t>Exit Access, and then submit your file as directed by your instructor.</w:t>
            </w:r>
          </w:p>
        </w:tc>
        <w:tc>
          <w:tcPr>
            <w:cnfStyle w:val="000100000000" w:firstRow="0" w:lastRow="0" w:firstColumn="0" w:lastColumn="1" w:oddVBand="0" w:evenVBand="0" w:oddHBand="0" w:evenHBand="0" w:firstRowFirstColumn="0" w:firstRowLastColumn="0" w:lastRowFirstColumn="0" w:lastRowLastColumn="0"/>
            <w:tcW w:w="1331" w:type="dxa"/>
          </w:tcPr>
          <w:p w14:paraId="18E839D4" w14:textId="77777777" w:rsidR="00AE451A" w:rsidRDefault="002726B2">
            <w:r>
              <w:t>0</w:t>
            </w:r>
          </w:p>
        </w:tc>
      </w:tr>
    </w:tbl>
    <w:tbl>
      <w:tblPr>
        <w:tblStyle w:val="Style31"/>
        <w:tblW w:w="10168" w:type="dxa"/>
        <w:tblInd w:w="0" w:type="dxa"/>
        <w:tblBorders>
          <w:bottom w:val="single" w:sz="2" w:space="0" w:color="BFBFBF"/>
          <w:insideV w:val="single" w:sz="2" w:space="0" w:color="BFBFBF"/>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14:paraId="52F010AF" w14:textId="77777777" w:rsidTr="00CC7606">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sz="2" w:space="0" w:color="BFBFBF"/>
              <w:right w:val="single" w:sz="2" w:space="0" w:color="BFBFBF"/>
            </w:tcBorders>
            <w:noWrap/>
            <w:vAlign w:val="center"/>
            <w:hideMark/>
          </w:tcPr>
          <w:p w14:paraId="1B980B6A" w14:textId="77777777" w:rsidR="00CC7606" w:rsidRDefault="00CC7606">
            <w:pPr>
              <w:jc w:val="right"/>
              <w:rPr>
                <w:rFonts w:cs="Arial"/>
                <w:b/>
                <w:bCs/>
              </w:rPr>
            </w:pPr>
            <w:r>
              <w:rPr>
                <w:rFonts w:cs="Arial"/>
                <w:b/>
                <w:bCs/>
              </w:rPr>
              <w:t>Total Points</w:t>
            </w:r>
          </w:p>
        </w:tc>
        <w:tc>
          <w:tcPr>
            <w:tcW w:w="1331" w:type="dxa"/>
            <w:tcBorders>
              <w:top w:val="nil"/>
              <w:left w:val="single" w:sz="2" w:space="0" w:color="BFBFBF"/>
              <w:bottom w:val="single" w:sz="2" w:space="0" w:color="BFBFBF"/>
              <w:right w:val="nil"/>
            </w:tcBorders>
            <w:noWrap/>
            <w:vAlign w:val="center"/>
            <w:hideMark/>
          </w:tcPr>
          <w:p w14:paraId="32FA99EE" w14:textId="77777777" w:rsidR="00CC7606" w:rsidRDefault="00CC7606">
            <w:pPr>
              <w:jc w:val="center"/>
              <w:rPr>
                <w:rFonts w:cs="Arial"/>
                <w:b/>
                <w:sz w:val="22"/>
                <w:szCs w:val="22"/>
              </w:rPr>
            </w:pPr>
            <w:r>
              <w:rPr>
                <w:rFonts w:cs="Arial"/>
                <w:b/>
                <w:bCs/>
              </w:rPr>
              <w:t>100</w:t>
            </w:r>
          </w:p>
        </w:tc>
      </w:tr>
    </w:tbl>
    <w:p w14:paraId="5EBCDF84" w14:textId="77777777" w:rsidR="00AF2002" w:rsidRPr="00C75EE3" w:rsidRDefault="00AF2002" w:rsidP="007E7F78">
      <w:pPr>
        <w:pStyle w:val="PlainText"/>
        <w:tabs>
          <w:tab w:val="left" w:pos="8970"/>
        </w:tabs>
        <w:rPr>
          <w:rFonts w:ascii="Arial" w:hAnsi="Arial" w:cs="Arial"/>
          <w:sz w:val="18"/>
          <w:szCs w:val="18"/>
        </w:rPr>
      </w:pPr>
    </w:p>
    <w:sectPr w:rsidR="00AF2002" w:rsidRPr="00C75EE3"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33DD2C" w14:textId="77777777" w:rsidR="002726B2" w:rsidRDefault="002726B2" w:rsidP="00DA5AAC">
      <w:pPr>
        <w:pStyle w:val="Title"/>
      </w:pPr>
      <w:r>
        <w:separator/>
      </w:r>
    </w:p>
  </w:endnote>
  <w:endnote w:type="continuationSeparator" w:id="0">
    <w:p w14:paraId="58739059" w14:textId="77777777" w:rsidR="002726B2" w:rsidRDefault="002726B2"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AA27C3" w14:textId="77777777" w:rsidR="00481E3F" w:rsidRPr="007C5EE4" w:rsidRDefault="00481E3F" w:rsidP="00FD3F84">
    <w:pPr>
      <w:pStyle w:val="Footer"/>
      <w:pBdr>
        <w:top w:val="single" w:sz="4" w:space="1" w:color="auto"/>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03/10/2020</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YO19_Access_Ch05_Prepare - Golf: Modifying Database Tables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EDA78A" w14:textId="77777777" w:rsidR="002726B2" w:rsidRDefault="002726B2" w:rsidP="00DA5AAC">
      <w:pPr>
        <w:pStyle w:val="Title"/>
      </w:pPr>
      <w:r>
        <w:separator/>
      </w:r>
    </w:p>
  </w:footnote>
  <w:footnote w:type="continuationSeparator" w:id="0">
    <w:p w14:paraId="401F79B5" w14:textId="77777777" w:rsidR="002726B2" w:rsidRDefault="002726B2" w:rsidP="00DA5AAC">
      <w:pPr>
        <w:pStyle w:val="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69B516" w14:textId="77777777" w:rsidR="009F4ED1" w:rsidRPr="007C5EE4" w:rsidRDefault="00D7180C" w:rsidP="009F4ED1">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anchorId="1229B1AE" wp14:editId="64920EF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sidRPr="007C5EE4">
      <w:rPr>
        <w:rFonts w:cs="Tahoma"/>
        <w:noProof/>
        <w:sz w:val="16"/>
        <w:szCs w:val="16"/>
      </w:rPr>
      <w:t>Grader</w:t>
    </w:r>
    <w:r w:rsidR="0072065F">
      <w:rPr>
        <w:rFonts w:cs="Tahoma"/>
        <w:noProof/>
        <w:sz w:val="16"/>
        <w:szCs w:val="16"/>
      </w:rPr>
      <w:t xml:space="preserve"> </w:t>
    </w:r>
    <w:r w:rsidR="00B04690" w:rsidRPr="007C5EE4">
      <w:rPr>
        <w:rFonts w:cs="Tahoma"/>
        <w:noProof/>
        <w:sz w:val="16"/>
        <w:szCs w:val="16"/>
      </w:rPr>
      <w:t>-</w:t>
    </w:r>
    <w:r w:rsidR="00A02761" w:rsidRPr="007C5EE4">
      <w:rPr>
        <w:rFonts w:cs="Tahoma"/>
        <w:noProof/>
        <w:sz w:val="16"/>
        <w:szCs w:val="16"/>
      </w:rPr>
      <w:t xml:space="preserve"> </w:t>
    </w:r>
    <w:r w:rsidR="009F4ED1" w:rsidRPr="007C5EE4">
      <w:rPr>
        <w:rFonts w:cs="Tahoma"/>
        <w:noProof/>
        <w:sz w:val="16"/>
        <w:szCs w:val="16"/>
      </w:rPr>
      <w:t>Instructions</w:t>
    </w:r>
    <w:r w:rsidR="00AD72E2" w:rsidRPr="007C5EE4">
      <w:rPr>
        <w:rFonts w:cs="Tahoma"/>
        <w:sz w:val="16"/>
        <w:szCs w:val="16"/>
      </w:rPr>
      <w:tab/>
    </w:r>
    <w:r w:rsidR="00277902" w:rsidRPr="007C5EE4">
      <w:rPr>
        <w:rFonts w:cs="Tahoma"/>
        <w:sz w:val="16"/>
        <w:szCs w:val="16"/>
      </w:rPr>
      <w:t>Access 2019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26B2"/>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451A"/>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BF1906"/>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0AE2F4"/>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customXml/itemProps2.xml><?xml version="1.0" encoding="utf-8"?>
<ds:datastoreItem xmlns:ds="http://schemas.openxmlformats.org/officeDocument/2006/customXml" ds:itemID="{7E3C8830-E8BD-49C1-AE32-BACCB4EAD091}">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Instructions_template3</Template>
  <TotalTime>0</TotalTime>
  <Pages>9</Pages>
  <Words>2451</Words>
  <Characters>13971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linda hohosh</cp:lastModifiedBy>
  <cp:revision>2</cp:revision>
  <cp:lastPrinted>2001-10-24T11:02:00Z</cp:lastPrinted>
  <dcterms:created xsi:type="dcterms:W3CDTF">2020-11-30T22:37:00Z</dcterms:created>
  <dcterms:modified xsi:type="dcterms:W3CDTF">2020-11-30T22:37:00Z</dcterms:modified>
</cp:coreProperties>
</file>