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3B4668" w14:textId="77777777" w:rsidR="00B454B7" w:rsidRDefault="00B454B7" w:rsidP="00663853">
      <w:pPr>
        <w:pStyle w:val="BodyText"/>
        <w:ind w:firstLine="0"/>
      </w:pPr>
      <w:bookmarkStart w:id="0" w:name="_GoBack"/>
      <w:bookmarkEnd w:id="0"/>
    </w:p>
    <w:p w14:paraId="0C08E9C3" w14:textId="77777777" w:rsidR="001A25FD" w:rsidRDefault="001A25FD" w:rsidP="00BA6771">
      <w:pPr>
        <w:pStyle w:val="BodyText"/>
        <w:ind w:firstLine="720"/>
      </w:pPr>
    </w:p>
    <w:p w14:paraId="4CFC997B" w14:textId="77777777" w:rsidR="002F4512" w:rsidRDefault="002F4512" w:rsidP="00BA6771">
      <w:pPr>
        <w:pStyle w:val="BodyText"/>
        <w:ind w:firstLine="720"/>
      </w:pPr>
    </w:p>
    <w:p w14:paraId="1198F401" w14:textId="77777777" w:rsidR="002F4512" w:rsidRDefault="002F4512" w:rsidP="00BA6771">
      <w:pPr>
        <w:pStyle w:val="BodyText"/>
        <w:ind w:firstLine="720"/>
      </w:pPr>
    </w:p>
    <w:p w14:paraId="33D5888E" w14:textId="77777777" w:rsidR="002F4512" w:rsidRDefault="002F4512" w:rsidP="00BA6771">
      <w:pPr>
        <w:pStyle w:val="BodyText"/>
        <w:ind w:firstLine="720"/>
      </w:pPr>
    </w:p>
    <w:p w14:paraId="21E48049" w14:textId="77777777" w:rsidR="002F4512" w:rsidRPr="002F4512" w:rsidRDefault="002F4512" w:rsidP="00BA6771">
      <w:pPr>
        <w:pStyle w:val="BodyText"/>
        <w:ind w:firstLine="720"/>
        <w:rPr>
          <w:rFonts w:ascii="Times New Roman" w:hAnsi="Times New Roman"/>
        </w:rPr>
      </w:pPr>
    </w:p>
    <w:p w14:paraId="561A3C0C" w14:textId="77777777" w:rsidR="002F4512" w:rsidRPr="002F4512" w:rsidRDefault="002F4512" w:rsidP="001C780E">
      <w:pPr>
        <w:pStyle w:val="BodyText"/>
        <w:ind w:firstLine="720"/>
        <w:rPr>
          <w:rFonts w:ascii="Times New Roman" w:hAnsi="Times New Roman"/>
        </w:rPr>
      </w:pPr>
    </w:p>
    <w:p w14:paraId="477E75CB" w14:textId="472D5EEF" w:rsidR="00B454B7" w:rsidRPr="002F4512" w:rsidRDefault="001C780E" w:rsidP="001C780E">
      <w:pPr>
        <w:pStyle w:val="Heading1"/>
        <w:tabs>
          <w:tab w:val="left" w:pos="1236"/>
          <w:tab w:val="center" w:pos="4680"/>
        </w:tabs>
        <w:jc w:val="left"/>
        <w:rPr>
          <w:rFonts w:ascii="Times New Roman" w:hAnsi="Times New Roman"/>
        </w:rPr>
      </w:pPr>
      <w:bookmarkStart w:id="1" w:name="bkPaperTitl"/>
      <w:bookmarkEnd w:id="1"/>
      <w:r>
        <w:rPr>
          <w:rFonts w:ascii="Comic Sans MS" w:hAnsi="Comic Sans MS"/>
          <w:b/>
          <w:bCs/>
          <w:color w:val="000000"/>
          <w:shd w:val="clear" w:color="auto" w:fill="FFFFFF"/>
        </w:rPr>
        <w:t>Lesson 4 Project Proposal</w:t>
      </w:r>
    </w:p>
    <w:p w14:paraId="17AF6CD0" w14:textId="05721930" w:rsidR="001C780E" w:rsidRPr="001C780E" w:rsidRDefault="001C780E" w:rsidP="001C780E">
      <w:pPr>
        <w:pStyle w:val="Heading1"/>
        <w:jc w:val="left"/>
        <w:rPr>
          <w:rFonts w:ascii="Times New Roman" w:hAnsi="Times New Roman"/>
        </w:rPr>
      </w:pPr>
      <w:bookmarkStart w:id="2" w:name="bkAuthor"/>
      <w:bookmarkEnd w:id="2"/>
      <w:r>
        <w:rPr>
          <w:rFonts w:ascii="Times New Roman" w:hAnsi="Times New Roman"/>
        </w:rPr>
        <w:t>Asmamaw Andargie</w:t>
      </w:r>
    </w:p>
    <w:p w14:paraId="16094EAF" w14:textId="07C16E7C" w:rsidR="001C780E" w:rsidRPr="001C780E" w:rsidRDefault="001C780E" w:rsidP="001C780E">
      <w:pPr>
        <w:pStyle w:val="BodyText"/>
        <w:ind w:firstLine="0"/>
      </w:pPr>
      <w:r>
        <w:t xml:space="preserve">Professor: James Vaughn </w:t>
      </w:r>
    </w:p>
    <w:p w14:paraId="27355855" w14:textId="333B1B86" w:rsidR="004D3014" w:rsidRPr="001C780E" w:rsidRDefault="001C780E" w:rsidP="001C780E">
      <w:pPr>
        <w:pStyle w:val="BodyText"/>
        <w:ind w:firstLine="0"/>
      </w:pPr>
      <w:r>
        <w:t>Date: February,11,2020</w:t>
      </w:r>
    </w:p>
    <w:p w14:paraId="448A710C" w14:textId="77777777" w:rsidR="00896B4D" w:rsidRDefault="00896B4D" w:rsidP="001C780E">
      <w:pPr>
        <w:spacing w:line="480" w:lineRule="auto"/>
      </w:pPr>
      <w:r>
        <w:t xml:space="preserve"> </w:t>
      </w:r>
    </w:p>
    <w:p w14:paraId="0E1FADBB" w14:textId="77777777" w:rsidR="007D6BC3" w:rsidRDefault="007D6BC3" w:rsidP="001C780E">
      <w:pPr>
        <w:spacing w:line="480" w:lineRule="auto"/>
      </w:pPr>
      <w:r>
        <w:t xml:space="preserve"> </w:t>
      </w:r>
    </w:p>
    <w:p w14:paraId="7058A6A3" w14:textId="77777777" w:rsidR="00256FCF" w:rsidRPr="007E0898" w:rsidRDefault="007D6BC3" w:rsidP="001C780E">
      <w:r>
        <w:br w:type="page"/>
      </w:r>
    </w:p>
    <w:p w14:paraId="13FDB4E7" w14:textId="77777777" w:rsidR="00906C13" w:rsidRPr="00906C13" w:rsidRDefault="00906C13" w:rsidP="00906C13">
      <w:pPr>
        <w:spacing w:line="480" w:lineRule="auto"/>
        <w:jc w:val="center"/>
        <w:rPr>
          <w:rFonts w:ascii="Times New Roman" w:hAnsi="Times New Roman"/>
          <w:b/>
          <w:szCs w:val="24"/>
        </w:rPr>
      </w:pPr>
      <w:r w:rsidRPr="00906C13">
        <w:rPr>
          <w:rFonts w:ascii="Times New Roman" w:hAnsi="Times New Roman"/>
          <w:b/>
          <w:szCs w:val="24"/>
        </w:rPr>
        <w:lastRenderedPageBreak/>
        <w:t>Brainstorming</w:t>
      </w:r>
      <w:r>
        <w:rPr>
          <w:rFonts w:ascii="Times New Roman" w:hAnsi="Times New Roman"/>
          <w:b/>
          <w:szCs w:val="24"/>
        </w:rPr>
        <w:t xml:space="preserve"> Phase</w:t>
      </w:r>
    </w:p>
    <w:p w14:paraId="0711B4CC" w14:textId="77777777" w:rsidR="00C67BEA" w:rsidRPr="00EF18A5" w:rsidRDefault="00C67BEA" w:rsidP="00CF3A44">
      <w:pPr>
        <w:spacing w:line="480" w:lineRule="auto"/>
        <w:jc w:val="both"/>
        <w:rPr>
          <w:rFonts w:ascii="Times New Roman" w:hAnsi="Times New Roman"/>
          <w:b/>
          <w:szCs w:val="24"/>
        </w:rPr>
      </w:pPr>
      <w:r w:rsidRPr="00EF18A5">
        <w:rPr>
          <w:rFonts w:ascii="Times New Roman" w:hAnsi="Times New Roman"/>
          <w:b/>
          <w:szCs w:val="24"/>
        </w:rPr>
        <w:t>Ideas</w:t>
      </w:r>
      <w:r w:rsidR="00906C13" w:rsidRPr="00EF18A5">
        <w:rPr>
          <w:rFonts w:ascii="Times New Roman" w:hAnsi="Times New Roman"/>
          <w:b/>
          <w:szCs w:val="24"/>
        </w:rPr>
        <w:t>/Problems</w:t>
      </w:r>
      <w:r w:rsidRPr="00EF18A5">
        <w:rPr>
          <w:rFonts w:ascii="Times New Roman" w:hAnsi="Times New Roman"/>
          <w:b/>
          <w:szCs w:val="24"/>
        </w:rPr>
        <w:t xml:space="preserve"> for the Project:</w:t>
      </w:r>
    </w:p>
    <w:p w14:paraId="4D51B666" w14:textId="77777777" w:rsidR="00C67BEA" w:rsidRDefault="00EF18A5" w:rsidP="00C67BEA">
      <w:pPr>
        <w:pStyle w:val="ListParagraph"/>
        <w:numPr>
          <w:ilvl w:val="0"/>
          <w:numId w:val="41"/>
        </w:numPr>
        <w:spacing w:line="480" w:lineRule="auto"/>
        <w:jc w:val="both"/>
        <w:rPr>
          <w:rFonts w:ascii="Times New Roman" w:hAnsi="Times New Roman"/>
          <w:szCs w:val="24"/>
        </w:rPr>
      </w:pPr>
      <w:r>
        <w:rPr>
          <w:rFonts w:ascii="Times New Roman" w:hAnsi="Times New Roman"/>
          <w:szCs w:val="24"/>
        </w:rPr>
        <w:t>Development in renewable energy resources</w:t>
      </w:r>
    </w:p>
    <w:p w14:paraId="52CF3B0C" w14:textId="77777777" w:rsidR="00C67BEA" w:rsidRDefault="007D2133" w:rsidP="00C67BEA">
      <w:pPr>
        <w:pStyle w:val="ListParagraph"/>
        <w:numPr>
          <w:ilvl w:val="0"/>
          <w:numId w:val="41"/>
        </w:numPr>
        <w:spacing w:line="480" w:lineRule="auto"/>
        <w:jc w:val="both"/>
        <w:rPr>
          <w:rFonts w:ascii="Times New Roman" w:hAnsi="Times New Roman"/>
          <w:szCs w:val="24"/>
        </w:rPr>
      </w:pPr>
      <w:r>
        <w:rPr>
          <w:rFonts w:ascii="Times New Roman" w:hAnsi="Times New Roman"/>
          <w:szCs w:val="24"/>
        </w:rPr>
        <w:t>The g</w:t>
      </w:r>
      <w:r w:rsidR="00EF18A5">
        <w:rPr>
          <w:rFonts w:ascii="Times New Roman" w:hAnsi="Times New Roman"/>
          <w:szCs w:val="24"/>
        </w:rPr>
        <w:t xml:space="preserve">rowing influence of </w:t>
      </w:r>
      <w:r>
        <w:rPr>
          <w:rFonts w:ascii="Times New Roman" w:hAnsi="Times New Roman"/>
          <w:szCs w:val="24"/>
        </w:rPr>
        <w:t xml:space="preserve">the </w:t>
      </w:r>
      <w:r w:rsidR="00EF18A5">
        <w:rPr>
          <w:rFonts w:ascii="Times New Roman" w:hAnsi="Times New Roman"/>
          <w:szCs w:val="24"/>
        </w:rPr>
        <w:t>internet and social media</w:t>
      </w:r>
    </w:p>
    <w:p w14:paraId="73192CF3" w14:textId="77777777" w:rsidR="00C67BEA" w:rsidRDefault="00C67BEA" w:rsidP="00C67BEA">
      <w:pPr>
        <w:pStyle w:val="ListParagraph"/>
        <w:numPr>
          <w:ilvl w:val="0"/>
          <w:numId w:val="41"/>
        </w:numPr>
        <w:spacing w:line="480" w:lineRule="auto"/>
        <w:jc w:val="both"/>
        <w:rPr>
          <w:rFonts w:ascii="Times New Roman" w:hAnsi="Times New Roman"/>
          <w:szCs w:val="24"/>
        </w:rPr>
      </w:pPr>
      <w:r>
        <w:rPr>
          <w:rFonts w:ascii="Times New Roman" w:hAnsi="Times New Roman"/>
          <w:szCs w:val="24"/>
        </w:rPr>
        <w:t xml:space="preserve"> </w:t>
      </w:r>
      <w:r w:rsidR="00EF18A5">
        <w:rPr>
          <w:rFonts w:ascii="Times New Roman" w:hAnsi="Times New Roman"/>
          <w:szCs w:val="24"/>
        </w:rPr>
        <w:t xml:space="preserve">Insulation in </w:t>
      </w:r>
      <w:r w:rsidR="007D2133">
        <w:rPr>
          <w:rFonts w:ascii="Times New Roman" w:hAnsi="Times New Roman"/>
          <w:szCs w:val="24"/>
        </w:rPr>
        <w:t xml:space="preserve">the </w:t>
      </w:r>
      <w:r w:rsidR="00EF18A5">
        <w:rPr>
          <w:rFonts w:ascii="Times New Roman" w:hAnsi="Times New Roman"/>
          <w:szCs w:val="24"/>
        </w:rPr>
        <w:t>form of aero-gel</w:t>
      </w:r>
    </w:p>
    <w:p w14:paraId="27DE4E34" w14:textId="77777777" w:rsidR="00C67BEA" w:rsidRDefault="00C67BEA" w:rsidP="00C67BEA">
      <w:pPr>
        <w:pStyle w:val="ListParagraph"/>
        <w:numPr>
          <w:ilvl w:val="0"/>
          <w:numId w:val="41"/>
        </w:numPr>
        <w:spacing w:line="480" w:lineRule="auto"/>
        <w:jc w:val="both"/>
        <w:rPr>
          <w:rFonts w:ascii="Times New Roman" w:hAnsi="Times New Roman"/>
          <w:szCs w:val="24"/>
        </w:rPr>
      </w:pPr>
      <w:r>
        <w:rPr>
          <w:rFonts w:ascii="Times New Roman" w:hAnsi="Times New Roman"/>
          <w:szCs w:val="24"/>
        </w:rPr>
        <w:t xml:space="preserve"> </w:t>
      </w:r>
      <w:r w:rsidR="00EF18A5">
        <w:rPr>
          <w:rFonts w:ascii="Times New Roman" w:hAnsi="Times New Roman"/>
          <w:szCs w:val="24"/>
        </w:rPr>
        <w:t>Cars with breathalyzer</w:t>
      </w:r>
    </w:p>
    <w:p w14:paraId="166AF856" w14:textId="77777777" w:rsidR="00C67BEA" w:rsidRPr="00C67BEA" w:rsidRDefault="00EF18A5" w:rsidP="00C67BEA">
      <w:pPr>
        <w:pStyle w:val="ListParagraph"/>
        <w:numPr>
          <w:ilvl w:val="0"/>
          <w:numId w:val="41"/>
        </w:numPr>
        <w:spacing w:line="480" w:lineRule="auto"/>
        <w:jc w:val="both"/>
        <w:rPr>
          <w:rFonts w:ascii="Times New Roman" w:hAnsi="Times New Roman"/>
          <w:szCs w:val="24"/>
        </w:rPr>
      </w:pPr>
      <w:r>
        <w:rPr>
          <w:rFonts w:ascii="Times New Roman" w:hAnsi="Times New Roman"/>
          <w:szCs w:val="24"/>
        </w:rPr>
        <w:t xml:space="preserve">Clothes that monitor </w:t>
      </w:r>
      <w:r w:rsidR="007D2133">
        <w:rPr>
          <w:rFonts w:ascii="Times New Roman" w:hAnsi="Times New Roman"/>
          <w:szCs w:val="24"/>
        </w:rPr>
        <w:t xml:space="preserve">the </w:t>
      </w:r>
      <w:r>
        <w:rPr>
          <w:rFonts w:ascii="Times New Roman" w:hAnsi="Times New Roman"/>
          <w:szCs w:val="24"/>
        </w:rPr>
        <w:t>health status</w:t>
      </w:r>
    </w:p>
    <w:p w14:paraId="20C5ADBF" w14:textId="77777777" w:rsidR="00C67BEA" w:rsidRPr="00EF18A5" w:rsidRDefault="00906C13" w:rsidP="00CF3A44">
      <w:pPr>
        <w:spacing w:line="480" w:lineRule="auto"/>
        <w:jc w:val="both"/>
        <w:rPr>
          <w:rFonts w:ascii="Times New Roman" w:hAnsi="Times New Roman"/>
          <w:b/>
          <w:szCs w:val="24"/>
        </w:rPr>
      </w:pPr>
      <w:r w:rsidRPr="00EF18A5">
        <w:rPr>
          <w:rFonts w:ascii="Times New Roman" w:hAnsi="Times New Roman"/>
          <w:b/>
          <w:szCs w:val="24"/>
        </w:rPr>
        <w:t>Statement of Problem:</w:t>
      </w:r>
    </w:p>
    <w:p w14:paraId="5AA73C32" w14:textId="77777777" w:rsidR="00EC2FFB" w:rsidRDefault="00D376BC" w:rsidP="00CF3A44">
      <w:pPr>
        <w:spacing w:line="480" w:lineRule="auto"/>
        <w:jc w:val="both"/>
        <w:rPr>
          <w:rFonts w:ascii="Times New Roman" w:hAnsi="Times New Roman"/>
          <w:szCs w:val="24"/>
        </w:rPr>
      </w:pPr>
      <w:r>
        <w:rPr>
          <w:rFonts w:ascii="Times New Roman" w:hAnsi="Times New Roman"/>
          <w:szCs w:val="24"/>
        </w:rPr>
        <w:tab/>
        <w:t>One of the biggest issues globally is environmental pollution. When pollution is broken down into categories, the waste produced through conventional forms of energy production is the main cause of global warming.</w:t>
      </w:r>
      <w:r w:rsidR="00213094">
        <w:rPr>
          <w:rFonts w:ascii="Times New Roman" w:hAnsi="Times New Roman"/>
          <w:szCs w:val="24"/>
        </w:rPr>
        <w:t xml:space="preserve"> There is </w:t>
      </w:r>
      <w:r w:rsidR="007D2133">
        <w:rPr>
          <w:rFonts w:ascii="Times New Roman" w:hAnsi="Times New Roman"/>
          <w:szCs w:val="24"/>
        </w:rPr>
        <w:t xml:space="preserve">a </w:t>
      </w:r>
      <w:r w:rsidR="00213094">
        <w:rPr>
          <w:rFonts w:ascii="Times New Roman" w:hAnsi="Times New Roman"/>
          <w:szCs w:val="24"/>
        </w:rPr>
        <w:t>lack of renewable forms of energy resource</w:t>
      </w:r>
      <w:r w:rsidR="007D2133">
        <w:rPr>
          <w:rFonts w:ascii="Times New Roman" w:hAnsi="Times New Roman"/>
          <w:szCs w:val="24"/>
        </w:rPr>
        <w:t>s</w:t>
      </w:r>
      <w:r w:rsidR="00213094">
        <w:rPr>
          <w:rFonts w:ascii="Times New Roman" w:hAnsi="Times New Roman"/>
          <w:szCs w:val="24"/>
        </w:rPr>
        <w:t xml:space="preserve"> and a dire need to develop a solution for it. It is mainly due to two reasons; one is the amount of pollution generated by gas and coal, second is the limitation of oil source. It is expected that </w:t>
      </w:r>
      <w:r w:rsidR="007D2133">
        <w:rPr>
          <w:rFonts w:ascii="Times New Roman" w:hAnsi="Times New Roman"/>
          <w:szCs w:val="24"/>
        </w:rPr>
        <w:t xml:space="preserve">the </w:t>
      </w:r>
      <w:r w:rsidR="00213094">
        <w:rPr>
          <w:rFonts w:ascii="Times New Roman" w:hAnsi="Times New Roman"/>
          <w:szCs w:val="24"/>
        </w:rPr>
        <w:t>earth’s natural resources if consumed at the same rate</w:t>
      </w:r>
      <w:r w:rsidR="007D2133">
        <w:rPr>
          <w:rFonts w:ascii="Times New Roman" w:hAnsi="Times New Roman"/>
          <w:szCs w:val="24"/>
        </w:rPr>
        <w:t>,</w:t>
      </w:r>
      <w:r w:rsidR="00213094">
        <w:rPr>
          <w:rFonts w:ascii="Times New Roman" w:hAnsi="Times New Roman"/>
          <w:szCs w:val="24"/>
        </w:rPr>
        <w:t xml:space="preserve"> will eventually run out by 2052. </w:t>
      </w:r>
      <w:r w:rsidR="00EC2FFB">
        <w:rPr>
          <w:rFonts w:ascii="Times New Roman" w:hAnsi="Times New Roman"/>
          <w:szCs w:val="24"/>
        </w:rPr>
        <w:t xml:space="preserve">Thus, humanity cannot depend on fossil fuels for its future needs of energy. </w:t>
      </w:r>
    </w:p>
    <w:p w14:paraId="5CBD32C3" w14:textId="77777777" w:rsidR="00906C13" w:rsidRDefault="00D376BC" w:rsidP="00CF3A44">
      <w:pPr>
        <w:spacing w:line="480" w:lineRule="auto"/>
        <w:jc w:val="both"/>
        <w:rPr>
          <w:rFonts w:ascii="Times New Roman" w:hAnsi="Times New Roman"/>
          <w:szCs w:val="24"/>
        </w:rPr>
      </w:pPr>
      <w:r>
        <w:rPr>
          <w:rFonts w:ascii="Times New Roman" w:hAnsi="Times New Roman"/>
          <w:szCs w:val="24"/>
        </w:rPr>
        <w:t xml:space="preserve"> </w:t>
      </w:r>
      <w:r w:rsidR="009C017C">
        <w:rPr>
          <w:rFonts w:ascii="Times New Roman" w:hAnsi="Times New Roman"/>
          <w:szCs w:val="24"/>
        </w:rPr>
        <w:tab/>
        <w:t>Electricity is the most known and commonly used form of energy. In the last few decades, it has become a popular energy form that even now to reduce pollution from cars (as they emit harmful gases when run</w:t>
      </w:r>
      <w:r w:rsidR="007D2133">
        <w:rPr>
          <w:rFonts w:ascii="Times New Roman" w:hAnsi="Times New Roman"/>
          <w:szCs w:val="24"/>
        </w:rPr>
        <w:t>ning</w:t>
      </w:r>
      <w:r w:rsidR="009C017C">
        <w:rPr>
          <w:rFonts w:ascii="Times New Roman" w:hAnsi="Times New Roman"/>
          <w:szCs w:val="24"/>
        </w:rPr>
        <w:t xml:space="preserve"> on fossil fuel), more electric vehicles are being developed. </w:t>
      </w:r>
      <w:r w:rsidR="00813A05">
        <w:rPr>
          <w:rFonts w:ascii="Times New Roman" w:hAnsi="Times New Roman"/>
          <w:szCs w:val="24"/>
        </w:rPr>
        <w:t xml:space="preserve">Therefore, the need to search for alternative renewable forms of energy is necessary such as wind energy and solar energy. </w:t>
      </w:r>
      <w:r w:rsidR="00C55A5E">
        <w:rPr>
          <w:rFonts w:ascii="Times New Roman" w:hAnsi="Times New Roman"/>
          <w:szCs w:val="24"/>
        </w:rPr>
        <w:t>For this research project, specifically</w:t>
      </w:r>
      <w:r w:rsidR="007D2133">
        <w:rPr>
          <w:rFonts w:ascii="Times New Roman" w:hAnsi="Times New Roman"/>
          <w:szCs w:val="24"/>
        </w:rPr>
        <w:t>,</w:t>
      </w:r>
      <w:r w:rsidR="00C55A5E">
        <w:rPr>
          <w:rFonts w:ascii="Times New Roman" w:hAnsi="Times New Roman"/>
          <w:szCs w:val="24"/>
        </w:rPr>
        <w:t xml:space="preserve"> I want to explore and research about battery power. </w:t>
      </w:r>
    </w:p>
    <w:p w14:paraId="6151528E" w14:textId="77777777" w:rsidR="007D2133" w:rsidRDefault="007D2133" w:rsidP="00CF3A44">
      <w:pPr>
        <w:spacing w:line="480" w:lineRule="auto"/>
        <w:jc w:val="both"/>
        <w:rPr>
          <w:rFonts w:ascii="Times New Roman" w:hAnsi="Times New Roman"/>
          <w:szCs w:val="24"/>
          <w:u w:val="single"/>
        </w:rPr>
      </w:pPr>
    </w:p>
    <w:p w14:paraId="07D90B20" w14:textId="77777777" w:rsidR="007D2133" w:rsidRDefault="007D2133" w:rsidP="00CF3A44">
      <w:pPr>
        <w:spacing w:line="480" w:lineRule="auto"/>
        <w:jc w:val="both"/>
        <w:rPr>
          <w:rFonts w:ascii="Times New Roman" w:hAnsi="Times New Roman"/>
          <w:szCs w:val="24"/>
          <w:u w:val="single"/>
        </w:rPr>
      </w:pPr>
    </w:p>
    <w:p w14:paraId="2C8C6F91" w14:textId="77777777" w:rsidR="00906C13" w:rsidRDefault="00906C13" w:rsidP="00CF3A44">
      <w:pPr>
        <w:spacing w:line="480" w:lineRule="auto"/>
        <w:jc w:val="both"/>
        <w:rPr>
          <w:rFonts w:ascii="Times New Roman" w:hAnsi="Times New Roman"/>
          <w:szCs w:val="24"/>
        </w:rPr>
      </w:pPr>
      <w:r w:rsidRPr="003B786D">
        <w:rPr>
          <w:rFonts w:ascii="Times New Roman" w:hAnsi="Times New Roman"/>
          <w:szCs w:val="24"/>
          <w:u w:val="single"/>
        </w:rPr>
        <w:lastRenderedPageBreak/>
        <w:t>Literature review:</w:t>
      </w:r>
      <w:r>
        <w:rPr>
          <w:rFonts w:ascii="Times New Roman" w:hAnsi="Times New Roman"/>
          <w:szCs w:val="24"/>
        </w:rPr>
        <w:t xml:space="preserve"> </w:t>
      </w:r>
      <w:r w:rsidR="00813A05">
        <w:rPr>
          <w:rFonts w:ascii="Times New Roman" w:hAnsi="Times New Roman"/>
          <w:szCs w:val="24"/>
        </w:rPr>
        <w:t xml:space="preserve"> </w:t>
      </w:r>
    </w:p>
    <w:p w14:paraId="22A0D635" w14:textId="77777777" w:rsidR="00906C13" w:rsidRPr="00804DBC" w:rsidRDefault="006A46DE" w:rsidP="00804DBC">
      <w:pPr>
        <w:pStyle w:val="ListParagraph"/>
        <w:numPr>
          <w:ilvl w:val="0"/>
          <w:numId w:val="46"/>
        </w:numPr>
        <w:spacing w:line="480" w:lineRule="auto"/>
        <w:jc w:val="both"/>
        <w:rPr>
          <w:rFonts w:ascii="Times New Roman" w:hAnsi="Times New Roman"/>
          <w:szCs w:val="24"/>
        </w:rPr>
      </w:pPr>
      <w:hyperlink r:id="rId11" w:history="1">
        <w:r w:rsidR="00804DBC">
          <w:rPr>
            <w:rStyle w:val="Hyperlink"/>
          </w:rPr>
          <w:t>https://www.sciencefocus.com/future-technology/future-technology-22-ideas-about-to-change-our-world/</w:t>
        </w:r>
      </w:hyperlink>
    </w:p>
    <w:p w14:paraId="0F468281" w14:textId="77777777" w:rsidR="00804DBC" w:rsidRPr="00804DBC" w:rsidRDefault="006A46DE" w:rsidP="00804DBC">
      <w:pPr>
        <w:pStyle w:val="ListParagraph"/>
        <w:numPr>
          <w:ilvl w:val="0"/>
          <w:numId w:val="46"/>
        </w:numPr>
        <w:spacing w:line="480" w:lineRule="auto"/>
        <w:jc w:val="both"/>
        <w:rPr>
          <w:rFonts w:ascii="Times New Roman" w:hAnsi="Times New Roman"/>
          <w:szCs w:val="24"/>
        </w:rPr>
      </w:pPr>
      <w:hyperlink r:id="rId12" w:history="1">
        <w:r w:rsidR="00804DBC">
          <w:rPr>
            <w:rStyle w:val="Hyperlink"/>
          </w:rPr>
          <w:t>https://ngi.stanford.edu/</w:t>
        </w:r>
      </w:hyperlink>
    </w:p>
    <w:p w14:paraId="1F093AC6" w14:textId="77777777" w:rsidR="00804DBC" w:rsidRPr="00804DBC" w:rsidRDefault="006A46DE" w:rsidP="00804DBC">
      <w:pPr>
        <w:pStyle w:val="ListParagraph"/>
        <w:numPr>
          <w:ilvl w:val="0"/>
          <w:numId w:val="46"/>
        </w:numPr>
        <w:spacing w:line="480" w:lineRule="auto"/>
      </w:pPr>
      <w:hyperlink r:id="rId13" w:history="1">
        <w:r w:rsidR="00804DBC" w:rsidRPr="0074398D">
          <w:rPr>
            <w:rStyle w:val="Hyperlink"/>
          </w:rPr>
          <w:t>https://www.water.wa.gov.au/__data/assets/pdf_file/0009/4113/88087.pdf</w:t>
        </w:r>
      </w:hyperlink>
    </w:p>
    <w:p w14:paraId="40208257" w14:textId="77777777" w:rsidR="00804DBC" w:rsidRPr="00804DBC" w:rsidRDefault="006A46DE" w:rsidP="00804DBC">
      <w:pPr>
        <w:pStyle w:val="ListParagraph"/>
        <w:numPr>
          <w:ilvl w:val="0"/>
          <w:numId w:val="46"/>
        </w:numPr>
        <w:spacing w:line="480" w:lineRule="auto"/>
        <w:rPr>
          <w:rStyle w:val="Hyperlink"/>
          <w:color w:val="auto"/>
          <w:u w:val="none"/>
        </w:rPr>
      </w:pPr>
      <w:hyperlink r:id="rId14" w:history="1">
        <w:r w:rsidR="00804DBC" w:rsidRPr="0074398D">
          <w:rPr>
            <w:rStyle w:val="Hyperlink"/>
          </w:rPr>
          <w:t>https://mahb.stanford.edu/library-item/fossil-fuels-run/</w:t>
        </w:r>
      </w:hyperlink>
    </w:p>
    <w:p w14:paraId="3A35173A" w14:textId="77777777" w:rsidR="00804DBC" w:rsidRDefault="00804DBC" w:rsidP="00804DBC">
      <w:pPr>
        <w:spacing w:line="480" w:lineRule="auto"/>
        <w:ind w:firstLine="720"/>
        <w:jc w:val="both"/>
        <w:rPr>
          <w:rFonts w:ascii="Times New Roman" w:hAnsi="Times New Roman"/>
          <w:szCs w:val="24"/>
        </w:rPr>
      </w:pPr>
      <w:r>
        <w:rPr>
          <w:rFonts w:ascii="Times New Roman" w:hAnsi="Times New Roman"/>
          <w:szCs w:val="24"/>
        </w:rPr>
        <w:t xml:space="preserve">These </w:t>
      </w:r>
      <w:r w:rsidR="007D2133">
        <w:rPr>
          <w:rFonts w:ascii="Times New Roman" w:hAnsi="Times New Roman"/>
          <w:szCs w:val="24"/>
        </w:rPr>
        <w:t>sources mentioned above</w:t>
      </w:r>
      <w:r>
        <w:rPr>
          <w:rFonts w:ascii="Times New Roman" w:hAnsi="Times New Roman"/>
          <w:szCs w:val="24"/>
        </w:rPr>
        <w:t xml:space="preserve"> highlight the importance of finding </w:t>
      </w:r>
      <w:r w:rsidR="007D2133">
        <w:rPr>
          <w:rFonts w:ascii="Times New Roman" w:hAnsi="Times New Roman"/>
          <w:szCs w:val="24"/>
        </w:rPr>
        <w:t xml:space="preserve">a </w:t>
      </w:r>
      <w:r>
        <w:rPr>
          <w:rFonts w:ascii="Times New Roman" w:hAnsi="Times New Roman"/>
          <w:szCs w:val="24"/>
        </w:rPr>
        <w:t>solution to our planet</w:t>
      </w:r>
      <w:r w:rsidR="007D2133">
        <w:rPr>
          <w:rFonts w:ascii="Times New Roman" w:hAnsi="Times New Roman"/>
          <w:szCs w:val="24"/>
        </w:rPr>
        <w:t>'</w:t>
      </w:r>
      <w:r>
        <w:rPr>
          <w:rFonts w:ascii="Times New Roman" w:hAnsi="Times New Roman"/>
          <w:szCs w:val="24"/>
        </w:rPr>
        <w:t xml:space="preserve">s dire energy needs. Stanford University and other websites give insight on various projects through which clean energy sources are being researched. </w:t>
      </w:r>
    </w:p>
    <w:p w14:paraId="21C8DAD2" w14:textId="77777777" w:rsidR="00906C13" w:rsidRPr="00EF18A5" w:rsidRDefault="00906C13" w:rsidP="00CF3A44">
      <w:pPr>
        <w:spacing w:line="480" w:lineRule="auto"/>
        <w:jc w:val="both"/>
        <w:rPr>
          <w:rFonts w:ascii="Times New Roman" w:hAnsi="Times New Roman"/>
          <w:b/>
          <w:szCs w:val="24"/>
        </w:rPr>
      </w:pPr>
      <w:r w:rsidRPr="00EF18A5">
        <w:rPr>
          <w:rFonts w:ascii="Times New Roman" w:hAnsi="Times New Roman"/>
          <w:b/>
          <w:szCs w:val="24"/>
        </w:rPr>
        <w:t>Possible Solutions:</w:t>
      </w:r>
    </w:p>
    <w:p w14:paraId="317F8075" w14:textId="77777777" w:rsidR="00CF3A44" w:rsidRPr="00875E6B" w:rsidRDefault="00EF18A5" w:rsidP="00EF18A5">
      <w:pPr>
        <w:pStyle w:val="ListParagraph"/>
        <w:numPr>
          <w:ilvl w:val="0"/>
          <w:numId w:val="42"/>
        </w:numPr>
        <w:spacing w:line="480" w:lineRule="auto"/>
        <w:jc w:val="both"/>
        <w:rPr>
          <w:rFonts w:ascii="Times New Roman" w:hAnsi="Times New Roman"/>
          <w:szCs w:val="24"/>
          <w:u w:val="single"/>
        </w:rPr>
      </w:pPr>
      <w:r w:rsidRPr="00875E6B">
        <w:rPr>
          <w:rFonts w:ascii="Times New Roman" w:hAnsi="Times New Roman"/>
          <w:szCs w:val="24"/>
          <w:u w:val="single"/>
        </w:rPr>
        <w:t>Factors to consider (goals):</w:t>
      </w:r>
    </w:p>
    <w:p w14:paraId="036FDE00" w14:textId="77777777" w:rsidR="00EF18A5" w:rsidRDefault="00463A53" w:rsidP="00463A53">
      <w:pPr>
        <w:pStyle w:val="ListParagraph"/>
        <w:numPr>
          <w:ilvl w:val="0"/>
          <w:numId w:val="43"/>
        </w:numPr>
        <w:spacing w:line="480" w:lineRule="auto"/>
        <w:jc w:val="both"/>
        <w:rPr>
          <w:rFonts w:ascii="Times New Roman" w:hAnsi="Times New Roman"/>
          <w:szCs w:val="24"/>
        </w:rPr>
      </w:pPr>
      <w:r>
        <w:rPr>
          <w:rFonts w:ascii="Times New Roman" w:hAnsi="Times New Roman"/>
          <w:szCs w:val="24"/>
        </w:rPr>
        <w:t>Safety</w:t>
      </w:r>
    </w:p>
    <w:p w14:paraId="75A46323" w14:textId="77777777" w:rsidR="00463A53" w:rsidRDefault="00463A53" w:rsidP="00463A53">
      <w:pPr>
        <w:pStyle w:val="ListParagraph"/>
        <w:numPr>
          <w:ilvl w:val="0"/>
          <w:numId w:val="43"/>
        </w:numPr>
        <w:spacing w:line="480" w:lineRule="auto"/>
        <w:jc w:val="both"/>
        <w:rPr>
          <w:rFonts w:ascii="Times New Roman" w:hAnsi="Times New Roman"/>
          <w:szCs w:val="24"/>
        </w:rPr>
      </w:pPr>
      <w:r>
        <w:rPr>
          <w:rFonts w:ascii="Times New Roman" w:hAnsi="Times New Roman"/>
          <w:szCs w:val="24"/>
        </w:rPr>
        <w:t>Cost</w:t>
      </w:r>
    </w:p>
    <w:p w14:paraId="3E7C3E4F" w14:textId="77777777" w:rsidR="00463A53" w:rsidRDefault="007D2133" w:rsidP="00463A53">
      <w:pPr>
        <w:pStyle w:val="ListParagraph"/>
        <w:numPr>
          <w:ilvl w:val="0"/>
          <w:numId w:val="43"/>
        </w:numPr>
        <w:spacing w:line="480" w:lineRule="auto"/>
        <w:jc w:val="both"/>
        <w:rPr>
          <w:rFonts w:ascii="Times New Roman" w:hAnsi="Times New Roman"/>
          <w:szCs w:val="24"/>
        </w:rPr>
      </w:pPr>
      <w:r>
        <w:rPr>
          <w:rFonts w:ascii="Times New Roman" w:hAnsi="Times New Roman"/>
          <w:szCs w:val="24"/>
        </w:rPr>
        <w:t>The e</w:t>
      </w:r>
      <w:r w:rsidR="00463A53">
        <w:rPr>
          <w:rFonts w:ascii="Times New Roman" w:hAnsi="Times New Roman"/>
          <w:szCs w:val="24"/>
        </w:rPr>
        <w:t>fficiency of the system</w:t>
      </w:r>
    </w:p>
    <w:p w14:paraId="3F6F3BA2" w14:textId="77777777" w:rsidR="00463A53" w:rsidRDefault="00463A53" w:rsidP="00463A53">
      <w:pPr>
        <w:pStyle w:val="ListParagraph"/>
        <w:numPr>
          <w:ilvl w:val="0"/>
          <w:numId w:val="43"/>
        </w:numPr>
        <w:spacing w:line="480" w:lineRule="auto"/>
        <w:jc w:val="both"/>
        <w:rPr>
          <w:rFonts w:ascii="Times New Roman" w:hAnsi="Times New Roman"/>
          <w:szCs w:val="24"/>
        </w:rPr>
      </w:pPr>
      <w:r>
        <w:rPr>
          <w:rFonts w:ascii="Times New Roman" w:hAnsi="Times New Roman"/>
          <w:szCs w:val="24"/>
        </w:rPr>
        <w:t xml:space="preserve">Sustainability as the system is </w:t>
      </w:r>
      <w:r w:rsidR="00DB72A8">
        <w:rPr>
          <w:rFonts w:ascii="Times New Roman" w:hAnsi="Times New Roman"/>
          <w:szCs w:val="24"/>
        </w:rPr>
        <w:t xml:space="preserve">based on </w:t>
      </w:r>
      <w:r w:rsidR="007D2133">
        <w:rPr>
          <w:rFonts w:ascii="Times New Roman" w:hAnsi="Times New Roman"/>
          <w:szCs w:val="24"/>
        </w:rPr>
        <w:t xml:space="preserve">the </w:t>
      </w:r>
      <w:r w:rsidR="00DB72A8">
        <w:rPr>
          <w:rFonts w:ascii="Times New Roman" w:hAnsi="Times New Roman"/>
          <w:szCs w:val="24"/>
        </w:rPr>
        <w:t xml:space="preserve">renewable energy source </w:t>
      </w:r>
    </w:p>
    <w:p w14:paraId="294F9503" w14:textId="77777777" w:rsidR="00DB72A8" w:rsidRDefault="00DB72A8" w:rsidP="00463A53">
      <w:pPr>
        <w:pStyle w:val="ListParagraph"/>
        <w:numPr>
          <w:ilvl w:val="0"/>
          <w:numId w:val="43"/>
        </w:numPr>
        <w:spacing w:line="480" w:lineRule="auto"/>
        <w:jc w:val="both"/>
        <w:rPr>
          <w:rFonts w:ascii="Times New Roman" w:hAnsi="Times New Roman"/>
          <w:szCs w:val="24"/>
        </w:rPr>
      </w:pPr>
      <w:r>
        <w:rPr>
          <w:rFonts w:ascii="Times New Roman" w:hAnsi="Times New Roman"/>
          <w:szCs w:val="24"/>
        </w:rPr>
        <w:t xml:space="preserve">The amount of profit </w:t>
      </w:r>
    </w:p>
    <w:p w14:paraId="6D1461CA" w14:textId="77777777" w:rsidR="00DB72A8" w:rsidRDefault="00DB72A8" w:rsidP="00463A53">
      <w:pPr>
        <w:pStyle w:val="ListParagraph"/>
        <w:numPr>
          <w:ilvl w:val="0"/>
          <w:numId w:val="43"/>
        </w:numPr>
        <w:spacing w:line="480" w:lineRule="auto"/>
        <w:jc w:val="both"/>
        <w:rPr>
          <w:rFonts w:ascii="Times New Roman" w:hAnsi="Times New Roman"/>
          <w:szCs w:val="24"/>
        </w:rPr>
      </w:pPr>
      <w:r>
        <w:rPr>
          <w:rFonts w:ascii="Times New Roman" w:hAnsi="Times New Roman"/>
          <w:szCs w:val="24"/>
        </w:rPr>
        <w:t>The ease of using the system and generating energy</w:t>
      </w:r>
    </w:p>
    <w:p w14:paraId="41F86A15" w14:textId="77777777" w:rsidR="00DB72A8" w:rsidRPr="00463A53" w:rsidRDefault="004F3D73" w:rsidP="00463A53">
      <w:pPr>
        <w:pStyle w:val="ListParagraph"/>
        <w:numPr>
          <w:ilvl w:val="0"/>
          <w:numId w:val="43"/>
        </w:numPr>
        <w:spacing w:line="480" w:lineRule="auto"/>
        <w:jc w:val="both"/>
        <w:rPr>
          <w:rFonts w:ascii="Times New Roman" w:hAnsi="Times New Roman"/>
          <w:szCs w:val="24"/>
        </w:rPr>
      </w:pPr>
      <w:r>
        <w:rPr>
          <w:rFonts w:ascii="Times New Roman" w:hAnsi="Times New Roman"/>
          <w:szCs w:val="24"/>
        </w:rPr>
        <w:t xml:space="preserve">Is it possible realistically to generate enough power for usage? </w:t>
      </w:r>
    </w:p>
    <w:p w14:paraId="720A9073" w14:textId="77777777" w:rsidR="00EF18A5" w:rsidRPr="00875E6B" w:rsidRDefault="00EF18A5" w:rsidP="00EF18A5">
      <w:pPr>
        <w:pStyle w:val="ListParagraph"/>
        <w:numPr>
          <w:ilvl w:val="0"/>
          <w:numId w:val="42"/>
        </w:numPr>
        <w:spacing w:line="480" w:lineRule="auto"/>
        <w:jc w:val="both"/>
        <w:rPr>
          <w:rFonts w:ascii="Times New Roman" w:hAnsi="Times New Roman"/>
          <w:szCs w:val="24"/>
          <w:u w:val="single"/>
        </w:rPr>
      </w:pPr>
      <w:r w:rsidRPr="00875E6B">
        <w:rPr>
          <w:rFonts w:ascii="Times New Roman" w:hAnsi="Times New Roman"/>
          <w:szCs w:val="24"/>
          <w:u w:val="single"/>
        </w:rPr>
        <w:t>Constraints that limit the solution:</w:t>
      </w:r>
    </w:p>
    <w:p w14:paraId="1A549067" w14:textId="77777777" w:rsidR="00C67BEA" w:rsidRDefault="00B941C8" w:rsidP="00183CCB">
      <w:pPr>
        <w:pStyle w:val="ListParagraph"/>
        <w:numPr>
          <w:ilvl w:val="0"/>
          <w:numId w:val="44"/>
        </w:numPr>
        <w:spacing w:line="480" w:lineRule="auto"/>
        <w:jc w:val="both"/>
        <w:rPr>
          <w:rFonts w:ascii="Times New Roman" w:hAnsi="Times New Roman"/>
          <w:szCs w:val="24"/>
        </w:rPr>
      </w:pPr>
      <w:r>
        <w:rPr>
          <w:rFonts w:ascii="Times New Roman" w:hAnsi="Times New Roman"/>
          <w:szCs w:val="24"/>
        </w:rPr>
        <w:t>The main limitation to this research is getting the funding approved</w:t>
      </w:r>
      <w:r w:rsidR="002C35D9">
        <w:rPr>
          <w:rFonts w:ascii="Times New Roman" w:hAnsi="Times New Roman"/>
          <w:szCs w:val="24"/>
        </w:rPr>
        <w:t>.</w:t>
      </w:r>
    </w:p>
    <w:p w14:paraId="39348660" w14:textId="77777777" w:rsidR="00B941C8" w:rsidRDefault="00B941C8" w:rsidP="00183CCB">
      <w:pPr>
        <w:pStyle w:val="ListParagraph"/>
        <w:numPr>
          <w:ilvl w:val="0"/>
          <w:numId w:val="44"/>
        </w:numPr>
        <w:spacing w:line="480" w:lineRule="auto"/>
        <w:jc w:val="both"/>
        <w:rPr>
          <w:rFonts w:ascii="Times New Roman" w:hAnsi="Times New Roman"/>
          <w:szCs w:val="24"/>
        </w:rPr>
      </w:pPr>
      <w:r>
        <w:rPr>
          <w:rFonts w:ascii="Times New Roman" w:hAnsi="Times New Roman"/>
          <w:szCs w:val="24"/>
        </w:rPr>
        <w:t>Research about renewable energy is already being carried out</w:t>
      </w:r>
      <w:r w:rsidR="002C35D9">
        <w:rPr>
          <w:rFonts w:ascii="Times New Roman" w:hAnsi="Times New Roman"/>
          <w:szCs w:val="24"/>
        </w:rPr>
        <w:t>.</w:t>
      </w:r>
    </w:p>
    <w:p w14:paraId="2F13EB3D" w14:textId="77777777" w:rsidR="00B941C8" w:rsidRDefault="00B941C8" w:rsidP="00B941C8">
      <w:pPr>
        <w:pStyle w:val="ListParagraph"/>
        <w:numPr>
          <w:ilvl w:val="0"/>
          <w:numId w:val="44"/>
        </w:numPr>
        <w:spacing w:line="480" w:lineRule="auto"/>
        <w:jc w:val="both"/>
        <w:rPr>
          <w:rFonts w:ascii="Times New Roman" w:hAnsi="Times New Roman"/>
          <w:szCs w:val="24"/>
        </w:rPr>
      </w:pPr>
      <w:r>
        <w:rPr>
          <w:rFonts w:ascii="Times New Roman" w:hAnsi="Times New Roman"/>
          <w:szCs w:val="24"/>
        </w:rPr>
        <w:t>Other alternative energy resources have more capacity for generating</w:t>
      </w:r>
      <w:r w:rsidR="002C35D9">
        <w:rPr>
          <w:rFonts w:ascii="Times New Roman" w:hAnsi="Times New Roman"/>
          <w:szCs w:val="24"/>
        </w:rPr>
        <w:t>.</w:t>
      </w:r>
    </w:p>
    <w:p w14:paraId="2A345F40" w14:textId="77777777" w:rsidR="00B941C8" w:rsidRDefault="00B941C8" w:rsidP="00B941C8">
      <w:pPr>
        <w:pStyle w:val="ListParagraph"/>
        <w:numPr>
          <w:ilvl w:val="0"/>
          <w:numId w:val="44"/>
        </w:numPr>
        <w:spacing w:line="480" w:lineRule="auto"/>
        <w:jc w:val="both"/>
        <w:rPr>
          <w:rFonts w:ascii="Times New Roman" w:hAnsi="Times New Roman"/>
          <w:szCs w:val="24"/>
        </w:rPr>
      </w:pPr>
      <w:r>
        <w:rPr>
          <w:rFonts w:ascii="Times New Roman" w:hAnsi="Times New Roman"/>
          <w:szCs w:val="24"/>
        </w:rPr>
        <w:t xml:space="preserve">Participation of people or willingness to use </w:t>
      </w:r>
      <w:r w:rsidR="007D2133">
        <w:rPr>
          <w:rFonts w:ascii="Times New Roman" w:hAnsi="Times New Roman"/>
          <w:szCs w:val="24"/>
        </w:rPr>
        <w:t xml:space="preserve">a </w:t>
      </w:r>
      <w:r>
        <w:rPr>
          <w:rFonts w:ascii="Times New Roman" w:hAnsi="Times New Roman"/>
          <w:szCs w:val="24"/>
        </w:rPr>
        <w:t>renewable form of energy</w:t>
      </w:r>
      <w:r w:rsidR="002C35D9">
        <w:rPr>
          <w:rFonts w:ascii="Times New Roman" w:hAnsi="Times New Roman"/>
          <w:szCs w:val="24"/>
        </w:rPr>
        <w:t>.</w:t>
      </w:r>
    </w:p>
    <w:p w14:paraId="3636D6CB" w14:textId="77777777" w:rsidR="00B941C8" w:rsidRPr="00B941C8" w:rsidRDefault="002C35D9" w:rsidP="00B941C8">
      <w:pPr>
        <w:pStyle w:val="ListParagraph"/>
        <w:numPr>
          <w:ilvl w:val="0"/>
          <w:numId w:val="44"/>
        </w:numPr>
        <w:spacing w:line="480" w:lineRule="auto"/>
        <w:jc w:val="both"/>
        <w:rPr>
          <w:rFonts w:ascii="Times New Roman" w:hAnsi="Times New Roman"/>
          <w:szCs w:val="24"/>
        </w:rPr>
      </w:pPr>
      <w:r>
        <w:rPr>
          <w:rFonts w:ascii="Times New Roman" w:hAnsi="Times New Roman"/>
          <w:szCs w:val="24"/>
        </w:rPr>
        <w:t>Making the renewable energy resource more feasible for everyday use.</w:t>
      </w:r>
    </w:p>
    <w:p w14:paraId="70DAFA97" w14:textId="77777777" w:rsidR="00CF3A44" w:rsidRPr="00875E6B" w:rsidRDefault="00875E6B" w:rsidP="00875E6B">
      <w:pPr>
        <w:pStyle w:val="ListParagraph"/>
        <w:numPr>
          <w:ilvl w:val="0"/>
          <w:numId w:val="42"/>
        </w:numPr>
        <w:spacing w:line="480" w:lineRule="auto"/>
        <w:jc w:val="both"/>
        <w:rPr>
          <w:rFonts w:ascii="Times New Roman" w:hAnsi="Times New Roman"/>
          <w:szCs w:val="24"/>
          <w:u w:val="single"/>
        </w:rPr>
      </w:pPr>
      <w:r w:rsidRPr="00875E6B">
        <w:rPr>
          <w:rFonts w:ascii="Times New Roman" w:hAnsi="Times New Roman"/>
          <w:szCs w:val="24"/>
          <w:u w:val="single"/>
        </w:rPr>
        <w:t>How problem can be solved?</w:t>
      </w:r>
    </w:p>
    <w:p w14:paraId="1BCC72B0" w14:textId="77777777" w:rsidR="00423D3A" w:rsidRDefault="00423D3A" w:rsidP="00423D3A">
      <w:pPr>
        <w:pStyle w:val="ListParagraph"/>
        <w:numPr>
          <w:ilvl w:val="0"/>
          <w:numId w:val="45"/>
        </w:numPr>
        <w:spacing w:line="480" w:lineRule="auto"/>
        <w:jc w:val="both"/>
        <w:rPr>
          <w:rFonts w:ascii="Times New Roman" w:hAnsi="Times New Roman"/>
          <w:szCs w:val="24"/>
        </w:rPr>
      </w:pPr>
      <w:r>
        <w:rPr>
          <w:rFonts w:ascii="Times New Roman" w:hAnsi="Times New Roman"/>
          <w:szCs w:val="24"/>
        </w:rPr>
        <w:t>Get funding for the project through research campaigns</w:t>
      </w:r>
    </w:p>
    <w:p w14:paraId="0D5878EC" w14:textId="77777777" w:rsidR="00423D3A" w:rsidRDefault="00423D3A" w:rsidP="00423D3A">
      <w:pPr>
        <w:pStyle w:val="ListParagraph"/>
        <w:numPr>
          <w:ilvl w:val="0"/>
          <w:numId w:val="45"/>
        </w:numPr>
        <w:spacing w:line="480" w:lineRule="auto"/>
        <w:jc w:val="both"/>
        <w:rPr>
          <w:rFonts w:ascii="Times New Roman" w:hAnsi="Times New Roman"/>
          <w:szCs w:val="24"/>
        </w:rPr>
      </w:pPr>
      <w:r>
        <w:rPr>
          <w:rFonts w:ascii="Times New Roman" w:hAnsi="Times New Roman"/>
          <w:szCs w:val="24"/>
        </w:rPr>
        <w:t>Educate people about what renewable energy is and how people can help save the planet</w:t>
      </w:r>
    </w:p>
    <w:p w14:paraId="1623A4F1" w14:textId="77777777" w:rsidR="00875E6B" w:rsidRDefault="005B392F" w:rsidP="005B392F">
      <w:pPr>
        <w:pStyle w:val="ListParagraph"/>
        <w:numPr>
          <w:ilvl w:val="0"/>
          <w:numId w:val="45"/>
        </w:numPr>
        <w:spacing w:line="480" w:lineRule="auto"/>
        <w:jc w:val="both"/>
        <w:rPr>
          <w:rFonts w:ascii="Times New Roman" w:hAnsi="Times New Roman"/>
          <w:szCs w:val="24"/>
        </w:rPr>
      </w:pPr>
      <w:r>
        <w:rPr>
          <w:rFonts w:ascii="Times New Roman" w:hAnsi="Times New Roman"/>
          <w:szCs w:val="24"/>
        </w:rPr>
        <w:t>Making  better use of the solar energy resource</w:t>
      </w:r>
    </w:p>
    <w:p w14:paraId="707B75A8" w14:textId="77777777" w:rsidR="005B392F" w:rsidRDefault="005B392F" w:rsidP="005B392F">
      <w:pPr>
        <w:pStyle w:val="ListParagraph"/>
        <w:numPr>
          <w:ilvl w:val="0"/>
          <w:numId w:val="45"/>
        </w:numPr>
        <w:spacing w:line="480" w:lineRule="auto"/>
        <w:jc w:val="both"/>
        <w:rPr>
          <w:rFonts w:ascii="Times New Roman" w:hAnsi="Times New Roman"/>
          <w:szCs w:val="24"/>
        </w:rPr>
      </w:pPr>
      <w:r>
        <w:rPr>
          <w:rFonts w:ascii="Times New Roman" w:hAnsi="Times New Roman"/>
          <w:szCs w:val="24"/>
        </w:rPr>
        <w:t xml:space="preserve">Stress the importance of energy publicly </w:t>
      </w:r>
    </w:p>
    <w:p w14:paraId="4B5DB281" w14:textId="77777777" w:rsidR="005B392F" w:rsidRPr="00875E6B" w:rsidRDefault="00423D3A" w:rsidP="005B392F">
      <w:pPr>
        <w:pStyle w:val="ListParagraph"/>
        <w:numPr>
          <w:ilvl w:val="0"/>
          <w:numId w:val="45"/>
        </w:numPr>
        <w:spacing w:line="480" w:lineRule="auto"/>
        <w:jc w:val="both"/>
        <w:rPr>
          <w:rFonts w:ascii="Times New Roman" w:hAnsi="Times New Roman"/>
          <w:szCs w:val="24"/>
        </w:rPr>
      </w:pPr>
      <w:r>
        <w:rPr>
          <w:rFonts w:ascii="Times New Roman" w:hAnsi="Times New Roman"/>
          <w:szCs w:val="24"/>
        </w:rPr>
        <w:t xml:space="preserve">Use the natural elements of </w:t>
      </w:r>
      <w:r w:rsidR="007D2133">
        <w:rPr>
          <w:rFonts w:ascii="Times New Roman" w:hAnsi="Times New Roman"/>
          <w:szCs w:val="24"/>
        </w:rPr>
        <w:t xml:space="preserve">the </w:t>
      </w:r>
      <w:r>
        <w:rPr>
          <w:rFonts w:ascii="Times New Roman" w:hAnsi="Times New Roman"/>
          <w:szCs w:val="24"/>
        </w:rPr>
        <w:t>planet such as wind, air, or sunlight</w:t>
      </w:r>
      <w:r w:rsidR="007D2133">
        <w:rPr>
          <w:rFonts w:ascii="Times New Roman" w:hAnsi="Times New Roman"/>
          <w:szCs w:val="24"/>
        </w:rPr>
        <w:t>,</w:t>
      </w:r>
      <w:r>
        <w:rPr>
          <w:rFonts w:ascii="Times New Roman" w:hAnsi="Times New Roman"/>
          <w:szCs w:val="24"/>
        </w:rPr>
        <w:t xml:space="preserve"> to produce energy from them. </w:t>
      </w:r>
    </w:p>
    <w:p w14:paraId="6495DE18" w14:textId="77777777" w:rsidR="00CF3A44" w:rsidRPr="00CF3A44" w:rsidRDefault="00300299" w:rsidP="00F141B8">
      <w:pPr>
        <w:spacing w:line="480" w:lineRule="auto"/>
        <w:ind w:firstLine="720"/>
        <w:jc w:val="both"/>
        <w:rPr>
          <w:rFonts w:ascii="Times New Roman" w:hAnsi="Times New Roman"/>
          <w:szCs w:val="24"/>
        </w:rPr>
      </w:pPr>
      <w:r>
        <w:rPr>
          <w:rFonts w:ascii="Times New Roman" w:hAnsi="Times New Roman"/>
          <w:szCs w:val="24"/>
        </w:rPr>
        <w:t>The above</w:t>
      </w:r>
      <w:r w:rsidR="007D2133">
        <w:rPr>
          <w:rFonts w:ascii="Times New Roman" w:hAnsi="Times New Roman"/>
          <w:szCs w:val="24"/>
        </w:rPr>
        <w:t>-</w:t>
      </w:r>
      <w:r>
        <w:rPr>
          <w:rFonts w:ascii="Times New Roman" w:hAnsi="Times New Roman"/>
          <w:szCs w:val="24"/>
        </w:rPr>
        <w:t xml:space="preserve">mentioned solutions are the ones that are feasible for society today. </w:t>
      </w:r>
      <w:r w:rsidR="00F141B8">
        <w:rPr>
          <w:rFonts w:ascii="Times New Roman" w:hAnsi="Times New Roman"/>
          <w:szCs w:val="24"/>
        </w:rPr>
        <w:t xml:space="preserve">It is critical that we make use of our current solar and wind energy to keep moving forward in future. Solar energy generation is very expensive which makes it unfeasible for everyone to use. However, advancement and technological solutions can make solar energy cheaper and accessible for everyone. Spreading information about alternative energy can make people more aware about the decisions they make and how it impacts the planet. Nevertheless, more research and development in this sector is crucial to make people more willing of this idea. </w:t>
      </w:r>
    </w:p>
    <w:p w14:paraId="647639C0" w14:textId="77777777" w:rsidR="00EB43A1" w:rsidRDefault="00032F32" w:rsidP="00EB43A1">
      <w:pPr>
        <w:pStyle w:val="ListParagraph"/>
        <w:spacing w:line="480" w:lineRule="auto"/>
        <w:ind w:hanging="720"/>
        <w:jc w:val="both"/>
        <w:rPr>
          <w:rFonts w:ascii="Times New Roman" w:hAnsi="Times New Roman"/>
          <w:szCs w:val="24"/>
        </w:rPr>
      </w:pPr>
      <w:r>
        <w:rPr>
          <w:rFonts w:ascii="Times New Roman" w:hAnsi="Times New Roman"/>
          <w:szCs w:val="24"/>
        </w:rPr>
        <w:t xml:space="preserve"> </w:t>
      </w:r>
    </w:p>
    <w:p w14:paraId="26925E55" w14:textId="77777777" w:rsidR="00EB43A1" w:rsidRPr="0012776E" w:rsidRDefault="00EB43A1" w:rsidP="00EB43A1">
      <w:pPr>
        <w:spacing w:line="480" w:lineRule="auto"/>
        <w:rPr>
          <w:rFonts w:ascii="Times New Roman" w:hAnsi="Times New Roman"/>
          <w:szCs w:val="24"/>
        </w:rPr>
      </w:pPr>
    </w:p>
    <w:sectPr w:rsidR="00EB43A1" w:rsidRPr="0012776E" w:rsidSect="00554119">
      <w:headerReference w:type="default" r:id="rId15"/>
      <w:headerReference w:type="first" r:id="rId16"/>
      <w:type w:val="continuous"/>
      <w:pgSz w:w="12240" w:h="15840" w:code="1"/>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7AA6149" w14:textId="77777777" w:rsidR="006A46DE" w:rsidRDefault="006A46DE">
      <w:r>
        <w:separator/>
      </w:r>
    </w:p>
  </w:endnote>
  <w:endnote w:type="continuationSeparator" w:id="0">
    <w:p w14:paraId="32082C31" w14:textId="77777777" w:rsidR="006A46DE" w:rsidRDefault="006A46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84A722" w14:textId="77777777" w:rsidR="006A46DE" w:rsidRDefault="006A46DE">
      <w:r>
        <w:separator/>
      </w:r>
    </w:p>
  </w:footnote>
  <w:footnote w:type="continuationSeparator" w:id="0">
    <w:p w14:paraId="110D57E4" w14:textId="77777777" w:rsidR="006A46DE" w:rsidRDefault="006A46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209D6B" w14:textId="77777777" w:rsidR="004D3014" w:rsidRPr="007D2133" w:rsidRDefault="007D2133" w:rsidP="00452373">
    <w:pPr>
      <w:spacing w:line="480" w:lineRule="auto"/>
      <w:rPr>
        <w:sz w:val="20"/>
      </w:rPr>
    </w:pPr>
    <w:r w:rsidRPr="007D2133">
      <w:rPr>
        <w:sz w:val="20"/>
      </w:rPr>
      <w:t xml:space="preserve">DISCUSSION  </w:t>
    </w:r>
    <w:r w:rsidR="0094131C" w:rsidRPr="007D2133">
      <w:rPr>
        <w:sz w:val="20"/>
      </w:rPr>
      <w:t xml:space="preserve">                                </w:t>
    </w:r>
    <w:r w:rsidR="00373C96" w:rsidRPr="007D2133">
      <w:rPr>
        <w:sz w:val="20"/>
      </w:rPr>
      <w:t xml:space="preserve">            </w:t>
    </w:r>
    <w:r w:rsidR="00BC1BBC" w:rsidRPr="007D2133">
      <w:rPr>
        <w:sz w:val="20"/>
      </w:rPr>
      <w:t xml:space="preserve"> </w:t>
    </w:r>
    <w:r w:rsidR="00C11F21" w:rsidRPr="007D2133">
      <w:rPr>
        <w:sz w:val="20"/>
      </w:rPr>
      <w:t xml:space="preserve">              </w:t>
    </w:r>
    <w:r w:rsidR="004F24A8" w:rsidRPr="007D2133">
      <w:rPr>
        <w:sz w:val="20"/>
      </w:rPr>
      <w:t xml:space="preserve"> </w:t>
    </w:r>
    <w:r w:rsidR="00BC1BBC" w:rsidRPr="007D2133">
      <w:rPr>
        <w:sz w:val="20"/>
      </w:rPr>
      <w:t xml:space="preserve">    </w:t>
    </w:r>
    <w:r w:rsidR="008C758F" w:rsidRPr="007D2133">
      <w:rPr>
        <w:sz w:val="20"/>
      </w:rPr>
      <w:t xml:space="preserve">                       </w:t>
    </w:r>
    <w:r w:rsidR="002C1CCE" w:rsidRPr="007D2133">
      <w:rPr>
        <w:sz w:val="20"/>
      </w:rPr>
      <w:t xml:space="preserve">     </w:t>
    </w:r>
    <w:r w:rsidR="000A7980" w:rsidRPr="007D2133">
      <w:rPr>
        <w:sz w:val="20"/>
      </w:rPr>
      <w:t xml:space="preserve">                                       </w:t>
    </w:r>
    <w:r>
      <w:rPr>
        <w:sz w:val="20"/>
      </w:rPr>
      <w:tab/>
    </w:r>
    <w:r w:rsidR="00EC0DED" w:rsidRPr="007D2133">
      <w:rPr>
        <w:sz w:val="20"/>
      </w:rPr>
      <w:fldChar w:fldCharType="begin"/>
    </w:r>
    <w:r w:rsidR="004D3014" w:rsidRPr="007D2133">
      <w:rPr>
        <w:sz w:val="20"/>
      </w:rPr>
      <w:instrText xml:space="preserve"> PAGE </w:instrText>
    </w:r>
    <w:r w:rsidR="00EC0DED" w:rsidRPr="007D2133">
      <w:rPr>
        <w:sz w:val="20"/>
      </w:rPr>
      <w:fldChar w:fldCharType="separate"/>
    </w:r>
    <w:r>
      <w:rPr>
        <w:noProof/>
        <w:sz w:val="20"/>
      </w:rPr>
      <w:t>4</w:t>
    </w:r>
    <w:r w:rsidR="00EC0DED" w:rsidRPr="007D2133">
      <w:rPr>
        <w:sz w:val="20"/>
      </w:rPr>
      <w:fldChar w:fldCharType="end"/>
    </w:r>
  </w:p>
  <w:p w14:paraId="1743FD8C" w14:textId="77777777" w:rsidR="004D3014" w:rsidRPr="007D2133" w:rsidRDefault="004D3014" w:rsidP="00A661AE">
    <w:pPr>
      <w:pStyle w:val="Header"/>
      <w:tabs>
        <w:tab w:val="clear" w:pos="4320"/>
        <w:tab w:val="clear" w:pos="8640"/>
        <w:tab w:val="left" w:pos="7590"/>
      </w:tabs>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7D4B0" w14:textId="30071E80" w:rsidR="00554119" w:rsidRPr="007D2133" w:rsidRDefault="007D2133" w:rsidP="000A7980">
    <w:pPr>
      <w:spacing w:line="480" w:lineRule="auto"/>
      <w:rPr>
        <w:sz w:val="20"/>
      </w:rPr>
    </w:pPr>
    <w:r w:rsidRPr="007D2133">
      <w:rPr>
        <w:sz w:val="20"/>
      </w:rPr>
      <w:t xml:space="preserve">   </w:t>
    </w:r>
    <w:r w:rsidR="0094131C" w:rsidRPr="007D2133">
      <w:rPr>
        <w:sz w:val="20"/>
      </w:rPr>
      <w:t xml:space="preserve">                     </w:t>
    </w:r>
    <w:r w:rsidR="004F24A8" w:rsidRPr="007D2133">
      <w:rPr>
        <w:sz w:val="20"/>
      </w:rPr>
      <w:t xml:space="preserve"> </w:t>
    </w:r>
    <w:r w:rsidR="00373C96" w:rsidRPr="007D2133">
      <w:rPr>
        <w:sz w:val="20"/>
      </w:rPr>
      <w:t xml:space="preserve">    </w:t>
    </w:r>
    <w:r w:rsidR="00896B4D" w:rsidRPr="007D2133">
      <w:rPr>
        <w:sz w:val="20"/>
      </w:rPr>
      <w:t xml:space="preserve">             </w:t>
    </w:r>
    <w:r w:rsidR="00D816AB" w:rsidRPr="007D2133">
      <w:rPr>
        <w:sz w:val="20"/>
      </w:rPr>
      <w:t xml:space="preserve">       </w:t>
    </w:r>
    <w:r w:rsidR="00663853" w:rsidRPr="007D2133">
      <w:rPr>
        <w:sz w:val="20"/>
      </w:rPr>
      <w:t xml:space="preserve">                                                      </w:t>
    </w:r>
    <w:r>
      <w:rPr>
        <w:sz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A5E2ED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07A3CB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2EE0CA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414B58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6AE0B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150A60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B62B30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C29BE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FDC79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6A8E0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B12C00"/>
    <w:multiLevelType w:val="hybridMultilevel"/>
    <w:tmpl w:val="873C6D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D496C89"/>
    <w:multiLevelType w:val="hybridMultilevel"/>
    <w:tmpl w:val="3DF2C50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0DD256E4"/>
    <w:multiLevelType w:val="hybridMultilevel"/>
    <w:tmpl w:val="7A94E5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0AA06EE"/>
    <w:multiLevelType w:val="hybridMultilevel"/>
    <w:tmpl w:val="113681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1D26736"/>
    <w:multiLevelType w:val="hybridMultilevel"/>
    <w:tmpl w:val="3478299E"/>
    <w:lvl w:ilvl="0" w:tplc="0409000B">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5EC307C"/>
    <w:multiLevelType w:val="hybridMultilevel"/>
    <w:tmpl w:val="A5564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8A40469"/>
    <w:multiLevelType w:val="hybridMultilevel"/>
    <w:tmpl w:val="DBA04A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F1F24F9"/>
    <w:multiLevelType w:val="hybridMultilevel"/>
    <w:tmpl w:val="5D227E8E"/>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18" w15:restartNumberingAfterBreak="0">
    <w:nsid w:val="220253B2"/>
    <w:multiLevelType w:val="hybridMultilevel"/>
    <w:tmpl w:val="AF2EFECE"/>
    <w:lvl w:ilvl="0" w:tplc="443C48C8">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60B28AE"/>
    <w:multiLevelType w:val="hybridMultilevel"/>
    <w:tmpl w:val="926811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26287650"/>
    <w:multiLevelType w:val="hybridMultilevel"/>
    <w:tmpl w:val="01C641D6"/>
    <w:lvl w:ilvl="0" w:tplc="058E8B7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2B3254F9"/>
    <w:multiLevelType w:val="hybridMultilevel"/>
    <w:tmpl w:val="1B5AA67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2" w15:restartNumberingAfterBreak="0">
    <w:nsid w:val="2B772DED"/>
    <w:multiLevelType w:val="hybridMultilevel"/>
    <w:tmpl w:val="EAE29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40D1242"/>
    <w:multiLevelType w:val="hybridMultilevel"/>
    <w:tmpl w:val="438011C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4" w15:restartNumberingAfterBreak="0">
    <w:nsid w:val="3CC21905"/>
    <w:multiLevelType w:val="hybridMultilevel"/>
    <w:tmpl w:val="F3581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D3B2E73"/>
    <w:multiLevelType w:val="hybridMultilevel"/>
    <w:tmpl w:val="5DFC0E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8551A19"/>
    <w:multiLevelType w:val="hybridMultilevel"/>
    <w:tmpl w:val="C7CA1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E37C51"/>
    <w:multiLevelType w:val="hybridMultilevel"/>
    <w:tmpl w:val="DF988B02"/>
    <w:lvl w:ilvl="0" w:tplc="0409000F">
      <w:start w:val="1"/>
      <w:numFmt w:val="decimal"/>
      <w:lvlText w:val="%1."/>
      <w:lvlJc w:val="left"/>
      <w:pPr>
        <w:ind w:left="540" w:hanging="360"/>
      </w:p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28" w15:restartNumberingAfterBreak="0">
    <w:nsid w:val="5207129B"/>
    <w:multiLevelType w:val="hybridMultilevel"/>
    <w:tmpl w:val="FD1E16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3761142"/>
    <w:multiLevelType w:val="hybridMultilevel"/>
    <w:tmpl w:val="4CAE11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53A24719"/>
    <w:multiLevelType w:val="hybridMultilevel"/>
    <w:tmpl w:val="AA02C44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56820DB3"/>
    <w:multiLevelType w:val="hybridMultilevel"/>
    <w:tmpl w:val="45F64BB2"/>
    <w:lvl w:ilvl="0" w:tplc="395493AA">
      <w:start w:val="1"/>
      <w:numFmt w:val="decimal"/>
      <w:pStyle w:val="Numberedlist"/>
      <w:lvlText w:val="%1."/>
      <w:lvlJc w:val="left"/>
      <w:pPr>
        <w:tabs>
          <w:tab w:val="num" w:pos="900"/>
        </w:tabs>
        <w:ind w:left="900" w:hanging="360"/>
      </w:pPr>
      <w:rPr>
        <w:rFonts w:hint="default"/>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2" w15:restartNumberingAfterBreak="0">
    <w:nsid w:val="56A00498"/>
    <w:multiLevelType w:val="hybridMultilevel"/>
    <w:tmpl w:val="50E492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B1B64B1"/>
    <w:multiLevelType w:val="hybridMultilevel"/>
    <w:tmpl w:val="7256E19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4" w15:restartNumberingAfterBreak="0">
    <w:nsid w:val="5B3134D8"/>
    <w:multiLevelType w:val="hybridMultilevel"/>
    <w:tmpl w:val="70027EBA"/>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5F9E05AA"/>
    <w:multiLevelType w:val="hybridMultilevel"/>
    <w:tmpl w:val="19A42970"/>
    <w:lvl w:ilvl="0" w:tplc="F0826018">
      <w:start w:val="1"/>
      <w:numFmt w:val="bullet"/>
      <w:lvlText w:val=""/>
      <w:lvlJc w:val="left"/>
      <w:pPr>
        <w:tabs>
          <w:tab w:val="num" w:pos="720"/>
        </w:tabs>
        <w:ind w:left="720" w:hanging="360"/>
      </w:pPr>
      <w:rPr>
        <w:rFonts w:ascii="Wingdings 2" w:hAnsi="Wingdings 2" w:hint="default"/>
      </w:rPr>
    </w:lvl>
    <w:lvl w:ilvl="1" w:tplc="15AE0AE2" w:tentative="1">
      <w:start w:val="1"/>
      <w:numFmt w:val="bullet"/>
      <w:lvlText w:val=""/>
      <w:lvlJc w:val="left"/>
      <w:pPr>
        <w:tabs>
          <w:tab w:val="num" w:pos="1440"/>
        </w:tabs>
        <w:ind w:left="1440" w:hanging="360"/>
      </w:pPr>
      <w:rPr>
        <w:rFonts w:ascii="Wingdings 2" w:hAnsi="Wingdings 2" w:hint="default"/>
      </w:rPr>
    </w:lvl>
    <w:lvl w:ilvl="2" w:tplc="D6DC7850" w:tentative="1">
      <w:start w:val="1"/>
      <w:numFmt w:val="bullet"/>
      <w:lvlText w:val=""/>
      <w:lvlJc w:val="left"/>
      <w:pPr>
        <w:tabs>
          <w:tab w:val="num" w:pos="2160"/>
        </w:tabs>
        <w:ind w:left="2160" w:hanging="360"/>
      </w:pPr>
      <w:rPr>
        <w:rFonts w:ascii="Wingdings 2" w:hAnsi="Wingdings 2" w:hint="default"/>
      </w:rPr>
    </w:lvl>
    <w:lvl w:ilvl="3" w:tplc="F516EA6A" w:tentative="1">
      <w:start w:val="1"/>
      <w:numFmt w:val="bullet"/>
      <w:lvlText w:val=""/>
      <w:lvlJc w:val="left"/>
      <w:pPr>
        <w:tabs>
          <w:tab w:val="num" w:pos="2880"/>
        </w:tabs>
        <w:ind w:left="2880" w:hanging="360"/>
      </w:pPr>
      <w:rPr>
        <w:rFonts w:ascii="Wingdings 2" w:hAnsi="Wingdings 2" w:hint="default"/>
      </w:rPr>
    </w:lvl>
    <w:lvl w:ilvl="4" w:tplc="6ED2CF0A" w:tentative="1">
      <w:start w:val="1"/>
      <w:numFmt w:val="bullet"/>
      <w:lvlText w:val=""/>
      <w:lvlJc w:val="left"/>
      <w:pPr>
        <w:tabs>
          <w:tab w:val="num" w:pos="3600"/>
        </w:tabs>
        <w:ind w:left="3600" w:hanging="360"/>
      </w:pPr>
      <w:rPr>
        <w:rFonts w:ascii="Wingdings 2" w:hAnsi="Wingdings 2" w:hint="default"/>
      </w:rPr>
    </w:lvl>
    <w:lvl w:ilvl="5" w:tplc="40F8E6BA" w:tentative="1">
      <w:start w:val="1"/>
      <w:numFmt w:val="bullet"/>
      <w:lvlText w:val=""/>
      <w:lvlJc w:val="left"/>
      <w:pPr>
        <w:tabs>
          <w:tab w:val="num" w:pos="4320"/>
        </w:tabs>
        <w:ind w:left="4320" w:hanging="360"/>
      </w:pPr>
      <w:rPr>
        <w:rFonts w:ascii="Wingdings 2" w:hAnsi="Wingdings 2" w:hint="default"/>
      </w:rPr>
    </w:lvl>
    <w:lvl w:ilvl="6" w:tplc="2AB24E2A" w:tentative="1">
      <w:start w:val="1"/>
      <w:numFmt w:val="bullet"/>
      <w:lvlText w:val=""/>
      <w:lvlJc w:val="left"/>
      <w:pPr>
        <w:tabs>
          <w:tab w:val="num" w:pos="5040"/>
        </w:tabs>
        <w:ind w:left="5040" w:hanging="360"/>
      </w:pPr>
      <w:rPr>
        <w:rFonts w:ascii="Wingdings 2" w:hAnsi="Wingdings 2" w:hint="default"/>
      </w:rPr>
    </w:lvl>
    <w:lvl w:ilvl="7" w:tplc="31D88A16" w:tentative="1">
      <w:start w:val="1"/>
      <w:numFmt w:val="bullet"/>
      <w:lvlText w:val=""/>
      <w:lvlJc w:val="left"/>
      <w:pPr>
        <w:tabs>
          <w:tab w:val="num" w:pos="5760"/>
        </w:tabs>
        <w:ind w:left="5760" w:hanging="360"/>
      </w:pPr>
      <w:rPr>
        <w:rFonts w:ascii="Wingdings 2" w:hAnsi="Wingdings 2" w:hint="default"/>
      </w:rPr>
    </w:lvl>
    <w:lvl w:ilvl="8" w:tplc="E5302948" w:tentative="1">
      <w:start w:val="1"/>
      <w:numFmt w:val="bullet"/>
      <w:lvlText w:val=""/>
      <w:lvlJc w:val="left"/>
      <w:pPr>
        <w:tabs>
          <w:tab w:val="num" w:pos="6480"/>
        </w:tabs>
        <w:ind w:left="6480" w:hanging="360"/>
      </w:pPr>
      <w:rPr>
        <w:rFonts w:ascii="Wingdings 2" w:hAnsi="Wingdings 2" w:hint="default"/>
      </w:rPr>
    </w:lvl>
  </w:abstractNum>
  <w:abstractNum w:abstractNumId="36" w15:restartNumberingAfterBreak="0">
    <w:nsid w:val="621D3D46"/>
    <w:multiLevelType w:val="hybridMultilevel"/>
    <w:tmpl w:val="D0E453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7" w15:restartNumberingAfterBreak="0">
    <w:nsid w:val="62CC063D"/>
    <w:multiLevelType w:val="hybridMultilevel"/>
    <w:tmpl w:val="ED3CC520"/>
    <w:lvl w:ilvl="0" w:tplc="0409000F">
      <w:start w:val="1"/>
      <w:numFmt w:val="decimal"/>
      <w:lvlText w:val="%1."/>
      <w:lvlJc w:val="left"/>
      <w:pPr>
        <w:ind w:left="630" w:hanging="360"/>
      </w:pPr>
      <w:rPr>
        <w:rFonts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8" w15:restartNumberingAfterBreak="0">
    <w:nsid w:val="73E61685"/>
    <w:multiLevelType w:val="hybridMultilevel"/>
    <w:tmpl w:val="5E5C4DDA"/>
    <w:lvl w:ilvl="0" w:tplc="0409000F">
      <w:start w:val="1"/>
      <w:numFmt w:val="decimal"/>
      <w:lvlText w:val="%1."/>
      <w:lvlJc w:val="left"/>
      <w:pPr>
        <w:ind w:left="1350" w:hanging="360"/>
      </w:p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39" w15:restartNumberingAfterBreak="0">
    <w:nsid w:val="74610702"/>
    <w:multiLevelType w:val="hybridMultilevel"/>
    <w:tmpl w:val="27E60BB0"/>
    <w:lvl w:ilvl="0" w:tplc="0409000F">
      <w:start w:val="1"/>
      <w:numFmt w:val="decimal"/>
      <w:lvlText w:val="%1."/>
      <w:lvlJc w:val="left"/>
      <w:pPr>
        <w:tabs>
          <w:tab w:val="num" w:pos="1260"/>
        </w:tabs>
        <w:ind w:left="1260" w:hanging="360"/>
      </w:p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40" w15:restartNumberingAfterBreak="0">
    <w:nsid w:val="77EA1368"/>
    <w:multiLevelType w:val="hybridMultilevel"/>
    <w:tmpl w:val="83FAB6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7FD0877"/>
    <w:multiLevelType w:val="hybridMultilevel"/>
    <w:tmpl w:val="F6522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8DC5CB5"/>
    <w:multiLevelType w:val="hybridMultilevel"/>
    <w:tmpl w:val="A8541AC4"/>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3" w15:restartNumberingAfterBreak="0">
    <w:nsid w:val="7CD84415"/>
    <w:multiLevelType w:val="hybridMultilevel"/>
    <w:tmpl w:val="1E6422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D3946C0"/>
    <w:multiLevelType w:val="hybridMultilevel"/>
    <w:tmpl w:val="E398F0BA"/>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45" w15:restartNumberingAfterBreak="0">
    <w:nsid w:val="7F3A20DB"/>
    <w:multiLevelType w:val="hybridMultilevel"/>
    <w:tmpl w:val="416C5B7A"/>
    <w:lvl w:ilvl="0" w:tplc="C11AB640">
      <w:start w:val="1"/>
      <w:numFmt w:val="decimal"/>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39"/>
  </w:num>
  <w:num w:numId="12">
    <w:abstractNumId w:val="31"/>
  </w:num>
  <w:num w:numId="13">
    <w:abstractNumId w:val="17"/>
  </w:num>
  <w:num w:numId="14">
    <w:abstractNumId w:val="35"/>
  </w:num>
  <w:num w:numId="15">
    <w:abstractNumId w:val="30"/>
  </w:num>
  <w:num w:numId="16">
    <w:abstractNumId w:val="36"/>
  </w:num>
  <w:num w:numId="17">
    <w:abstractNumId w:val="37"/>
  </w:num>
  <w:num w:numId="1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7"/>
  </w:num>
  <w:num w:numId="20">
    <w:abstractNumId w:val="16"/>
  </w:num>
  <w:num w:numId="21">
    <w:abstractNumId w:val="41"/>
  </w:num>
  <w:num w:numId="22">
    <w:abstractNumId w:val="11"/>
  </w:num>
  <w:num w:numId="23">
    <w:abstractNumId w:val="12"/>
  </w:num>
  <w:num w:numId="24">
    <w:abstractNumId w:val="40"/>
  </w:num>
  <w:num w:numId="25">
    <w:abstractNumId w:val="25"/>
  </w:num>
  <w:num w:numId="26">
    <w:abstractNumId w:val="13"/>
  </w:num>
  <w:num w:numId="27">
    <w:abstractNumId w:val="45"/>
  </w:num>
  <w:num w:numId="28">
    <w:abstractNumId w:val="28"/>
  </w:num>
  <w:num w:numId="29">
    <w:abstractNumId w:val="19"/>
  </w:num>
  <w:num w:numId="30">
    <w:abstractNumId w:val="42"/>
  </w:num>
  <w:num w:numId="31">
    <w:abstractNumId w:val="14"/>
  </w:num>
  <w:num w:numId="32">
    <w:abstractNumId w:val="10"/>
  </w:num>
  <w:num w:numId="33">
    <w:abstractNumId w:val="18"/>
  </w:num>
  <w:num w:numId="34">
    <w:abstractNumId w:val="32"/>
  </w:num>
  <w:num w:numId="35">
    <w:abstractNumId w:val="29"/>
  </w:num>
  <w:num w:numId="36">
    <w:abstractNumId w:val="21"/>
  </w:num>
  <w:num w:numId="37">
    <w:abstractNumId w:val="44"/>
  </w:num>
  <w:num w:numId="38">
    <w:abstractNumId w:val="26"/>
  </w:num>
  <w:num w:numId="39">
    <w:abstractNumId w:val="20"/>
  </w:num>
  <w:num w:numId="40">
    <w:abstractNumId w:val="15"/>
  </w:num>
  <w:num w:numId="41">
    <w:abstractNumId w:val="43"/>
  </w:num>
  <w:num w:numId="42">
    <w:abstractNumId w:val="22"/>
  </w:num>
  <w:num w:numId="43">
    <w:abstractNumId w:val="23"/>
  </w:num>
  <w:num w:numId="44">
    <w:abstractNumId w:val="38"/>
  </w:num>
  <w:num w:numId="45">
    <w:abstractNumId w:val="33"/>
  </w:num>
  <w:num w:numId="4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activeWritingStyle w:appName="MSWord" w:lang="en-US" w:vendorID="64" w:dllVersion="6" w:nlCheck="1" w:checkStyle="1"/>
  <w:activeWritingStyle w:appName="MSWord" w:lang="en-US" w:vendorID="64" w:dllVersion="0" w:nlCheck="1" w:checkStyle="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UwMLE0MzIxtDAAMpR0lIJTi4sz8/NACgxrAW+dvowsAAAA"/>
  </w:docVars>
  <w:rsids>
    <w:rsidRoot w:val="00693A03"/>
    <w:rsid w:val="00000BA3"/>
    <w:rsid w:val="000028A4"/>
    <w:rsid w:val="00007E62"/>
    <w:rsid w:val="00010075"/>
    <w:rsid w:val="00020957"/>
    <w:rsid w:val="00030431"/>
    <w:rsid w:val="00031434"/>
    <w:rsid w:val="00032F32"/>
    <w:rsid w:val="0004377C"/>
    <w:rsid w:val="000515E9"/>
    <w:rsid w:val="0005557E"/>
    <w:rsid w:val="00063524"/>
    <w:rsid w:val="00074CCF"/>
    <w:rsid w:val="00083425"/>
    <w:rsid w:val="00090A2D"/>
    <w:rsid w:val="00093943"/>
    <w:rsid w:val="00094A1C"/>
    <w:rsid w:val="00096054"/>
    <w:rsid w:val="000A763B"/>
    <w:rsid w:val="000A7980"/>
    <w:rsid w:val="000B52F9"/>
    <w:rsid w:val="000C0393"/>
    <w:rsid w:val="000C45E5"/>
    <w:rsid w:val="000D2FA2"/>
    <w:rsid w:val="000D5D0F"/>
    <w:rsid w:val="000E0431"/>
    <w:rsid w:val="000E11EB"/>
    <w:rsid w:val="000E5F5C"/>
    <w:rsid w:val="000E6D50"/>
    <w:rsid w:val="000F077A"/>
    <w:rsid w:val="001007AF"/>
    <w:rsid w:val="0011249C"/>
    <w:rsid w:val="001215BF"/>
    <w:rsid w:val="00121C84"/>
    <w:rsid w:val="00122243"/>
    <w:rsid w:val="00125707"/>
    <w:rsid w:val="0012715E"/>
    <w:rsid w:val="0012776E"/>
    <w:rsid w:val="00131FEE"/>
    <w:rsid w:val="001325A8"/>
    <w:rsid w:val="00134BE4"/>
    <w:rsid w:val="00166F1F"/>
    <w:rsid w:val="00167C08"/>
    <w:rsid w:val="001736C5"/>
    <w:rsid w:val="00183CCB"/>
    <w:rsid w:val="001856BB"/>
    <w:rsid w:val="001A1023"/>
    <w:rsid w:val="001A1970"/>
    <w:rsid w:val="001A1BD3"/>
    <w:rsid w:val="001A25FD"/>
    <w:rsid w:val="001B4725"/>
    <w:rsid w:val="001B754A"/>
    <w:rsid w:val="001C780E"/>
    <w:rsid w:val="001D14A2"/>
    <w:rsid w:val="001D166D"/>
    <w:rsid w:val="001D5854"/>
    <w:rsid w:val="001F4B93"/>
    <w:rsid w:val="001F5E68"/>
    <w:rsid w:val="001F7F4B"/>
    <w:rsid w:val="0020008B"/>
    <w:rsid w:val="00200326"/>
    <w:rsid w:val="00200FC9"/>
    <w:rsid w:val="00213094"/>
    <w:rsid w:val="00215016"/>
    <w:rsid w:val="002255F4"/>
    <w:rsid w:val="002307F4"/>
    <w:rsid w:val="002314DA"/>
    <w:rsid w:val="00232190"/>
    <w:rsid w:val="00232995"/>
    <w:rsid w:val="0023469D"/>
    <w:rsid w:val="00247402"/>
    <w:rsid w:val="002525B0"/>
    <w:rsid w:val="00254CCB"/>
    <w:rsid w:val="00256CE2"/>
    <w:rsid w:val="00256FCF"/>
    <w:rsid w:val="00267EFB"/>
    <w:rsid w:val="00271FDA"/>
    <w:rsid w:val="00276E8C"/>
    <w:rsid w:val="00281E7B"/>
    <w:rsid w:val="00287870"/>
    <w:rsid w:val="00294150"/>
    <w:rsid w:val="002A1AEC"/>
    <w:rsid w:val="002A1B79"/>
    <w:rsid w:val="002A4AA2"/>
    <w:rsid w:val="002B57B5"/>
    <w:rsid w:val="002B76FE"/>
    <w:rsid w:val="002C1CCE"/>
    <w:rsid w:val="002C35D9"/>
    <w:rsid w:val="002C41E3"/>
    <w:rsid w:val="002C54D7"/>
    <w:rsid w:val="002C645F"/>
    <w:rsid w:val="002C65AD"/>
    <w:rsid w:val="002D53FD"/>
    <w:rsid w:val="002F3E77"/>
    <w:rsid w:val="002F4512"/>
    <w:rsid w:val="00300299"/>
    <w:rsid w:val="0030276A"/>
    <w:rsid w:val="00303053"/>
    <w:rsid w:val="0031351A"/>
    <w:rsid w:val="00316C35"/>
    <w:rsid w:val="003202FC"/>
    <w:rsid w:val="00346D6F"/>
    <w:rsid w:val="003474C6"/>
    <w:rsid w:val="00352423"/>
    <w:rsid w:val="00354563"/>
    <w:rsid w:val="00360DA8"/>
    <w:rsid w:val="003719EA"/>
    <w:rsid w:val="00373C96"/>
    <w:rsid w:val="00377E73"/>
    <w:rsid w:val="00387953"/>
    <w:rsid w:val="003906B0"/>
    <w:rsid w:val="00394663"/>
    <w:rsid w:val="003950DC"/>
    <w:rsid w:val="003A3A50"/>
    <w:rsid w:val="003B3A81"/>
    <w:rsid w:val="003B4939"/>
    <w:rsid w:val="003B786D"/>
    <w:rsid w:val="003C707D"/>
    <w:rsid w:val="003D35DB"/>
    <w:rsid w:val="003D3EDC"/>
    <w:rsid w:val="003D473C"/>
    <w:rsid w:val="003D7021"/>
    <w:rsid w:val="003E029C"/>
    <w:rsid w:val="003E2917"/>
    <w:rsid w:val="003E3571"/>
    <w:rsid w:val="003E4841"/>
    <w:rsid w:val="003E54A1"/>
    <w:rsid w:val="003E75F3"/>
    <w:rsid w:val="003F2363"/>
    <w:rsid w:val="003F3518"/>
    <w:rsid w:val="003F6391"/>
    <w:rsid w:val="00400A5A"/>
    <w:rsid w:val="0040138D"/>
    <w:rsid w:val="00402709"/>
    <w:rsid w:val="004042C1"/>
    <w:rsid w:val="004053B8"/>
    <w:rsid w:val="00406115"/>
    <w:rsid w:val="0041258D"/>
    <w:rsid w:val="004166BF"/>
    <w:rsid w:val="00423D3A"/>
    <w:rsid w:val="00431A12"/>
    <w:rsid w:val="00431F01"/>
    <w:rsid w:val="004323E1"/>
    <w:rsid w:val="00434E48"/>
    <w:rsid w:val="0043565B"/>
    <w:rsid w:val="00435EA3"/>
    <w:rsid w:val="00437997"/>
    <w:rsid w:val="004425E5"/>
    <w:rsid w:val="004511A5"/>
    <w:rsid w:val="00452373"/>
    <w:rsid w:val="0045281B"/>
    <w:rsid w:val="00452E66"/>
    <w:rsid w:val="00456803"/>
    <w:rsid w:val="00463A53"/>
    <w:rsid w:val="00464F43"/>
    <w:rsid w:val="004665BB"/>
    <w:rsid w:val="00472FFD"/>
    <w:rsid w:val="00474BCC"/>
    <w:rsid w:val="00482C28"/>
    <w:rsid w:val="004840F9"/>
    <w:rsid w:val="004847BD"/>
    <w:rsid w:val="004876A5"/>
    <w:rsid w:val="004915A0"/>
    <w:rsid w:val="004932F3"/>
    <w:rsid w:val="00493CF0"/>
    <w:rsid w:val="004943FE"/>
    <w:rsid w:val="004A30F0"/>
    <w:rsid w:val="004A40E7"/>
    <w:rsid w:val="004A4709"/>
    <w:rsid w:val="004A4779"/>
    <w:rsid w:val="004B35B7"/>
    <w:rsid w:val="004B4D83"/>
    <w:rsid w:val="004B556B"/>
    <w:rsid w:val="004B5E68"/>
    <w:rsid w:val="004B79D8"/>
    <w:rsid w:val="004C0291"/>
    <w:rsid w:val="004C28C1"/>
    <w:rsid w:val="004D3014"/>
    <w:rsid w:val="004D423D"/>
    <w:rsid w:val="004D746D"/>
    <w:rsid w:val="004E6025"/>
    <w:rsid w:val="004E63E4"/>
    <w:rsid w:val="004E6D44"/>
    <w:rsid w:val="004F10DE"/>
    <w:rsid w:val="004F14B6"/>
    <w:rsid w:val="004F24A8"/>
    <w:rsid w:val="004F2536"/>
    <w:rsid w:val="004F3D73"/>
    <w:rsid w:val="004F6D72"/>
    <w:rsid w:val="00500EF7"/>
    <w:rsid w:val="00505689"/>
    <w:rsid w:val="0053197A"/>
    <w:rsid w:val="0053262A"/>
    <w:rsid w:val="005349C0"/>
    <w:rsid w:val="005368BA"/>
    <w:rsid w:val="005427B8"/>
    <w:rsid w:val="00554119"/>
    <w:rsid w:val="0055429A"/>
    <w:rsid w:val="00561505"/>
    <w:rsid w:val="00564F02"/>
    <w:rsid w:val="005678D8"/>
    <w:rsid w:val="00567D9D"/>
    <w:rsid w:val="005702D7"/>
    <w:rsid w:val="00572052"/>
    <w:rsid w:val="00572C79"/>
    <w:rsid w:val="0058410A"/>
    <w:rsid w:val="005935CF"/>
    <w:rsid w:val="00594927"/>
    <w:rsid w:val="00596F5D"/>
    <w:rsid w:val="005A11FE"/>
    <w:rsid w:val="005A1B9A"/>
    <w:rsid w:val="005A47C1"/>
    <w:rsid w:val="005A5F78"/>
    <w:rsid w:val="005A6E98"/>
    <w:rsid w:val="005B392F"/>
    <w:rsid w:val="005C1814"/>
    <w:rsid w:val="005C367F"/>
    <w:rsid w:val="005C7BEA"/>
    <w:rsid w:val="005D1E34"/>
    <w:rsid w:val="005D3EB2"/>
    <w:rsid w:val="005E0C5A"/>
    <w:rsid w:val="005E6DED"/>
    <w:rsid w:val="005E6EA5"/>
    <w:rsid w:val="005F2590"/>
    <w:rsid w:val="005F4250"/>
    <w:rsid w:val="005F43D4"/>
    <w:rsid w:val="005F6164"/>
    <w:rsid w:val="00602C03"/>
    <w:rsid w:val="00603BAC"/>
    <w:rsid w:val="00606D44"/>
    <w:rsid w:val="00607557"/>
    <w:rsid w:val="00613204"/>
    <w:rsid w:val="00617E8A"/>
    <w:rsid w:val="00630122"/>
    <w:rsid w:val="006366C9"/>
    <w:rsid w:val="0063758F"/>
    <w:rsid w:val="0064078C"/>
    <w:rsid w:val="00647A89"/>
    <w:rsid w:val="0065066D"/>
    <w:rsid w:val="00662999"/>
    <w:rsid w:val="00663853"/>
    <w:rsid w:val="00674775"/>
    <w:rsid w:val="00674D2F"/>
    <w:rsid w:val="0068026E"/>
    <w:rsid w:val="00687E14"/>
    <w:rsid w:val="00692695"/>
    <w:rsid w:val="00693A03"/>
    <w:rsid w:val="00694EAF"/>
    <w:rsid w:val="00695F3D"/>
    <w:rsid w:val="006A0B64"/>
    <w:rsid w:val="006A2660"/>
    <w:rsid w:val="006A2B7A"/>
    <w:rsid w:val="006A3894"/>
    <w:rsid w:val="006A46DE"/>
    <w:rsid w:val="006A5731"/>
    <w:rsid w:val="006C2C06"/>
    <w:rsid w:val="006D2DE7"/>
    <w:rsid w:val="006D5796"/>
    <w:rsid w:val="006E0685"/>
    <w:rsid w:val="006E17F9"/>
    <w:rsid w:val="006E45CD"/>
    <w:rsid w:val="006F0DEC"/>
    <w:rsid w:val="006F2DAF"/>
    <w:rsid w:val="006F310A"/>
    <w:rsid w:val="006F4101"/>
    <w:rsid w:val="006F5309"/>
    <w:rsid w:val="006F7C06"/>
    <w:rsid w:val="00706278"/>
    <w:rsid w:val="007071B0"/>
    <w:rsid w:val="0071499C"/>
    <w:rsid w:val="00721215"/>
    <w:rsid w:val="00733DDF"/>
    <w:rsid w:val="00734FFB"/>
    <w:rsid w:val="007351DC"/>
    <w:rsid w:val="00736078"/>
    <w:rsid w:val="00737431"/>
    <w:rsid w:val="00741690"/>
    <w:rsid w:val="00751C54"/>
    <w:rsid w:val="0075314F"/>
    <w:rsid w:val="00756DC0"/>
    <w:rsid w:val="00761956"/>
    <w:rsid w:val="00766A99"/>
    <w:rsid w:val="00772B8D"/>
    <w:rsid w:val="00775010"/>
    <w:rsid w:val="00776248"/>
    <w:rsid w:val="00777D7D"/>
    <w:rsid w:val="0079337C"/>
    <w:rsid w:val="007951FB"/>
    <w:rsid w:val="00797283"/>
    <w:rsid w:val="007A475E"/>
    <w:rsid w:val="007A5E13"/>
    <w:rsid w:val="007A7031"/>
    <w:rsid w:val="007B0ED0"/>
    <w:rsid w:val="007B6029"/>
    <w:rsid w:val="007B61B3"/>
    <w:rsid w:val="007B6DF8"/>
    <w:rsid w:val="007B7127"/>
    <w:rsid w:val="007B79BD"/>
    <w:rsid w:val="007C1981"/>
    <w:rsid w:val="007C347E"/>
    <w:rsid w:val="007C56B0"/>
    <w:rsid w:val="007D2133"/>
    <w:rsid w:val="007D6BC3"/>
    <w:rsid w:val="007E0898"/>
    <w:rsid w:val="007E1ADC"/>
    <w:rsid w:val="007E6D20"/>
    <w:rsid w:val="007F1617"/>
    <w:rsid w:val="007F67EB"/>
    <w:rsid w:val="007F6D77"/>
    <w:rsid w:val="0080175E"/>
    <w:rsid w:val="00804DBC"/>
    <w:rsid w:val="008057B0"/>
    <w:rsid w:val="0080588A"/>
    <w:rsid w:val="00810C50"/>
    <w:rsid w:val="00813A05"/>
    <w:rsid w:val="008162A2"/>
    <w:rsid w:val="008243F5"/>
    <w:rsid w:val="00832745"/>
    <w:rsid w:val="008335A0"/>
    <w:rsid w:val="008358F8"/>
    <w:rsid w:val="008362F0"/>
    <w:rsid w:val="00841149"/>
    <w:rsid w:val="00841D1B"/>
    <w:rsid w:val="00844BE7"/>
    <w:rsid w:val="0085613F"/>
    <w:rsid w:val="00857625"/>
    <w:rsid w:val="00857F3E"/>
    <w:rsid w:val="00860DD6"/>
    <w:rsid w:val="00867092"/>
    <w:rsid w:val="008671BD"/>
    <w:rsid w:val="00867E55"/>
    <w:rsid w:val="0087079D"/>
    <w:rsid w:val="00875E6B"/>
    <w:rsid w:val="008927CF"/>
    <w:rsid w:val="0089302A"/>
    <w:rsid w:val="00896625"/>
    <w:rsid w:val="00896B4D"/>
    <w:rsid w:val="008A154A"/>
    <w:rsid w:val="008B775A"/>
    <w:rsid w:val="008B7902"/>
    <w:rsid w:val="008C453F"/>
    <w:rsid w:val="008C4CBC"/>
    <w:rsid w:val="008C758F"/>
    <w:rsid w:val="008C7D37"/>
    <w:rsid w:val="008D2D22"/>
    <w:rsid w:val="008E6679"/>
    <w:rsid w:val="008E7ACE"/>
    <w:rsid w:val="008F06F6"/>
    <w:rsid w:val="008F0CA4"/>
    <w:rsid w:val="008F2FB0"/>
    <w:rsid w:val="00902039"/>
    <w:rsid w:val="00902F9D"/>
    <w:rsid w:val="0090373E"/>
    <w:rsid w:val="00906C13"/>
    <w:rsid w:val="009148FB"/>
    <w:rsid w:val="00925EBA"/>
    <w:rsid w:val="00926620"/>
    <w:rsid w:val="00935540"/>
    <w:rsid w:val="0094016F"/>
    <w:rsid w:val="0094131C"/>
    <w:rsid w:val="00942993"/>
    <w:rsid w:val="0094340C"/>
    <w:rsid w:val="00950C0A"/>
    <w:rsid w:val="009555A3"/>
    <w:rsid w:val="00956000"/>
    <w:rsid w:val="009567CF"/>
    <w:rsid w:val="00965B75"/>
    <w:rsid w:val="00976093"/>
    <w:rsid w:val="00977A0E"/>
    <w:rsid w:val="00980C53"/>
    <w:rsid w:val="009847DC"/>
    <w:rsid w:val="009877C7"/>
    <w:rsid w:val="00991166"/>
    <w:rsid w:val="0099231E"/>
    <w:rsid w:val="00993550"/>
    <w:rsid w:val="009A0DC4"/>
    <w:rsid w:val="009B0B95"/>
    <w:rsid w:val="009B1970"/>
    <w:rsid w:val="009C017C"/>
    <w:rsid w:val="009C0944"/>
    <w:rsid w:val="009C1919"/>
    <w:rsid w:val="009C2B72"/>
    <w:rsid w:val="009D01E6"/>
    <w:rsid w:val="009D70AB"/>
    <w:rsid w:val="009D78F1"/>
    <w:rsid w:val="009E1379"/>
    <w:rsid w:val="009E4FEB"/>
    <w:rsid w:val="009F33EE"/>
    <w:rsid w:val="00A01448"/>
    <w:rsid w:val="00A072F3"/>
    <w:rsid w:val="00A14191"/>
    <w:rsid w:val="00A17EDF"/>
    <w:rsid w:val="00A318E1"/>
    <w:rsid w:val="00A37D5F"/>
    <w:rsid w:val="00A43564"/>
    <w:rsid w:val="00A44208"/>
    <w:rsid w:val="00A46B14"/>
    <w:rsid w:val="00A4766A"/>
    <w:rsid w:val="00A47F7E"/>
    <w:rsid w:val="00A5378C"/>
    <w:rsid w:val="00A54908"/>
    <w:rsid w:val="00A551EB"/>
    <w:rsid w:val="00A62A66"/>
    <w:rsid w:val="00A661AE"/>
    <w:rsid w:val="00A70A96"/>
    <w:rsid w:val="00A71698"/>
    <w:rsid w:val="00A777B1"/>
    <w:rsid w:val="00A803FC"/>
    <w:rsid w:val="00A80501"/>
    <w:rsid w:val="00A82371"/>
    <w:rsid w:val="00A837AC"/>
    <w:rsid w:val="00A9128C"/>
    <w:rsid w:val="00AA32BB"/>
    <w:rsid w:val="00AA527F"/>
    <w:rsid w:val="00AA5690"/>
    <w:rsid w:val="00AA6CE2"/>
    <w:rsid w:val="00AA7456"/>
    <w:rsid w:val="00AA7586"/>
    <w:rsid w:val="00AB02D9"/>
    <w:rsid w:val="00AB2946"/>
    <w:rsid w:val="00AB507D"/>
    <w:rsid w:val="00AB73E6"/>
    <w:rsid w:val="00AC03F0"/>
    <w:rsid w:val="00AC0BA5"/>
    <w:rsid w:val="00AC23FE"/>
    <w:rsid w:val="00AC52FD"/>
    <w:rsid w:val="00AD0654"/>
    <w:rsid w:val="00AD2069"/>
    <w:rsid w:val="00AD77DD"/>
    <w:rsid w:val="00AE0256"/>
    <w:rsid w:val="00AE65AD"/>
    <w:rsid w:val="00AE6767"/>
    <w:rsid w:val="00AF081A"/>
    <w:rsid w:val="00AF20F8"/>
    <w:rsid w:val="00AF4B99"/>
    <w:rsid w:val="00AF6795"/>
    <w:rsid w:val="00AF69CF"/>
    <w:rsid w:val="00AF7176"/>
    <w:rsid w:val="00B13707"/>
    <w:rsid w:val="00B16BAE"/>
    <w:rsid w:val="00B211A2"/>
    <w:rsid w:val="00B25A93"/>
    <w:rsid w:val="00B4211A"/>
    <w:rsid w:val="00B42FE2"/>
    <w:rsid w:val="00B4321A"/>
    <w:rsid w:val="00B454B7"/>
    <w:rsid w:val="00B4662B"/>
    <w:rsid w:val="00B50A59"/>
    <w:rsid w:val="00B50BA2"/>
    <w:rsid w:val="00B54038"/>
    <w:rsid w:val="00B55579"/>
    <w:rsid w:val="00B570EC"/>
    <w:rsid w:val="00B65B50"/>
    <w:rsid w:val="00B66072"/>
    <w:rsid w:val="00B7329F"/>
    <w:rsid w:val="00B80B1B"/>
    <w:rsid w:val="00B82235"/>
    <w:rsid w:val="00B82266"/>
    <w:rsid w:val="00B8370A"/>
    <w:rsid w:val="00B85B37"/>
    <w:rsid w:val="00B930BF"/>
    <w:rsid w:val="00B941C8"/>
    <w:rsid w:val="00B94611"/>
    <w:rsid w:val="00BA35B2"/>
    <w:rsid w:val="00BA6771"/>
    <w:rsid w:val="00BB14B0"/>
    <w:rsid w:val="00BB26BD"/>
    <w:rsid w:val="00BB5108"/>
    <w:rsid w:val="00BB528F"/>
    <w:rsid w:val="00BB6FF9"/>
    <w:rsid w:val="00BC064F"/>
    <w:rsid w:val="00BC1BBC"/>
    <w:rsid w:val="00BD1C4D"/>
    <w:rsid w:val="00BD257C"/>
    <w:rsid w:val="00BD52CA"/>
    <w:rsid w:val="00BD686B"/>
    <w:rsid w:val="00BE547A"/>
    <w:rsid w:val="00BE62E4"/>
    <w:rsid w:val="00BF570B"/>
    <w:rsid w:val="00C11F21"/>
    <w:rsid w:val="00C12982"/>
    <w:rsid w:val="00C143C5"/>
    <w:rsid w:val="00C143E8"/>
    <w:rsid w:val="00C173F1"/>
    <w:rsid w:val="00C21CFC"/>
    <w:rsid w:val="00C22E05"/>
    <w:rsid w:val="00C23B89"/>
    <w:rsid w:val="00C26CE8"/>
    <w:rsid w:val="00C30831"/>
    <w:rsid w:val="00C311A1"/>
    <w:rsid w:val="00C37434"/>
    <w:rsid w:val="00C46639"/>
    <w:rsid w:val="00C50467"/>
    <w:rsid w:val="00C558EF"/>
    <w:rsid w:val="00C55A5E"/>
    <w:rsid w:val="00C569AE"/>
    <w:rsid w:val="00C608DC"/>
    <w:rsid w:val="00C67BEA"/>
    <w:rsid w:val="00C7079F"/>
    <w:rsid w:val="00C70D09"/>
    <w:rsid w:val="00C73D56"/>
    <w:rsid w:val="00C90E39"/>
    <w:rsid w:val="00C91138"/>
    <w:rsid w:val="00C92094"/>
    <w:rsid w:val="00C96BEA"/>
    <w:rsid w:val="00C97FDE"/>
    <w:rsid w:val="00CA2664"/>
    <w:rsid w:val="00CA4452"/>
    <w:rsid w:val="00CB3239"/>
    <w:rsid w:val="00CB3AEF"/>
    <w:rsid w:val="00CB6AD3"/>
    <w:rsid w:val="00CB7870"/>
    <w:rsid w:val="00CC1AF2"/>
    <w:rsid w:val="00CC23AC"/>
    <w:rsid w:val="00CC322C"/>
    <w:rsid w:val="00CD0DC2"/>
    <w:rsid w:val="00CE23FA"/>
    <w:rsid w:val="00CE417D"/>
    <w:rsid w:val="00CF0785"/>
    <w:rsid w:val="00CF3A44"/>
    <w:rsid w:val="00D00130"/>
    <w:rsid w:val="00D004BD"/>
    <w:rsid w:val="00D0175A"/>
    <w:rsid w:val="00D02CFA"/>
    <w:rsid w:val="00D071CC"/>
    <w:rsid w:val="00D11961"/>
    <w:rsid w:val="00D13A77"/>
    <w:rsid w:val="00D30E24"/>
    <w:rsid w:val="00D33ADA"/>
    <w:rsid w:val="00D341F5"/>
    <w:rsid w:val="00D35BEF"/>
    <w:rsid w:val="00D376BC"/>
    <w:rsid w:val="00D407CC"/>
    <w:rsid w:val="00D47760"/>
    <w:rsid w:val="00D50F01"/>
    <w:rsid w:val="00D51DDC"/>
    <w:rsid w:val="00D5368E"/>
    <w:rsid w:val="00D55DD4"/>
    <w:rsid w:val="00D60E74"/>
    <w:rsid w:val="00D61ACE"/>
    <w:rsid w:val="00D64DB3"/>
    <w:rsid w:val="00D670FB"/>
    <w:rsid w:val="00D72A52"/>
    <w:rsid w:val="00D72D77"/>
    <w:rsid w:val="00D8005E"/>
    <w:rsid w:val="00D816AB"/>
    <w:rsid w:val="00D93775"/>
    <w:rsid w:val="00D93F45"/>
    <w:rsid w:val="00DA2A6B"/>
    <w:rsid w:val="00DA5A0D"/>
    <w:rsid w:val="00DB2275"/>
    <w:rsid w:val="00DB3D7C"/>
    <w:rsid w:val="00DB6431"/>
    <w:rsid w:val="00DB72A8"/>
    <w:rsid w:val="00DC2C1B"/>
    <w:rsid w:val="00DD609C"/>
    <w:rsid w:val="00DE2E70"/>
    <w:rsid w:val="00DE480F"/>
    <w:rsid w:val="00DF09D6"/>
    <w:rsid w:val="00DF25B6"/>
    <w:rsid w:val="00DF6296"/>
    <w:rsid w:val="00DF6D97"/>
    <w:rsid w:val="00DF6F2E"/>
    <w:rsid w:val="00E0025D"/>
    <w:rsid w:val="00E01C55"/>
    <w:rsid w:val="00E068AA"/>
    <w:rsid w:val="00E07607"/>
    <w:rsid w:val="00E150BC"/>
    <w:rsid w:val="00E159DD"/>
    <w:rsid w:val="00E16282"/>
    <w:rsid w:val="00E1737B"/>
    <w:rsid w:val="00E229A0"/>
    <w:rsid w:val="00E353DD"/>
    <w:rsid w:val="00E42156"/>
    <w:rsid w:val="00E46CD8"/>
    <w:rsid w:val="00E532A0"/>
    <w:rsid w:val="00E554E8"/>
    <w:rsid w:val="00E62326"/>
    <w:rsid w:val="00E67C1C"/>
    <w:rsid w:val="00E67CEF"/>
    <w:rsid w:val="00E708B5"/>
    <w:rsid w:val="00E738B1"/>
    <w:rsid w:val="00E7456A"/>
    <w:rsid w:val="00E76BD0"/>
    <w:rsid w:val="00E91E7C"/>
    <w:rsid w:val="00E92E3E"/>
    <w:rsid w:val="00E9666B"/>
    <w:rsid w:val="00EA03F6"/>
    <w:rsid w:val="00EB43A1"/>
    <w:rsid w:val="00EB6C43"/>
    <w:rsid w:val="00EB72E9"/>
    <w:rsid w:val="00EB7D87"/>
    <w:rsid w:val="00EC0DED"/>
    <w:rsid w:val="00EC1EBC"/>
    <w:rsid w:val="00EC2FFB"/>
    <w:rsid w:val="00EC3A4D"/>
    <w:rsid w:val="00ED0B02"/>
    <w:rsid w:val="00ED3DB2"/>
    <w:rsid w:val="00ED59B7"/>
    <w:rsid w:val="00EE2563"/>
    <w:rsid w:val="00EE3529"/>
    <w:rsid w:val="00EF18A5"/>
    <w:rsid w:val="00EF3D11"/>
    <w:rsid w:val="00F00B2E"/>
    <w:rsid w:val="00F141B8"/>
    <w:rsid w:val="00F2026D"/>
    <w:rsid w:val="00F210D8"/>
    <w:rsid w:val="00F2178D"/>
    <w:rsid w:val="00F264CD"/>
    <w:rsid w:val="00F26F0E"/>
    <w:rsid w:val="00F3109B"/>
    <w:rsid w:val="00F3191A"/>
    <w:rsid w:val="00F363BD"/>
    <w:rsid w:val="00F36A25"/>
    <w:rsid w:val="00F408E1"/>
    <w:rsid w:val="00F42D9A"/>
    <w:rsid w:val="00F45CA8"/>
    <w:rsid w:val="00F5314E"/>
    <w:rsid w:val="00F571CA"/>
    <w:rsid w:val="00F60659"/>
    <w:rsid w:val="00F624AB"/>
    <w:rsid w:val="00F624F7"/>
    <w:rsid w:val="00F66203"/>
    <w:rsid w:val="00F67F8E"/>
    <w:rsid w:val="00F81732"/>
    <w:rsid w:val="00F84979"/>
    <w:rsid w:val="00F85203"/>
    <w:rsid w:val="00F87BA3"/>
    <w:rsid w:val="00F933B0"/>
    <w:rsid w:val="00F94A1D"/>
    <w:rsid w:val="00F95F75"/>
    <w:rsid w:val="00FA26E9"/>
    <w:rsid w:val="00FA45FB"/>
    <w:rsid w:val="00FA7F58"/>
    <w:rsid w:val="00FB0B35"/>
    <w:rsid w:val="00FB2BBA"/>
    <w:rsid w:val="00FB38B8"/>
    <w:rsid w:val="00FC0508"/>
    <w:rsid w:val="00FC356D"/>
    <w:rsid w:val="00FC36B2"/>
    <w:rsid w:val="00FC4CA2"/>
    <w:rsid w:val="00FC5505"/>
    <w:rsid w:val="00FD372F"/>
    <w:rsid w:val="00FE0281"/>
    <w:rsid w:val="00FE0AFE"/>
    <w:rsid w:val="00FE2DB9"/>
    <w:rsid w:val="00FE6A2C"/>
    <w:rsid w:val="00FF1531"/>
    <w:rsid w:val="00FF5D9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2E8C42"/>
  <w15:docId w15:val="{4343E43B-3F41-4F12-ABDD-A78344BF65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54038"/>
    <w:rPr>
      <w:sz w:val="24"/>
    </w:rPr>
  </w:style>
  <w:style w:type="paragraph" w:styleId="Heading1">
    <w:name w:val="heading 1"/>
    <w:basedOn w:val="Normal"/>
    <w:next w:val="BodyText"/>
    <w:link w:val="Heading1Char"/>
    <w:qFormat/>
    <w:rsid w:val="00400A5A"/>
    <w:pPr>
      <w:spacing w:line="480" w:lineRule="auto"/>
      <w:jc w:val="center"/>
      <w:outlineLvl w:val="0"/>
    </w:pPr>
  </w:style>
  <w:style w:type="paragraph" w:styleId="Heading2">
    <w:name w:val="heading 2"/>
    <w:basedOn w:val="Normal"/>
    <w:next w:val="Normal"/>
    <w:qFormat/>
    <w:rsid w:val="001D5854"/>
    <w:pPr>
      <w:spacing w:line="480" w:lineRule="auto"/>
      <w:outlineLvl w:val="1"/>
    </w:pPr>
    <w:rPr>
      <w:rFonts w:ascii="Times New Roman" w:hAnsi="Times New Roman"/>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1D5854"/>
    <w:pPr>
      <w:spacing w:line="480" w:lineRule="auto"/>
      <w:ind w:firstLine="540"/>
    </w:pPr>
  </w:style>
  <w:style w:type="paragraph" w:styleId="Header">
    <w:name w:val="header"/>
    <w:basedOn w:val="Normal"/>
    <w:rsid w:val="00B54038"/>
    <w:pPr>
      <w:tabs>
        <w:tab w:val="center" w:pos="4320"/>
        <w:tab w:val="right" w:pos="8640"/>
      </w:tabs>
    </w:pPr>
    <w:rPr>
      <w:rFonts w:ascii="Times New Roman" w:hAnsi="Times New Roman"/>
    </w:rPr>
  </w:style>
  <w:style w:type="character" w:styleId="PageNumber">
    <w:name w:val="page number"/>
    <w:basedOn w:val="DefaultParagraphFont"/>
    <w:rsid w:val="00B54038"/>
  </w:style>
  <w:style w:type="character" w:styleId="Hyperlink">
    <w:name w:val="Hyperlink"/>
    <w:rsid w:val="00B54038"/>
    <w:rPr>
      <w:color w:val="0000FF"/>
      <w:u w:val="single"/>
    </w:rPr>
  </w:style>
  <w:style w:type="character" w:customStyle="1" w:styleId="Heading1Char">
    <w:name w:val="Heading 1 Char"/>
    <w:link w:val="Heading1"/>
    <w:rsid w:val="001D5854"/>
    <w:rPr>
      <w:sz w:val="24"/>
      <w:lang w:val="en-US" w:eastAsia="en-US" w:bidi="ar-SA"/>
    </w:rPr>
  </w:style>
  <w:style w:type="paragraph" w:styleId="Footer">
    <w:name w:val="footer"/>
    <w:basedOn w:val="Normal"/>
    <w:rsid w:val="00B54038"/>
    <w:pPr>
      <w:tabs>
        <w:tab w:val="center" w:pos="4320"/>
        <w:tab w:val="right" w:pos="8640"/>
      </w:tabs>
    </w:pPr>
  </w:style>
  <w:style w:type="paragraph" w:customStyle="1" w:styleId="Numberedlist">
    <w:name w:val="Numbered list"/>
    <w:basedOn w:val="Normal"/>
    <w:rsid w:val="001D5854"/>
    <w:pPr>
      <w:numPr>
        <w:numId w:val="12"/>
      </w:numPr>
      <w:spacing w:line="480" w:lineRule="auto"/>
    </w:pPr>
    <w:rPr>
      <w:rFonts w:ascii="Times New Roman" w:hAnsi="Times New Roman"/>
    </w:rPr>
  </w:style>
  <w:style w:type="character" w:customStyle="1" w:styleId="BodyTextChar">
    <w:name w:val="Body Text Char"/>
    <w:link w:val="BodyText"/>
    <w:rsid w:val="001D5854"/>
    <w:rPr>
      <w:sz w:val="24"/>
      <w:lang w:val="en-US" w:eastAsia="en-US" w:bidi="ar-SA"/>
    </w:rPr>
  </w:style>
  <w:style w:type="paragraph" w:styleId="BlockText">
    <w:name w:val="Block Text"/>
    <w:basedOn w:val="BodyText"/>
    <w:link w:val="BlockTextChar"/>
    <w:rsid w:val="00DB3D7C"/>
    <w:pPr>
      <w:ind w:firstLine="0"/>
    </w:pPr>
  </w:style>
  <w:style w:type="paragraph" w:customStyle="1" w:styleId="Quotation">
    <w:name w:val="Quotation"/>
    <w:basedOn w:val="BodyText"/>
    <w:rsid w:val="00FA7F58"/>
    <w:pPr>
      <w:ind w:left="547" w:firstLine="0"/>
    </w:pPr>
  </w:style>
  <w:style w:type="character" w:customStyle="1" w:styleId="BlockTextChar">
    <w:name w:val="Block Text Char"/>
    <w:link w:val="BlockText"/>
    <w:rsid w:val="00FA7F58"/>
    <w:rPr>
      <w:sz w:val="24"/>
      <w:lang w:val="en-US" w:eastAsia="en-US" w:bidi="ar-SA"/>
    </w:rPr>
  </w:style>
  <w:style w:type="paragraph" w:customStyle="1" w:styleId="Reference">
    <w:name w:val="Reference"/>
    <w:basedOn w:val="BodyText"/>
    <w:rsid w:val="00F00B2E"/>
    <w:pPr>
      <w:ind w:left="547" w:hanging="547"/>
    </w:pPr>
  </w:style>
  <w:style w:type="character" w:styleId="Strong">
    <w:name w:val="Strong"/>
    <w:basedOn w:val="DefaultParagraphFont"/>
    <w:uiPriority w:val="22"/>
    <w:qFormat/>
    <w:rsid w:val="004C28C1"/>
    <w:rPr>
      <w:b/>
      <w:bCs/>
    </w:rPr>
  </w:style>
  <w:style w:type="character" w:customStyle="1" w:styleId="selectable">
    <w:name w:val="selectable"/>
    <w:basedOn w:val="DefaultParagraphFont"/>
    <w:rsid w:val="004C28C1"/>
  </w:style>
  <w:style w:type="paragraph" w:styleId="Bibliography">
    <w:name w:val="Bibliography"/>
    <w:basedOn w:val="Normal"/>
    <w:next w:val="Normal"/>
    <w:uiPriority w:val="37"/>
    <w:unhideWhenUsed/>
    <w:rsid w:val="002C65AD"/>
    <w:pPr>
      <w:spacing w:after="160" w:line="259" w:lineRule="auto"/>
    </w:pPr>
    <w:rPr>
      <w:rFonts w:asciiTheme="minorHAnsi" w:eastAsiaTheme="minorHAnsi" w:hAnsiTheme="minorHAnsi" w:cstheme="minorBidi"/>
      <w:sz w:val="22"/>
      <w:szCs w:val="22"/>
    </w:rPr>
  </w:style>
  <w:style w:type="character" w:styleId="Emphasis">
    <w:name w:val="Emphasis"/>
    <w:basedOn w:val="DefaultParagraphFont"/>
    <w:uiPriority w:val="20"/>
    <w:qFormat/>
    <w:rsid w:val="00C12982"/>
    <w:rPr>
      <w:i/>
      <w:iCs/>
    </w:rPr>
  </w:style>
  <w:style w:type="paragraph" w:styleId="ListParagraph">
    <w:name w:val="List Paragraph"/>
    <w:basedOn w:val="Normal"/>
    <w:uiPriority w:val="34"/>
    <w:qFormat/>
    <w:rsid w:val="00AB02D9"/>
    <w:pPr>
      <w:ind w:left="720"/>
      <w:contextualSpacing/>
    </w:pPr>
  </w:style>
  <w:style w:type="paragraph" w:styleId="NoSpacing">
    <w:name w:val="No Spacing"/>
    <w:aliases w:val="No Indent"/>
    <w:uiPriority w:val="1"/>
    <w:qFormat/>
    <w:rsid w:val="0058410A"/>
    <w:pPr>
      <w:spacing w:line="480" w:lineRule="auto"/>
    </w:pPr>
    <w:rPr>
      <w:rFonts w:asciiTheme="minorHAnsi" w:eastAsiaTheme="minorEastAsia" w:hAnsiTheme="minorHAnsi" w:cstheme="minorBidi"/>
      <w:sz w:val="24"/>
      <w:szCs w:val="24"/>
      <w:lang w:eastAsia="ja-JP"/>
    </w:rPr>
  </w:style>
  <w:style w:type="character" w:customStyle="1" w:styleId="t">
    <w:name w:val="t"/>
    <w:basedOn w:val="DefaultParagraphFont"/>
    <w:rsid w:val="00F5314E"/>
  </w:style>
  <w:style w:type="paragraph" w:styleId="BalloonText">
    <w:name w:val="Balloon Text"/>
    <w:basedOn w:val="Normal"/>
    <w:link w:val="BalloonTextChar"/>
    <w:qFormat/>
    <w:rsid w:val="0063758F"/>
    <w:rPr>
      <w:rFonts w:ascii="Tahoma" w:hAnsi="Tahoma"/>
      <w:sz w:val="16"/>
    </w:rPr>
  </w:style>
  <w:style w:type="character" w:customStyle="1" w:styleId="BalloonTextChar">
    <w:name w:val="Balloon Text Char"/>
    <w:basedOn w:val="DefaultParagraphFont"/>
    <w:link w:val="BalloonText"/>
    <w:rsid w:val="0063758F"/>
    <w:rPr>
      <w:rFonts w:ascii="Tahoma" w:hAnsi="Tahoma"/>
      <w:sz w:val="16"/>
    </w:rPr>
  </w:style>
  <w:style w:type="paragraph" w:styleId="NormalWeb">
    <w:name w:val="Normal (Web)"/>
    <w:basedOn w:val="Normal"/>
    <w:uiPriority w:val="99"/>
    <w:unhideWhenUsed/>
    <w:rsid w:val="0063758F"/>
    <w:pPr>
      <w:spacing w:before="100" w:beforeAutospacing="1" w:after="100" w:afterAutospacing="1"/>
    </w:pPr>
    <w:rPr>
      <w:rFonts w:ascii="Times New Roman" w:eastAsia="Calibri" w:hAnsi="Times New Roman"/>
      <w:szCs w:val="24"/>
    </w:rPr>
  </w:style>
  <w:style w:type="paragraph" w:customStyle="1" w:styleId="Normal1">
    <w:name w:val="Normal1"/>
    <w:rsid w:val="0012776E"/>
    <w:pPr>
      <w:spacing w:line="276" w:lineRule="auto"/>
    </w:pPr>
    <w:rPr>
      <w:rFonts w:ascii="Arial" w:eastAsia="Arial" w:hAnsi="Arial" w:cs="Arial"/>
      <w:sz w:val="22"/>
      <w:szCs w:val="22"/>
    </w:rPr>
  </w:style>
  <w:style w:type="table" w:styleId="TableGrid">
    <w:name w:val="Table Grid"/>
    <w:basedOn w:val="TableNormal"/>
    <w:rsid w:val="00B7329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697189">
      <w:bodyDiv w:val="1"/>
      <w:marLeft w:val="0"/>
      <w:marRight w:val="0"/>
      <w:marTop w:val="0"/>
      <w:marBottom w:val="0"/>
      <w:divBdr>
        <w:top w:val="none" w:sz="0" w:space="0" w:color="auto"/>
        <w:left w:val="none" w:sz="0" w:space="0" w:color="auto"/>
        <w:bottom w:val="none" w:sz="0" w:space="0" w:color="auto"/>
        <w:right w:val="none" w:sz="0" w:space="0" w:color="auto"/>
      </w:divBdr>
    </w:div>
    <w:div w:id="624576610">
      <w:bodyDiv w:val="1"/>
      <w:marLeft w:val="0"/>
      <w:marRight w:val="0"/>
      <w:marTop w:val="0"/>
      <w:marBottom w:val="0"/>
      <w:divBdr>
        <w:top w:val="none" w:sz="0" w:space="0" w:color="auto"/>
        <w:left w:val="none" w:sz="0" w:space="0" w:color="auto"/>
        <w:bottom w:val="none" w:sz="0" w:space="0" w:color="auto"/>
        <w:right w:val="none" w:sz="0" w:space="0" w:color="auto"/>
      </w:divBdr>
    </w:div>
    <w:div w:id="732238288">
      <w:bodyDiv w:val="1"/>
      <w:marLeft w:val="0"/>
      <w:marRight w:val="0"/>
      <w:marTop w:val="0"/>
      <w:marBottom w:val="0"/>
      <w:divBdr>
        <w:top w:val="none" w:sz="0" w:space="0" w:color="auto"/>
        <w:left w:val="none" w:sz="0" w:space="0" w:color="auto"/>
        <w:bottom w:val="none" w:sz="0" w:space="0" w:color="auto"/>
        <w:right w:val="none" w:sz="0" w:space="0" w:color="auto"/>
      </w:divBdr>
    </w:div>
    <w:div w:id="796680829">
      <w:bodyDiv w:val="1"/>
      <w:marLeft w:val="0"/>
      <w:marRight w:val="0"/>
      <w:marTop w:val="0"/>
      <w:marBottom w:val="0"/>
      <w:divBdr>
        <w:top w:val="none" w:sz="0" w:space="0" w:color="auto"/>
        <w:left w:val="none" w:sz="0" w:space="0" w:color="auto"/>
        <w:bottom w:val="none" w:sz="0" w:space="0" w:color="auto"/>
        <w:right w:val="none" w:sz="0" w:space="0" w:color="auto"/>
      </w:divBdr>
    </w:div>
    <w:div w:id="981084955">
      <w:bodyDiv w:val="1"/>
      <w:marLeft w:val="0"/>
      <w:marRight w:val="0"/>
      <w:marTop w:val="0"/>
      <w:marBottom w:val="0"/>
      <w:divBdr>
        <w:top w:val="none" w:sz="0" w:space="0" w:color="auto"/>
        <w:left w:val="none" w:sz="0" w:space="0" w:color="auto"/>
        <w:bottom w:val="none" w:sz="0" w:space="0" w:color="auto"/>
        <w:right w:val="none" w:sz="0" w:space="0" w:color="auto"/>
      </w:divBdr>
    </w:div>
    <w:div w:id="1227566875">
      <w:bodyDiv w:val="1"/>
      <w:marLeft w:val="0"/>
      <w:marRight w:val="0"/>
      <w:marTop w:val="0"/>
      <w:marBottom w:val="0"/>
      <w:divBdr>
        <w:top w:val="none" w:sz="0" w:space="0" w:color="auto"/>
        <w:left w:val="none" w:sz="0" w:space="0" w:color="auto"/>
        <w:bottom w:val="none" w:sz="0" w:space="0" w:color="auto"/>
        <w:right w:val="none" w:sz="0" w:space="0" w:color="auto"/>
      </w:divBdr>
    </w:div>
    <w:div w:id="1714383475">
      <w:bodyDiv w:val="1"/>
      <w:marLeft w:val="0"/>
      <w:marRight w:val="0"/>
      <w:marTop w:val="0"/>
      <w:marBottom w:val="0"/>
      <w:divBdr>
        <w:top w:val="none" w:sz="0" w:space="0" w:color="auto"/>
        <w:left w:val="none" w:sz="0" w:space="0" w:color="auto"/>
        <w:bottom w:val="none" w:sz="0" w:space="0" w:color="auto"/>
        <w:right w:val="none" w:sz="0" w:space="0" w:color="auto"/>
      </w:divBdr>
      <w:divsChild>
        <w:div w:id="251160456">
          <w:marLeft w:val="691"/>
          <w:marRight w:val="0"/>
          <w:marTop w:val="0"/>
          <w:marBottom w:val="0"/>
          <w:divBdr>
            <w:top w:val="none" w:sz="0" w:space="0" w:color="auto"/>
            <w:left w:val="none" w:sz="0" w:space="0" w:color="auto"/>
            <w:bottom w:val="none" w:sz="0" w:space="0" w:color="auto"/>
            <w:right w:val="none" w:sz="0" w:space="0" w:color="auto"/>
          </w:divBdr>
        </w:div>
        <w:div w:id="1709643547">
          <w:marLeft w:val="691"/>
          <w:marRight w:val="0"/>
          <w:marTop w:val="0"/>
          <w:marBottom w:val="0"/>
          <w:divBdr>
            <w:top w:val="none" w:sz="0" w:space="0" w:color="auto"/>
            <w:left w:val="none" w:sz="0" w:space="0" w:color="auto"/>
            <w:bottom w:val="none" w:sz="0" w:space="0" w:color="auto"/>
            <w:right w:val="none" w:sz="0" w:space="0" w:color="auto"/>
          </w:divBdr>
        </w:div>
        <w:div w:id="1714189596">
          <w:marLeft w:val="691"/>
          <w:marRight w:val="0"/>
          <w:marTop w:val="0"/>
          <w:marBottom w:val="0"/>
          <w:divBdr>
            <w:top w:val="none" w:sz="0" w:space="0" w:color="auto"/>
            <w:left w:val="none" w:sz="0" w:space="0" w:color="auto"/>
            <w:bottom w:val="none" w:sz="0" w:space="0" w:color="auto"/>
            <w:right w:val="none" w:sz="0" w:space="0" w:color="auto"/>
          </w:divBdr>
        </w:div>
      </w:divsChild>
    </w:div>
    <w:div w:id="2088570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ater.wa.gov.au/__data/assets/pdf_file/0009/4113/88087.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ngi.stanford.ed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ciencefocus.com/future-technology/future-technology-22-ideas-about-to-change-our-world/"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mahb.stanford.edu/library-item/fossil-fuels-ru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amoksvo\Application%20Data\Microsoft\Templates\APA%20paper%20forma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DocAve xmlns="http://www.AvePoint.com/sharepoint2007/v5/contenttype/list" CTID="0x010100924DDF7AE5E2C94AA5E8D2CBAF37E0A5"/>
</file>

<file path=customXml/item3.xml><?xml version="1.0" encoding="utf-8"?>
<ct:contentTypeSchema xmlns:ct="http://schemas.microsoft.com/office/2006/metadata/contentType" xmlns:ma="http://schemas.microsoft.com/office/2006/metadata/properties/metaAttributes" ct:_="" ma:_="" ma:contentTypeName="Document" ma:contentTypeID="0x0101003E343F27CF38BD4E81E869A6816F32D5" ma:contentTypeVersion="10" ma:contentTypeDescription="Create a new document." ma:contentTypeScope="" ma:versionID="3f2bd8417497367bbff3f23b546cf6ca">
  <xsd:schema xmlns:xsd="http://www.w3.org/2001/XMLSchema" xmlns:p="http://schemas.microsoft.com/office/2006/metadata/properties" xmlns:ns2="66d917b7-eea7-4104-9b34-adb5eb3fd5a1" xmlns:ns3="66d917b7-eea7-4104-9b34-adb5eb3fd5a1" targetNamespace="http://schemas.microsoft.com/office/2006/metadata/properties" ma:root="true" ma:fieldsID="85bbd2c099dc0cbbc1f5ef781ba2149d" ns3:_="">
    <xsd:import namespace="66d917b7-eea7-4104-9b34-adb5eb3fd5a1"/>
    <xsd:import namespace="66d917b7-eea7-4104-9b34-adb5eb3fd5a1"/>
    <xsd:element name="properties">
      <xsd:complexType>
        <xsd:sequence>
          <xsd:element name="documentManagement">
            <xsd:complexType>
              <xsd:all>
                <xsd:element ref="ns2:Subject_x0020_Area" minOccurs="0"/>
                <xsd:element ref="ns2:Functional_x0020_Area" minOccurs="0"/>
                <xsd:element ref="ns2:Data_x0020_Type" minOccurs="0"/>
                <xsd:element ref="ns2:Data_x0020_Type0" minOccurs="0"/>
                <xsd:element ref="ns2:Information" minOccurs="0"/>
                <xsd:element ref="ns3:Department_x0020_Project" minOccurs="0"/>
                <xsd:element ref="ns2:Associated_x0020_Product" minOccurs="0"/>
                <xsd:element ref="ns2:Lab_x0020_or_x0020_Event_x0020_Name" minOccurs="0"/>
                <xsd:element ref="ns2:External" minOccurs="0"/>
              </xsd:all>
            </xsd:complexType>
          </xsd:element>
        </xsd:sequence>
      </xsd:complexType>
    </xsd:element>
  </xsd:schema>
  <xsd:schema xmlns:xsd="http://www.w3.org/2001/XMLSchema" xmlns:dms="http://schemas.microsoft.com/office/2006/documentManagement/types" targetNamespace="66d917b7-eea7-4104-9b34-adb5eb3fd5a1" elementFormDefault="qualified">
    <xsd:import namespace="http://schemas.microsoft.com/office/2006/documentManagement/types"/>
    <xsd:element name="Subject_x0020_Area" ma:index="1" nillable="true" ma:displayName="Subject Area" ma:default="Neither" ma:format="Dropdown" ma:internalName="Subject_x0020_Area">
      <xsd:simpleType>
        <xsd:restriction base="dms:Choice">
          <xsd:enumeration value="Math"/>
          <xsd:enumeration value="Writing"/>
          <xsd:enumeration value="Both"/>
          <xsd:enumeration value="Neither"/>
        </xsd:restriction>
      </xsd:simpleType>
    </xsd:element>
    <xsd:element name="Functional_x0020_Area" ma:index="2" nillable="true" ma:displayName="Functional Area" ma:default="Analytics" ma:format="Dropdown" ma:internalName="Functional_x0020_Area">
      <xsd:simpleType>
        <xsd:restriction base="dms:Choice">
          <xsd:enumeration value="Analytics"/>
          <xsd:enumeration value="Live Services"/>
          <xsd:enumeration value="Tutoring"/>
          <xsd:enumeration value="Social Media"/>
          <xsd:enumeration value="Resources"/>
          <xsd:enumeration value="Other"/>
        </xsd:restriction>
      </xsd:simpleType>
    </xsd:element>
    <xsd:element name="Data_x0020_Type" ma:index="3" nillable="true" ma:displayName="Relevance" ma:default="Archive Data" ma:format="RadioButtons" ma:internalName="Data_x0020_Type">
      <xsd:simpleType>
        <xsd:restriction base="dms:Choice">
          <xsd:enumeration value="Archive Data"/>
          <xsd:enumeration value="Active Data"/>
        </xsd:restriction>
      </xsd:simpleType>
    </xsd:element>
    <xsd:element name="Data_x0020_Type0" ma:index="4" nillable="true" ma:displayName="Data Type" ma:default="Communication" ma:format="Dropdown" ma:internalName="Data_x0020_Type0">
      <xsd:simpleType>
        <xsd:restriction base="dms:Choice">
          <xsd:enumeration value="Communication"/>
          <xsd:enumeration value="Contract"/>
          <xsd:enumeration value="Form"/>
          <xsd:enumeration value="Handbook"/>
          <xsd:enumeration value="Image"/>
          <xsd:enumeration value="Materials"/>
          <xsd:enumeration value="Meeting Agenda"/>
          <xsd:enumeration value="Payroll"/>
          <xsd:enumeration value="Presentation"/>
          <xsd:enumeration value="Process Document"/>
          <xsd:enumeration value="Project Document"/>
          <xsd:enumeration value="Project Report"/>
          <xsd:enumeration value="Status Report"/>
          <xsd:enumeration value="Resource"/>
          <xsd:enumeration value="Schedule"/>
          <xsd:enumeration value="Other"/>
        </xsd:restriction>
      </xsd:simpleType>
    </xsd:element>
    <xsd:element name="Information" ma:index="5" nillable="true" ma:displayName="Information" ma:description="When appropriate/necessary, provide summary of document and important information here" ma:internalName="Information">
      <xsd:simpleType>
        <xsd:restriction base="dms:Note"/>
      </xsd:simpleType>
    </xsd:element>
    <xsd:element name="Associated_x0020_Product" ma:index="7" nillable="true" ma:displayName="Associated Product" ma:default="Other" ma:format="Dropdown" ma:internalName="Associated_x0020_Product">
      <xsd:simpleType>
        <xsd:restriction base="dms:Choice">
          <xsd:enumeration value="Aleks"/>
          <xsd:enumeration value="Building Math Confidence"/>
          <xsd:enumeration value="CWE Review"/>
          <xsd:enumeration value="Labs &amp; Events"/>
          <xsd:enumeration value="Math Filter"/>
          <xsd:enumeration value="Math Tutoring"/>
          <xsd:enumeration value="RiverPoint Writer"/>
          <xsd:enumeration value="Step-by-Step Grammar Review"/>
          <xsd:enumeration value="Step-by-Step Math Review"/>
          <xsd:enumeration value="Student Writing Coach"/>
          <xsd:enumeration value="Thesis &amp; Outline Generator"/>
          <xsd:enumeration value="TurnItIn"/>
          <xsd:enumeration value="Writepoint (Grammarly)"/>
          <xsd:enumeration value="Other"/>
        </xsd:restriction>
      </xsd:simpleType>
    </xsd:element>
    <xsd:element name="Lab_x0020_or_x0020_Event_x0020_Name" ma:index="15" nillable="true" ma:displayName="Lab or Event Name" ma:format="Dropdown" ma:internalName="Lab_x0020_or_x0020_Event_x0020_Name">
      <xsd:simpleType>
        <xsd:restriction base="dms:Choice">
          <xsd:enumeration value="Event Math Resource Center Overview"/>
          <xsd:enumeration value="Event Stress: Positive Ways to Deal"/>
          <xsd:enumeration value="Event University Library Research"/>
          <xsd:enumeration value="Event Write Right: How to Write a Good College Paper"/>
          <xsd:enumeration value="Lab Academic Honesty"/>
          <xsd:enumeration value="Lab Academic Writing"/>
          <xsd:enumeration value="Lab Converting decimals, percentages, and fractions"/>
          <xsd:enumeration value="Lab Fractions"/>
          <xsd:enumeration value="Lab Goal Setting"/>
          <xsd:enumeration value="Lab Graphing Equations"/>
          <xsd:enumeration value="Lab Order of Operations"/>
          <xsd:enumeration value="Lab Thesis/Topic Sentence"/>
          <xsd:enumeration value="Lab Time Management"/>
          <xsd:enumeration value="Lab Variables and Simple Equations"/>
          <xsd:enumeration value="Lab WritePoint"/>
          <xsd:enumeration value="Lab Writing Resources"/>
          <xsd:enumeration value="Lab Solving Systems of Linear Equations"/>
          <xsd:enumeration value="Lab PRG/211-Arrays"/>
          <xsd:enumeration value="Lab Accouting-Recording Account Information"/>
        </xsd:restriction>
      </xsd:simpleType>
    </xsd:element>
    <xsd:element name="External" ma:index="16" nillable="true" ma:displayName="External" ma:default="0" ma:description="Document can be shared externally from our team" ma:internalName="External">
      <xsd:simpleType>
        <xsd:restriction base="dms:Boolean"/>
      </xsd:simpleType>
    </xsd:element>
  </xsd:schema>
  <xsd:schema xmlns:xsd="http://www.w3.org/2001/XMLSchema" xmlns:dms="http://schemas.microsoft.com/office/2006/documentManagement/types" targetNamespace="66d917b7-eea7-4104-9b34-adb5eb3fd5a1" elementFormDefault="qualified">
    <xsd:import namespace="http://schemas.microsoft.com/office/2006/documentManagement/types"/>
    <xsd:element name="Department_x0020_Project" ma:index="6" nillable="true" ma:displayName="Department Project Name" ma:description="This field is only necessary when your document is associated with a department project." ma:list="720f30b3-5252-4c1c-aa3a-c47a418e4844" ma:internalName="Department_x0020_Project" ma:showField="LinkTitleNoMenu">
      <xsd:simpleType>
        <xsd:restriction base="dms:Lookup"/>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ma:readOnly="tru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CHICAGO.XSL" StyleName="Chicago">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
    <b:Tag>Sad</b:Tag>
    <b:SourceType>InternetSite</b:SourceType>
    <b:Guid>{3CFFEFA2-2E9F-45E9-8EDF-686705740B7B}</b:Guid>
    <b:Title>Formulating a researchable question: A critical step for facilitating good clinical research</b:Title>
    <b:URL>https://www.ncbi.nlm.nih.gov/pmc/articles/PMC3140151/</b:URL>
    <b:Author>
      <b:Author>
        <b:NameList>
          <b:Person>
            <b:Last>Aslam</b:Last>
            <b:First>Sadaf</b:First>
          </b:Person>
          <b:Person>
            <b:Last>Emmanuel</b:Last>
            <b:First>Patricia</b:First>
          </b:Person>
        </b:NameList>
      </b:Author>
    </b:Author>
    <b:InternetSiteTitle> ncbi</b:InternetSiteTitle>
    <b:RefOrder>1</b:RefOrder>
  </b:Source>
  <b:Source>
    <b:Tag>Mic</b:Tag>
    <b:SourceType>InternetSite</b:SourceType>
    <b:Guid>{678D495A-13DB-44BE-AA69-50EB2024142E}</b:Guid>
    <b:Title>Step'by-step guide to critiquing research. Part 1: quantitative research</b:Title>
    <b:URL>http://www.unm.edu/~unmvclib/cascade/handouts/critiquingresearchpart1.pdf</b:URL>
    <b:Author>
      <b:Author>
        <b:NameList>
          <b:Person>
            <b:Last>Michaei Coughian</b:Last>
            <b:First>Patricia</b:First>
            <b:Middle>Cronin, Frances Ryan</b:Middle>
          </b:Person>
        </b:NameList>
      </b:Author>
    </b:Author>
    <b:InternetSiteTitle>unm</b:InternetSiteTitle>
    <b:RefOrder>2</b:RefOrder>
  </b:Source>
  <b:Source>
    <b:Tag>cen04</b:Tag>
    <b:SourceType>JournalArticle</b:SourceType>
    <b:Guid>{CD8833A7-BA5C-47C8-B1AF-36564EFCE74C}</b:Guid>
    <b:Title>Tips for Conducting a Literature Search</b:Title>
    <b:Year>2004</b:Year>
    <b:URL>http://www.idemployee.id.tue.nl/g.w.m.rauterberg/lecturenotes/literatur-search-tips-2004.pdf</b:URL>
    <b:InternetSiteTitle>idemployee</b:InternetSiteTitle>
    <b:Author>
      <b:Author>
        <b:Corporate>center alpha plus center</b:Corporate>
      </b:Author>
    </b:Author>
    <b:JournalName>center alpha plus center</b:JournalName>
    <b:RefOrder>4</b:RefOrder>
  </b:Source>
  <b:Source>
    <b:Tag>Kar11</b:Tag>
    <b:SourceType>JournalArticle</b:SourceType>
    <b:Guid>{92049192-DF9B-41B4-A285-4AC69895A202}</b:Guid>
    <b:Author>
      <b:Author>
        <b:NameList>
          <b:Person>
            <b:Last>Davies</b:Last>
            <b:First>Karen</b:First>
            <b:Middle>Sue</b:Middle>
          </b:Person>
        </b:NameList>
      </b:Author>
    </b:Author>
    <b:Title>University of Wisconsin–Milwaukee</b:Title>
    <b:JournalName> Evidence Based Library and Information Practice</b:JournalName>
    <b:Year>2011</b:Year>
    <b:RefOrder>3</b:RefOrder>
  </b:Source>
</b:Sources>
</file>

<file path=customXml/itemProps1.xml><?xml version="1.0" encoding="utf-8"?>
<ds:datastoreItem xmlns:ds="http://schemas.openxmlformats.org/officeDocument/2006/customXml" ds:itemID="{83CFE945-0139-4783-B768-4C3B10B64944}">
  <ds:schemaRefs>
    <ds:schemaRef ds:uri="http://schemas.microsoft.com/sharepoint/v3/contenttype/forms"/>
  </ds:schemaRefs>
</ds:datastoreItem>
</file>

<file path=customXml/itemProps2.xml><?xml version="1.0" encoding="utf-8"?>
<ds:datastoreItem xmlns:ds="http://schemas.openxmlformats.org/officeDocument/2006/customXml" ds:itemID="{C2BA4C7B-4D01-4395-829E-F5104F748069}">
  <ds:schemaRefs>
    <ds:schemaRef ds:uri="http://www.AvePoint.com/sharepoint2007/v5/contenttype/list"/>
  </ds:schemaRefs>
</ds:datastoreItem>
</file>

<file path=customXml/itemProps3.xml><?xml version="1.0" encoding="utf-8"?>
<ds:datastoreItem xmlns:ds="http://schemas.openxmlformats.org/officeDocument/2006/customXml" ds:itemID="{B4721D97-465B-4F84-942F-D06C29CDAE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d917b7-eea7-4104-9b34-adb5eb3fd5a1"/>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61DB92AA-C645-4749-A53C-1316EB5F8B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paper format</Template>
  <TotalTime>1</TotalTime>
  <Pages>3</Pages>
  <Words>598</Words>
  <Characters>3414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Running head: SHORT TITLE OF PAPER (&lt;= 50 CHARACTERS)</vt:lpstr>
    </vt:vector>
  </TitlesOfParts>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Running head: SHORT TITLE OF PAPER (&lt;= 50 CHARACTERS)</dc:title>
  <dc:creator>Endalk</dc:creator>
  <cp:lastModifiedBy>MOON</cp:lastModifiedBy>
  <cp:revision>2</cp:revision>
  <cp:lastPrinted>2002-05-11T13:16:00Z</cp:lastPrinted>
  <dcterms:created xsi:type="dcterms:W3CDTF">2020-03-20T07:14:00Z</dcterms:created>
  <dcterms:modified xsi:type="dcterms:W3CDTF">2020-03-20T07:14:00Z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TC100763231033</vt:lpwstr>
  </property>
  <property fmtid="{D5CDD505-2E9C-101B-9397-08002B2CF9AE}" pid="3" name="ContentTypeId">
    <vt:lpwstr>0x0101003E343F27CF38BD4E81E869A6816F32D5</vt:lpwstr>
  </property>
  <property fmtid="{D5CDD505-2E9C-101B-9397-08002B2CF9AE}" pid="4" name="Lab or Event Name">
    <vt:lpwstr/>
  </property>
  <property fmtid="{D5CDD505-2E9C-101B-9397-08002B2CF9AE}" pid="5" name="Data Type">
    <vt:lpwstr>Archive Data</vt:lpwstr>
  </property>
  <property fmtid="{D5CDD505-2E9C-101B-9397-08002B2CF9AE}" pid="6" name="Functional Area">
    <vt:lpwstr>Analytics</vt:lpwstr>
  </property>
  <property fmtid="{D5CDD505-2E9C-101B-9397-08002B2CF9AE}" pid="7" name="Associated Product">
    <vt:lpwstr>Other</vt:lpwstr>
  </property>
  <property fmtid="{D5CDD505-2E9C-101B-9397-08002B2CF9AE}" pid="8" name="Data Type0">
    <vt:lpwstr>Communication</vt:lpwstr>
  </property>
  <property fmtid="{D5CDD505-2E9C-101B-9397-08002B2CF9AE}" pid="9" name="External">
    <vt:lpwstr>0</vt:lpwstr>
  </property>
  <property fmtid="{D5CDD505-2E9C-101B-9397-08002B2CF9AE}" pid="10" name="Subject Area">
    <vt:lpwstr>Neither</vt:lpwstr>
  </property>
  <property fmtid="{D5CDD505-2E9C-101B-9397-08002B2CF9AE}" pid="11" name="Department Project">
    <vt:lpwstr/>
  </property>
  <property fmtid="{D5CDD505-2E9C-101B-9397-08002B2CF9AE}" pid="12" name="Information">
    <vt:lpwstr/>
  </property>
</Properties>
</file>