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Layout w:type="fixed"/>
        <w:tblCellMar>
          <w:left w:w="115" w:type="dxa"/>
          <w:right w:w="115" w:type="dxa"/>
        </w:tblCellMar>
        <w:tblLook w:val="0600" w:firstRow="0" w:lastRow="0" w:firstColumn="0" w:lastColumn="0" w:noHBand="1" w:noVBand="1"/>
      </w:tblPr>
      <w:tblGrid>
        <w:gridCol w:w="4487"/>
        <w:gridCol w:w="513"/>
        <w:gridCol w:w="4463"/>
        <w:gridCol w:w="277"/>
        <w:gridCol w:w="4545"/>
      </w:tblGrid>
      <w:tr w:rsidR="009D1198" w:rsidRPr="00E45F81" w:rsidTr="00722E07">
        <w:trPr>
          <w:trHeight w:val="1009"/>
          <w:jc w:val="center"/>
        </w:trPr>
        <w:tc>
          <w:tcPr>
            <w:tcW w:w="4526" w:type="dxa"/>
            <w:vMerge w:val="restart"/>
          </w:tcPr>
          <w:p w:rsidR="009D1198" w:rsidRPr="00E45F81" w:rsidRDefault="00A436ED" w:rsidP="0000140F">
            <w:pPr>
              <w:pStyle w:val="Heading1"/>
              <w:rPr>
                <w:rFonts w:ascii="Times New Roman" w:hAnsi="Times New Roman" w:cs="Times New Roman"/>
                <w:sz w:val="24"/>
                <w:szCs w:val="24"/>
              </w:rPr>
            </w:pPr>
            <w:bookmarkStart w:id="0" w:name="_Hlk514276837"/>
            <w:bookmarkStart w:id="1" w:name="_Hlk514713684"/>
            <w:r w:rsidRPr="00E45F81">
              <w:rPr>
                <w:rFonts w:ascii="Times New Roman" w:hAnsi="Times New Roman" w:cs="Times New Roman"/>
                <w:sz w:val="24"/>
                <w:szCs w:val="24"/>
              </w:rPr>
              <w:t>Sexual Trauma</w:t>
            </w:r>
            <w:r w:rsidR="004F0A0C" w:rsidRPr="00E45F81">
              <w:rPr>
                <w:rFonts w:ascii="Times New Roman" w:hAnsi="Times New Roman" w:cs="Times New Roman"/>
                <w:sz w:val="24"/>
                <w:szCs w:val="24"/>
              </w:rPr>
              <w:t xml:space="preserve"> survivors</w:t>
            </w:r>
          </w:p>
          <w:p w:rsidR="009D1198" w:rsidRPr="00E45F81" w:rsidRDefault="004F0A0C" w:rsidP="007D76D9">
            <w:pPr>
              <w:rPr>
                <w:rFonts w:ascii="Times New Roman" w:hAnsi="Times New Roman" w:cs="Times New Roman"/>
                <w:color w:val="BF678E" w:themeColor="accent3"/>
                <w:sz w:val="24"/>
                <w:szCs w:val="24"/>
              </w:rPr>
            </w:pPr>
            <w:r w:rsidRPr="00E45F81">
              <w:rPr>
                <w:rFonts w:ascii="Times New Roman" w:hAnsi="Times New Roman" w:cs="Times New Roman"/>
                <w:color w:val="BF678E" w:themeColor="accent3"/>
                <w:sz w:val="24"/>
                <w:szCs w:val="24"/>
              </w:rPr>
              <w:t>Recovering from sexual assault takes time, and the healing process can be painful. But you can regain your sense of control, rebuild your self worth, and learn to heal.</w:t>
            </w:r>
          </w:p>
          <w:p w:rsidR="001C73CF" w:rsidRPr="00E45F81" w:rsidRDefault="001C73CF" w:rsidP="007D76D9">
            <w:pPr>
              <w:rPr>
                <w:rFonts w:ascii="Times New Roman" w:hAnsi="Times New Roman" w:cs="Times New Roman"/>
                <w:color w:val="BF678E" w:themeColor="accent3"/>
                <w:sz w:val="24"/>
                <w:szCs w:val="24"/>
              </w:rPr>
            </w:pPr>
            <w:r w:rsidRPr="00E45F81">
              <w:rPr>
                <w:rFonts w:ascii="Times New Roman" w:hAnsi="Times New Roman" w:cs="Times New Roman"/>
                <w:color w:val="BF678E" w:themeColor="accent3"/>
                <w:sz w:val="24"/>
                <w:szCs w:val="24"/>
              </w:rPr>
              <w:t>Common Barriers In Seeking Help</w:t>
            </w:r>
          </w:p>
          <w:p w:rsidR="001C73CF" w:rsidRPr="00E45F81" w:rsidRDefault="00552356" w:rsidP="007D76D9">
            <w:pPr>
              <w:rPr>
                <w:rFonts w:ascii="Times New Roman" w:hAnsi="Times New Roman" w:cs="Times New Roman"/>
                <w:color w:val="BF678E" w:themeColor="accent3"/>
                <w:sz w:val="24"/>
                <w:szCs w:val="24"/>
              </w:rPr>
            </w:pPr>
            <w:r w:rsidRPr="00E45F81">
              <w:rPr>
                <w:rFonts w:ascii="Times New Roman" w:hAnsi="Times New Roman" w:cs="Times New Roman"/>
                <w:color w:val="BF678E" w:themeColor="accent3"/>
                <w:sz w:val="24"/>
                <w:szCs w:val="24"/>
              </w:rPr>
              <w:t>The main rea</w:t>
            </w:r>
            <w:r w:rsidR="008C5D17" w:rsidRPr="00E45F81">
              <w:rPr>
                <w:rFonts w:ascii="Times New Roman" w:hAnsi="Times New Roman" w:cs="Times New Roman"/>
                <w:color w:val="BF678E" w:themeColor="accent3"/>
                <w:sz w:val="24"/>
                <w:szCs w:val="24"/>
              </w:rPr>
              <w:t>s</w:t>
            </w:r>
            <w:r w:rsidRPr="00E45F81">
              <w:rPr>
                <w:rFonts w:ascii="Times New Roman" w:hAnsi="Times New Roman" w:cs="Times New Roman"/>
                <w:color w:val="BF678E" w:themeColor="accent3"/>
                <w:sz w:val="24"/>
                <w:szCs w:val="24"/>
              </w:rPr>
              <w:t>on mo</w:t>
            </w:r>
            <w:r w:rsidR="00ED70B8" w:rsidRPr="00E45F81">
              <w:rPr>
                <w:rFonts w:ascii="Times New Roman" w:hAnsi="Times New Roman" w:cs="Times New Roman"/>
                <w:color w:val="BF678E" w:themeColor="accent3"/>
                <w:sz w:val="24"/>
                <w:szCs w:val="24"/>
              </w:rPr>
              <w:t>st of the</w:t>
            </w:r>
            <w:r w:rsidRPr="00E45F81">
              <w:rPr>
                <w:rFonts w:ascii="Times New Roman" w:hAnsi="Times New Roman" w:cs="Times New Roman"/>
                <w:color w:val="BF678E" w:themeColor="accent3"/>
                <w:sz w:val="24"/>
                <w:szCs w:val="24"/>
              </w:rPr>
              <w:t xml:space="preserve"> victims avoid seeking help is the fear of being judged by the society.</w:t>
            </w:r>
            <w:r w:rsidR="00614228" w:rsidRPr="00E45F81">
              <w:rPr>
                <w:rFonts w:ascii="Times New Roman" w:hAnsi="Times New Roman" w:cs="Times New Roman"/>
                <w:color w:val="BF678E" w:themeColor="accent3"/>
                <w:sz w:val="24"/>
                <w:szCs w:val="24"/>
              </w:rPr>
              <w:t xml:space="preserve"> Most of this victims experience emotional shock and numbness in state of disbelief.</w:t>
            </w:r>
            <w:r w:rsidR="00495869" w:rsidRPr="00E45F81">
              <w:rPr>
                <w:rFonts w:ascii="Times New Roman" w:hAnsi="Times New Roman" w:cs="Times New Roman"/>
                <w:color w:val="BF678E" w:themeColor="accent3"/>
                <w:sz w:val="24"/>
                <w:szCs w:val="24"/>
              </w:rPr>
              <w:t xml:space="preserve"> Most of them have fears of not believing hence avoid friends and family who could provide support</w:t>
            </w:r>
            <w:r w:rsidR="008C5D17" w:rsidRPr="00E45F81">
              <w:rPr>
                <w:rFonts w:ascii="Times New Roman" w:hAnsi="Times New Roman" w:cs="Times New Roman"/>
                <w:color w:val="BF678E" w:themeColor="accent3"/>
                <w:sz w:val="24"/>
                <w:szCs w:val="24"/>
              </w:rPr>
              <w:t xml:space="preserve"> and legitimize their experience</w:t>
            </w:r>
            <w:r w:rsidR="00495869" w:rsidRPr="00E45F81">
              <w:rPr>
                <w:rFonts w:ascii="Times New Roman" w:hAnsi="Times New Roman" w:cs="Times New Roman"/>
                <w:color w:val="BF678E" w:themeColor="accent3"/>
                <w:sz w:val="24"/>
                <w:szCs w:val="24"/>
              </w:rPr>
              <w:t>.</w:t>
            </w:r>
            <w:r w:rsidR="008C5D17" w:rsidRPr="00E45F81">
              <w:rPr>
                <w:rFonts w:ascii="Times New Roman" w:hAnsi="Times New Roman" w:cs="Times New Roman"/>
                <w:color w:val="BF678E" w:themeColor="accent3"/>
                <w:sz w:val="24"/>
                <w:szCs w:val="24"/>
              </w:rPr>
              <w:t xml:space="preserve"> </w:t>
            </w:r>
          </w:p>
          <w:bookmarkEnd w:id="0"/>
          <w:p w:rsidR="00AD692B" w:rsidRPr="00E45F81" w:rsidRDefault="001C73CF" w:rsidP="00AD692B">
            <w:pPr>
              <w:pStyle w:val="Heading1"/>
              <w:rPr>
                <w:rFonts w:ascii="Times New Roman" w:hAnsi="Times New Roman" w:cs="Times New Roman"/>
                <w:b w:val="0"/>
                <w:sz w:val="24"/>
                <w:szCs w:val="24"/>
              </w:rPr>
            </w:pPr>
            <w:r w:rsidRPr="00E45F81">
              <w:rPr>
                <w:rFonts w:ascii="Times New Roman" w:hAnsi="Times New Roman" w:cs="Times New Roman"/>
                <w:b w:val="0"/>
                <w:sz w:val="24"/>
                <w:szCs w:val="24"/>
              </w:rPr>
              <w:t>Positive behaviours for trauma survivors</w:t>
            </w:r>
          </w:p>
          <w:p w:rsidR="001959AF" w:rsidRPr="00E45F81" w:rsidRDefault="001959AF" w:rsidP="001959AF">
            <w:pPr>
              <w:rPr>
                <w:rFonts w:ascii="Times New Roman" w:hAnsi="Times New Roman" w:cs="Times New Roman"/>
                <w:sz w:val="24"/>
                <w:szCs w:val="24"/>
              </w:rPr>
            </w:pPr>
            <w:r w:rsidRPr="00E45F81">
              <w:rPr>
                <w:rFonts w:ascii="Times New Roman" w:hAnsi="Times New Roman" w:cs="Times New Roman"/>
                <w:color w:val="BF678E" w:themeColor="accent3"/>
                <w:sz w:val="24"/>
                <w:szCs w:val="24"/>
              </w:rPr>
              <w:t>The victims should involve themselves in hard exercises like jogging, arerobics, bicycling, walking and listening to relaxing imagery; progressive deep muscle relaxation. Mantaining a balanced diet is helpful to the body and have enough sleep cycle. Additionally, they can involve in activities like music and art or do something socially active.</w:t>
            </w:r>
            <w:r w:rsidR="00886B4D" w:rsidRPr="00E45F81">
              <w:rPr>
                <w:rFonts w:ascii="Times New Roman" w:hAnsi="Times New Roman" w:cs="Times New Roman"/>
                <w:color w:val="BF678E" w:themeColor="accent3"/>
                <w:sz w:val="24"/>
                <w:szCs w:val="24"/>
              </w:rPr>
              <w:t xml:space="preserve"> This keep  their minds and thoughts on a positive thread without ever reminiscing about the past events that ever happened to them</w:t>
            </w:r>
            <w:r w:rsidR="00886B4D" w:rsidRPr="00E45F81">
              <w:rPr>
                <w:rFonts w:ascii="Times New Roman" w:hAnsi="Times New Roman" w:cs="Times New Roman"/>
                <w:sz w:val="24"/>
                <w:szCs w:val="24"/>
              </w:rPr>
              <w:t>.</w:t>
            </w:r>
          </w:p>
          <w:p w:rsidR="001959AF" w:rsidRPr="00E45F81" w:rsidRDefault="001959AF" w:rsidP="001959AF">
            <w:pPr>
              <w:rPr>
                <w:rFonts w:ascii="Times New Roman" w:hAnsi="Times New Roman" w:cs="Times New Roman"/>
                <w:sz w:val="24"/>
                <w:szCs w:val="24"/>
              </w:rPr>
            </w:pPr>
          </w:p>
          <w:p w:rsidR="009D1198" w:rsidRPr="00E45F81" w:rsidRDefault="009D1198" w:rsidP="003A400C">
            <w:pPr>
              <w:rPr>
                <w:rFonts w:ascii="Times New Roman" w:hAnsi="Times New Roman" w:cs="Times New Roman"/>
                <w:sz w:val="24"/>
                <w:szCs w:val="24"/>
              </w:rPr>
            </w:pPr>
          </w:p>
        </w:tc>
        <w:tc>
          <w:tcPr>
            <w:tcW w:w="515" w:type="dxa"/>
            <w:vMerge w:val="restart"/>
          </w:tcPr>
          <w:p w:rsidR="009D1198" w:rsidRPr="00E45F81" w:rsidRDefault="009D1198" w:rsidP="007D76D9">
            <w:pPr>
              <w:rPr>
                <w:rFonts w:ascii="Times New Roman" w:hAnsi="Times New Roman" w:cs="Times New Roman"/>
                <w:sz w:val="24"/>
                <w:szCs w:val="24"/>
              </w:rPr>
            </w:pPr>
          </w:p>
        </w:tc>
        <w:tc>
          <w:tcPr>
            <w:tcW w:w="4500" w:type="dxa"/>
            <w:vMerge w:val="restart"/>
            <w:vAlign w:val="center"/>
          </w:tcPr>
          <w:p w:rsidR="001C73CF" w:rsidRPr="00E45F81" w:rsidRDefault="00552356" w:rsidP="001C73CF">
            <w:pPr>
              <w:rPr>
                <w:rFonts w:ascii="Times New Roman" w:hAnsi="Times New Roman" w:cs="Times New Roman"/>
                <w:b/>
                <w:sz w:val="24"/>
                <w:szCs w:val="24"/>
              </w:rPr>
            </w:pPr>
            <w:r w:rsidRPr="00E45F81">
              <w:rPr>
                <w:rFonts w:ascii="Times New Roman" w:hAnsi="Times New Roman" w:cs="Times New Roman"/>
                <w:b/>
                <w:color w:val="BF678E" w:themeColor="accent3"/>
                <w:sz w:val="24"/>
                <w:szCs w:val="24"/>
              </w:rPr>
              <w:t>Local Resources For Sexual Trauma Survivors</w:t>
            </w:r>
          </w:p>
          <w:p w:rsidR="001C73CF" w:rsidRPr="00E45F81" w:rsidRDefault="001959AF" w:rsidP="001C73CF">
            <w:pPr>
              <w:rPr>
                <w:rFonts w:ascii="Times New Roman" w:hAnsi="Times New Roman" w:cs="Times New Roman"/>
                <w:color w:val="333333" w:themeColor="accent6" w:themeShade="80"/>
                <w:sz w:val="24"/>
                <w:szCs w:val="24"/>
              </w:rPr>
            </w:pPr>
            <w:r w:rsidRPr="00E45F81">
              <w:rPr>
                <w:rFonts w:ascii="Times New Roman" w:hAnsi="Times New Roman" w:cs="Times New Roman"/>
                <w:color w:val="333333" w:themeColor="accent6" w:themeShade="80"/>
                <w:sz w:val="24"/>
                <w:szCs w:val="24"/>
              </w:rPr>
              <w:t>In our society, sexual violence is shockingly common. The impact of sexual violence goes far beyond any physical injuries regardless of age or gender. The trauma of being raped and sexually abused can be shattering, leaving a person feeling scared, ashamed and plagued by nightmares and unpleasant memories. Trust on others and even yourself gets compromised. Intimacy and relationships can feel impossible.</w:t>
            </w:r>
          </w:p>
          <w:p w:rsidR="001959AF" w:rsidRPr="00E45F81" w:rsidRDefault="001959AF" w:rsidP="001C73CF">
            <w:pPr>
              <w:rPr>
                <w:rFonts w:ascii="Times New Roman" w:hAnsi="Times New Roman" w:cs="Times New Roman"/>
                <w:color w:val="333333" w:themeColor="accent6" w:themeShade="80"/>
                <w:sz w:val="24"/>
                <w:szCs w:val="24"/>
              </w:rPr>
            </w:pPr>
            <w:r w:rsidRPr="00E45F81">
              <w:rPr>
                <w:rFonts w:ascii="Times New Roman" w:hAnsi="Times New Roman" w:cs="Times New Roman"/>
                <w:color w:val="333333" w:themeColor="accent6" w:themeShade="80"/>
                <w:sz w:val="24"/>
                <w:szCs w:val="24"/>
              </w:rPr>
              <w:t>There should be a mobile app designed to help with self care for the victims in the aftermath of the disaster. This will help to track the level of distress andassist the victims to learn the skillls to cope with the symptoms that commonly occur after the trauma.</w:t>
            </w:r>
            <w:r w:rsidR="005E352C" w:rsidRPr="00E45F81">
              <w:rPr>
                <w:rFonts w:ascii="Times New Roman" w:hAnsi="Times New Roman" w:cs="Times New Roman"/>
                <w:color w:val="333333" w:themeColor="accent6" w:themeShade="80"/>
                <w:sz w:val="24"/>
                <w:szCs w:val="24"/>
              </w:rPr>
              <w:t xml:space="preserve"> Online tools can as well manage trauma reminders  and othr troubling symptoms following a disaster.</w:t>
            </w:r>
          </w:p>
          <w:p w:rsidR="00182FC3" w:rsidRPr="00E45F81" w:rsidRDefault="00182FC3" w:rsidP="001C73CF">
            <w:pPr>
              <w:rPr>
                <w:rFonts w:ascii="Times New Roman" w:hAnsi="Times New Roman" w:cs="Times New Roman"/>
                <w:color w:val="333333" w:themeColor="accent6" w:themeShade="80"/>
                <w:sz w:val="24"/>
                <w:szCs w:val="24"/>
              </w:rPr>
            </w:pPr>
            <w:r w:rsidRPr="00E45F81">
              <w:rPr>
                <w:rFonts w:ascii="Times New Roman" w:hAnsi="Times New Roman" w:cs="Times New Roman"/>
                <w:color w:val="333333" w:themeColor="accent6" w:themeShade="80"/>
                <w:sz w:val="24"/>
                <w:szCs w:val="24"/>
              </w:rPr>
              <w:t>A family coach can strengthen the relationship with a loved one who has experienced the disastor and help them get the necessary care.</w:t>
            </w:r>
          </w:p>
          <w:p w:rsidR="00182FC3" w:rsidRPr="00E45F81" w:rsidRDefault="00182FC3" w:rsidP="001C73CF">
            <w:pPr>
              <w:rPr>
                <w:rFonts w:ascii="Times New Roman" w:hAnsi="Times New Roman" w:cs="Times New Roman"/>
                <w:color w:val="333333" w:themeColor="accent6" w:themeShade="80"/>
                <w:sz w:val="24"/>
                <w:szCs w:val="24"/>
              </w:rPr>
            </w:pPr>
            <w:r w:rsidRPr="00E45F81">
              <w:rPr>
                <w:rFonts w:ascii="Times New Roman" w:hAnsi="Times New Roman" w:cs="Times New Roman"/>
                <w:color w:val="333333" w:themeColor="accent6" w:themeShade="80"/>
                <w:sz w:val="24"/>
                <w:szCs w:val="24"/>
              </w:rPr>
              <w:t xml:space="preserve">Printable handouts for disaster survivors from psychological first aid manual can cover topics helpful for those who have experienced the disastor </w:t>
            </w:r>
          </w:p>
          <w:p w:rsidR="001C73CF" w:rsidRPr="00E45F81" w:rsidRDefault="001C73CF" w:rsidP="001C73CF">
            <w:pPr>
              <w:rPr>
                <w:rFonts w:ascii="Times New Roman" w:hAnsi="Times New Roman" w:cs="Times New Roman"/>
                <w:sz w:val="24"/>
                <w:szCs w:val="24"/>
              </w:rPr>
            </w:pPr>
          </w:p>
        </w:tc>
        <w:tc>
          <w:tcPr>
            <w:tcW w:w="277" w:type="dxa"/>
          </w:tcPr>
          <w:p w:rsidR="009D1198" w:rsidRPr="00E45F81" w:rsidRDefault="009D1198" w:rsidP="007D76D9">
            <w:pPr>
              <w:rPr>
                <w:rFonts w:ascii="Times New Roman" w:hAnsi="Times New Roman" w:cs="Times New Roman"/>
                <w:sz w:val="24"/>
                <w:szCs w:val="24"/>
              </w:rPr>
            </w:pPr>
          </w:p>
        </w:tc>
        <w:tc>
          <w:tcPr>
            <w:tcW w:w="4583" w:type="dxa"/>
            <w:vMerge w:val="restart"/>
            <w:vAlign w:val="center"/>
          </w:tcPr>
          <w:p w:rsidR="009D1198" w:rsidRPr="00E45F81" w:rsidRDefault="003B5569" w:rsidP="009D1198">
            <w:pPr>
              <w:jc w:val="center"/>
              <w:rPr>
                <w:rFonts w:ascii="Times New Roman" w:hAnsi="Times New Roman" w:cs="Times New Roman"/>
                <w:sz w:val="24"/>
                <w:szCs w:val="24"/>
              </w:rPr>
            </w:pPr>
            <w:r w:rsidRPr="00E45F81">
              <w:rPr>
                <w:rFonts w:ascii="Times New Roman" w:hAnsi="Times New Roman" w:cs="Times New Roman"/>
                <w:sz w:val="24"/>
                <w:szCs w:val="24"/>
              </w:rPr>
              <w:drawing>
                <wp:inline distT="0" distB="0" distL="0" distR="0">
                  <wp:extent cx="3162300" cy="3724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200506-123018.jpg"/>
                          <pic:cNvPicPr/>
                        </pic:nvPicPr>
                        <pic:blipFill>
                          <a:blip r:embed="rId11">
                            <a:extLst>
                              <a:ext uri="{28A0092B-C50C-407E-A947-70E740481C1C}">
                                <a14:useLocalDpi xmlns:a14="http://schemas.microsoft.com/office/drawing/2010/main" val="0"/>
                              </a:ext>
                            </a:extLst>
                          </a:blip>
                          <a:stretch>
                            <a:fillRect/>
                          </a:stretch>
                        </pic:blipFill>
                        <pic:spPr>
                          <a:xfrm>
                            <a:off x="0" y="0"/>
                            <a:ext cx="3163755" cy="3725989"/>
                          </a:xfrm>
                          <a:prstGeom prst="rect">
                            <a:avLst/>
                          </a:prstGeom>
                        </pic:spPr>
                      </pic:pic>
                    </a:graphicData>
                  </a:graphic>
                </wp:inline>
              </w:drawing>
            </w:r>
            <w:r w:rsidR="000D151A" w:rsidRPr="00E45F81">
              <w:rPr>
                <w:rFonts w:ascii="Times New Roman" w:hAnsi="Times New Roman" w:cs="Times New Roman"/>
                <w:sz w:val="24"/>
                <w:szCs w:val="24"/>
              </w:rPr>
              <w:drawing>
                <wp:anchor distT="0" distB="0" distL="114300" distR="114300" simplePos="0" relativeHeight="251659264" behindDoc="0" locked="0" layoutInCell="1" allowOverlap="1" wp14:anchorId="4375EF39" wp14:editId="78FE1A03">
                  <wp:simplePos x="0" y="0"/>
                  <wp:positionH relativeFrom="column">
                    <wp:posOffset>678180</wp:posOffset>
                  </wp:positionH>
                  <wp:positionV relativeFrom="paragraph">
                    <wp:posOffset>-2065655</wp:posOffset>
                  </wp:positionV>
                  <wp:extent cx="1717040" cy="662305"/>
                  <wp:effectExtent l="0" t="0" r="0" b="4445"/>
                  <wp:wrapNone/>
                  <wp:docPr id="13" name="Picture 16" descr="logo placeholder">
                    <a:extLst xmlns:a="http://schemas.openxmlformats.org/drawingml/2006/main">
                      <a:ext uri="{FF2B5EF4-FFF2-40B4-BE49-F238E27FC236}">
                        <a16:creationId xmlns:a16="http://schemas.microsoft.com/office/drawing/2014/main" id="{88F3F62D-E8E0-4A68-AFD4-0DE72BBF87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88F3F62D-E8E0-4A68-AFD4-0DE72BBF8760}"/>
                              </a:ext>
                            </a:extLst>
                          </pic:cNvPr>
                          <pic:cNvPicPr>
                            <a:picLocks noChangeAspect="1"/>
                          </pic:cNvPicPr>
                        </pic:nvPicPr>
                        <pic:blipFill>
                          <a:blip r:embed="rId12" cstate="screen">
                            <a:extLst>
                              <a:ext uri="{BEBA8EAE-BF5A-486C-A8C5-ECC9F3942E4B}">
                                <a14:imgProps xmlns:a14="http://schemas.microsoft.com/office/drawing/2010/main">
                                  <a14:imgLayer r:embed="rId13">
                                    <a14:imgEffect>
                                      <a14:brightnessContrast bright="100000"/>
                                    </a14:imgEffect>
                                  </a14:imgLayer>
                                </a14:imgProps>
                              </a:ext>
                              <a:ext uri="{28A0092B-C50C-407E-A947-70E740481C1C}">
                                <a14:useLocalDpi xmlns:a14="http://schemas.microsoft.com/office/drawing/2010/main"/>
                              </a:ext>
                            </a:extLst>
                          </a:blip>
                          <a:stretch>
                            <a:fillRect/>
                          </a:stretch>
                        </pic:blipFill>
                        <pic:spPr>
                          <a:xfrm>
                            <a:off x="0" y="0"/>
                            <a:ext cx="1717040" cy="662305"/>
                          </a:xfrm>
                          <a:prstGeom prst="rect">
                            <a:avLst/>
                          </a:prstGeom>
                        </pic:spPr>
                      </pic:pic>
                    </a:graphicData>
                  </a:graphic>
                  <wp14:sizeRelH relativeFrom="page">
                    <wp14:pctWidth>0</wp14:pctWidth>
                  </wp14:sizeRelH>
                  <wp14:sizeRelV relativeFrom="page">
                    <wp14:pctHeight>0</wp14:pctHeight>
                  </wp14:sizeRelV>
                </wp:anchor>
              </w:drawing>
            </w:r>
          </w:p>
        </w:tc>
      </w:tr>
      <w:tr w:rsidR="009D1198" w:rsidRPr="00E45F81" w:rsidTr="00722E07">
        <w:trPr>
          <w:trHeight w:val="1009"/>
          <w:jc w:val="center"/>
        </w:trPr>
        <w:tc>
          <w:tcPr>
            <w:tcW w:w="4526" w:type="dxa"/>
            <w:vMerge/>
          </w:tcPr>
          <w:p w:rsidR="009D1198" w:rsidRPr="00E45F81" w:rsidRDefault="009D1198" w:rsidP="007D76D9">
            <w:pPr>
              <w:rPr>
                <w:rFonts w:ascii="Times New Roman" w:hAnsi="Times New Roman" w:cs="Times New Roman"/>
                <w:sz w:val="24"/>
                <w:szCs w:val="24"/>
              </w:rPr>
            </w:pPr>
          </w:p>
        </w:tc>
        <w:tc>
          <w:tcPr>
            <w:tcW w:w="515" w:type="dxa"/>
            <w:vMerge/>
          </w:tcPr>
          <w:p w:rsidR="009D1198" w:rsidRPr="00E45F81" w:rsidRDefault="009D1198" w:rsidP="007D76D9">
            <w:pPr>
              <w:rPr>
                <w:rFonts w:ascii="Times New Roman" w:hAnsi="Times New Roman" w:cs="Times New Roman"/>
                <w:sz w:val="24"/>
                <w:szCs w:val="24"/>
              </w:rPr>
            </w:pPr>
          </w:p>
        </w:tc>
        <w:tc>
          <w:tcPr>
            <w:tcW w:w="4500" w:type="dxa"/>
            <w:vMerge/>
          </w:tcPr>
          <w:p w:rsidR="009D1198" w:rsidRPr="00E45F81" w:rsidRDefault="009D1198" w:rsidP="007D76D9">
            <w:pPr>
              <w:rPr>
                <w:rFonts w:ascii="Times New Roman" w:hAnsi="Times New Roman" w:cs="Times New Roman"/>
                <w:sz w:val="24"/>
                <w:szCs w:val="24"/>
              </w:rPr>
            </w:pPr>
          </w:p>
        </w:tc>
        <w:tc>
          <w:tcPr>
            <w:tcW w:w="277" w:type="dxa"/>
          </w:tcPr>
          <w:p w:rsidR="009D1198" w:rsidRPr="00E45F81" w:rsidRDefault="009D1198" w:rsidP="007D76D9">
            <w:pPr>
              <w:rPr>
                <w:rFonts w:ascii="Times New Roman" w:hAnsi="Times New Roman" w:cs="Times New Roman"/>
                <w:sz w:val="24"/>
                <w:szCs w:val="24"/>
              </w:rPr>
            </w:pPr>
          </w:p>
        </w:tc>
        <w:tc>
          <w:tcPr>
            <w:tcW w:w="4583" w:type="dxa"/>
            <w:vMerge/>
          </w:tcPr>
          <w:p w:rsidR="009D1198" w:rsidRPr="00E45F81" w:rsidRDefault="009D1198" w:rsidP="007D76D9">
            <w:pPr>
              <w:rPr>
                <w:rFonts w:ascii="Times New Roman" w:hAnsi="Times New Roman" w:cs="Times New Roman"/>
                <w:sz w:val="24"/>
                <w:szCs w:val="24"/>
              </w:rPr>
            </w:pPr>
          </w:p>
        </w:tc>
      </w:tr>
      <w:tr w:rsidR="009D1198" w:rsidRPr="00E45F81" w:rsidTr="00722E07">
        <w:trPr>
          <w:trHeight w:val="1009"/>
          <w:jc w:val="center"/>
        </w:trPr>
        <w:tc>
          <w:tcPr>
            <w:tcW w:w="4526" w:type="dxa"/>
            <w:vMerge/>
          </w:tcPr>
          <w:p w:rsidR="009D1198" w:rsidRPr="00E45F81" w:rsidRDefault="009D1198" w:rsidP="007D76D9">
            <w:pPr>
              <w:rPr>
                <w:rFonts w:ascii="Times New Roman" w:hAnsi="Times New Roman" w:cs="Times New Roman"/>
                <w:sz w:val="24"/>
                <w:szCs w:val="24"/>
              </w:rPr>
            </w:pPr>
          </w:p>
        </w:tc>
        <w:tc>
          <w:tcPr>
            <w:tcW w:w="515" w:type="dxa"/>
            <w:vMerge/>
          </w:tcPr>
          <w:p w:rsidR="009D1198" w:rsidRPr="00E45F81" w:rsidRDefault="009D1198" w:rsidP="007D76D9">
            <w:pPr>
              <w:rPr>
                <w:rFonts w:ascii="Times New Roman" w:hAnsi="Times New Roman" w:cs="Times New Roman"/>
                <w:sz w:val="24"/>
                <w:szCs w:val="24"/>
              </w:rPr>
            </w:pPr>
          </w:p>
        </w:tc>
        <w:tc>
          <w:tcPr>
            <w:tcW w:w="4500" w:type="dxa"/>
            <w:vMerge/>
          </w:tcPr>
          <w:p w:rsidR="009D1198" w:rsidRPr="00E45F81" w:rsidRDefault="009D1198" w:rsidP="007D76D9">
            <w:pPr>
              <w:rPr>
                <w:rFonts w:ascii="Times New Roman" w:hAnsi="Times New Roman" w:cs="Times New Roman"/>
                <w:sz w:val="24"/>
                <w:szCs w:val="24"/>
              </w:rPr>
            </w:pPr>
          </w:p>
        </w:tc>
        <w:tc>
          <w:tcPr>
            <w:tcW w:w="277" w:type="dxa"/>
            <w:tcBorders>
              <w:bottom w:val="nil"/>
            </w:tcBorders>
          </w:tcPr>
          <w:p w:rsidR="009D1198" w:rsidRPr="00E45F81" w:rsidRDefault="009D1198" w:rsidP="007D76D9">
            <w:pPr>
              <w:rPr>
                <w:rFonts w:ascii="Times New Roman" w:hAnsi="Times New Roman" w:cs="Times New Roman"/>
                <w:sz w:val="24"/>
                <w:szCs w:val="24"/>
              </w:rPr>
            </w:pPr>
          </w:p>
        </w:tc>
        <w:tc>
          <w:tcPr>
            <w:tcW w:w="4583" w:type="dxa"/>
            <w:vMerge/>
          </w:tcPr>
          <w:p w:rsidR="009D1198" w:rsidRPr="00E45F81" w:rsidRDefault="009D1198" w:rsidP="007D76D9">
            <w:pPr>
              <w:rPr>
                <w:rFonts w:ascii="Times New Roman" w:hAnsi="Times New Roman" w:cs="Times New Roman"/>
                <w:sz w:val="24"/>
                <w:szCs w:val="24"/>
              </w:rPr>
            </w:pPr>
          </w:p>
        </w:tc>
      </w:tr>
      <w:tr w:rsidR="009D1198" w:rsidRPr="00E45F81" w:rsidTr="00722E07">
        <w:trPr>
          <w:trHeight w:val="1009"/>
          <w:jc w:val="center"/>
        </w:trPr>
        <w:tc>
          <w:tcPr>
            <w:tcW w:w="4526" w:type="dxa"/>
            <w:vMerge/>
          </w:tcPr>
          <w:p w:rsidR="009D1198" w:rsidRPr="00E45F81" w:rsidRDefault="009D1198" w:rsidP="007D76D9">
            <w:pPr>
              <w:rPr>
                <w:rFonts w:ascii="Times New Roman" w:hAnsi="Times New Roman" w:cs="Times New Roman"/>
                <w:sz w:val="24"/>
                <w:szCs w:val="24"/>
              </w:rPr>
            </w:pPr>
          </w:p>
        </w:tc>
        <w:tc>
          <w:tcPr>
            <w:tcW w:w="515" w:type="dxa"/>
            <w:vMerge/>
          </w:tcPr>
          <w:p w:rsidR="009D1198" w:rsidRPr="00E45F81" w:rsidRDefault="009D1198" w:rsidP="007D76D9">
            <w:pPr>
              <w:rPr>
                <w:rFonts w:ascii="Times New Roman" w:hAnsi="Times New Roman" w:cs="Times New Roman"/>
                <w:sz w:val="24"/>
                <w:szCs w:val="24"/>
              </w:rPr>
            </w:pPr>
          </w:p>
        </w:tc>
        <w:tc>
          <w:tcPr>
            <w:tcW w:w="4500" w:type="dxa"/>
            <w:vMerge/>
          </w:tcPr>
          <w:p w:rsidR="009D1198" w:rsidRPr="00E45F81" w:rsidRDefault="009D1198" w:rsidP="007D76D9">
            <w:pPr>
              <w:rPr>
                <w:rFonts w:ascii="Times New Roman" w:eastAsia="Century Gothic" w:hAnsi="Times New Roman" w:cs="Times New Roman"/>
                <w:sz w:val="24"/>
                <w:szCs w:val="24"/>
              </w:rPr>
            </w:pPr>
          </w:p>
        </w:tc>
        <w:tc>
          <w:tcPr>
            <w:tcW w:w="277" w:type="dxa"/>
          </w:tcPr>
          <w:p w:rsidR="009D1198" w:rsidRPr="00E45F81" w:rsidRDefault="009D1198" w:rsidP="007D76D9">
            <w:pPr>
              <w:rPr>
                <w:rFonts w:ascii="Times New Roman" w:hAnsi="Times New Roman" w:cs="Times New Roman"/>
                <w:sz w:val="24"/>
                <w:szCs w:val="24"/>
              </w:rPr>
            </w:pPr>
          </w:p>
        </w:tc>
        <w:tc>
          <w:tcPr>
            <w:tcW w:w="4583" w:type="dxa"/>
            <w:vMerge/>
          </w:tcPr>
          <w:p w:rsidR="009D1198" w:rsidRPr="00E45F81" w:rsidRDefault="009D1198" w:rsidP="007D76D9">
            <w:pPr>
              <w:rPr>
                <w:rFonts w:ascii="Times New Roman" w:hAnsi="Times New Roman" w:cs="Times New Roman"/>
                <w:sz w:val="24"/>
                <w:szCs w:val="24"/>
              </w:rPr>
            </w:pPr>
          </w:p>
        </w:tc>
      </w:tr>
    </w:tbl>
    <w:p w:rsidR="0043117B" w:rsidRPr="00E45F81" w:rsidRDefault="00EE485F" w:rsidP="009D1198">
      <w:pPr>
        <w:spacing w:after="0"/>
        <w:rPr>
          <w:rFonts w:ascii="Times New Roman" w:hAnsi="Times New Roman" w:cs="Times New Roman"/>
          <w:sz w:val="24"/>
          <w:szCs w:val="24"/>
        </w:rPr>
      </w:pPr>
      <w:bookmarkStart w:id="2" w:name="_GoBack"/>
      <w:bookmarkEnd w:id="1"/>
      <w:bookmarkEnd w:id="2"/>
    </w:p>
    <w:sectPr w:rsidR="0043117B" w:rsidRPr="00E45F81" w:rsidSect="00E45F81">
      <w:headerReference w:type="default" r:id="rId14"/>
      <w:footerReference w:type="default" r:id="rId15"/>
      <w:headerReference w:type="first" r:id="rId16"/>
      <w:pgSz w:w="15840" w:h="12240" w:orient="landscape" w:code="1"/>
      <w:pgMar w:top="720" w:right="835" w:bottom="720" w:left="72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05F6" w:rsidRDefault="00DC05F6" w:rsidP="007D76D9">
      <w:r>
        <w:separator/>
      </w:r>
    </w:p>
  </w:endnote>
  <w:endnote w:type="continuationSeparator" w:id="0">
    <w:p w:rsidR="00DC05F6" w:rsidRDefault="00DC05F6" w:rsidP="007D7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40F" w:rsidRDefault="0000140F" w:rsidP="0000140F">
    <w:pPr>
      <w:pStyle w:val="Footer"/>
      <w:spacing w:after="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05F6" w:rsidRDefault="00DC05F6" w:rsidP="007D76D9">
      <w:r>
        <w:separator/>
      </w:r>
    </w:p>
  </w:footnote>
  <w:footnote w:type="continuationSeparator" w:id="0">
    <w:p w:rsidR="00DC05F6" w:rsidRDefault="00DC05F6" w:rsidP="007D76D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6D9" w:rsidRDefault="00D23062" w:rsidP="007D76D9">
    <w:pPr>
      <w:pStyle w:val="Header"/>
    </w:pPr>
    <w:r>
      <mc:AlternateContent>
        <mc:Choice Requires="wpg">
          <w:drawing>
            <wp:anchor distT="0" distB="0" distL="114300" distR="114300" simplePos="0" relativeHeight="251612157" behindDoc="0" locked="0" layoutInCell="1" allowOverlap="1">
              <wp:simplePos x="0" y="0"/>
              <mc:AlternateContent>
                <mc:Choice Requires="wp14">
                  <wp:positionH relativeFrom="page">
                    <wp14:pctPosHOffset>-5500</wp14:pctPosHOffset>
                  </wp:positionH>
                </mc:Choice>
                <mc:Fallback>
                  <wp:positionH relativeFrom="page">
                    <wp:posOffset>-553085</wp:posOffset>
                  </wp:positionH>
                </mc:Fallback>
              </mc:AlternateContent>
              <mc:AlternateContent>
                <mc:Choice Requires="wp14">
                  <wp:positionV relativeFrom="page">
                    <wp14:pctPosVOffset>-16700</wp14:pctPosVOffset>
                  </wp:positionV>
                </mc:Choice>
                <mc:Fallback>
                  <wp:positionV relativeFrom="page">
                    <wp:posOffset>-1297940</wp:posOffset>
                  </wp:positionV>
                </mc:Fallback>
              </mc:AlternateContent>
              <wp:extent cx="10147935" cy="8679310"/>
              <wp:effectExtent l="0" t="0" r="8255" b="31750"/>
              <wp:wrapNone/>
              <wp:docPr id="52" name="Group 52" descr="decorative element"/>
              <wp:cNvGraphicFramePr/>
              <a:graphic xmlns:a="http://schemas.openxmlformats.org/drawingml/2006/main">
                <a:graphicData uri="http://schemas.microsoft.com/office/word/2010/wordprocessingGroup">
                  <wpg:wgp>
                    <wpg:cNvGrpSpPr/>
                    <wpg:grpSpPr>
                      <a:xfrm>
                        <a:off x="0" y="0"/>
                        <a:ext cx="10147935" cy="8679310"/>
                        <a:chOff x="0" y="0"/>
                        <a:chExt cx="10147935" cy="8679310"/>
                      </a:xfrm>
                    </wpg:grpSpPr>
                    <wps:wsp>
                      <wps:cNvPr id="14" name="Freeform: Shape 10">
                        <a:extLst/>
                      </wps:cNvPr>
                      <wps:cNvSpPr/>
                      <wps:spPr>
                        <a:xfrm rot="10800000" flipH="1">
                          <a:off x="0" y="0"/>
                          <a:ext cx="5941060" cy="541020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3">
                                <a:lumMod val="75000"/>
                                <a:alpha val="29000"/>
                              </a:schemeClr>
                            </a:gs>
                          </a:gsLst>
                          <a:path path="circle">
                            <a:fillToRect l="100000" b="100000"/>
                          </a:path>
                        </a:gradFill>
                        <a:ln w="9525" cap="flat">
                          <a:noFill/>
                          <a:prstDash val="solid"/>
                          <a:miter/>
                        </a:ln>
                      </wps:spPr>
                      <wps:bodyPr rtlCol="0" anchor="ctr"/>
                    </wps:wsp>
                    <wps:wsp>
                      <wps:cNvPr id="40" name="Straight Connector 40"/>
                      <wps:cNvCnPr/>
                      <wps:spPr>
                        <a:xfrm>
                          <a:off x="947057" y="5780314"/>
                          <a:ext cx="0" cy="2898648"/>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s:wsp>
                      <wps:cNvPr id="70" name="Straight Connector 70"/>
                      <wps:cNvCnPr/>
                      <wps:spPr>
                        <a:xfrm>
                          <a:off x="7456714" y="1850571"/>
                          <a:ext cx="39876" cy="4878871"/>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s:wsp>
                      <wps:cNvPr id="63" name="Straight Connector 63"/>
                      <wps:cNvCnPr/>
                      <wps:spPr>
                        <a:xfrm>
                          <a:off x="4027714" y="5780314"/>
                          <a:ext cx="29010" cy="2898996"/>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s:wsp>
                      <wps:cNvPr id="19" name="Freeform: Shape 18">
                        <a:extLst>
                          <a:ext uri="{FF2B5EF4-FFF2-40B4-BE49-F238E27FC236}">
                            <a16:creationId xmlns:a16="http://schemas.microsoft.com/office/drawing/2014/main" id="{436970BD-9B20-4B7C-A294-5174BA15880C}"/>
                          </a:ext>
                        </a:extLst>
                      </wps:cNvPr>
                      <wps:cNvSpPr>
                        <a:spLocks noChangeAspect="1"/>
                      </wps:cNvSpPr>
                      <wps:spPr>
                        <a:xfrm>
                          <a:off x="108857" y="0"/>
                          <a:ext cx="5261610" cy="508000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lumMod val="75000"/>
                          </a:schemeClr>
                        </a:solidFill>
                        <a:ln w="9525" cap="flat">
                          <a:noFill/>
                          <a:prstDash val="solid"/>
                          <a:miter/>
                        </a:ln>
                      </wps:spPr>
                      <wps:bodyPr rtlCol="0" anchor="ctr"/>
                    </wps:wsp>
                    <wps:wsp>
                      <wps:cNvPr id="10" name="Freeform: Shape 10">
                        <a:extLst/>
                      </wps:cNvPr>
                      <wps:cNvSpPr/>
                      <wps:spPr>
                        <a:xfrm rot="10800000" flipH="1" flipV="1">
                          <a:off x="4267200" y="3483429"/>
                          <a:ext cx="1306285" cy="128943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alpha val="60000"/>
                          </a:schemeClr>
                        </a:solidFill>
                        <a:ln w="9525" cap="flat">
                          <a:noFill/>
                          <a:prstDash val="solid"/>
                          <a:miter/>
                        </a:ln>
                      </wps:spPr>
                      <wps:bodyPr rtlCol="0" anchor="ctr"/>
                    </wps:wsp>
                    <wps:wsp>
                      <wps:cNvPr id="12" name="Freeform: Shape 142">
                        <a:extLst/>
                      </wps:cNvPr>
                      <wps:cNvSpPr>
                        <a:spLocks noChangeAspect="1"/>
                      </wps:cNvSpPr>
                      <wps:spPr>
                        <a:xfrm>
                          <a:off x="5018314" y="2797629"/>
                          <a:ext cx="745355" cy="736963"/>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5">
                            <a:alpha val="25000"/>
                          </a:schemeClr>
                        </a:solidFill>
                        <a:ln w="9525" cap="flat">
                          <a:noFill/>
                          <a:prstDash val="solid"/>
                          <a:miter/>
                        </a:ln>
                      </wps:spPr>
                      <wps:bodyPr rtlCol="0" anchor="ctr"/>
                    </wps:wsp>
                    <wps:wsp>
                      <wps:cNvPr id="15" name="Freeform: Shape 142">
                        <a:extLst/>
                      </wps:cNvPr>
                      <wps:cNvSpPr>
                        <a:spLocks noChangeAspect="1"/>
                      </wps:cNvSpPr>
                      <wps:spPr>
                        <a:xfrm>
                          <a:off x="5562600" y="3483429"/>
                          <a:ext cx="310243" cy="30680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5">
                            <a:alpha val="45000"/>
                          </a:schemeClr>
                        </a:solidFill>
                        <a:ln w="9525" cap="flat">
                          <a:noFill/>
                          <a:prstDash val="solid"/>
                          <a:miter/>
                        </a:ln>
                      </wps:spPr>
                      <wps:bodyPr rtlCol="0" anchor="ctr"/>
                    </wps:wsp>
                    <wpg:grpSp>
                      <wpg:cNvPr id="26" name="Group 26"/>
                      <wpg:cNvGrpSpPr/>
                      <wpg:grpSpPr>
                        <a:xfrm>
                          <a:off x="7217228" y="1524000"/>
                          <a:ext cx="448309" cy="388620"/>
                          <a:chOff x="0" y="0"/>
                          <a:chExt cx="448874" cy="388891"/>
                        </a:xfrm>
                      </wpg:grpSpPr>
                      <wps:wsp>
                        <wps:cNvPr id="27" name="Freeform: Shape 10">
                          <a:extLst/>
                        </wps:cNvPr>
                        <wps:cNvSpPr/>
                        <wps:spPr>
                          <a:xfrm rot="10800000" flipH="1">
                            <a:off x="54427" y="0"/>
                            <a:ext cx="394447" cy="38889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5">
                                  <a:alpha val="29000"/>
                                </a:schemeClr>
                              </a:gs>
                            </a:gsLst>
                            <a:path path="circle">
                              <a:fillToRect l="100000" b="100000"/>
                            </a:path>
                          </a:gradFill>
                          <a:ln w="9525" cap="flat">
                            <a:noFill/>
                            <a:prstDash val="solid"/>
                            <a:miter/>
                          </a:ln>
                        </wps:spPr>
                        <wps:bodyPr rtlCol="0" anchor="ctr"/>
                      </wps:wsp>
                      <wps:wsp>
                        <wps:cNvPr id="28" name="Freeform: Shape 28">
                          <a:extLst/>
                        </wps:cNvPr>
                        <wps:cNvSpPr>
                          <a:spLocks noChangeAspect="1"/>
                        </wps:cNvSpPr>
                        <wps:spPr>
                          <a:xfrm>
                            <a:off x="54427" y="0"/>
                            <a:ext cx="349261" cy="344447"/>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5"/>
                          </a:solidFill>
                          <a:ln w="9525" cap="flat">
                            <a:noFill/>
                            <a:prstDash val="solid"/>
                            <a:miter/>
                          </a:ln>
                        </wps:spPr>
                        <wps:bodyPr rtlCol="0" anchor="ctr"/>
                      </wps:wsp>
                      <wps:wsp>
                        <wps:cNvPr id="29" name="Freeform: Shape 142">
                          <a:extLst/>
                        </wps:cNvPr>
                        <wps:cNvSpPr>
                          <a:spLocks noChangeAspect="1"/>
                        </wps:cNvSpPr>
                        <wps:spPr>
                          <a:xfrm>
                            <a:off x="0" y="58057"/>
                            <a:ext cx="159310" cy="15821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alpha val="50000"/>
                            </a:schemeClr>
                          </a:solidFill>
                          <a:ln w="9525" cap="flat">
                            <a:noFill/>
                            <a:prstDash val="solid"/>
                            <a:miter/>
                          </a:ln>
                        </wps:spPr>
                        <wps:bodyPr rtlCol="0" anchor="ctr"/>
                      </wps:wsp>
                    </wpg:grpSp>
                    <wpg:grpSp>
                      <wpg:cNvPr id="30" name="Group 30"/>
                      <wpg:cNvGrpSpPr/>
                      <wpg:grpSpPr>
                        <a:xfrm>
                          <a:off x="3799114" y="5399314"/>
                          <a:ext cx="448309" cy="388620"/>
                          <a:chOff x="0" y="0"/>
                          <a:chExt cx="448874" cy="388891"/>
                        </a:xfrm>
                      </wpg:grpSpPr>
                      <wps:wsp>
                        <wps:cNvPr id="31" name="Freeform: Shape 10">
                          <a:extLst/>
                        </wps:cNvPr>
                        <wps:cNvSpPr/>
                        <wps:spPr>
                          <a:xfrm rot="10800000" flipH="1">
                            <a:off x="54427" y="0"/>
                            <a:ext cx="394447" cy="38889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5">
                                  <a:alpha val="29000"/>
                                </a:schemeClr>
                              </a:gs>
                            </a:gsLst>
                            <a:path path="circle">
                              <a:fillToRect l="100000" b="100000"/>
                            </a:path>
                          </a:gradFill>
                          <a:ln w="9525" cap="flat">
                            <a:noFill/>
                            <a:prstDash val="solid"/>
                            <a:miter/>
                          </a:ln>
                        </wps:spPr>
                        <wps:bodyPr rtlCol="0" anchor="ctr"/>
                      </wps:wsp>
                      <wps:wsp>
                        <wps:cNvPr id="32" name="Freeform: Shape 32">
                          <a:extLst/>
                        </wps:cNvPr>
                        <wps:cNvSpPr>
                          <a:spLocks noChangeAspect="1"/>
                        </wps:cNvSpPr>
                        <wps:spPr>
                          <a:xfrm>
                            <a:off x="54427" y="0"/>
                            <a:ext cx="349261" cy="344447"/>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5"/>
                          </a:solidFill>
                          <a:ln w="9525" cap="flat">
                            <a:noFill/>
                            <a:prstDash val="solid"/>
                            <a:miter/>
                          </a:ln>
                        </wps:spPr>
                        <wps:bodyPr rtlCol="0" anchor="ctr"/>
                      </wps:wsp>
                      <wps:wsp>
                        <wps:cNvPr id="33" name="Freeform: Shape 142">
                          <a:extLst/>
                        </wps:cNvPr>
                        <wps:cNvSpPr>
                          <a:spLocks noChangeAspect="1"/>
                        </wps:cNvSpPr>
                        <wps:spPr>
                          <a:xfrm>
                            <a:off x="0" y="58057"/>
                            <a:ext cx="159310" cy="15821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alpha val="50000"/>
                            </a:schemeClr>
                          </a:solidFill>
                          <a:ln w="9525" cap="flat">
                            <a:noFill/>
                            <a:prstDash val="solid"/>
                            <a:miter/>
                          </a:ln>
                        </wps:spPr>
                        <wps:bodyPr rtlCol="0" anchor="ctr"/>
                      </wps:wsp>
                    </wpg:grpSp>
                    <wpg:grpSp>
                      <wpg:cNvPr id="34" name="Group 34"/>
                      <wpg:cNvGrpSpPr/>
                      <wpg:grpSpPr>
                        <a:xfrm>
                          <a:off x="718457" y="5399314"/>
                          <a:ext cx="448309" cy="388620"/>
                          <a:chOff x="0" y="0"/>
                          <a:chExt cx="448874" cy="388891"/>
                        </a:xfrm>
                      </wpg:grpSpPr>
                      <wps:wsp>
                        <wps:cNvPr id="35" name="Freeform: Shape 10">
                          <a:extLst/>
                        </wps:cNvPr>
                        <wps:cNvSpPr/>
                        <wps:spPr>
                          <a:xfrm rot="10800000" flipH="1">
                            <a:off x="54427" y="0"/>
                            <a:ext cx="394447" cy="38889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5">
                                  <a:alpha val="29000"/>
                                </a:schemeClr>
                              </a:gs>
                            </a:gsLst>
                            <a:path path="circle">
                              <a:fillToRect l="100000" b="100000"/>
                            </a:path>
                          </a:gradFill>
                          <a:ln w="9525" cap="flat">
                            <a:noFill/>
                            <a:prstDash val="solid"/>
                            <a:miter/>
                          </a:ln>
                        </wps:spPr>
                        <wps:bodyPr rtlCol="0" anchor="ctr"/>
                      </wps:wsp>
                      <wps:wsp>
                        <wps:cNvPr id="36" name="Freeform: Shape 36">
                          <a:extLst/>
                        </wps:cNvPr>
                        <wps:cNvSpPr>
                          <a:spLocks noChangeAspect="1"/>
                        </wps:cNvSpPr>
                        <wps:spPr>
                          <a:xfrm>
                            <a:off x="54427" y="0"/>
                            <a:ext cx="349261" cy="344447"/>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5"/>
                          </a:solidFill>
                          <a:ln w="9525" cap="flat">
                            <a:noFill/>
                            <a:prstDash val="solid"/>
                            <a:miter/>
                          </a:ln>
                        </wps:spPr>
                        <wps:bodyPr rtlCol="0" anchor="ctr"/>
                      </wps:wsp>
                      <wps:wsp>
                        <wps:cNvPr id="41" name="Freeform: Shape 142">
                          <a:extLst/>
                        </wps:cNvPr>
                        <wps:cNvSpPr>
                          <a:spLocks noChangeAspect="1"/>
                        </wps:cNvSpPr>
                        <wps:spPr>
                          <a:xfrm>
                            <a:off x="0" y="58057"/>
                            <a:ext cx="159310" cy="15821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alpha val="50000"/>
                            </a:schemeClr>
                          </a:solidFill>
                          <a:ln w="9525" cap="flat">
                            <a:noFill/>
                            <a:prstDash val="solid"/>
                            <a:miter/>
                          </a:ln>
                        </wps:spPr>
                        <wps:bodyPr rtlCol="0" anchor="ctr"/>
                      </wps:wsp>
                    </wpg:grpSp>
                    <wps:wsp>
                      <wps:cNvPr id="43" name="Freeform: Shape 43">
                        <a:extLst/>
                      </wps:cNvPr>
                      <wps:cNvSpPr/>
                      <wps:spPr>
                        <a:xfrm rot="10800000" flipH="1" flipV="1">
                          <a:off x="8153400" y="6705600"/>
                          <a:ext cx="1994535" cy="196850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alpha val="60000"/>
                          </a:schemeClr>
                        </a:solidFill>
                        <a:ln w="9525" cap="flat">
                          <a:noFill/>
                          <a:prstDash val="solid"/>
                          <a:miter/>
                        </a:ln>
                      </wps:spPr>
                      <wps:bodyPr rtlCol="0" anchor="ctr"/>
                    </wps:wsp>
                    <wps:wsp>
                      <wps:cNvPr id="44" name="Freeform: Shape 44">
                        <a:extLst/>
                      </wps:cNvPr>
                      <wps:cNvSpPr/>
                      <wps:spPr>
                        <a:xfrm rot="10800000" flipH="1" flipV="1">
                          <a:off x="7293428" y="7271657"/>
                          <a:ext cx="1422400" cy="140335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alpha val="60000"/>
                          </a:schemeClr>
                        </a:solidFill>
                        <a:ln w="9525" cap="flat">
                          <a:noFill/>
                          <a:prstDash val="solid"/>
                          <a:miter/>
                        </a:ln>
                      </wps:spPr>
                      <wps:bodyPr rtlCol="0" anchor="ctr"/>
                    </wps:wsp>
                  </wpg:wgp>
                </a:graphicData>
              </a:graphic>
              <wp14:sizeRelH relativeFrom="page">
                <wp14:pctWidth>102000</wp14:pctWidth>
              </wp14:sizeRelH>
              <wp14:sizeRelV relativeFrom="page">
                <wp14:pctHeight>111600</wp14:pctHeight>
              </wp14:sizeRelV>
            </wp:anchor>
          </w:drawing>
        </mc:Choice>
        <mc:Fallback>
          <w:pict>
            <v:group w14:anchorId="5748CDCA" id="Group 52" o:spid="_x0000_s1026" alt="decorative element" style="position:absolute;margin-left:0;margin-top:0;width:799.05pt;height:683.4pt;z-index:251612157;mso-width-percent:1020;mso-height-percent:1116;mso-left-percent:-55;mso-top-percent:-167;mso-position-horizontal-relative:page;mso-position-vertical-relative:page;mso-width-percent:1020;mso-height-percent:1116;mso-left-percent:-55;mso-top-percent:-167" coordsize="101479,86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">
              <v:shape id="Freeform: Shape 10" o:spid="_x0000_s1027" style="position:absolute;width:59410;height:54102;rotation:180;flip:x;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oRPr8A&#10;AADbAAAADwAAAGRycy9kb3ducmV2LnhtbERP24rCMBB9F/yHMAu+aboisnSNpRSEvnjZ6gcMzZiW&#10;bSaliVr/3ggL+zaHc51NNtpO3GnwrWMFn4sEBHHtdMtGweW8m3+B8AFZY+eYFDzJQ7adTjaYavfg&#10;H7pXwYgYwj5FBU0IfSqlrxuy6BeuJ47c1Q0WQ4SDkXrARwy3nVwmyVpabDk2NNhT0VD9W92sgry8&#10;HotdaTDYw7iXFZn8mZyUmn2M+TeIQGP4F/+5Sx3nr+D9SzxAb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ShE+vwAAANsAAAAPAAAAAAAAAAAAAAAAAJgCAABkcnMvZG93bnJl&#10;di54bWxQSwUGAAAAAAQABAD1AAAAhAM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9a4168 [2406]" o:opacity2="19005f" focusposition="1" focussize="" focus="100%" type="gradientRadial"/>
                <v:stroke joinstyle="miter"/>
                <v:path arrowok="t" o:connecttype="custom" o:connectlocs="3229990,5380859;3202225,5394654;3203888,5395313;3460854,5240803;3371082,5260528;3236424,5276307;3230013,5260528;3324059,5252638;3460854,5240803;3694368,5220155;3688884,5221584;3691695,5221079;2019163,5190505;2114277,5213189;2154889,5215160;2268172,5266446;2319470,5276307;2322679,5277295;2334433,5266446;2379317,5278281;2424204,5288142;2512648,5307123;2513976,5305895;2616572,5321675;2665732,5329565;2714893,5333509;2815351,5337454;2952146,5335481;2958084,5335481;2971384,5328577;3001308,5319701;3031766,5319208;3052606,5321673;3058216,5335481;3106040,5335481;3091079,5355205;3082530,5365069;3054742,5376903;3003444,5376903;2937185,5372958;2793977,5369014;2687106,5361124;2593059,5349289;2499013,5335481;2355807,5315756;2244661,5282226;2245947,5281364;2180539,5262501;2122827,5238832;2056568,5219107;1988171,5197409;2019163,5190505;3277359,5148217;3244702,5152816;3018851,5163340;3093216,5171766;3112454,5167821;3244974,5154015;3266781,5150101;3480276,5119638;3369355,5135260;3407417,5136262;3462189,5126894;3885179,5115076;3537285,5200571;3713337,5164371;1654733,5075117;1900535,5171766;1988171,5197409;2054430,5219105;2120691,5238830;2178400,5262499;2165575,5272362;2131377,5266444;2009545,5225024;1949697,5203326;1889849,5179656;1810764,5154015;1742366,5126401;1688932,5100758;1654733,5075117;1755193,5025807;1872750,5081036;1857789,5088925;1720994,5027778;1755193,5025807;1321296,4891680;1466640,4966633;1496564,4998193;1428167,4964660;1376869,4935074;1321296,4891680;1576164,4841067;1576184,4841629;1583403,4849692;1584197,4846313;4697631,4711590;4689869,4712186;4561624,4797003;4435515,4860121;4345744,4909431;4296584,4929156;4245286,4948880;4183300,4978468;4136277,5004109;4067879,5029752;3997345,5053421;3978107,5071172;3948184,5081036;3873375,5092870;3777190,5120485;3689557,5146125;3593372,5171768;3473676,5199383;3304821,5225024;3300547,5230942;3219360,5249672;3221463,5250666;3311623,5229865;3313371,5225024;3482228,5199383;3601924,5171768;3698107,5146125;3785742,5120485;3881925,5092870;3956736,5081036;3906093,5109077;3907574,5108650;3961010,5079062;3990934,5069201;3992927,5068691;4005895,5055393;4076431,5031723;4144828,5006082;4191852,4980440;4253836,4950854;4305134,4931129;4340311,4917017;4358570,4905486;4448342,4856176;4574449,4793058;1032379,4684313;1040494,4690737;1043265,4692039;4711977,4632822;4711244,4633288;4711244,4633851;4714641,4634299;4715518,4633288;4758155,4603379;4745534,4611424;4743304,4613564;4751957,4608453;857856,4504028;938582,4591739;874574,4520857;4909491,4503970;4909300,4504032;4907886,4512970;4873688,4548474;4833075,4589894;4835524,4589374;4873688,4550445;4907886,4514941;4909491,4503970;1066771,4459553;1071003,4464309;1071216,4463657;750606,4414345;806179,4447878;808907,4450843;834231,4456014;891673,4505078;970759,4564251;1004958,4607645;1024193,4629343;1105415,4692462;1081905,4710213;1006264,4632652;1002821,4633288;1074403,4706684;1081905,4710213;1105417,4692462;1308471,4840394;1267861,4852229;1282822,4862092;1222974,4864064;1184501,4840394;1148166,4814754;1058394,4745717;975034,4676682;898087,4607645;861752,4574114;827553,4538610;840377,4522831;883126,4558335;930149,4591866;987858,4649068;992764,4652950;930149,4591866;885262,4558335;842514,4522831;795490,4469574;750606,4414345;5459341,4100726;5458257,4101155;5434912,4152859;5436900,3853618;5380257,3929122;5352470,3976461;5324684,4019855;5258423,4100726;5200714,4181596;5149416,4246687;5145139,4249100;5141638,4253886;5147277,4250632;5198575,4185543;5256287,4104671;5322546,4023801;5350333,3980408;5378119,3933069;5435830,3856142;5658122,3826556;5630334,3903481;5581175,3986324;5532013,4071140;5487128,4124395;5517052,4069167;5542701,4013938;5561937,3984352;5587586,3944903;5611098,3905454;5658122,3826556;5519772,3657478;5467890,3741740;5466937,3743765;5519188,3658897;5548226,3466634;5485869,3623855;5354698,3871284;5335494,3899304;5335370,3899536;5290483,3970544;5245599,4047471;5194300,4106644;5151552,4173708;4899337,4436043;4815976,4501135;4807978,4506747;4804529,4509969;4769671,4536192;4741167,4566225;4636433,4639206;4620022,4648774;4575447,4682306;4569011,4686164;4559486,4694435;4476127,4745719;4392767,4793058;4383225,4797520;4326784,4831351;4309287,4839496;4292309,4850258;4234598,4879846;4180677,4899361;4060499,4955300;3778545,5052342;3582069,5098963;3740855,5071172;3770779,5065254;3866962,5033695;3926809,5015944;4022994,4970576;4132002,4935072;4201842,4909798;4232462,4893652;4260245,4885764;4298720,4866037;4308830,4859554;4335058,4836452;4392767,4804892;4458422,4775193;4482539,4761496;4565899,4710213;4602234,4678653;4642846,4654984;4747579,4582004;4822389,4516912;4905748,4451822;5157963,4189485;5192674,4135033;5194300,4130312;5249873,4051414;5266973,4027744;5289709,3998643;5296897,3986324;5341781,3915316;5429417,3747656;5514913,3568164;5540028,3495182;5782090,3292021;5775679,3295966;5775679,3295966;5802279,3175121;5801512,3178611;5807739,3185508;5826977,3205233;5839801,3197343;5840124,3195829;5831252,3201288;5809877,3183535;5783228,2951057;5781735,2951134;5779031,2951272;5779954,2960649;5777817,3009961;5769268,3039547;5717969,3114500;5705145,3179592;5692320,3201288;5670946,3295966;5647433,3370919;5621784,3443901;5606824,3501101;5589724,3560274;5603361,3540701;5615373,3499127;5626059,3439954;5651708,3366974;5675221,3292021;5696595,3197343;5709420,3175645;5722244,3110555;5773542,3035602;5739344,3187480;5713695,3313717;5655983,3475458;5644568,3491846;5639687,3516388;5623923,3558303;5564075,3678621;5536288,3741740;5519188,3775273;5497814,3810777;5440105,3905454;5378119,3998159;5299035,4122424;5211400,4244716;5153691,4313751;5091704,4380814;5070330,4408429;5046820,4436043;5010482,4463657;4951054,4524378;4952771,4530721;4890787,4589894;4824526,4633288;4771091,4672737;4720471,4706874;4728343,4706270;4783916,4668792;4837352,4629343;4903611,4585949;4965598,4526776;4963459,4518886;5023307,4457741;5059644,4430127;5083155,4402512;5104529,4374898;5166515,4307835;5224224,4238798;5311860,4116506;5390943,3992242;5452929,3899536;5510639,3804858;5532013,3769354;5549112,3735824;5576900,3672705;5636748,3552384;5660258,3471515;5717969,3309774;5743619,3183537;5777817,3031657;5785528,3004979;5779954,3004043;5782090,2954733;5829113,2909365;5804225,3005068;5804227,3005068;5829115,2909367;5848351,2889641;5835526,2915284;5832589,2969032;5831252,3019823;5809877,3080516;5809877,3087449;5835526,3019823;5839801,2915282;5849767,2895358;5756441,2804824;5742436,2835375;5737205,2879779;5730462,2859036;5727996,2861964;5735069,2883724;5730794,2915284;5739344,2940924;5745970,2940585;5741480,2927116;5745755,2895557;5756441,2804824;5935986,2751569;5940261,2753541;5938123,2836383;5940261,2893586;5933848,2998125;5927437,3057298;5908199,3144086;5901788,3217068;5869725,3351194;5839801,3467568;5786367,3489266;5790642,3477431;5799191,3394588;5831252,3307800;5856901,3293994;5856901,3293992;5884688,3144086;5899649,3073078;5912474,3000098;5923162,2931061;5927437,2865971;5929573,2810743;5933848,2781155;5935986,2751569;301036,1837010;302100,1837501;302201,1837225;429993,1554292;382970,1635161;344496,1664749;344404,1666638;340683,1742148;340791,1741968;344496,1666721;382970,1637133;429993,1556263;431595,1557249;432396,1555771;455640,1382688;425716,1402412;380831,1489200;391100,1496781;391434,1495450;382970,1489200;427854,1402412;454352,1384947;620222,1270259;617522,1272253;606062,1312914;598848,1333377;402205,1664749;374418,1745619;348769,1828462;293196,2002037;256861,2120385;239761,2209146;231212,2254511;224798,2299879;205563,2422171;199149,2497124;209837,2576022;214846,2533032;214112,2518820;222662,2435977;241898,2313685;257155,2296789;279310,2159966;278235,2136164;299351,2080300;311915,2033398;308159,2041486;295334,2037542;263272,2122358;265410,2169697;250447,2260430;248311,2276209;226937,2299879;233348,2254511;241898,2209146;258997,2120385;295334,2002037;350907,1828462;376556,1745619;404341,1664749;600984,1333377;620222,1270259;658698,1073014;658696,1073014;669382,1080904;669382,1080901;1043844,792190;1043433,792493;1042186,793795;1024730,810677;1020316,816601;1017432,819608;1004958,836320;874576,978336;838239,1017785;801904,1059206;641230,1223088;804040,1057234;840375,1015812;876712,976363;1007094,834346;1020316,816601;1042186,793795;1098102,656177;1079654,662108;1065934,666809;1062669,670632;1039156,690356;979309,725860;938699,767283;900225,808703;874576,830401;873705,829395;849461,856290;808315,903383;742056,970446;752742,982279;752946,982113;744192,972418;810451,905354;876712,830401;902361,808705;940835,767283;981445,725862;1041293,690358;1064805,670634;1090454,661758;1098551,659439;4193988,299813;4302995,345178;4350019,380682;4245286,333343;4193988,299813;3839176,155823;3924673,173574;4044369,228802;3839176,155823;2552452,142756;2507565,147933;2411380,159768;2317333,179492;2276724,191327;2229700,203161;2126803,221815;2107866,228804;1977485,270225;1849240,317564;1759468,355041;1699620,376737;1552137,439856;1481603,481278;1413206,522699;1304196,597652;1201600,672605;1103409,751652;1111829,761366;1132669,748175;1150408,735974;1214425,684440;1317021,609487;1426028,534533;1494426,493111;1564962,451690;1712442,388572;1770154,360958;1859926,323480;1988171,276141;2118552,234721;2173322,224793;2199779,216450;2559888,144758;3316845,100348;3362531,104539;3424517,124263;3377494,118347;3279172,100594;3316845,100348;3565587,84814;3653220,90731;3760091,130180;3627571,108484;3565587,84814;2850620,84322;2603748,96649;2432754,118345;2351532,138070;2280996,161739;2182675,173574;1810764,305729;1676107,360958;1635495,374764;1599160,392517;1530763,426047;1423892,477331;1342670,536505;1107554,706136;1058419,745564;1010350,786067;1011369,787007;641596,1187414;566785,1282092;532587,1339294;498388,1392549;434265,1503006;364515,1604437;363732,1607547;340219,1666721;323120,1694335;318845,1698280;299876,1756468;295334,1790986;291059,1840296;261135,1921168;233348,2002037;203424,2120385;186325,2228870;175639,2337354;190600,2262401;191986,2256216;194874,2226897;211974,2118413;217328,2120062;217792,2118229;211976,2116440;241900,1998093;269685,1917221;299472,1836722;297473,1836352;301748,1787041;325258,1694335;342357,1666721;342932,1665279;365870,1607547;436404,1504980;500527,1394522;534725,1341267;568924,1284065;643735,1189387;1013507,788981;1111829,706138;1346945,536507;1428167,477333;1535038,426050;1603435,392517;1639772,374766;1680382,360958;1815041,305729;2186952,173576;2285273,161741;2355807,138072;2437029,118347;2608022,96649;2854895,85061;3053324,91205;3150927,0;3251385,5916;3353981,15780;3422378,31559;3467265,51284;3522838,41420;3606196,59174;3657494,72980;3655358,74953;3653220,88759;3565587,82843;3535663,74953;3505739,69035;3448027,57200;3390318,45365;3330470,37476;3264211,37476;3210775,37476;3127417,37476;3123501,36322;3086805,53255;3099629,72980;3227874,96649;3170805,97569;3171767,97637;3232149,96649;3283447,102567;3381768,120319;3428792,126237;3507877,142017;3589099,157796;3668183,175547;3747268,197245;3785742,207106;3824215,218941;3824711,219359;3852302,223750;3919162,246678;3928501,259736;3931086,260364;3990934,282060;4042232,301784;4093530,323482;4132004,343207;4157653,355041;4185438,368847;4279485,418160;4399180,489168;4461167,528617;4462962,529799;4494638,547559;5700870,2641112;5699968,2657618;5724381,2660836;5747891,2676616;5758579,2729871;5799189,2792990;5816291,2794425;5816291,2779183;5833666,2734642;5833388,2725928;5850487,2672671;5874000,2672671;5910335,2650975;5914610,2737763;5903924,2779183;5891099,2818632;5884686,2883724;5882550,2917255;5878275,2950788;5869162,2956396;5869725,2958675;5878457,2953304;5882550,2921200;5884686,2887669;5891099,2822577;5903924,2783128;5914610,2741708;5931709,2753543;5929573,2783128;5925298,2812716;5923160,2867945;5918885,2933035;5908199,3002072;5895374,3075051;5880411,3146059;5852626,3295966;5826977,3309774;5794914,3396562;5786365,3479405;5782090,3491240;5745755,3581972;5735067,3589862;5690182,3686511;5737205,3589862;5747891,3581972;5679494,3761464;5643159,3779217;5635623,3793127;5636748,3794995;5645297,3779215;5681632,3761464;5655983,3828528;5608960,3907426;5585449,3946875;5559800,3986324;5540562,4015910;5512777,4073112;5482853,4128340;5435830,4187514;5388807,4242743;5390766,4239019;5337506,4305861;5222086,4422237;5199363,4454500;5222086,4424208;5337506,4307832;5249873,4430124;5204719,4473767;5168472,4498356;5166513,4501135;5143851,4517223;5143002,4522831;5042543,4617508;4935672,4708241;4930730,4711550;4895062,4753607;4809565,4812780;4729658,4868085;4729371,4868406;4809565,4814754;4895062,4755580;4824526,4820670;4767084,4855188;4727347,4870676;4726204,4871956;4683456,4897597;4667349,4904486;4626817,4934828;4587273,4960715;4527425,4996219;4508190,4998193;4486809,5006963;4483486,5009292;4510326,5000164;4529564,4998193;4452617,5051448;4403455,5075119;4354296,5096815;4319572,5101622;4313684,5104705;4151240,5169795;4142957,5171532;4093530,5201354;4121316,5209244;4018720,5250666;4027269,5223052;3993071,5234887;3961010,5244748;3894749,5264473;3885897,5254667;3854137,5260528;3815664,5268417;3736580,5286171;3733973,5287289;3809252,5270389;3847726,5262499;3879786,5256583;3892611,5266444;3958872,5246719;3990932,5236858;4025131,5225024;4016581,5252638;3926809,5292087;3922409,5290950;3860551,5313783;3809252,5327591;3732305,5345342;3700512,5342878;3634013,5354818;3631845,5359150;3454441,5390709;3413829,5380846;3379630,5380846;3319782,5398599;3266348,5402544;3212911,5404516;3207106,5402221;3158409,5410188;3099629,5400571;3101768,5398599;3112454,5384791;3063294,5378875;3086805,5367040;3157340,5365067;3225738,5363095;3324057,5365067;3392454,5359150;3520700,5333507;3606196,5315756;3670319,5313783;3674780,5311871;3612610,5313785;3527113,5331536;3398868,5357179;3330470,5363095;3232149,5361124;3163752,5363095;3093216,5365069;3095354,5357179;3110315,5337454;3768640,5236858;4215362,5081036;4332919,5023833;4399180,4992274;4467578,4958744;4595823,4887735;4698419,4814754;4890787,4676682;4944221,4637233;4995519,4595812;5072466,4530721;5104529,4481410;5150583,4442452;5150953,4440004;5106667,4477465;5074605,4526776;4997658,4591868;4946360,4633288;4892925,4672737;4700558,4810809;4597961,4883790;4469716,4954799;4401319,4988329;4335058,5019889;4217501,5077091;3770779,5232913;3112454,5333509;3063294,5333509;3056881,5317730;3005583,5315756;2958559,5333509;2821764,5335481;2721307,5331536;2672145,5327591;2622986,5319701;2652600,5290552;2646496,5292087;2536163,5273232;2531075,5274336;2319472,5238832;2236111,5223052;2163439,5211217;2075806,5173740;1966797,5136264;1853514,5094842;1872750,5081036;1951836,5094842;1986034,5122456;2103591,5154015;2336571,5209244;2394280,5219107;2456267,5228968;2524664,5242777;2600038,5257817;2605884,5256583;2676420,5266446;2678556,5262501;2781152,5266446;2798252,5268417;2956421,5268417;3071841,5272362;3208636,5262501;3225736,5262501;3232149,5278281;3366805,5262501;3456577,5242777;3507875,5234887;3539938,5230942;3610471,5215162;3668183,5203328;3725892,5189519;3831749,5172613;3845590,5167823;3734444,5185575;3676732,5199383;3619023,5211217;3548487,5226997;3516427,5230942;3465129,5238832;3326196,5250666;3232149,5258556;3215050,5258556;3078255,5268417;2962834,5264473;2804665,5264473;2787566,5262501;2721307,5236858;2684970,5258556;2684878,5258726;2714893,5240803;2781155,5266444;2678558,5262499;2679366,5262017;2612297,5252638;2533214,5236858;2464816,5223052;2402830,5213189;2345121,5203328;2112141,5148099;1994584,5116540;1960385,5088925;1881300,5075117;1763743,5019889;1729544,5021862;1607710,4964660;1586336,4929156;1590611,4927184;1665421,4964660;1740230,5002138;1761604,4990303;1673971,4937046;1601299,4907460;1500839,4854203;1415342,4802919;1280686,4749664;1229388,4710215;1240074,4706270;1291372,4720076;1184501,4617508;1124653,4572143;1069080,4526776;998546,4473520;895950,4368979;888911,4348677;868163,4329530;797629,4258522;789079,4223018;761292,4187514;757982,4182724;724954,4161871;660832,4077057;624497,3998159;620222,3998159;571062,3911371;524039,3824583;474877,3723989;429993,3621421;474877,3690456;519764,3777244;534725,3824583;540910,3832951;533298,3796432;513450,3763189;481141,3696145;442815,3637199;395792,3518852;355505,3397533;342277,3362168;284659,3149934;259179,2995863;258997,3000098;261135,3031657;271821,3104639;284646,3179592;263272,3114500;248311,3031657;231212,3031657;220523,2956704;205563,2909365;192738,2864000;156401,2828496;145715,2828496;135027,2779183;130752,2716065;139301,2627306;143576,2595746;150856,2574100;147317,2524738;152126,2451756;160676,2436965;160676,2428087;143576,2457675;128615,2437950;100828,2402446;95752,2374339;94417,2376803;85867,2455701;79454,2534599;73043,2595746;73043,2721981;75179,2787073;79454,2852163;60218,2913310;55943,2913310;43119,2794963;43119,2672671;53805,2577993;73034,2595736;55943,2576022;51668,2505014;55943,2396528;58079,2366942;64493,2317630;90142,2228870;102922,2169906;98692,2155889;83729,2234787;58079,2323548;51668,2372858;49530,2402446;45255,2510930;49530,2581938;38844,2676616;38844,2798908;51668,2917255;55943,2917255;83729,3029686;98692,3122390;130752,3217068;181249,3420662;185656,3459680;194877,3459680;241900,3564219;258999,3617476;226937,3572109;192738,3501101;190602,3520825;172006,3467630;158539,3469542;143576,3424176;92278,3315690;60218,3219041;58079,3138170;43119,3043492;32430,2948814;8920,2879779;23881,2512903;38844,2418226;26019,2366942;51668,2224926;58079,2191393;75179,2076991;120066,1994148;109378,2106578;120061,2087307;126477,2041240;128615,1990203;147851,1925111;177775,1826488;214112,1725894;216834,1723068;233350,1643051;256861,1585849;284648,1538510;340221,1439888;385106,1351128;449228,1236726;496252,1187414;534725,1118379;566788,1074985;600986,1059206;609536,1047371;643735,984252;709994,913244;711798,942923;706964,955398;776253,889575;810451,848154;855338,808705;859207,812671;857477,810677;913050,759393;968623,712054;1028470,652880;1111829,595678;1201600,534533;1255275,499978;1291372,469441;1355494,433937;1423892,400407;1432946,396110;1456221,375012;1494428,349123;1536375,329398;1566050,323095;1571373,319535;2152751,102565;2174323,98237;2233973,78896;2275119,71253;2296574,71085;2304509,69035;2791841,9861;2930238,9368;3078255,11833;3081010,13740;3153066,5916;3219325,15778;3285586,27612;3319771,34783;3283447,25641;3217186,13806;3150927,3945;3150927,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line id="Straight Connector 40" o:spid="_x0000_s1028" style="position:absolute;visibility:visible;mso-wrap-style:square" from="9470,57803" to="9470,867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Mw58IAAADbAAAADwAAAGRycy9kb3ducmV2LnhtbERPy2rCQBTdF/yH4Qru6sRSRVNHaQMJ&#10;FtuFtt1fMtckmrkTMpNH/95ZFLo8nPd2P5pa9NS6yrKCxTwCQZxbXXGh4PsrfVyDcB5ZY22ZFPyS&#10;g/1u8rDFWNuBT9SffSFCCLsYFZTeN7GULi/JoJvbhjhwF9sa9AG2hdQtDiHc1PIpilbSYMWhocSG&#10;kpLy27kzCtJ3/Dwuh7fVT/aRnLJlvumumVZqNh1fX0B4Gv2/+M990Aqew/rwJfwAub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hMw58IAAADbAAAADwAAAAAAAAAAAAAA&#10;AAChAgAAZHJzL2Rvd25yZXYueG1sUEsFBgAAAAAEAAQA+QAAAJADAAAAAA==&#10;" strokecolor="#d8d8d8 [2732]" strokeweight=".5pt">
                <v:stroke joinstyle="miter"/>
              </v:line>
              <v:line id="Straight Connector 70" o:spid="_x0000_s1029" style="position:absolute;visibility:visible;mso-wrap-style:square" from="74567,18505" to="74965,67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6WsIAAADbAAAADwAAAGRycy9kb3ducmV2LnhtbERPTWvCQBC9F/wPywje6kYhVlNXaQWD&#10;pe0haXsfsmMSzc6G7MbEf989FHp8vO/tfjSNuFHnassKFvMIBHFhdc2lgu+v4+MahPPIGhvLpOBO&#10;Dva7ycMWE20HzuiW+1KEEHYJKqi8bxMpXVGRQTe3LXHgzrYz6APsSqk7HEK4aeQyilbSYM2hocKW&#10;DhUV17w3Co5v+PkeD6+rn/TjkKVxsekvqVZqNh1fnkF4Gv2/+M990gqewvrwJfwAufs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H/6WsIAAADbAAAADwAAAAAAAAAAAAAA&#10;AAChAgAAZHJzL2Rvd25yZXYueG1sUEsFBgAAAAAEAAQA+QAAAJADAAAAAA==&#10;" strokecolor="#d8d8d8 [2732]" strokeweight=".5pt">
                <v:stroke joinstyle="miter"/>
              </v:line>
              <v:line id="Straight Connector 63" o:spid="_x0000_s1030" style="position:absolute;visibility:visible;mso-wrap-style:square" from="40277,57803" to="40567,86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Ty8MQAAADbAAAADwAAAGRycy9kb3ducmV2LnhtbESPQWvCQBSE74L/YXlCb7rRYmijq1TB&#10;UNEetO39kX0msdm3Ibua9N+7guBxmJlvmPmyM5W4UuNKywrGowgEcWZ1ybmCn+/N8A2E88gaK8uk&#10;4J8cLBf93hwTbVs+0PXocxEg7BJUUHhfJ1K6rCCDbmRr4uCdbGPQB9nkUjfYBrip5CSKYmmw5LBQ&#10;YE3rgrK/48Uo2GzxazdtV/Fvul8f0mn2fjmnWqmXQfcxA+Gp88/wo/2pFcSvcP8Sf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dPLwxAAAANsAAAAPAAAAAAAAAAAA&#10;AAAAAKECAABkcnMvZG93bnJldi54bWxQSwUGAAAAAAQABAD5AAAAkgMAAAAA&#10;" strokecolor="#d8d8d8 [2732]" strokeweight=".5pt">
                <v:stroke joinstyle="miter"/>
              </v:line>
              <v:shape id="Freeform: Shape 18" o:spid="_x0000_s1031" style="position:absolute;left:1088;width:52616;height:50800;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rw9cMA&#10;AADbAAAADwAAAGRycy9kb3ducmV2LnhtbERPTWvCQBC9F/wPywje6sZCiqauEixCLKUQbcHehuyY&#10;BLOzIbsm6b/vFgre5vE+Z70dTSN66lxtWcFiHoEgLqyuuVTwedo/LkE4j6yxsUwKfsjBdjN5WGOi&#10;7cA59UdfihDCLkEFlfdtIqUrKjLo5rYlDtzFdgZ9gF0pdYdDCDeNfIqiZ2mw5tBQYUu7iorr8WYU&#10;vH+9LdPMvlJ+7g/n9OO71RzHSs2mY/oCwtPo7+J/d6bD/BX8/RIO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rw9cMAAADbAAAADwAAAAAAAAAAAAAAAACYAgAAZHJzL2Rv&#10;d25yZXYueG1sUEsFBgAAAAAEAAQA9QAAAIgD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9a4168 [2406]" stroked="f">
                <v:stroke joinstyle="miter"/>
                <v:path arrowok="t" o:connecttype="custom" o:connectlocs="2860592,5052449;2836002,5065403;2837475,5066022;3065053,4920942;2985548,4939463;2866290,4954279;2860612,4939463;2943903,4932054;3065053,4920942;3271859,4901554;3267006,4902896;3269494,4902421;1788241,4873714;1872478,4895013;1908445,4896864;2008772,4945020;2054203,4954279;2057045,4955207;2067455,4945020;2107207,4956132;2146960,4965392;2225286,4983214;2226465,4982061;2317328,4996878;2360865,5004286;2404404,5007990;2493373,5011694;2614523,5009841;2619782,5009841;2631561,5003358;2658063,4995025;2685037,4994562;2703494,4996876;2708463,5009841;2750818,5009841;2737568,5028362;2729996,5037623;2705386,5048736;2659955,5048736;2601274,5045031;2474443,5041327;2379795,5033919;2296504,5022807;2213213,5009841;2086385,4991320;1987950,4959836;1989089,4959027;1931161,4941316;1880050,4919091;1821369,4900570;1760793,4880196;1788241,4873714;2902542,4834007;2873621,4838325;2673600,4848207;2739460,4856119;2756497,4852414;2873862,4839451;2893175,4835776;3082254,4807172;2984018,4821840;3017728,4822781;3066236,4813985;3440850,4802888;3132741,4883166;3288661,4849175;1465489,4765368;1683180,4856119;1760793,4880196;1819475,4900568;1878158,4919089;1929267,4941314;1917909,4950575;1887622,4945018;1779723,4906125;1726720,4885752;1673717,4863527;1603676,4839451;1543100,4813522;1495777,4789444;1465489,4765368;1554460,4719068;1658573,4770925;1645323,4778334;1524173,4720919;1554460,4719068;1170186,4593127;1298908,4663506;1325409,4693139;1264834,4661653;1219403,4633872;1170186,4593127;1395906,4545603;1395923,4546130;1402317,4553700;1403020,4550528;4160386,4424028;4153512,4424588;4039934,4504228;3928247,4563494;3848742,4609795;3805205,4628315;3759773,4646836;3704876,4674618;3663231,4698694;3602656,4722772;3540189,4744997;3523151,4761664;3496649,4770925;3430396,4782038;3345211,4807967;3267600,4832043;3182416,4856121;3076409,4882049;2926865,4906125;2923079,4911683;2851176,4929270;2853040,4930203;2932889,4910671;2934437,4906125;3083983,4882049;3189989,4856121;3275172,4832043;3352785,4807967;3437968,4782038;3504223,4770925;3459372,4797255;3460684,4796854;3508009,4769072;3534511,4759813;3536275,4759335;3547760,4746848;3610230,4724623;3670805,4700547;3712450,4676469;3767345,4648689;3812777,4630168;3843931,4616917;3860102,4606090;3939607,4559790;4051291,4500524;914311,4398416;921498,4404448;923950,4405671;4173090,4350068;4172442,4350505;4172442,4351034;4175451,4351454;4176228,4350505;4213986,4322422;4202811,4329976;4200835,4331985;4208499,4327186;759747,4229134;831237,4311486;774553,4244936;4348016,4229080;4347847,4229138;4346595,4237530;4316308,4270867;4280340,4309760;4282508,4309270;4316308,4272718;4346595,4239381;4348016,4229080;944770,4187375;948518,4191838;948707,4191227;664763,4144925;713980,4176411;716397,4179195;738824,4184051;789697,4230120;859738,4285682;890026,4326427;907061,4346801;978994,4406067;958173,4422735;891182,4349908;888134,4350505;888134,4350505;951529,4419422;958173,4422735;978996,4406067;1158828,4544971;1122862,4556084;1136112,4565345;1083109,4567196;1049035,4544971;1016856,4520895;937351,4456072;863524,4391251;795377,4326427;763197,4294943;732910,4261606;744268,4246789;782127,4280127;823772,4311611;874882,4365322;879226,4368968;823772,4311611;784019,4280127;746160,4246789;704514,4196783;664763,4144925;4834982,3850447;4834023,3850850;4813346,3899398;4815109,3618420;4764943,3689316;4740334,3733766;4715726,3774511;4657043,3850447;4605934,3926381;4560502,3987500;4556712,3989765;4553612,3994259;4558608,3991204;4604040,3930087;4655151,3854151;4713832,3778217;4738442,3737472;4763049,3693022;4814161,3620791;4966308,3611992;4950455,3646720;4916381,3713394;4950455,3646720;4966308,3611992;5011030,3593011;4986420,3665240;4942883,3743027;4899344,3822667;4859592,3872672;4886094,3820814;4908809,3768956;4925845,3741176;4948561,3704135;4969385,3667093;5011030,3593011;4888502,3434252;4842554,3513371;4841710,3515272;4887986,3435584;4913702,3255055;4858477,3402680;4742307,3635008;4725297,3661318;4725190,3661536;4685437,3728211;4645685,3800442;4600254,3856004;4562394,3918974;4339023,4165298;4265196,4226418;4258113,4231685;4255057,4234713;4224187,4259335;4198943,4287535;4106187,4356062;4091653,4365044;4052176,4396532;4046474,4400154;4038040,4407920;3964215,4456074;3890388,4500524;3881939,4504714;3831951,4536480;3816453,4544127;3801419,4554233;3750308,4582015;3702555,4600337;3596117,4652864;3346412,4743983;3172405,4787758;3313032,4761664;3339533,4756107;3424716,4726474;3477719,4709806;3562904,4667208;3659445,4633871;3721298,4610139;3748416,4594978;3773021,4587572;3807097,4569049;3816050,4562961;3839278,4541269;3890388,4511636;3948534,4483749;3969893,4470889;4043719,4422735;4075899,4393102;4111867,4370877;4204621,4302351;4270876,4241232;4344701,4180115;4568072,3933789;4598813,3882660;4600254,3878227;4649471,3804144;4664615,3781920;4684751,3754595;4691116,3743027;4730868,3676353;4808481,3518926;4884200,3350389;4906442,3281861;5120820,3091099;5115143,3094804;5115143,3094804;5138701,2981335;5138021,2984611;5143536,2991088;5160574,3009608;5171932,3002200;5172218,3000779;5164360,3005904;5145430,2989235;5121828,2770946;5120506,2771017;5118112,2771148;5118928,2779952;5117037,2826255;5109465,2854035;5064033,2924413;5052675,2985533;5041318,3005904;5022388,3094804;5001564,3165182;4978848,3233710;4965599,3287419;4950455,3342981;4962532,3324600;4973171,3285566;4982634,3230003;5005350,3161478;5026174,3091099;5045104,3002200;5056461,2981826;5067819,2920709;5113251,2850331;5082963,2992939;5060247,3111471;5009136,3263341;4999024,3278729;4994702,3301772;4980742,3341129;4927739,3454105;4903129,3513371;4887986,3544857;4869056,3578194;4817947,3667093;4763049,3754140;4693010,3870821;4615398,3985649;4564288,4050470;4509391,4113441;4490461,4139370;4469640,4165298;4437458,4191227;4384826,4248242;4386347,4254198;4331451,4309760;4272768,4350505;4225445,4387547;4180614,4419600;4187585,4419033;4236803,4383842;4284128,4346801;4342809,4306056;4397707,4250494;4395813,4243085;4448816,4185672;4480997,4159743;4501819,4133814;4520749,4107885;4575646,4044915;4626755,3980092;4704368,3865264;4774407,3748584;4829305,3661536;4880414,3572637;4899344,3539300;4914487,3507816;4939097,3448549;4992100,3335572;5012922,3259639;5064033,3107769;5086749,2989237;5117037,2846627;5123865,2821576;5118928,2820698;5120820,2774397;5162466,2731798;5140422,2821660;5140424,2821660;5162468,2731800;5179504,2713278;5168146,2737356;5168146,2737356;5165542,2787823;5164360,2835514;5145430,2892503;5145430,2899013;5168146,2835514;5171932,2737354;5180758,2718646;5098105,2633638;5085700,2662326;5081069,2704018;5075097,2684541;5072913,2687290;5079177,2707722;5075391,2737356;5082963,2761431;5088832,2761113;5084855,2748466;5088641,2718833;5098105,2633638;5257117,2583633;5260902,2585484;5259009,2663271;5260902,2716982;5255223,2815140;5249545,2870702;5232507,2952193;5226829,3020721;5198433,3146661;5171932,3255932;5124608,3276306;5128394,3265194;5135966,3187407;5164360,3105916;5187076,3092952;5187076,3092951;5211685,2952193;5224935,2885519;5236293,2816993;5245759,2752170;5249545,2691053;5251437,2639195;5255223,2611413;5257117,2583633;266608,1724892;267550,1725353;267640,1725094;380817,1459429;339171,1535363;305098,1563145;305016,1564918;301721,1635820;301815,1635651;305098,1564996;339171,1537214;380817,1461280;382236,1462206;382945,1460817;403530,1298298;377029,1316819;337277,1398310;346371,1405428;346668,1404178;339171,1398310;378923,1316819;402390,1300420;549290,1192731;546899,1194604;536750,1232783;530361,1251998;356207,1563145;331597,1639079;308882,1716865;259664,1879847;227485,1990971;212341,2074315;204769,2116912;199089,2159511;182053,2274339;176373,2344717;185839,2418800;190275,2378434;189625,2365089;197197,2287302;214233,2172474;227745,2156609;247366,2028137;246414,2005788;265116,1953335;276243,1909294;272916,1916889;261558,1913185;233163,1992824;235057,2037274;221805,2122469;219913,2137286;200983,2159511;206661,2116912;214233,2074315;229377,1990971;261558,1879847;310776,1716865;333491,1639079;358099,1563145;532252,1251998;549290,1192731;583366,1007525;583364,1007525;592828,1014933;592828,1014931;924465,743841;924101,744125;922998,745344;907534,761199;903625,766764;901073,769585;890026,785277;774555,918625;742374,955667;710194,994559;567956,1148373;712086,992708;744266,953814;776447,916772;891917,783424;903625,766764;922998,745344;972517,616129;956179,621698;944028,626112;941137,629701;920313,648222;867310,681559;831344,720453;797271,759346;774555,779719;773782,778774;752312,804029;715872,848247;657191,911217;666655,922328;666835,922172;659083,913068;717764,850098;776447,779719;799163,759348;833236,720453;869202,681561;922205,648224;943029,629703;965744,621369;972915,619191;3714342,281514;3810883,324111;3852528,357448;3759773,312998;3714342,281514;3400108,146312;3475827,162980;3581834,214838;3400108,146312;2260540,134043;2220787,138904;2135602,150016;2052311,168537;2016346,179650;1974700,190762;1883571,208277;1866800,214840;1751329,253732;1637751,298182;1558246,333372;1505243,353744;1374627,413010;1312160,451904;1251584,490797;1155042,561175;1064179,631554;977218,705777;984674,714898;1003131,702512;1018839,691055;1075537,642666;1166400,572288;1262940,501909;1323515,463015;1385985,424122;1516599,364856;1567710,338927;1647215,303737;1760793,259287;1876264,220395;1924770,211073;1948201,203239;2267127,135923;2937511,94223;2977974,98159;3032872,116679;2991226,111124;2904149,94454;2937511,94223;3157808,79638;3235419,85193;3330067,122234;3212703,101863;3157808,79638;2524609,79175;2305970,90750;2154532,111122;2082599,129643;2020130,151868;1933053,162980;1603676,287069;1484419,338927;1448452,351891;1416272,368560;1355697,400045;1261048,448198;1189115,503760;980888,663038;937373,700060;894801,738091;895703,738974;568220,1114943;501965,1203842;471677,1257553;441390,1307558;384601,1411273;322827,1506511;322133,1509434;301310,1564996;286166,1590925;282380,1594629;265581,1649265;261558,1681677;257772,1727978;231271,1803914;206661,1879847;180159,1990971;165016,2092836;155552,2194699;168802,2124320;170030,2118512;172588,2090983;187731,1989120;192473,1990668;192885,1988947;187733,1987267;214235,1876143;238843,1800208;265223,1724622;263452,1724274;267238,1677973;288060,1590925;303204,1564996;303712,1563643;324027,1509434;386495,1413126;443284,1309411;473571,1259406;503859,1205695;570114,1116796;897597,740827;984674,663040;1192901,503762;1264834,448200;1359483,400047;1420058,368560;1452240,351893;1488205,338927;1607463,287069;1936841,162982;2023918,151870;2086385,129645;2158318,111124;2309756,90750;2528395,79869;2704130,85638;2790571,0;2879540,5555;2970402,14817;3030978,29633;3070731,48154;3119948,38892;3193773,55562;3239205,68526;3237313,70379;3235419,83342;3157808,77787;3131306,70379;3104805,64821;3053693,53709;3002584,42597;2949581,35188;2890900,35188;2843574,35188;2769749,35188;2766281,34105;2733782,50005;2745140,68526;2858718,90750;2808175,91614;2809028,91678;2862504,90750;2907935,96308;2995012,112975;3036658,118532;3106699,133349;3178632,148165;3248671,164833;3318712,185207;3352785,194466;3386859,205579;3387298,205971;3411733,210093;3470946,231622;3479218,243884;3481507,244473;3534511,264845;3579942,283365;3625373,303739;3659447,322260;3682163,333372;3706770,346336;3790061,392638;3896068,459313;3950965,496354;3952553,497464;3980608,514140;5048889,2479917;5048089,2495416;5069711,2498438;5090533,2513254;5099999,2563259;5135964,2622525;5151110,2623873;5151110,2609562;5166498,2567739;5166252,2559557;5181396,2509550;5202219,2509550;5234399,2489178;5238185,2570669;5228721,2609562;5217363,2646603;5211683,2707722;5209791,2739207;5206005,2770693;5197933,2775958;5198433,2778099;5206166,2773055;5209791,2742911;5211683,2711427;5217363,2650307;5228721,2613266;5238185,2574374;5253329,2585486;5251437,2613266;5247651,2641048;5245757,2692906;5241971,2754023;5232507,2818846;5221149,2887372;5207897,2954046;5183290,3094804;5160574,3107769;5132178,3189260;5124606,3267047;5120820,3278159;5088641,3363354;5079175,3370763;5039424,3461513;5081069,3370763;5090533,3363354;5029958,3531891;4997778,3548561;4991105,3561622;4992100,3563376;4999672,3548559;5031852,3531891;5009136,3594862;4967491,3668944;4946669,3705986;4923953,3743027;4906915,3770807;4882308,3824518;4855806,3876376;4814161,3931938;4772515,3983796;4774250,3980300;4727082,4043062;4624861,4152335;4604735,4182629;4624861,4154186;4727082,4044913;4649471,4159741;4609481,4200718;4577377,4223808;4575644,4226418;4555574,4241524;4554822,4246789;4465852,4335689;4371203,4420884;4366825,4423991;4335237,4463480;4259518,4519042;4188748,4570972;4188496,4571274;4259518,4520895;4335237,4465333;4272768,4526451;4221896,4558862;4186703,4573405;4185692,4574606;4147832,4598682;4133565,4605151;4097671,4633641;4062649,4657948;4009646,4691286;3992610,4693139;3973673,4701373;3970729,4703559;3994502,4694990;4011540,4693139;3943393,4743143;3899853,4765370;3856316,4785742;3825563,4790255;3820349,4793150;3676483,4854268;3669147,4855899;3625373,4883901;3649981,4891309;3559118,4930203;3566690,4904274;3536403,4915387;3508009,4924646;3449326,4943167;3441486,4933960;3413358,4939463;3379285,4946871;3309246,4963540;3306936,4964590;3373607,4948722;3407680,4941314;3436074,4935758;3447432,4945018;3506115,4926497;3534509,4917238;3564796,4906125;3557224,4932054;3477719,4969096;3473822,4968028;3419038,4989467;3373607,5002433;3305460,5019101;3277303,5016787;3218409,5027998;3216489,5032066;3059373,5061699;3023406,5052438;2993118,5052438;2940115,5069107;2892792,5072811;2845466,5074663;2840325,5072508;2797197,5079988;2745140,5070958;2747034,5069107;2756497,5056142;2712960,5050587;2733782,5039474;2796251,5037621;2856826,5035770;2943901,5037621;3004476,5032066;3118054,5007988;3193773,4991320;3250563,4989467;3254513,4987673;3199453,4989469;3123734,5006137;3010156,5030215;2949581,5035770;2862504,5033919;2801929,5035770;2739460,5037623;2741354,5030215;2754603,5011694;3337639,4917238;3733272,4770925;3837384,4717215;3896068,4687581;3956643,4656097;4070221,4589423;4161084,4520895;4331451,4391251;4378775,4354209;4424206,4315317;4492353,4254198;4520749,4207897;4561536,4171316;4561864,4169018;4522643,4204193;4494247,4250494;4426100,4311613;4380669,4350505;4333345,4387547;4162978,4517191;4072115,4585719;3958537,4652393;3897962,4683877;3839278,4713510;3735166,4767221;3339533,4913534;2756497,5007990;2712960,5007990;2707280,4993174;2661849,4991320;2620203,5007990;2499053,5009841;2410084,5006137;2366545,5002433;2323007,4995025;2349233,4967655;2343829,4969096;2246114,4951392;2241609,4952428;2054205,4919091;1980378,4904274;1916017,4893162;1838406,4857972;1741864,4822783;1641537,4783889;1658573,4770925;1728614,4783889;1758901,4809818;1863014,4839451;2069349,4891309;2120458,4900570;2175356,4909830;2235931,4922795;2302685,4936917;2307862,4935758;2370331,4945020;2372223,4941316;2463086,4945020;2478229,4946871;2618309,4946871;2720530,4950575;2841680,4941316;2856824,4941316;2862504,4956132;2981760,4941316;3061265,4922795;3106697,4915387;3135092,4911683;3197559,4896866;3248671,4885754;3299780,4872788;3393530,4856914;3405788,4852416;3307354,4869084;3256242,4882049;3205133,4893162;3142664,4907978;3114270,4911683;3068839,4919091;2945795,4930203;2862504,4937612;2847360,4937612;2726210,4946871;2623989,4943167;2483909,4943167;2468765,4941316;2410084,4917238;2377903,4937612;2377821,4937771;2404404,4920942;2463088,4945018;2372225,4941314;2372940,4940861;2313542,4932054;2243503,4917238;2182927,4904274;2128030,4895013;2076921,4885754;1870586,4833896;1766473,4804263;1736186,4778334;1666145,4765368;1562032,4713510;1531745,4715363;1423844,4661653;1404914,4628315;1408700,4626464;1474955,4661653;1541208,4696843;1560138,4685730;1482527,4635724;1418166,4607944;1329195,4557937;1253476,4509783;1134220,4459778;1088789,4422737;1098253,4419033;1143684,4431996;1049035,4335689;996032,4293092;946815,4250494;884348,4200489;793485,4102328;787250,4083265;768875,4065287;706408,3998612;698836,3965275;674227,3931938;671295,3927441;642045,3907860;585256,3828222;553076,3754140;549290,3754140;505753,3672649;464107,3591158;420568,3496703;380817,3400396;420568,3465217;460321,3546708;473571,3591158;479047,3599015;472307,3564727;454727,3533513;426113,3470556;392172,3415210;350527,3304086;314852,3190182;303132,3156965;252104,2957684;229538,2813017;229377,2816993;231271,2846627;240735,2915154;252092,2985533;233163,2924413;219913,2846627;204769,2846627;195303,2776248;182053,2731798;170696,2689202;138514,2655865;129050,2655865;119584,2609562;115798,2550296;123370,2466954;127156,2437321;133603,2416996;130469,2370646;134728,2302119;142300,2288230;142300,2279894;127156,2307676;113906,2289155;89297,2255818;84801,2229426;83619,2231740;76047,2305823;70367,2379906;64689,2437321;64689,2555851;66581,2616970;70367,2678087;53331,2735502;49545,2735502;38187,2624378;38187,2509550;47651,2420651;64681,2437311;49545,2418800;45759,2352126;49545,2250261;51437,2222481;57117,2176178;79833,2092836;91151,2037470;87405,2024309;74153,2098391;51437,2181735;45759,2228036;43865,2255818;40079,2357681;43865,2424355;34401,2513254;34401,2628083;45759,2739207;49545,2739207;74153,2844775;87405,2931822;115798,3020721;160520,3211889;164423,3248526;172590,3248526;214235,3346685;229379,3396691;200983,3354093;170696,3287419;168804,3305939;152334,3255991;140408,3257785;127156,3215189;81725,3113324;53331,3022574;51437,2946638;38187,2857739;28722,2768840;7900,2704018;21150,2359534;34401,2270635;23044,2222481;45759,2089132;51437,2057646;66581,1950226;106334,1872439;96869,1978008;106330,1959913;112012,1916657;113906,1868735;130942,1807616;157444,1715012;189625,1620558;192036,1617904;206663,1542771;227485,1489060;252094,1444611;301312,1352007;341063,1268665;397852,1161245;439498,1114943;473571,1050121;501967,1009376;532254,994559;539826,983447;570114,924181;628795,857506;630393,885374;626112,897087;687476,835281;717764,796389;757517,759348;760942,763071;759411,761199;808629,713045;857846,668595;910849,613033;984674,559322;1064179,501909;1111715,469463;1143684,440790;1200473,407453;1261048,375969;1269067,371934;1289680,352124;1323517,327815;1360667,309294;1386948,303375;1391663,300033;1906551,96306;1925654,92242;1978484,74081;2014925,66904;2033926,66746;2040953,64821;2472551,9259;2595121,8797;2726210,11110;2728650,12901;2792465,5555;2851146,14815;2909829,25927;2940105,32661;2907935,24076;2849252,12963;2790571,3704;2790571,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0" o:spid="_x0000_s1032" style="position:absolute;left:42672;top:34834;width:13062;height:12894;rotation:180;flip:x y;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B+cYA&#10;AADbAAAADwAAAGRycy9kb3ducmV2LnhtbESPT2sCQQzF74V+hyGFXkqd1WKpq6OIxSJCC2oPHsNO&#10;3D/uZJad0V2/vTkUekt4L+/9Mlv0rlZXakPp2cBwkIAizrwtOTfwe1i/foAKEdli7ZkM3CjAYv74&#10;MMPU+o53dN3HXEkIhxQNFDE2qdYhK8hhGPiGWLSTbx1GWdtc2xY7CXe1HiXJu3ZYsjQU2NCqoOy8&#10;vzgDLwm9/Wx3VdXpUTO+HSef31+Hypjnp345BRWpj//mv+uNFXyhl19kAD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YB+cYAAADbAAAADwAAAAAAAAAAAAAAAACYAgAAZHJz&#10;L2Rvd25yZXYueG1sUEsFBgAAAAAEAAQA9QAAAIsD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bf678e [3206]" stroked="f">
                <v:fill opacity="39321f"/>
                <v:stroke joinstyle="miter"/>
                <v:path arrowok="t" o:connecttype="custom" o:connectlocs="710191,1282437;704086,1285725;704452,1285882;760952,1249057;741214,1253758;711606,1257519;710196,1253758;730874,1251878;760952,1249057;812296,1244136;811090,1244477;811708,1244356;443962,1237069;464875,1242476;473804,1242946;498712,1255169;509991,1257519;510697,1257754;513281,1255169;523150,1257989;533020,1260340;552466,1264863;552758,1264571;575316,1268331;586125,1270212;596935,1271152;619023,1272092;649100,1271622;650406,1271622;653330,1269976;659910,1267861;666607,1267744;671189,1268331;672422,1271622;682938,1271622;679648,1276323;677768,1278674;671659,1281494;660379,1281494;645811,1280554;614323,1279614;590825,1277734;570147,1274913;549468,1271622;517981,1266921;493543,1258929;493825,1258724;479444,1254228;466755,1248587;452186,1243886;437147,1238715;443962,1237069;720606,1226991;713426,1228087;663767,1230595;680118,1232603;684348,1231663;713486,1228373;718280,1227440;765222,1220179;740834,1223903;749203,1224142;761246,1221909;854250,1219092;777757,1239469;816466,1230841;363833,1209569;417878,1232603;437147,1238715;451716,1243886;466285,1248587;478974,1254228;476154,1256579;468634,1255168;441847,1245296;428688,1240125;415529,1234484;398140,1228373;383101,1221791;371352,1215680;363833,1209569;385921,1197816;411769,1210979;408480,1212860;378402,1198286;385921,1197816;290519,1165850;322476,1183713;329056,1191235;314017,1183243;302738,1176192;290519,1165850;346558,1153787;346562,1153921;348149,1155842;348324,1155037;1032887,1122928;1031181,1123070;1002983,1143285;975255,1158328;955516,1170080;944707,1174781;933428,1179482;919799,1186534;909460,1192645;894421,1198757;878913,1204398;874683,1208628;868103,1210979;851655,1213800;830506,1220381;811238,1226492;790089,1232604;763771,1239185;726644,1245296;725705,1246707;707854,1251171;708316,1251408;728140,1246450;728524,1245296;765652,1239185;791970,1232604;813118,1226492;832386,1220381;853535,1213800;869984,1210979;858848,1217662;859174,1217561;870923,1210509;877503,1208159;877941,1208037;880792,1204868;896301,1199226;911340,1193115;921679,1187004;935308,1179953;946587,1175252;954322,1171888;958337,1169140;978075,1157388;1005803,1142345;226993,1116427;228778,1117958;229387,1118268;1036042,1104155;1035880,1104266;1035880,1104400;1036627,1104507;1036820,1104266;1046195,1097138;1043420,1099055;1042929,1099565;1044832,1098347;188620,1073459;206370,1094364;192296,1077470;1079470,1073445;1079428,1073460;1079117,1075590;1071597,1084052;1062668,1093924;1063206,1093800;1071597,1084522;1079117,1076060;1079470,1073445;234555,1062859;235486,1063993;235533,1063837;165039,1052085;177258,1060077;177858,1060783;183426,1062016;196056,1073709;213445,1087812;220964,1098155;225194,1103326;243052,1118369;237883,1122600;221251,1104115;220494,1104266;236233,1121759;237883,1122600;243053,1118369;287699,1153626;278770,1156447;282059,1158798;268900,1159268;260441,1153626;252452,1147515;232713,1131062;214385,1114608;197466,1098155;189477,1090163;181957,1081701;184777,1077940;194176,1086402;204516,1094394;217204,1108027;218283,1108952;204516,1094394;194646,1086402;185247,1077940;174908,1065248;165039,1052085;1200367,977339;1200129,977441;1194996,989764;1195433,918445;1182979,936440;1176869,947722;1170760,958065;1156191,977339;1143502,996613;1132223,1012126;1131283,1012701;1130513,1013842;1131753,1013067;1143032,997554;1155721,978279;1170290,959005;1176400,948663;1182509,937381;1195198,919046;1244074,911995;1237964,930329;1227156,950073;1216346,970288;1206477,982980;1213057,969817;1218696,956655;1222926,949603;1228565,940201;1233735,930799;1244074,911995;1213655,871698;1202247,891781;1202038,892263;1213526,872036;1219911,826214;1206200,863685;1177359,922655;1173137,929333;1173110,929389;1163240,946312;1153371,964646;1142092,978750;1132693,994733;1077237,1057256;1058908,1072770;1057150,1074107;1056391,1074875;1048727,1081125;1042460,1088283;1019431,1105677;1015823,1107957;1006022,1115949;1004607,1116868;1002513,1118839;984184,1131062;965856,1142345;963758,1143408;951348,1151471;947501,1153412;943767,1155977;931078,1163029;919222,1167680;892798,1181012;830804,1204141;787604,1215252;822517,1208628;829096,1207218;850245,1199696;863404,1195466;884552,1184653;908520,1176191;923876,1170168;930609,1166319;936717,1164439;945177,1159738;947400,1158193;953167,1152687;965856,1145165;980291,1138087;985594,1134822;1003923,1122600;1011912,1115078;1020841,1109437;1043869,1092044;1060318,1076530;1078647,1061017;1134102,998493;1141734,985515;1142092,984390;1154311,965586;1158071,959945;1163070,953009;1164650,950073;1174519,933149;1193788,893191;1212586,850412;1218109,833018;1271332,784598;1269922,785538;1269922,785538;1275771,756737;1275602,757568;1276971,759212;1281201,763913;1284021,762033;1284092,761672;1282141,762973;1277441,758742;1271582,703335;1271254,703353;1270659,703386;1270862,705621;1270392,717374;1268512,724425;1257233,742289;1254413,757802;1251594,762973;1246894,785538;1241724,803402;1236085,820796;1232795,834428;1229035,848531;1232034,843866;1234675,833958;1237025,819855;1242664,802462;1247834,784598;1252534,762033;1255353,756862;1258173,741348;1269452,723485;1261933,759682;1256293,789769;1243604,828317;1241094,832223;1240021,838072;1236555,848062;1223396,876737;1217286,891781;1213526,899773;1208827,908234;1196138,930799;1182509,952894;1165120,982510;1145852,1011657;1133163,1028110;1119534,1044093;1114834,1050675;1109665,1057256;1101675,1063837;1088608,1078309;1088986,1079821;1075357,1093924;1060788,1104266;1049039,1113668;1037909,1121804;1039640,1121660;1051859,1112728;1063608,1103326;1078177,1092984;1091806,1078881;1091336,1077000;1104495,1062427;1112485,1055846;1117654,1049265;1122353,1042683;1135983,1026700;1148671,1010246;1167940,981100;1185329,951484;1198958,929389;1211647,906824;1216346,898362;1220106,890371;1226216,875327;1239375,846651;1244544,827377;1257233,788829;1262873,758742;1270392,722544;1272087,716186;1270862,715963;1271332,704211;1281671,693398;1276198,716207;1276199,716207;1281671,693399;1285901,688697;1283081,694809;1282435,707619;1282141,719724;1277441,734189;1277441,735841;1283081,719724;1284021,694808;1286212,690060;1265692,668483;1262613,675764;1261463,686347;1259980,681403;1259438,682101;1260993,687287;1260053,694809;1261933,700920;1263390,700839;1262403,697629;1263342,690107;1265692,668483;1305169,655790;1306109,656260;1305639,676004;1306109,689637;1304699,714552;1303290,728655;1299060,749340;1297650,766734;1290600,798701;1284021,826436;1272272,831608;1273212,828787;1275092,809043;1282141,788359;1287781,785068;1287781,785068;1293890,749340;1297180,732416;1300000,715023;1302350,698569;1303290,683056;1303759,669893;1304699,662841;1305169,655790;66190,437820;66424,437937;66446,437872;94544,370439;84205,389713;75746,396765;75726,397215;74907,415212;74931,415169;75746,397235;84205,390183;94544,370909;94897,371144;95073,370792;100183,329540;93604,334241;83735,354926;85993,356733;86066,356415;84205,354926;94074,334241;99900,330079;136371,302745;135777,303220;133257,312911;131671,317788;88434,396765;82325,416039;76685,435783;64466,477152;56477,505358;52717,526513;50837,537325;49427,548137;45198,577284;43788,595147;46138,613951;47239,603705;47078,600318;48958,580574;53187,551428;56542,547401;61413,514792;61177,509119;65820,495804;68582,484626;67756,486554;64936,485614;57887,505828;58357,517111;55067,538735;54597,542496;49898,548137;51307,537325;53187,526513;56947,505358;64936,477152;77155,435783;82795,416039;88904,396765;132141,317788;136371,302745;144831,255735;144830,255735;147180,257615;147180,257615;229514,188805;229424,188877;229150,189188;225311,193211;224341,194623;223707,195340;220964,199323;192297,233170;184307,242572;176318,252444;140990,291502;176788,251974;184777,242102;192766,232700;221434,198852;224341,194623;229150,189188;241444,156389;237388,157802;234371,158923;233653,159834;228484,164535;215325,172997;206395,182869;197936,192741;192297,197912;192105,197672;186774,204082;177727,215306;163159,231290;165508,234110;165553,234070;163629,231759;178197,215776;192766,197912;198406,192741;206865,182869;215794,172997;228953,164535;234123,159834;239763,157719;241543,157166;922149,71455;946117,82267;956456,90729;933428,79447;922149,71455;844135,37138;862934,41368;889252,54531;844135,37138;561218,34023;551348,35257;530200,38078;509522,42779;500592,45600;490253,48420;467629,52866;463465,54532;434798,64404;406600,75686;386861,84618;373702,89789;341275,104832;325766,114705;310727,124576;286759,142440;264201,160304;242611,179144;244462,181459;249044,178315;252945,175407;267021,163125;289579,145261;313547,127397;328585,117525;344094,107653;376522,92610;389211,86028;408949,77096;437147,65814;465815,55942;477857,53576;483674,51587;562853,34501;729288,23916;739333,24915;752962,29616;742623,28206;721005,23975;729288,23916;783980,20214;803248,21624;826746,31026;797609,25855;783980,20214;626777,20097;572497,23035;534900,28206;517041,32907;501532,38548;479914,41368;398140,72865;368533,86028;359603,89319;351614,93550;336575,101541;313077,113764;295218,127867;243522,168296;232719,177693;222150,187346;222374,187570;141070,283000;124621,305565;117102,319198;109583,331891;95484,358216;80147,382390;79975,383132;74805,397235;71046,403816;70106,404756;65935,418624;64936,426851;63996,438604;57417,457878;51307,477152;44728,505358;40968,531214;38618,557069;41908,539205;42213,537731;42848,530743;46608,504888;47785,505281;47887,504844;46608,504418;53187,476212;59297,456937;65846,437752;65407,437663;66346,425911;71516,403816;75276,397235;75402,396891;80445,383132;95954,358687;110053,332361;117572,319668;125092,306035;141541,283470;222844,188040;244462,168296;296158,127867;314017,113764;337515,101542;352554,93550;360543,89319;369472,86028;399080,72865;480854,41369;502472,38548;517981,32907;535839,28206;573436,23035;627717,20273;671347,21737;692807,0;714895,1410;737453,3761;752492,7522;762362,12223;774581,9872;792909,14103;804188,17393;803718,17864;803248,21154;783980,19744;777401,17864;770821,16453;758132,13633;745443,10812;732284,8932;717715,8932;705966,8932;687638,8932;686777,8657;678708,12692;681528,17393;709726,23035;697178,23254;697389,23270;710666,23035;721945,24445;743563,28676;753902,30086;771291,33847;789150,37608;806538,41839;823927,47010;832386,49360;840846,52181;840955,52281;847021,53327;861722,58791;863776,61904;864344,62053;877503,67224;888782,71925;900061,77097;908520,81798;914160,84618;920269,87909;940948,99661;967266,116585;980895,125987;981290,126269;988254,130501;1253473,629464;1253275,633399;1258643,634165;1263812,637926;1266162,650619;1275091,665662;1278851,666004;1278851,662372;1282672,651756;1282611,649679;1286370,636986;1291540,636986;1299529,631815;1300469,652500;1298120,662372;1295300,671774;1293890,687287;1293420,695279;1292480,703271;1290476,704607;1290600,705150;1292520,703870;1293420,696219;1293890,688227;1295300,672714;1298120,663312;1300469,653440;1304229,656260;1303759,663312;1302819,670363;1302349,683526;1301409,699039;1299060,715493;1296240,732887;1292950,749810;1286841,785538;1281201,788829;1274151,809513;1272272,829258;1271332,832078;1263342,853703;1260992,855583;1251123,878618;1261463,855583;1263812,853703;1248773,896482;1240784,900713;1239127,904028;1239375,904473;1241254,900712;1249244,896482;1243604,912465;1233265,931269;1228095,940671;1222456,950073;1218226,957124;1212117,970758;1205537,983920;1195198,998023;1184859,1011186;1185290,1010299;1173579,1026229;1148201,1053966;1143205,1061655;1148201,1054435;1173579,1026699;1154311,1055846;1144383,1066247;1136413,1072107;1135982,1072770;1130999,1076604;1130813,1077940;1108724,1100505;1085226,1122130;1084140,1122919;1076297,1132942;1057499,1147045;1039929,1160226;1039866,1160303;1057499,1147515;1076297,1133412;1060788,1148925;1048158,1157152;1039421,1160844;1039170,1161149;1029771,1167260;1026229,1168902;1017317,1176133;1008622,1182303;995463,1190765;991234,1191235;986533,1193325;985802,1193880;991704,1191705;995934,1191235;979015,1203927;968206,1209569;957397,1214740;949762,1215886;948467,1216620;912750,1232133;910929,1232548;900061,1239655;906170,1241536;883612,1251408;885492,1244826;877973,1247647;870923,1249997;856354,1254698;854408,1252361;847425,1253758;838965,1255639;821577,1259870;821004,1260136;837556,1256108;846015,1254228;853064,1252818;855884,1255168;870453,1250467;877502,1248117;885022,1245296;883142,1251878;863404,1261280;862436,1261009;848835,1266451;837556,1269742;820637,1273972;813647,1273385;799025,1276231;798549,1277263;759542,1284785;750612,1282434;743093,1282434;729934,1286665;718185,1287605;706436,1288075;705159,1287528;694452,1289427;681528,1287135;681998,1286665;684348,1283374;673539,1281964;678708,1279144;694217,1278673;709256,1278203;730874,1278673;745913,1277263;774111,1271152;792909,1266921;807008,1266451;807989,1265995;794319,1266451;775521,1270682;747323,1276793;732284,1278203;710666,1277734;695627,1278203;680118,1278674;680588,1276793;683878,1272092;828626,1248117;926849,1210979;952697,1197346;967266,1189824;982304,1181833;1010502,1164909;1033060,1147515;1075357,1114608;1087106,1105206;1098385,1095334;1115304,1079821;1122353,1068069;1132480,1058784;1132561,1058200;1122824,1067128;1115774,1078881;1098855,1094394;1087576,1104266;1075827,1113668;1033531,1146575;1010972,1163969;982775,1180893;967736,1188884;953167,1196406;927319,1210039;829096,1247177;684348,1271152;673539,1271152;672129,1267391;660850,1266921;650510,1271152;620433,1271622;598345,1270682;587535,1269742;576726,1267861;583238,1260914;581896,1261280;557636,1256786;556518,1257049;509992,1248587;491663,1244826;475684,1242006;456416,1233074;432448,1224142;407540,1214270;411769,1210979;429158,1214270;436677,1220851;462525,1228373;513751,1241536;526440,1243886;540069,1246237;555108,1249527;571681,1253112;572966,1252818;588475,1255169;588945,1254228;611503,1255169;615263,1255639;650040,1255639;675418,1256579;705496,1254228;709256,1254228;710666,1257989;740273,1254228;760012,1249527;771291,1247647;778340,1246707;793849,1242946;806538,1240125;819227,1236835;842502,1232805;845545,1231664;821107,1235894;808418,1239185;795729,1242006;780220,1245767;773171,1246707;761892,1248587;731344,1251408;710666,1253288;706906,1253288;676828,1255639;651450,1254698;616673,1254698;612913,1254228;598345,1248117;590355,1253288;590335,1253329;596935,1249057;611504,1255168;588946,1254228;589123,1254113;574376,1251878;556988,1248117;541949,1244826;528320,1242476;515631,1240125;464405,1226963;438557,1219441;431038,1212860;413649,1209569;387801,1196406;380282,1196876;353494,1183243;348794,1174781;349734,1174311;366183,1183243;382631,1192175;387331,1189355;368063,1176662;352084,1169610;329996,1156917;311197,1144695;281590,1132002;270310,1122600;272660,1121660;283939,1124951;260441,1100505;247282,1089693;235063,1078881;219554,1066188;196996,1041273;195448,1036434;190886,1031871;175378,1014947;173498,1006485;167388,998023;166661,996882;159399,991912;145300,971698;137311,952894;136371,952894;125562,932209;115223,911525;104413,887550;94544,863105;104413,879558;114283,900242;117572,911525;118932,913519;117258,904816;112894,896893;105790,880914;97364,866865;87024,838659;78166,809745;75258,801316;62589,750734;56987,714014;56947,715023;57417,722544;59766,739938;62586,757802;57887,742289;54597,722544;50837,722544;48487,704681;45198,693398;42378,682586;34388,674124;32039,674124;29689,662372;28749,647328;30629,626174;31569,618652;33169,613493;32391,601729;33449,584335;35328,580809;35328,578694;31569,585745;28279,581044;22169,572583;21053,565884;20760,566471;18880,585275;17470,604079;16060,618652;16060,648738;16530,664252;17470,679765;13240,694338;12300,694338;9481,666132;9481,636986;11830,614421;16058,618650;12300,613951;11361,597028;12300,571172;12770,564121;14180,552368;19820,531214;22630,517161;21700,513820;18410,532624;12770,553779;11361,565531;10890,572583;9950,598438;10890,615361;8541,637926;8541,667073;11361,695279;12300,695279;18410,722075;21700,744169;28749,766734;39852,815257;40821,824556;42848,824556;53187,849472;56947,862165;49898,851352;42378,834428;41908,839129;37820,826451;34859,826907;31569,816095;20290,790239;13240,767204;12770,747930;9481,725365;7131,702800;1961,686347;5251,598908;8541,576343;5721,564121;11361,530274;12770,522282;16530,495016;26399,475271;24049,502067;26398,497475;27809,486495;28279,474331;32509,458818;39088,435313;47078,411338;47676,410664;51308,391594;56477,377960;62587,366678;74806,343173;84675,322019;98774,294753;109113,283000;117572,266547;124622,256205;132141,252444;134021,249623;141541,234580;156109,217656;156506,224730;155443,227703;170678,212015;178197,202143;188067,192741;188917,193686;188537,193211;200756,180988;212975,169706;226134,155603;244462,141970;264201,127397;276002,119161;283939,111883;298038,103422;313077,95430;315068,94406;320185,89378;328586,83208;337809,78507;344334,77004;345504,76156;473334,24445;478077,23413;491193,18804;500240,16982;504957,16942;506702,16453;613853,2350;644283,2233;676828,2820;677434,3275;693277,1410;707846,3760;722415,6581;729932,8290;721945,6111;707376,3290;692807,940;692807,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42" o:spid="_x0000_s1033" style="position:absolute;left:50183;top:27976;width:7453;height:7369;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xSNMAA&#10;AADbAAAADwAAAGRycy9kb3ducmV2LnhtbERPTYvCMBC9C/sfwix403RdUKlNxRVXBL1YvXgbmrEt&#10;NpPSRO3urzeC4G0e73OSeWdqcaPWVZYVfA0jEMS51RUXCo6H38EUhPPIGmvLpOCPHMzTj16CsbZ3&#10;3tMt84UIIexiVFB638RSurwkg25oG+LAnW1r0AfYFlK3eA/hppajKBpLgxWHhhIbWpaUX7KrUWDN&#10;abW0u8P/ZFtsHY2P32v6YaX6n91iBsJT59/il3ujw/wRPH8JB8j0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PxSNMAAAADbAAAADwAAAAAAAAAAAAAAAACYAgAAZHJzL2Rvd25y&#10;ZXYueG1sUEsFBgAAAAAEAAQA9QAAAIUD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731f1c [3208]" stroked="f">
                <v:fill opacity="16448f"/>
                <v:stroke joinstyle="miter"/>
                <v:path arrowok="t" o:connecttype="custom" o:connectlocs="405229,732966;401746,734845;401954,734935;434193,713888;422930,716575;406036,718724;405232,716575;417031,715500;434193,713888;463489,711076;462801,711270;463154,711201;253321,707037;265254,710127;270349,710395;284561,717381;290997,718724;291399,718859;292874,717381;298505,718993;304136,720337;315232,722922;315399,722755;328271,724904;334438,725979;340606,726516;353209,727054;370371,726785;371116,726785;372785,725844;376539,724635;380360,724568;382975,724904;383678,726785;389678,726785;387801,729472;386729,730815;383243,732427;376807,732427;368494,731890;350527,731353;337120,730278;325321,728666;313522,726785;295555,724098;281611,719531;281773,719413;273567,716844;266326,713620;258013,710933;249432,707977;253321,707037;411171,701276;407075,701903;378740,703336;388069,704484;390483,703947;407109,702066;409845,701533;436629,697383;422713,699511;427489,699648;434360,698372;487428,696762;443781,708408;465869,703477;207600,691319;238438,704484;249432,707977;257745,710933;266058,713619;273298,716844;271689,718187;267399,717381;252114,711739;244606,708783;237097,705559;227175,702066;218594,698305;211890,694812;207600,691319;220203,684602;234952,692125;233075,693200;215913,684871;220203,684602;165767,666332;184002,676542;187756,680840;179175,676273;172740,672243;165767,666332;197743,659437;197745,659514;198651,660612;198751,660152;589357,641800;588383,641881;572293,653435;556472,662033;545209,668750;539042,671436;532606,674123;524829,678154;518930,681646;510349,685139;501500,688364;499086,690782;495332,692125;485947,693737;473880,697499;462885,700991;450818,704484;435801,708246;414617,711739;414081,712545;403895,715096;404159,715232;415470,712398;415690,711739;436874,708246;451891,704484;463958,700991;474953,697499;487019,693737;496405,692125;490052,695945;490237,695887;496941,691856;500696,690513;500946,690444;502573,688632;511422,685408;520003,681915;525902,678422;533679,674392;540115,671705;544528,669783;546819,668212;558081,661495;573902,652898;129521,638085;130539,638960;130886,639137;591156,631071;591064,631134;591064,631211;591491,631272;591601,631134;596949,627060;595366,628156;595087,628447;596172,627751;107625,613527;117752,625474;109723,615819;615936,613519;615912,613527;615735,614745;611444,619581;606349,625223;606656,625152;611444,619849;615735,615013;615936,613519;133835,607469;134366,608116;134393,608027;94170,601310;101142,605878;101484,606282;104661,606986;111868,613670;121790,621730;126080,627641;128493,630597;138683,639195;135734,641613;126244,631048;125812,631134;125812,631134;134793,641132;135734,641613;138684,639195;164159,659346;159064,660958;160941,662301;153432,662570;148605,659346;144047,655853;132784,646449;122326,637045;112672,627641;108114,623074;103823,618237;105432,616088;110795,620924;116695,625492;123935,633284;124550,633812;116695,625492;111063,620924;105700,616088;99801,608833;94170,601310;684919,558590;684783,558648;681854,565691;682104,524930;674998,535214;671511,541663;668026,547574;659713,558590;652472,569606;646037,578472;645500,578801;645061,579453;645768,579010;652204,570143;659445,559127;667757,548111;671243,542200;674729,535752;681970,525273;703523,523997;701277,529035;696450,538707;701277,529035;703523,523997;709858,521243;706372,531722;700204,543006;694037,554560;688406,561814;692160,554291;695378,546768;697791,542738;701009,537364;703959,531991;709858,521243;692501,498212;685992,509690;685872,509966;692428,498405;696071,472216;688248,493632;671791,527336;669381,531153;669366,531184;663735,540857;658104,551336;651668,559396;646305,568531;614662,604266;604204,613133;603201,613897;602768,614336;598395,617908;594819,621999;581679,631940;579620,633243;574028,637811;573220,638337;572025,639463;561567,646449;551109,652898;549912,653505;542831,658114;540635,659223;538506,660689;531265,664720;524501,667378;509423,674998;474050,688217;449400,694567;469321,690782;473075,689975;485142,685676;492651,683258;504718,677079;518394,672242;527156,668800;530997,666600;534483,665526;539310,662839;540578,661955;543869,658809;551109,654510;559346,650464;562371,648598;572830,641613;577388,637314;582483,634089;595623,624148;605009,615282;615467,606415;647109,570681;651464,563263;651668,562620;658640,551873;660785,548649;663638,544684;664539,543006;670171,533334;681165,510496;691891,486046;695042,476104;725411,448430;724607,448968;724607,448968;727944,432507;727848,432982;728629,433921;731042,436608;732651,435534;732692,435327;731579,436071;728897,433653;725554,401985;725366,401996;725027,402014;725143,403292;724875,410009;723802,414039;717366,424249;715758,433116;714149,436071;711467,448968;708517,459178;705299,469119;703422,476911;701277,484971;702988,482305;704495,476642;705836,468581;709053,458640;712003,448430;714685,435534;716294,432578;717903,423712;724339,413502;720048,434190;716830,451386;709590,473418;708157,475650;707545,478993;705568,484703;698059,501092;694573,509690;692428,514258;689746,519094;682506,531991;674729,544618;664808,561546;653813,578204;646573,587608;638796,596743;636115,600504;633165,604266;628606,608027;621151,616299;621366,617163;613590,625223;605277,631134;598573,636508;592222,641158;593210,641076;600182,635970;606886,630597;615199,624686;622975,616625;622707,615551;630215,607222;634774,603460;637724,599698;640405,595937;648182,586802;655422,577398;666417,560739;676338,543813;684115,531184;691355,518288;694037,513451;696182,508884;699668,500286;707176,483896;710126,472881;717366,450849;720584,433653;724875,412964;725842,409330;725143,409203;725411,402486;731310,396306;728188,409342;728188,409342;731311,396306;733724,393619;732115,397112;732115,397112;731746,404434;731579,411352;728897,419620;728897,420564;732115,411352;732651,397112;733902,394398;722193,382066;720436,386227;719780,392276;718934,389450;718624,389849;719512,392813;718975,397112;720048,400605;720879,400559;720316,398724;720852,394425;722193,382066;744718,374811;745255,375080;744986,386365;745255,394157;744450,408397;743646,416457;741232,428279;740428,438220;736405,456491;732651,472343;725947,475299;726484,473686;727556,462402;731579,450580;734797,448699;734797,448699;738283,428279;740160,418606;741769,408665;743110,399261;743646,390395;743914,382872;744450,378841;744718,374811;37767,250233;37901,250299;37914,250262;53946,211721;48047,222737;43220,226768;43208,227025;42742,237311;42755,237286;43220,227036;48047,223006;53946,211990;54147,212124;54248,211923;57164,188346;53410,191033;47778,202855;49067,203888;49109,203706;48047,202855;53678,191033;57002,188654;77812,173031;77473,173303;76036,178842;75130,181629;50460,226768;46974,237784;43756,249068;36784,272712;32225,288833;30080,300924;29007,307104;28203,313283;25790,329942;24985,340152;26326,350899;26954,345043;26862,343107;27935,331822;30348,315164;32262,312862;35042,294225;34907,290983;37556,283373;39132,276984;38661,278086;37052,277548;33030,289102;33298,295550;31421,307910;31153,310059;28471,313283;29275,307104;30348,300924;32493,288833;37052,272712;44024,249068;47242,237784;50728,226768;75398,181629;77812,173031;82639,146163;82639,146163;83979,147238;83979,147238;130959,107910;130907,107951;130751,108128;128560,110428;128007,111236;127645,111645;126080,113921;109723,133266;105164,138640;100605,144282;80456,166596;100873,144014;105432,138371;109991,132998;126348,113652;128007,111236;130751,108128;137766,89383;135451,90191;133730,90831;133321,91352;130371,94038;122862,98875;117767,104517;112941,110159;109723,113115;109613,112978;106572,116642;101410,123056;93097,132192;94438,133803;94463,133781;93365,132460;101678,123325;109991,113115;113209,110160;118036,104517;123130,98875;130639,94039;133589,91352;136807,90143;137822,89827;526170,40840;539846,47019;545746,51856;532606,45407;526170,40840;481656,21226;492383,23644;507399,31167;481656,21226;320226,19446;314595,20151;302527,21763;290729,24450;285634,26062;279734,27674;266825,30215;264449,31167;248092,36809;232002,43258;220740,48363;213231,51318;194728,59916;185879,65558;177298,71201;163622,81411;150751,91620;138432,102388;139488,103711;142103,101914;144328,100252;152360,93233;165231,83023;178907,72813;187488,67170;196337,61528;214840,52930;222080,49169;233343,44064;249432,37615;265790,31973;272661,30621;275980,29484;321159,19719;416125,13669;421857,14240;429634,16927;423734,16121;411399,13703;416125,13669;447332,11553;458327,12359;471734,17733;455109,14777;447332,11553;357634,11486;326662,13165;305209,16121;295019,18807;286170,22032;273835,23644;227175,41646;210282,49169;205186,51049;200628,53468;192047,58035;178639,65021;168449,73081;138952,96188;132787,101559;126757,107076;126885,107204;80494,161746;71108,174643;66817,182435;62527,189689;54482,204735;45731,218552;45633,218976;42683,227036;40538,230798;40002,231335;37622,239261;37052,243963;36516,250680;32762,261696;29275,272712;25521,288833;23376,303611;22035,318388;23912,308178;24086,307336;24449,303342;26594,288565;27266,288789;27324,288539;26594,288296;30348,272175;33834,261159;37571,250193;37320,250143;37857,243426;40806,230798;42952,227036;43024,226840;45901,218976;54750,205004;62795,189958;67086,182704;71376,174912;80762,162015;127153,107473;139488,96188;168985,73082;179175,65021;192583,58035;201164,53468;205723,51050;210818,49169;227712,41646;274371,23644;286706,22032;295555,18808;305745,16121;327198,13165;358170,11587;383065,12424;395310,0;407913,806;420785,2149;429366,4299;434997,6986;441969,5642;452427,8060;458863,9941;458595,10210;458327,12091;447332,11285;443578,10210;439824,9404;432583,7792;425343,6180;417835,5105;409522,5105;402818,5105;392360,5105;391869,4948;387265,7254;388874,9941;404963,13165;397804,13291;397924,13300;405500,13165;411936,13971;424271,16389;430170,17196;440092,19345;450282,21495;460204,23913;470126,26868;474953,28211;479779,29824;479842,29881;483303,30479;491691,33602;492863,35381;493187,35466;500696,38421;507131,41108;513567,44064;518394,46751;521612,48363;525098,50243;536897,56961;551913,66633;559690,72007;559915,72168;563889,74587;715221,359765;715108,362014;718171,362452;721120,364601;722461,371856;727556,380454;729702,380649;729702,378573;731882,372506;731847,371319;733992,364064;736942,364064;741500,361109;742037,372931;740696,378573;739087,383947;738282,392813;738014,397381;737478,401948;736335,402712;736405,403023;737501,402291;738014,397918;738282,393351;739087,384484;740696,379110;742037,373468;744182,375080;743914,379110;743378,383141;743109,390664;742573,399530;741232,408934;739623,418875;737746,428548;734260,448968;731042,450849;727020,462671;725947,473955;725411,475567;720852,487927;719511,489001;713880,502167;719780,489001;721120,487927;712539,512377;707981,514795;707035,516690;707176,516944;708249,514795;712808,512377;709590,521512;703690,532259;700741,537633;697523,543006;695109,547036;691623,554828;687869,562352;681970,570412;676070,577935;676316,577428;669634,586533;655154,602385;652303,606780;655154,602654;669634,586801;658640,603460;652975,609404;648427,612754;648182,613133;645339,615324;645232,616088;632629,628985;619221,641344;618601,641795;614126,647524;603400,655584;593374,663118;593339,663161;603400,655853;614126,647792;605277,656659;598070,661361;593085,663470;592941,663645;587578,667138;585557,668076;580472,672209;575511,675735;568003,680572;565590,680840;562907,682035;562490,682352;565858,681109;568271,680840;558618,688095;552450,691319;546282,694275;541926,694929;541187,695349;520807,704216;519768,704452;513567,708515;517053,709589;504182,715232;505254,711470;500964,713082;496941,714426;488628,717112;487518,715777;483533,716575;478706,717650;468785,720068;468458,720220;477902,717918;482729,716844;486751,716038;488360,717381;496673,714694;500695,713351;504986,711739;503913,715500;492651,720874;492099,720719;484338,723829;477902,725710;468248,728128;464260,727793;455917,729419;455645,730009;433388,734308;428293,732965;424002,732965;416494,735383;409790,735920;403086,736189;402358,735876;396248,736961;388874,735651;389142,735383;390483,733502;384316,732696;387265,731084;396114,730815;404695,730547;417030,730815;425611,730009;441701,726516;452427,724098;460472,723829;461031,723569;453232,723830;442505,726248;426416,729741;417835,730547;405500,730278;396919,730547;388069,730815;388338,729741;390215,727054;472807,713351;528852,692125;543600,684333;551913,680034;560494,675467;576584,665794;589455,655853;613590,637045;620293,631671;626729,626029;636383,617163;640405,610446;646183,605139;646230,604806;640674,609908;636651,616625;626997,625492;620562,631134;613858,636508;589724,655316;576852,665257;560763,674929;552182,679497;543869,683796;529120,691588;473075,712813;390483,726516;384316,726516;383511,724367;377075,724098;371176,726516;354014,726785;341410,726248;335243,725710;329075,724635;332790,720665;332025,720874;318183,718306;317544,718456;290997,713620;280539,711470;271421,709858;260427,704753;246751,699648;232539,694006;234952,692125;244874,694006;249164,697767;263913,702066;293142,709589;300382,710933;308159,712276;316740,714157;326196,716206;326930,716038;335779,717381;336047,716844;348919,717381;351064,717650;370907,717650;385388,718187;402550,716844;404695,716844;405500,718993;422394,716844;433656,714157;440092,713082;444114,712545;452963,710395;460204,708783;467444,706902;480724,704600;482461,703947;468517,706365;461276,708246;454036,709858;445187,712008;441165,712545;434729,713620;417299,715232;405500,716306;403355,716306;386192,717650;371712,717112;351868,717112;349723,716844;341410,713351;336852,716306;336840,716330;340606,713888;348919,717381;336047,716844;336149,716778;327734,715500;317813,713351;309232,711470;301455,710127;294215,708783;264986,701260;250237,696961;245947,693200;236025,691319;221276,683796;216986,684065;201700,676273;199019,671436;199555,671168;208941,676273;218326,681378;221008,679766;210013,672511;200896,668481;188293,661227;177566,654241;160673,646987;154237,641613;155577,641076;162013,642956;148605,628985;141097,622805;134125,616625;125276,609371;112404,595131;111521,592365;108918,589757;100069,580085;98997,575248;95510,570412;95095,569760;90952,566919;82907,555366;78348,544618;77812,544618;71645,532796;65745,520974;59577,507272;53946,493300;59577,502704;65209,514526;67086,520974;67861,522114;66907,517140;64416,512612;60363,503479;55555,495450;49655,479329;44602,462804;42941,457986;35713,429076;32516,408088;32493,408665;32762,412964;34102,422906;35711,433116;33030,424249;31153,412964;29007,412964;27666,402754;25790,396306;24181,390126;19622,385290;18281,385290;16940,378573;16404,369975;17477,357885;18013,353586;18926,350637;18482,343913;19085,333972;20158,331957;20158,330748;18013,334778;16136,332091;12650,327255;12013,323426;11845,323762;10773,334509;9968,345256;9164,353586;9164,370781;9432,379648;9968,388514;7555,396843;7019,396843;5410,380722;5410,364064;6750,351167;9163,353584;7019,350899;6482,341226;7019,326449;7287,322419;8091,315701;11309,303611;12912,295579;12382,293669;10504,304417;7287,316508;6482,323224;6214,327255;5678,342032;6214,351705;4873,364601;4873,381260;6482,397381;7019,397381;10504,412696;12382,425324;16404,438220;22739,465953;23292,471268;24449,471268;30348,485508;32494,492763;28471,486583;24181,476911;23913,479597;21580,472351;19890,472612;18013,466432;11577,451654;7555,438489;7287,427473;5410,414576;4069,401680;1119,392276;2996,342301;4873,329404;3264,322419;6482,303073;7287,298506;9432,282922;15063,271637;13722,286952;15063,284327;15868,278052;16136,271100;18549,262233;22303,248799;26862,235097;27204,234712;29276,223812;32225,216020;35711,209572;42684,196138;48315,184047;56359,168464;62259,161746;67086,152343;71108,146432;75399,144282;76471,142670;80762,134072;89075,124400;89301,128442;88694,130142;97387,121175;101678,115533;107309,110160;107794,110700;107578,110428;114550,103442;121522,96994;129030,88934;139488,81142;150751,72813;157485,68106;162013,63946;170058,59110;178639,54542;179775,53957;182695,51083;187488,47557;192751,44870;196474,44011;197142,43526;270080,13971;272786,13382;280270,10747;285432,9706;288124,9683;289120,9404;350259,1343;367622,1276;386192,1612;386538,1872;395578,806;403891,2149;412204,3761;416493,4738;411936,3493;403623,1881;395310,537;39531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42" o:spid="_x0000_s1034" style="position:absolute;left:55626;top:34834;width:3102;height:3068;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VlYb8A&#10;AADbAAAADwAAAGRycy9kb3ducmV2LnhtbERPy6rCMBDdX/AfwgjurqmKotUoIihuXFhf26EZ22Iz&#10;KU20vX9/Iwju5nCes1i1phQvql1hWcGgH4EgTq0uOFNwPm1/pyCcR9ZYWiYFf+Rgtez8LDDWtuEj&#10;vRKfiRDCLkYFufdVLKVLczLo+rYiDtzd1gZ9gHUmdY1NCDelHEbRRBosODTkWNEmp/SRPI2ChkeF&#10;ud92s+R6mraSD6Xdjy9K9brteg7CU+u/4o97r8P8Mbx/CQfI5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lWVhvwAAANsAAAAPAAAAAAAAAAAAAAAAAJgCAABkcnMvZG93bnJl&#10;di54bWxQSwUGAAAAAAQABAD1AAAAhAM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731f1c [3208]" stroked="f">
                <v:fill opacity="29555f"/>
                <v:stroke joinstyle="miter"/>
                <v:path arrowok="t" o:connecttype="custom" o:connectlocs="168671,305141;167221,305923;167307,305961;180726,297199;176038,298317;169007,299212;168672,298317;173583,297870;180726,297199;192920,296028;192634,296109;192781,296080;105441,294346;110408,295633;112529,295745;118444,298653;121123,299212;121291,299268;121904,298653;124248,299324;126592,299883;131211,300960;131280,300890;136638,301785;139205,302232;141772,302456;147018,302680;154161,302568;154472,302568;155166,302176;156729,301673;158319,301645;159408,301785;159700,302568;162198,302568;161417,303686;160970,304246;159519,304917;156840,304917;153380,304693;145902,304469;140321,304022;135410,303351;130499,302568;123021,301449;117217,299548;117284,299499;113868,298429;110854,297087;107394,295968;103823,294738;105441,294346;171144,291948;169439,292209;157645,292806;161528,293284;162533,293060;169453,292277;170592,292055;181741,290328;175948,291214;177936,291270;180796,290739;202885,290069;184717,294917;193911,292864;86410,287803;99246,293284;103823,294738;107283,295968;110743,297087;113756,298429;113087,298988;111301,298653;104939,296304;101813,295073;98688,293731;94558,292277;90987,290711;88196,289257;86410,287803;91656,285007;97795,288139;97014,288586;89871,285118;91656,285007;68998,277400;76588,281651;78151,283441;74579,281539;71900,279861;68998,277400;82307,274530;82309,274562;82686,275019;82727,274828;245311,267188;244906,267222;238209,272031;231623,275611;226935,278407;224368,279526;221689,280644;218453,282322;215997,283776;212425,285230;208742,286573;207737,287579;206175,288139;202268,288810;197245,290376;192669,291830;187646,293284;181396,294850;172578,296304;172355,296640;168115,297702;168225,297758;172933,296578;173025,296304;181842,294850;188093,293284;193116,291830;197692,290376;202715,288810;206621,288139;203977,289729;204054,289705;206845,288027;208407,287467;208511,287439;209188,286684;212872,285342;216444,283888;218899,282434;222136,280756;224815,279638;226652,278837;227605,278183;232293,275387;238878,271808;53911,265641;54335,266005;54479,266079;246060,262721;246022,262747;246022,262779;246199,262805;246245,262747;248471,261051;247812,261508;247696,261629;248148,261339;44797,255417;49013,260391;45670,256372;256374,255414;256364,255417;256291,255924;254505,257938;252384,260287;252512,260257;254505,258049;256291,256036;256374,255414;55707,252895;55928,253165;55939,253128;39197,250331;42099,252233;42241,252401;43564,252694;46563,255477;50693,258832;52479,261293;53484,262524;57725,266103;56497,267110;52547,262711;52367,262747;52367,262747;56105,266910;56497,267110;57725,266103;68329,274492;66208,275163;66989,275723;63864,275834;61855,274492;59957,273038;55269,269123;50916,265208;46898,261293;45001,259392;43215,257378;43885,256484;46117,258497;48573,260398;51586,263642;51842,263862;48573,260398;46229,258497;43996,256484;41541,253463;39197,250331;285088,232547;285031,232571;283812,235503;283916,218533;280958,222815;279507,225500;278056,227960;274596,232547;271582,237133;268903,240824;268680,240961;268497,241232;268792,241048;271470,237356;274484,232770;277944,228184;279395,225723;280846,223039;283860,218677;292831,218145;291896,220242;289887,224269;291896,220242;292831,218145;295468,216999;294017,221361;291450,226059;288882,230869;286539,233889;288101,230757;289441,227625;290445,225947;291785,223710;293012,221473;295468,216999;288243,207411;285534,212189;285484,212304;288213,207491;289729,196588;286473,205504;279623,219535;278620,221124;278614,221137;276270,225164;273926,229527;271247,232882;269015,236685;255844,251562;251491,255253;251073,255571;250893,255754;249073,257241;247584,258944;242115,263083;241258,263625;238931,265527;238594,265746;238097,266215;233744,269123;229391,271808;228893,272061;225945,273979;225031,274441;224145,275051;221131,276729;218316,277836;212040,281008;197316,286511;187056,289155;195348,287579;196911,287244;201933,285454;205059,284447;210081,281875;215774,279861;219421,278428;221020,277512;222471,277065;224480,275946;225008,275579;226377,274269;229391,272479;232819,270795;234079,270018;238432,267110;240329,265320;242450,263978;247919,259839;251826,256148;256179,252457;269350,237580;271162,234492;271247,234224;274149,229750;275042,228408;276229,226758;276605,226059;278949,222032;283525,212524;287990,202346;289301,198207;301942,186686;301607,186910;301607,186910;302996,180057;302956,180255;303281,180646;304286,181764;304955,181317;304972,181231;304509,181541;303393,180534;302001,167350;301923,167355;301782,167363;301830,167894;301718,170691;301272,172369;298593,176619;297923,180310;297254,181541;296138,186910;294910,191160;293570,195299;292789,198543;291896,201898;292608,200788;293236,198431;293794,195075;295133,190936;296361,186686;297477,181317;298147,180086;298816,176395;301495,172145;299709,180758;298370,187916;295356,197088;294760,198018;294505,199409;293682,201786;290557,208610;289106,212189;288213,214091;287097,216104;284083,221473;280846,226730;276716,233777;272140,240712;269126,244627;265890,248430;264773,249996;263546,251562;261648,253128;258545,256571;258634,256931;255398,260287;251937,262747;249147,264984;246504,266920;246915,266886;249817,264761;252607,262524;256067,260063;259304,256707;259193,256260;262318,252792;264215,251226;265443,249660;266559,248094;269796,244291;272810,240376;277386,233441;281516,226395;284753,221137;287766,215768;288882,213755;289775,211853;291227,208274;294352,201451;295579,196865;298593,187693;299933,180534;301718,171921;302121,170408;301830,170355;301942,167559;304397,164986;303097,170413;303097,170413;304397,164986;305402,163868;304732,165322;304732,165322;304579,168370;304509,171250;303393,174692;303393,175085;304732,171250;304955,165322;305476,164192;300602,159058;299871,160790;299598,163308;299246,162132;299117,162298;299486,163532;299263,165322;299709,166776;300055,166757;299821,165993;300044,164203;300602,159058;309978,156038;310201,156149;310090,160847;310201,164091;309866,170020;309532,173375;308527,178297;308192,182435;306518,190042;304955,196641;302165,197871;302388,197200;302835,192502;304509,187581;305848,186798;305848,186798;307299,178297;308081,174270;308750,170131;309308,166216;309532,162525;309643,159393;309866,157715;309978,156038;15720,104174;15776,104202;15781,104187;22454,88142;19999,92728;17990,94406;17985,94513;17791,98795;17796,98785;17990,94517;19999,92840;22454,88254;22538,88309;22580,88226;23794,78410;22231,79529;19887,84450;20423,84880;20441,84805;19999,84450;22343,79529;23726,78538;32388,72035;32247,72148;31649,74454;31272,75614;21003,94406;19552,98992;18213,103690;15311,113533;13413,120244;12520,125278;12074,127850;11739,130423;10735,137358;10400,141608;10958,146083;11219,143645;11181,142839;11627,138141;12632,131206;13429,130248;14586,122489;14529,121139;15632,117971;16288,115311;16092,115770;15422,115546;13748,120356;13860,123041;13078,128186;12967,129081;11851,130423;12185,127850;12632,125278;13525,120244;15422,113533;18324,103690;19664,98992;21115,94406;31383,75614;32388,72035;34397,60849;34397,60849;34955,61297;34955,61296;54510,44924;54488,44941;54423,45015;53511,45972;53281,46308;53130,46479;52479,47427;45670,55480;43773,57717;41876,60066;33489,69356;41987,59954;43885,57605;45782,55368;52591,47315;53281,46308;54423,45015;57343,37211;56380,37547;55663,37814;55493,38031;54265,39149;51140,41163;49019,43512;47010,45860;45670,47091;45625,47034;44359,48559;42210,51230;38750,55033;39308,55704;39319,55694;38862,55144;42322,51341;45782,47091;47121,45861;49131,43512;51251,41163;54376,39149;55604,38031;56944,37527;57366,37396;219011,17002;224703,19575;227159,21588;221689,18903;219011,17002;200482,8836;204947,9843;211198,12975;200482,8836;133289,8095;130945,8389;125923,9060;121011,10179;118891,10850;116435,11521;111062,12579;110073,12975;103265,15324;96568,18009;91880,20134;88754,21364;81053,24944;77370,27293;73798,29642;68105,33892;62748,38143;57620,42625;58060,43176;59148,42428;60074,41736;63417,38814;68775,34563;74467,30313;78039,27964;81723,25615;89424,22035;92438,20469;97126,18344;103823,15660;110631,13311;113491,12748;114873,12275;133678,8209;173206,5691;175592,5928;178829,7047;176373,6711;171239,5705;173206,5691;186195,4810;190772,5145;196352,7382;189432,6152;186195,4810;148860,4782;135968,5481;127039,6711;122797,7830;119114,9172;113980,9843;94558,17337;87527,20469;85406,21252;83508,22259;79937,24161;74356,27069;70114,30424;57837,40044;55271,42280;52761,44577;52814,44630;33504,67337;29598,72706;27812,75950;26026,78970;22677,85233;19035,90985;18994,91162;17766,94517;16873,96083;16650,96307;15660,99607;15422,101564;15199,104361;13637,108947;12185,113533;10623,120244;9730,126396;9172,132548;9953,128298;10026,127947;10176,126284;11069,120132;11349,120226;11373,120122;11069,120020;12632,113309;14083,108723;15638,104158;15534,104137;15757,101341;16985,96083;17878,94517;17908,94436;19106,91162;22789,85345;26138,79081;27923,76061;29709,72818;33616,67449;52925,44742;58060,40044;70338,30425;74579,27069;80160,24161;83732,22259;85629,21252;87750,20469;94782,17337;114203,9843;119337,9172;123021,7830;127262,6711;136191,5481;149083,4824;159445,5172;164542,0;169788,336;175145,895;178717,1790;181061,2908;183963,2349;188316,3356;190995,4139;190883,4250;190772,5033;186195,4698;184633,4250;183070,3915;180056,3244;177043,2573;173918,2125;170458,2125;167667,2125;163314,2125;163110,2060;161193,3020;161863,4139;168560,5481;165580,5533;165630,5537;168783,5481;171462,5816;176596,6823;179052,7159;183182,8054;187423,8948;191553,9955;195683,11186;197692,11745;199701,12416;199727,12440;201168,12689;204659,13989;205147,14729;205282,14765;208407,15995;211086,17114;213765,18344;215774,19463;217113,20134;218564,20917;223475,23713;229726,27740;232963,29977;233056,30044;234711,31051;297700,149774;297653,150710;298928,150892;300156,151787;300714,154807;302834,158387;303728,158468;303728,157604;304635,155078;304620,154584;305513,151563;306741,151563;308639,150333;308862,155255;308304,157604;307634,159841;307299,163532;307188,165434;306964,167335;306488,167653;306518,167782;306974,167478;307188,165657;307299,163756;307634,160064;308304,157827;308862,155478;309755,156150;309643,157827;309420,159505;309308,162637;309085,166328;308527,170243;307857,174382;307076,178409;305625,186910;304286,187693;302611,192614;302165,197312;301942,197983;300044,203129;299486,203576;297142,209057;299598,203576;300156,203129;296584,213307;294687,214314;294293,215103;294352,215209;294798,214314;296696,213307;295356,217111;292901,221585;291673,223822;290334,226059;289329,227737;287878,230981;286315,234113;283860,237468;281404,240600;281507,240389;278725,244179;272698,250779;271511,252609;272698,250891;278725,244291;274149,251226;271791,253701;269898,255096;269796,255253;268613,256166;268568,256484;263322,261853;257741,266998;257483,267186;255621,269570;251156,272926;246983,276062;246968,276081;251156,273038;255621,269682;251937,273374;248938,275331;246863,276209;246803,276282;244571,277736;243729,278127;241613,279847;239548,281315;236423,283329;235418,283441;234302,283938;234128,284070;235530,283552;236534,283441;232516,286461;229949,287803;227382,289033;225569,289306;225261,289481;216778,293172;216346,293270;213765,294962;215216,295409;209858,297758;210305,296192;208519,296863;206845,297422;203384,298541;202922,297985;201264,298317;199254,298765;195125,299771;194989,299835;198920,298877;200929,298429;202603,298094;203273,298653;206733,297534;208407,296975;210193,296304;209746,297870;205059,300107;204829,300042;201598,301337;198920,302120;194902,303127;193241,302987;189769,303664;189655,303910;180391,305700;178271,305140;176485,305140;173359,306147;170569,306371;167779,306483;167476,306353;164933,306804;161863,306259;161975,306147;162533,305364;159966,305029;161193,304357;164877,304246;168448,304134;173583,304246;177154,303910;183851,302456;188316,301449;191665,301337;191898,301229;188651,301337;184186,302344;177489,303798;173918,304134;168783,304022;165212,304134;161528,304246;161640,303798;162421,302680;196799,296975;220127,288139;226266,284895;229726,283105;233298,281204;239995,277177;245352,273038;255398,265208;258188,262971;260867,260622;264885,256931;266559,254135;268964,251925;268983,251787;266671,253911;264997,256707;260978,260398;258300,262747;255509,264984;245464,272814;240106,276953;233409,280980;229837,282881;226377,284671;220238,287915;196911,296751;162533,302456;159966,302456;159631,301561;156952,301449;154496,302456;147353,302568;142107,302344;139540,302120;136973,301673;138519,300020;138200,300107;132439,299038;132173,299100;121123,297087;116770,296192;112975,295521;108399,293396;102706,291270;96791,288921;97795,288139;101925,288921;103711,290487;109850,292277;122016,295409;125030,295968;128267,296528;131838,297311;135774,298164;136080,298094;139763,298653;139875,298429;145232,298653;146125,298765;154385,298765;160412,298988;167555,298429;168448,298429;168783,299324;175815,298429;180503,297311;183182,296863;184856,296640;188539,295745;191553,295074;194567,294291;200094,293332;200817,293060;195013,294067;191999,294850;188986,295521;185303,296416;183628,296640;180950,297087;173694,297758;168783,298205;167890,298205;160747,298765;154720,298541;146460,298541;145567,298429;142107,296975;140209,298205;140205,298215;141772,297199;145232,298653;139875,298429;139917,298402;136415,297870;132285,296975;128713,296192;125476,295633;122463,295074;110296,291942;104157,290152;102372,288586;98242,287803;92103,284671;90317,284783;83955,281539;82839,279526;83062,279414;86969,281539;90875,283664;91991,282993;87415,279973;83620,278295;78374,275275;73909,272367;66878,269347;64199,267110;64757,266886;67436,267669;61855,261853;58730,259280;55828,256707;52144,253687;46787,247759;46419,246608;45336,245522;41652,241495;41206,239482;39755,237468;39582,237197;37857,236014;34509,231204;32611,226730;32388,226730;29821,221808;27365,216887;24798,211182;22454,205366;24798,209281;27142,214202;27923,216887;28246,217361;27849,215291;26812,213405;25125,209603;23124,206261;20668,199549;18565,192670;17874,190664;14865,178628;13534,169891;13525,170131;13637,171921;14195,176060;14864,180310;13748,176619;12967,171921;12074,171921;11516,167671;10735,164986;10065,162413;8167,160400;7609,160400;7051,157604;6828,154024;7274,148991;7498,147201;7878,145974;7693,143174;7944,139036;8391,138197;8391,137693;7498,139371;6716,138253;5265,136239;5000,134645;4930,134785;4484,139259;4149,143734;3814,147201;3814,154360;3926,158051;4149,161742;3145,165210;2921,165210;2252,158499;2252,151563;2810,146194;3814,147201;2921,146083;2698,142056;2921,135904;3033,134226;3368,131430;4707,126396;5375,123052;5154,122257;4372,126732;3033,131765;2698,134562;2586,136239;2363,142391;2586,146418;2028,151787;2028,158722;2698,165434;2921,165434;4372,171809;5154,177066;6828,182435;9465,193981;9695,196194;10176,196194;12632,202122;13525,205142;11851,202569;10065,198543;9953,199661;8982,196645;8279,196753;7498,194180;4819,188028;3145,182547;3033,177961;2252,172592;1694,167223;466,163308;1247,142503;2028,137134;1359,134226;2698,126172;3033,124271;3926,117783;6270,113085;5712,119461;6270,118368;6605,115756;6716,112862;7721,109170;9283,103578;11181,97873;11323,97713;12186,93175;13413,89931;14864,87247;17766,81654;20110,76621;23459,70133;25914,67337;27923,63422;29598,60961;31384,60066;31830,59395;33616,55816;37076,51789;37170,53472;36918,54179;40536,50447;42322,48098;44666,45861;44868,46085;44778,45972;47680,43064;50582,40380;53707,37024;58060,33780;62748,30313;65551,28353;67436,26621;70784,24608;74356,22707;74829,22463;76044,21266;78039,19798;80230,18680;81779,18322;82057,18120;112417,5816;113543,5571;116658,4474;118807,4041;119927,4031;120342,3915;145790,559;153017,531;160747,671;160891,779;164654,336;168114,895;171574,1566;173359,1973;171462,1454;168002,783;164542,224;16454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id="Group 26" o:spid="_x0000_s1035" style="position:absolute;left:72172;top:15240;width:4483;height:3886" coordsize="448874,3888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Freeform: Shape 10" o:spid="_x0000_s1036" style="position:absolute;left:54427;width:394447;height:388891;rotation:180;flip:x;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JDNsMA&#10;AADbAAAADwAAAGRycy9kb3ducmV2LnhtbESPQWsCMRSE7wX/Q3hCbzW7QltZjSKKIPXSqiDeHpvn&#10;ZnHzsiRx3f77piB4HGbmG2a26G0jOvKhdqwgH2UgiEuna64UHA+btwmIEJE1No5JwS8FWMwHLzMs&#10;tLvzD3X7WIkE4VCgAhNjW0gZSkMWw8i1xMm7OG8xJukrqT3eE9w2cpxlH9JizWnBYEsrQ+V1f7MK&#10;Jptddzq+n6/52ny7Xb/1X5h7pV6H/XIKIlIfn+FHe6sVjD/h/0v6AX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JDNsMAAADbAAAADwAAAAAAAAAAAAAAAACYAgAAZHJzL2Rv&#10;d25yZXYueG1sUEsFBgAAAAAEAAQA9QAAAIgD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731f1c [3208]" o:opacity2="19005f" focusposition="1" focussize="" focus="100%" type="gradientRadial"/>
                  <v:stroke joinstyle="miter"/>
                  <v:path arrowok="t" o:connecttype="custom" o:connectlocs="214450,386782;212607,387774;212717,387821;229778,376715;223818,378132;214877,379267;214451,378132;220695,377565;229778,376715;245282,375230;244917,375333;245104,375297;134059,373099;140374,374730;143070,374871;150592,378558;153997,379267;154210,379338;154991,378558;157971,379409;160951,380117;166823,381482;166911,381393;173723,382528;176987,383095;180251,383378;186921,383662;196003,383520;196397,383520;197280,383024;199267,382386;201289,382350;202673,382528;203045,383520;206220,383520;205227,384938;204660,385647;202815,386498;199409,386498;195010,386214;185502,385930;178406,385363;172162,384513;165918,383520;156410,382102;149031,379692;149116,379630;144773,378274;140942,376573;136542,375155;132001,373595;134059,373099;217595,370059;215427,370390;200432,371146;205369,371752;206646,371469;215445,370476;216893,370195;231067,368005;223703,369128;226230,369200;229866,368527;257950,367677;234852,373823;246541,371221;109863,364805;126183,371752;132001,373595;136401,375155;140800,376573;144631,378274;143780,378983;141509,378558;133420,375580;129447,374021;125473,372319;120223,370476;115682,368491;112134,366648;109863,364805;116533,361260;124338,365230;123345,365797;114263,361402;116533,361260;87725,351619;97375,357007;99362,359275;94821,356865;91415,354738;87725,351619;104647,347981;104648,348021;105127,348601;105180,348358;311892,338674;311376,338717;302862,344814;294489,349351;288529,352895;285265,354313;281859,355731;277743,357858;274621,359701;270080,361544;265397,363245;264120,364521;262133,365230;257166,366081;250780,368066;244962,369909;238576,371752;230629,373737;219418,375580;219134,376006;213744,377352;213884,377424;219870,375928;219986,375580;231197,373737;239144,371752;245530,369909;251348,368066;257734,366081;262701,365230;259339,367246;259437,367215;262985,365088;264972,364380;265104,364343;265965,363387;270648,361686;275189,359843;278311,357999;282426,355873;285832,354455;288168,353440;289380,352612;295340,349067;303713,344530;68543,336713;69082,337175;69266,337269;312844,333012;312795,333046;312795,333086;313021,333118;313079,333046;315910,330896;315072,331474;314924,331628;315498,331261;56956,323754;62316,330059;58066,324964;325958,323750;325945,323755;325851,324397;323581,326949;320884,329927;321047,329889;323581,327091;325851,324539;325958,323750;70827,320557;71108,320899;71122,320852;49835,317308;53525,319718;53706,319931;55387,320303;59201,323830;64452,328083;66723,331202;68000,332762;73392,337299;71831,338575;66809,333000;66581,333046;71333,338322;71831,338575;73392,337299;86874,347933;84178,348783;85171,349492;81197,349634;78643,347933;76231,346090;70270,341127;64736,336165;59627,331202;57215,328792;54944,326240;55795,325106;58634,327658;61756,330068;65587,334180;65913,334459;61756,330068;58776,327658;55937,325106;52815,321278;49835,317308;362464,294765;362392,294795;360842,298512;360974,277002;357213,282429;355368,285832;353524,288951;349124,294765;345293,300578;341887,305256;341603,305430;341371,305774;341745,305540;345151,300861;348983,295048;353382,289235;355227,286116;357071,282713;360903,277184;375662,275057;373817,280586;370553,286541;367289,292638;364309,296466;366296,292496;367999,288526;369276,286400;370979,283564;372540,280728;375662,275057;366476,262903;363032,268960;362968,269106;366438,263005;368365,249185;364225,260487;355516,278272;354241,280286;354233,280303;351253,285407;348273,290937;344867,295190;342029,300011;325283,318868;319749,323546;319218,323950;318989,324181;316675,326066;314782,328225;307828,333471;306739,334159;303779,336569;303352,336847;302720,337441;297185,341127;291651,344530;291017,344851;287270,347283;286108,347868;284981,348642;281149,350769;277569,352171;269590,356192;250870,363168;237826,366519;248368,364521;250355,364096;256741,361827;260714,360551;267100,357290;274338,354738;278974,352922;281007,351761;282852,351194;285407,349776;286078,349310;287819,347649;291651,345381;296010,343246;297611,342261;303145,338575;305558,336307;308254,334605;315208,329359;320175,324681;325709,320002;342455,301145;344759,297231;344867,296891;348557,291220;349692,289519;351202,287427;351679,286541;354659,281437;360477,269386;366154,256483;367821,251237;383892,236634;383467,236918;383467,236918;385233,228231;385182,228482;385595,228978;386873,230396;387724,229828;387746,229720;387156,230112;385737,228836;383968,212125;383869,212131;383689,212141;383751,212815;383609,216359;383041,218486;379635,223874;378784,228553;377932,230112;376513,236918;374952,242305;373249,247551;372256,251663;371121,255916;372026,254509;372824,251521;373533,247268;375236,242022;376797,236634;378216,229828;379068,228269;379919,223590;383325,218202;381054,229119;379351,238194;375520,249820;374762,250998;374438,252762;373391,255775;369418,264423;367573,268960;366438,271371;365018,273923;361187,280728;357071,287392;351821,296324;346002,305115;342171,310077;338055,314898;336636,316883;335075,318868;332663,320852;328717,325217;328831,325673;324716,329927;320317,333046;316769,335881;313408,338335;313931,338292;317620,335598;321168,332762;325567,329643;329683,325390;329541,324822;333514,320427;335927,318442;337488,316457;338907,314472;343022,309652;346854,304689;352672,295899;357923,286967;362038,280303;365870,273497;367289,270945;368424,268535;370269,263998;374243,255349;375804,249536;379635,237910;381338,228836;383609,217919;384121,216001;383751,215934;383892,212389;387014,209128;385362,216008;385362,216008;387015,209128;388292,207710;387440,209554;387245,213417;387156,217068;385737,221431;385737,221929;387440,217068;387724,209554;388386,208121;382190,201614;381260,203810;380912,207002;380465,205511;380301,205721;380771,207285;380487,209554;381054,211397;381494,211372;381196,210404;381480,208136;382190,201614;394110,197786;394394,197927;394252,203882;394394,207994;393968,215508;393542,219762;392265,226000;391840,231246;389711,240887;387724,249253;384176,250812;384460,249962;385028,244007;387156,237768;388859,236776;388859,236776;390704,226000;391698,220896;392549,215650;393259,210688;393542,206009;393684,202039;393968,199912;394110,197786;19987,132046;20057,132082;20064,132062;28549,111724;25427,117537;22872,119664;22866,119800;22619,125227;22626,125215;22872,119806;25427,117679;28549,111866;28655,111937;28708,111830;30251,99389;28265,100807;25285,107045;25966,107590;25989,107495;25427,107045;28407,100807;30166,99551;41179,91308;40999,91451;40239,94374;39760,95845;26704,119664;24859,125477;23156,131432;19466,143909;17054,152416;15919,158796;15351,162057;14925,165318;13648,174108;13222,179496;13932,185167;14264,182077;14216,181055;14783,175101;16060,166310;17073,165096;18544,155261;18473,153550;19875,149534;20709,146163;20460,146744;19608,146461;17480,152557;17621,155960;16628,162482;16486,163616;15067,165318;15493,162057;16060,158796;17196,152416;19608,143909;23298,131432;25001,125477;26846,119664;39901,95845;41179,91308;43733,77129;43733,77129;44442,77697;44442,77696;69304,56944;69277,56965;69194,57059;68035,58272;67742,58698;67551,58914;66723,60116;58066,70324;55654,73159;53241,76137;42573,87917;53383,75995;55795,73018;58208,70182;66864,59974;67742,58698;69194,57059;72907,47167;71682,47593;70771,47931;70554,48206;68993,49624;65020,52176;62323,55153;59769,58130;58066,59690;58008,59618;56399,61551;53667,64936;49268,69757;49977,70607;49991,70595;49409,69898;53809,65078;58208,59690;59911,58131;62465,55153;65161,52176;69135,49624;70696,48206;72399,47568;72936,47401;278453,21551;285690,24812;288812,27364;281859,23961;278453,21551;254896,11201;260572,12477;268519,16447;254896,11201;169466,10261;166486,10634;160100,11484;153856,12902;151159,13753;148037,14603;141206,15944;139948,16447;131292,19424;122777,22827;116817,25521;112844,27080;103052,31617;98369,34595;93828,37572;86590,42960;79778,48348;73259,54030;73818,54728;75202,53780;76379,52903;80630,49198;87441,43811;94679,38423;99220,35445;103903,32468;113695,27931;117526,25946;123487,23252;132001,19849;140658,16872;144294,16158;146051,15559;169960,10405;220217,7213;223250,7514;227365,8932;224243,8507;217715,7231;220217,7213;236731,6097;242550,6522;249645,9357;240847,7798;236731,6097;189262,6061;172872,6947;161519,8507;156126,9925;151443,11626;144915,12477;120223,21976;111282,25946;108586,26938;106174,28215;101633,30625;94537,34311;89144,38565;73534,50758;70272,53592;67081,56503;67148,56571;42598,85353;37631,92158;35360,96270;33090,100098;28832,108038;24201,115329;24149,115552;22588,119806;21453,121791;21169,122074;19910,126257;19608,128738;19324,132282;17338,138096;15493,143909;13506,152416;12371,160214;11661,168012;12655,162624;12747,162179;12938,160072;14074,152274;14429,152392;14460,152261;14074,152132;16061,143625;17905,137812;19883,132026;19750,131999;20034,128454;21595,121791;22730,119806;22768,119702;24291,115552;28974,108180;33232,100240;35502,96412;37773,92300;42740,85494;67290,56713;73818,50758;89428,38565;94821,34311;101916,30625;106457,28215;108870,26939;111566,25946;120507,21976;145199,12477;151727,11626;156410,9925;161803,8507;173155,6947;189546,6114;202720,6556;209201,0;215870,425;222682,1134;227223,2269;230203,3686;233893,2977;239428,4253;242833,5246;242692,5388;242550,6380;236731,5955;234745,5388;232758,4962;228926,4112;225095,3261;221121,2694;216722,2694;213174,2694;207640,2694;207380,2611;204943,3828;205795,5246;214309,6947;210520,7013;210584,7018;214593,6947;217999,7373;224527,8649;227649,9074;232900,10208;238292,11343;243543,12619;248794,14178;251348,14887;253903,15738;253935,15768;255767,16083;260206,17731;260826,18670;260998,18715;264972,20275;268377,21693;271783,23252;274338,24670;276041,25521;277885,26513;284129,30058;292076,35162;296192,37998;296311,38083;298414,39359;378500,189846;378440,191032;380061,191264;381622,192398;382331,196226;385028,200763;386163,200866;386163,199771;387317,196569;387298,195943;388434,192114;389995,192114;392407,190555;392691,196793;391981,199771;391130,202606;390704,207285;390562,209695;390278,212106;389673,212509;389711,212673;390291,212287;390562,209979;390704,207569;391130,202890;391981,200054;392691,197077;393826,197928;393684,200054;393401,202181;393259,206151;392975,210830;392265,215792;391414,221038;390420,226142;388576,236918;386873,237910;384744,244149;384176,250103;383892,250954;381480,257476;380770,258043;377790,264990;380912,258043;381622,257476;377081,270378;374668,271654;374168,272654;374243,272788;374810,271654;377223,270378;375520,275199;372398,280870;370837,283706;369134,286541;367857,288668;366012,292780;364025,296750;360903,301003;357781,304973;357911,304705;354375,309510;346712,317875;345203,320194;346712,318017;354375,309652;348557,318442;345559,321579;343152,323347;343022,323546;341518,324703;341461,325106;334791,331911;327696,338433;327368,338671;325000,341694;319323,345948;314018,349923;313999,349946;319323,346090;325000,341836;320317,346515;316503,348996;313864,350109;313789,350201;310950,352045;309881,352540;307190,354721;304565,356582;300591,359134;299314,359275;297894,359906;297674,360073;299456,359417;300733,359275;295624,363104;292360,364805;289096,366365;286791,366710;286400,366932;275615,371610;275065,371735;271783,373879;273628,374446;266816,377424;267384,375439;265113,376289;262985,376998;258586,378416;257998,377711;255889,378132;253335,378700;248084,379976;247911,380056;252909,378841;255463,378274;257592,377849;258444,378558;262843,377140;264971,376431;267242,375580;266674,377565;260714,380401;260422,380319;256315,381960;252909,382953;247800,384229;245689,384052;241274,384910;241130,385221;229352,387490;226656,386781;224385,386781;220412,388057;216864,388341;213316,388482;212931,388317;209697,388890;205795,388199;205937,388057;206646,387065;203382,386639;204943,385789;209626,385647;214168,385505;220695,385647;225236,385221;233751,383378;239428,382102;243685,381960;243981,381823;239853,381961;234177,383237;225662,385080;221121,385505;214593,385363;210052,385505;205369,385647;205511,385080;206504,383662;250213,376431;279872,365230;287677,361119;292076,358850;296618,356440;305132,351336;311944,346090;324716,336165;328264,333329;331669,330352;336778,325673;338907,322129;341965,319328;341989,319152;339049,321845;336920,325390;331811,330068;328405,333046;324858,335881;312086,345806;305274,351052;296760,356156;292218,358566;287819,360835;280014,364947;250355,376147;206646,383378;203382,383378;202957,382244;199551,382102;196429,383378;187346,383520;180677,383237;177413,382953;174149,382386;176115,380291;175710,380401;168384,379046;168047,379125;153998,376573;148463,375439;143638,374588;137820,371894;130582,369200;123061,366223;124338,365230;129589,366223;131860,368208;139665,370476;155133,374446;158964,375155;163080,375864;167621,376856;172625,377938;173013,377849;177697,378558;177838,378274;184650,378558;185785,378700;196287,378700;203950,378983;213032,378274;214167,378274;214593,379409;223534,378274;229494,376856;232900,376289;235028,376006;239711,374871;243543,374021;247375,373028;254403,371813;255322,371469;247942,372745;244111,373737;240279,374588;235596,375722;233467,376006;230062,376573;220837,377424;214593,377991;213458,377991;204376,378700;196713,378416;186211,378416;185076,378274;180677,376431;178264,377991;178258,378003;180251,376715;184650,378558;177839,378274;177892,378239;173439,377565;168189,376431;163647,375439;159532,374730;155700,374021;140232,370051;132427,367782;130157,365797;124906,364805;117101,360835;114830,360977;106741,356865;105322,354313;105606,354171;110573,356865;115540,359559;116959,358708;111141,354880;106316,352753;99646,348925;93969,345239;85029,341411;81623,338575;82333,338292;85739,339284;78643,331911;74670,328651;70980,325390;66297,321561;59485,314047;59018,312588;57640,311211;52957,306107;52390,303555;50545,301003;50325,300659;48132,299160;43875,293063;41462,287392;41179,287392;37915,281154;34793,274915;31529,267684;28549,260312;31529,265274;34509,271512;35502,274915;35913,275517;35407,272892;34090,270502;31945,265683;29400,261446;26278,252939;23603,244218;22725,241676;18899,226421;17208,215346;17196,215650;17338,217919;18047,223165;18899,228553;17480,223874;16486,217919;15351,217919;14641,212531;13648,209128;12797,205867;10384,203315;9674,203315;8965,199771;8681,195234;9249,188854;9533,186585;10016,185029;9781,181481;10100,176235;10668,175172;10668,174534;9533,176660;8539,175242;6694,172690;6357,170670;6269,170847;5701,176518;5275,182190;4850,186585;4850,195659;4991,200338;5275,205017;3998,209412;3714,209412;2863,200905;2863,192114;3572,185309;4849,186584;3714,185167;3430,180063;3714,172265;3856,170138;4282,166594;5985,160214;6833,155975;6552,154968;5559,160639;3856,167019;3430,170564;3288,172690;3005,180488;3288,185593;2579,192398;2579,201189;3430,209695;3714,209695;5559,217777;6552,224441;8681,231246;12034,245881;12326,248686;12939,248686;16061,256200;17196,260028;15067,256767;12797,251663;12655,253081;11420,249257;10526,249394;9533,246133;6127,238335;3998,231388;3856,225575;2863,218769;2153,211964;592,207002;1586,180630;2579,173825;1728,170138;3430,159930;3856,157520;4991,149296;7972,143341;7262,151423;7971,150038;8397,146727;8539,143058;9816,138379;11803,131290;14216,124059;14396,123856;15493,118104;17054,113993;18899,110590;22588,103501;25568,97121;29826,88897;32948,85353;35502,80390;37631,77271;39902,76137;40469,75286;42740,70749;47139,65645;47259,67778;46938,68675;51538,63944;53809,60966;56789,58131;57046,58416;56931,58272;60620,54586;64310,51183;68284,46930;73818,42818;79778,38423;83342,35939;85739,33744;89996,31192;94537,28782;95138,28473;96683,26956;99220,25095;102005,23678;103975,23224;104329,22969;142928,7373;144361,7061;148321,5671;151053,5122;152477,5110;153004,4962;185360,709;194548,673;204376,851;204559,988;209343,425;213742,1134;218141,1985;220411,2500;217999,1843;213600,992;209201,284;209201,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28" o:spid="_x0000_s1037" style="position:absolute;left:54427;width:349261;height:344447;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QRXMEA&#10;AADbAAAADwAAAGRycy9kb3ducmV2LnhtbERPzUoDMRC+C75DGKE3m3ULItumpdoK6kHo2geYbqab&#10;pZvJuolt9Omdg+Dx4/tfrLLv1ZnG2AU2cDctQBE3wXbcGth/PN8+gIoJ2WIfmAx8U4TV8vpqgZUN&#10;F97RuU6tkhCOFRpwKQ2V1rFx5DFOw0As3DGMHpPAsdV2xIuE+16XRXGvPXYsDQ4HenLUnOovL72P&#10;afv++Xp4y/mnbuNss2t06YyZ3OT1HFSinP7Ff+4Xa6CUsfJFfoB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kEVzBAAAA2wAAAA8AAAAAAAAAAAAAAAAAmAIAAGRycy9kb3du&#10;cmV2LnhtbFBLBQYAAAAABAAEAPUAAACGAw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731f1c [3208]" stroked="f">
                  <v:stroke joinstyle="miter"/>
                  <v:path arrowok="t" o:connecttype="custom" o:connectlocs="189884,342579;188251,343457;188349,343499;203456,333662;198178,334918;190262,335923;189885,334918;195414,334416;203456,333662;217183,332348;216861,332439;217026,332406;118702,330460;124293,331904;126681,332030;133340,335295;136356,335923;136545,335985;137236,335295;139874,336048;142513,336676;147713,337884;147791,337806;153822,338811;156712,339313;159602,339564;165508,339816;173550,339690;173899,339690;174681,339250;176440,338685;178230,338654;179456,338811;179785,339690;182597,339690;181717,340946;181215,341574;179581,342327;176565,342327;172670,342076;164251,341825;157969,341323;152440,340569;146911,339690;138492,338434;131958,336299;132034,336245;128189,335044;124796,333537;120901,332281;116880,330899;118702,330460;192668,327768;190748,328060;177471,328730;181843,329267;182974,329016;190764,328137;192046,327888;204597,325948;198076,326943;200314,327006;203534,326410;228401,325658;207949,331101;218298,328796;97278,323114;111728,329267;116880,330899;120775,332281;124670,333536;128063,335043;127309,335671;125299,335295;118136,332658;114618,331276;111100,329769;106451,328137;102430,326379;99288,324746;97278,323114;103184,319974;110095,323490;109215,323993;101173,320100;103184,319974;77676,311435;86220,316207;87980,318216;83959,316081;80943,314198;77676,311435;92659,308212;92660,308248;93085,308761;93131,308546;276163,299969;275706,300007;268167,305407;260754,309426;255476,312565;252586,313821;249570,315077;245926,316960;243162,318593;239141,320225;234995,321732;233864,322862;232104,323490;227707,324244;222052,326002;216900,327634;211246,329267;204209,331025;194283,332658;194031,333034;189259,334227;189382,334290;194683,332966;194785,332658;204712,331025;211749,329267;217403,327634;222555,326002;228209,324244;232607,323490;229630,325276;229717,325248;232859,323365;234618,322737;234735,322704;235497,321858;239644,320351;243665,318718;246429,317086;250073,315202;253089,313946;255157,313048;256230,312314;261508,309174;268921,305156;60691,298233;61168,298641;61331,298724;277006,294954;276963,294984;276963,295020;277163,295048;277214,294984;279721,293080;278979,293592;278848,293728;279356,293403;50431,286754;55177,292338;51414,287826;288617,286751;288606,286755;288523,287324;286513,289584;284125,292221;284269,292188;286513,289710;288523,287449;288617,286751;62713,283923;62962,284226;62974,284184;44126,281045;47393,283180;47554,283368;49042,283698;52419,286821;57069,290589;59079,293351;60210,294733;64985,298751;63603,299881;59156,294943;58954,294984;58954,294984;63162,299657;63603,299881;64985,298751;76922,308170;74535,308923;75414,309551;71896,309677;69634,308170;67498,306537;62221,302142;57320,297747;52796,293351;50660,291217;48650,288956;49404,287952;51917,290212;54681,292347;58074,295989;58362,296236;54681,292347;52042,290212;49529,287952;46765,284561;44126,281045;320942,261078;320878,261105;319506,264397;319623,245345;316293,250152;314659,253166;313026,255929;309130,261078;305738,266226;302722,270371;302471,270524;302265,270829;302596,270622;305612,266478;309005,261329;312900,256180;314534,253418;316167,250404;319560,245506;329659,244909;328607,247264;326345,251785;328607,247264;329659,244909;332628,243622;330994,248520;328104,253794;325214,259194;322575,262585;324335,259068;325842,255552;326973,253669;328481,251157;329863,248646;332628,243622;324494,232858;321444,238222;321388,238351;324460,232948;326167,220707;322501,230717;314790,246470;313661,248254;313654,248269;311015,252790;308376,257687;305361,261455;302848,265724;288021,282426;283120,286570;282650,286927;282447,287133;280398,288802;278722,290714;272565,295361;271600,295970;268980,298105;268601,298350;268041,298877;263141,302142;258240,305156;257680,305440;254361,307594;253333,308112;252335,308798;248942,310681;245772,311924;238707,315485;222132,321664;210581,324632;219916,322862;221675,322486;227330,320476;230848,319346;236502,316458;242911,314197;247016,312588;248816,311560;250450,311058;252712,309802;253306,309389;254848,307919;258240,305909;262100,304018;263518,303146;268419,299881;270555,297872;272942,296365;279099,291719;283497,287575;288397,283431;303225,266729;305265,263262;305361,262961;308628,257938;309633,256431;310970,254579;311392,253794;314031,249273;319183,238599;324209,227172;325685,222525;339916,209591;339539,209842;339539,209842;341102,202148;341057,202370;341423,202809;342554,204065;343308,203563;343327,203466;342806,203814;341549,202684;339982,187883;339895,187888;339736,187896;339790,188493;339664,191633;339162,193516;336146,198288;335392,202433;334638,203814;333382,209842;331999,214614;330492,219260;329612,222902;328607,226669;329408,225423;330115,222776;330743,219009;332251,214363;333633,209591;334889,203563;335643,202181;336397,198037;339413,193265;337403,202935;335895,210972;332502,221269;331831,222313;331544,223875;330617,226544;327099,234204;325465,238222;324460,240357;323204,242618;319811,248646;316167,254548;311518,262459;306366,270245;302973,274640;299329,278910;298073,280668;296691,282426;294555,284184;291061,288050;291162,288454;287518,292221;283623,294984;280481,297496;277505,299669;277968,299630;281235,297244;284377,294733;288272,291970;291916,288203;291790,287700;295308,283808;297445,282049;298827,280291;300083,278533;303727,274264;307120,269868;312272,262082;316921,254171;320565,248269;323958,242241;325214,239981;326219,237846;327853,233827;331371,226167;332753,221018;336146,210721;337654,202684;339664,193014;340118,191316;339790,191256;339916,188117;342680,185228;341217,191321;341217,191321;342680,185228;343811,183973;343057,185605;343057,185605;342884,189027;342806,192261;341549,196125;341549,196566;343057,192261;343308,185605;343894,184337;338408,178573;337584,180518;337277,183345;336880,182024;336735,182210;337151,183596;336900,185605;337403,187238;337792,187216;337528,186358;337779,184349;338408,178573;348963,175182;349214,175308;349088,180582;349214,184224;348837,190879;348460,194647;347329,200172;346952,204819;345067,213358;343308,220767;340167,222148;340418,221395;340921,216121;342806,210595;344313,209716;344313,209716;345947,200172;346827,195651;347580,191005;348209,186610;348460,182466;348586,178949;348837,177066;348963,175182;17697,116955;17760,116987;17766,116969;25278,98956;22514,104105;20252,105988;20247,106109;20028,110916;20034,110905;20252,106114;22514,104230;25278,99081;25372,99144;25420,99050;26786,88030;25027,89286;22388,94812;22992,95294;23011,95210;22514,94812;25153,89286;26710,88174;36461,80873;36303,81000;35629,83588;35205,84891;23645,105988;22011,111137;20503,116411;17236,127462;15100,134997;14095,140648;13592,143536;13215,146425;12085,154210;11708,158982;12336,164006;12630,161269;12587,160364;13090,155089;14221,147304;15118,146228;16420,137517;16357,136002;17598,132445;18337,129459;18116,129974;17362,129723;15477,135123;15603,138136;14723,143913;14598,144918;13341,146425;13718,143536;14221,140648;15226,134997;17362,127462;20629,116411;22137,111137;23770,105988;35330,84891;36461,80873;38723,68315;38723,68315;39351,68817;39351,68817;61365,50436;61341,50455;61268,50538;60241,51613;59982,51990;59812,52181;59079,53245;51414,62287;49278,64799;47142,67436;37700,77865;47268,67310;49404,64673;51540,62161;59205,53120;59982,51990;61268,50538;64555,41776;63470,42154;62664,42453;62472,42697;61090,43952;57571,46213;55184,48850;52922,51487;51414,52869;51363,52804;49938,54517;47519,57515;43624,61785;44252,62538;44264,62527;43749,61910;47645,57640;51540,52869;53048,51487;55309,48850;57697,46213;61215,43952;62597,42697;64105,42132;64581,41984;246555,19088;252963,21976;255727,24237;249570,21223;246555,19088;225696,9921;230722,11051;237759,14567;225696,9921;150053,9089;147414,9418;141759,10172;136231,11428;133843,12181;131079,12935;125030,14122;123917,14567;116252,17204;108712,20218;103435,22604;99917,23985;91247,28004;87100,30641;83079,33278;76671,38050;70639,42822;64867,47855;65362,48473;66587,47633;67630,46857;71393,43576;77425,38804;83833,34032;87854,31395;92000,28757;100670,24739;104063,22981;109341,20595;116880,17581;124545,14944;127764,14312;129320,13781;150490,9216;194989,6389;197675,6656;201319,7911;198555,7535;192775,6404;194989,6389;209612,5400;214764,5776;221047,8288;213256,6907;209612,5400;167581,5368;153068,6153;143016,7535;138241,8790;134094,10297;128314,11051;106451,19465;98534,22981;96147,23860;94011,24990;89990,27125;83707,30390;78932,34157;65110,44957;62222,47467;59396,50046;59456,50106;37718,75598;33320,81626;31310,85268;29299,88658;25529,95691;21429,102148;21383,102346;20001,106114;18995,107872;18744,108123;17629,111828;17362,114025;17111,117165;15352,122314;13718,127462;11959,134997;10954,141904;10325,148811;11205,144039;11286,143645;11456,141778;12461,134871;12776,134976;12804,134860;12462,134746;14221,127211;15854,122062;17605,116937;17488,116914;17739,113774;19121,107872;20126,106114;20160,106022;21509,102346;25655,95816;29425,88784;31435,85393;33446,81752;37844,75724;59582,50231;65362,44957;79184,34157;83959,30390;90241,27125;94262,24990;96398,23860;98786,22981;106702,19465;128566,11051;134346,10297;138492,8790;143267,7535;153320,6153;167833,5416;179498,5807;185236,0;191141,377;197173,1005;201194,2009;203832,3265;207099,2637;212000,3767;215016,4646;214890,4772;214764,5651;209612,5274;207853,4772;206094,4395;202701,3642;199309,2888;195791,2386;191895,2386;188754,2386;183853,2386;183623,2312;181466,3391;182220,4646;189759,6153;186404,6212;186461,6216;190010,6153;193026,6530;198806,7660;201571,8037;206220,9042;210995,10046;215644,11176;220293,12558;222555,13186;224817,13939;224846,13966;226468,14245;230398,15705;230947,16536;231099,16576;234618,17958;237633,19213;240649,20595;242911,21851;244419,22604;246052,23483;251581,26623;258618,31143;262262,33655;262367,33730;264229,34861;335141,168150;335088,169201;336523,169405;337905,170410;338533,173801;340921,177819;341926,177910;341926,176940;342948,174104;342931,173550;343936,170159;345319,170159;347455,168778;347706,174303;347078,176940;346324,179452;345947,183596;345821,185731;345570,187866;345034,188223;345067,188368;345581,188026;345821,185982;345947,183847;346324,179703;347078,177191;347706,174554;348711,175308;348586,177191;348334,179075;348209,182591;347957,186735;347329,191131;346575,195777;345696,200298;344062,209842;342554,210721;340669,216246;340167,221521;339916,222274;337779,228051;337151,228553;334512,234706;337277,228553;337905,228051;333884,239478;331748,240609;331305,241494;331371,241613;331874,240608;334010,239478;332502,243748;329738,248771;328355,251283;326848,253794;325717,255678;324083,259320;322324,262836;319560,266603;316795,270119;316910,269882;313780,274138;306994,281547;305658,283601;306994,281673;313780,274263;308628,282049;305973,284828;303842,286393;303727,286570;302395,287595;302345,287952;296439,293979;290157,299756;289866,299967;287769,302644;282743,306412;278045,309933;278029,309953;282743,306537;287769,302770;283623,306914;280246,309112;277910,310098;277842,310179;275329,311811;274382,312250;272000,314182;269675,315830;266157,318090;265026,318216;263769,318774;263573,318923;265152,318342;266282,318216;261759,321607;258869,323114;255979,324495;253938,324801;253591,324997;244042,329141;243555,329252;240649,331151;242282,331653;236251,334290;236754,332532;234743,333285;232859,333913;228963,335169;228443,334545;226576,334918;224314,335420;219665,336551;219512,336622;223937,335546;226199,335043;228084,334667;228837,335295;232733,334039;234618,333411;236628,332658;236125,334416;230848,336927;230589,336855;226953,338308;223937,339188;219413,340318;217544,340161;213635,340921;213508,341197;203078,343206;200691,342578;198681,342578;195162,343708;192021,343960;188880,344085;188538,343939;185675,344446;182220,343834;182346,343708;182974,342829;180084,342453;181466,341699;185613,341574;189634,341448;195414,341574;199434,341197;206974,339564;212000,338434;215769,338308;216032,338187;212377,338309;207351,339439;199811,341071;195791,341448;190010,341323;185990,341448;181843,341574;181969,341071;182848,339816;221550,333411;247811,323490;254722,319849;258618,317839;262638,315704;270178,311184;276209,306537;287518,297747;290659,295235;293675,292598;298198,288454;300083,285314;302791,282834;302812,282678;300209,285063;298324,288203;293801,292347;290785,294984;287644,297496;276335,306286;270303,310932;262764,315453;258743,317588;254848,319597;247937,323239;221675,333160;182974,339564;180084,339564;179707,338560;176691,338434;173927,339564;165885,339690;159979,339439;157089,339188;154199,338685;155940,336829;155581,336927;149095,335727;148796,335797;136356,333537;131456,332532;127184,331779;122032,329392;115623,327007;108964,324369;110095,323490;114744,324369;116754,326127;123665,328137;137362,331653;140754,332281;144398,332909;148419,333788;152850,334745;153194,334667;157340,335295;157466,335044;163497,335295;164503,335420;173801,335420;180586,335671;188628,335044;189633,335044;190010,336048;197927,335044;203204,333788;206220,333285;208105,333034;212251,332030;215644,331276;219036,330397;225260,329321;226073,329016;219539,330146;216146,331025;212754,331779;208607,332783;206723,333034;203707,333537;195539,334290;190010,334792;189005,334792;180963,335420;174178,335169;164880,335169;163874,335044;159979,333411;157843,334792;157838,334803;159602,333662;163498,335295;157466,335043;157514,335013;153571,334416;148922,333411;144901,332532;141257,331904;137864,331276;124168,327760;117257,325751;115246,323993;110597,323114;103686,319597;101676,319723;94514,316081;93257,313821;93508,313695;97906,316081;102304,318467;103561,317714;98409,314323;94137,312439;88231,309049;83205,305784;75289,302393;72273,299882;72901,299630;75917,300509;69634,293979;66116,291091;62849,288203;58702,284812;52671,278156;52257,276864;51037,275645;46891,271124;46388,268864;44755,266603;44560,266298;42618,264971;38849,259571;36713,254548;36461,254548;33571,249022;30807,243497;27917,237092;25278,230562;27917,234957;30556,240483;31435,243497;31799,244030;31351,241705;30184,239588;28285,235319;26032,231567;23268,224032;20900,216309;20122,214057;16734,200544;15237,190735;15226,191005;15352,193014;15980,197661;16734,202433;15477,198288;14598,193014;13592,193014;12964,188242;12085,185228;11331,182340;9194,180080;8566,180080;7938,176940;7687,172922;8189,167271;8441,165261;8868,163883;8660,160741;8943,156094;9446,155152;9446,154587;8441,156471;7561,155215;5927,152955;5629,151165;5551,151322;5048,156345;4671,161368;4294,165261;4294,173298;4420,177442;4671,181586;3540,185479;3289,185479;2535,177945;2535,170159;3163,164131;4293,165261;3289,164006;3037,159485;3289,152578;3414,150694;3791,147555;5299,141904;6051,138150;5802,137257;4922,142280;3414,147932;3037,151071;2912,152955;2660,159861;2912,164382;2284,170410;2284,178196;3037,185731;3289,185731;4922,192889;5802,198791;7687,204819;10655,217781;10914,220265;11456,220265;14221,226920;15226,230311;13341,227423;11331,222902;11205,224158;10112,220771;9320,220893;8441,218004;5425,211097;3540,204944;3414,199795;2535,193768;1907,187740;524,183345;1404,159987;2284,153959;1530,150694;3037,141653;3414,139518;4420,132234;7058,126960;6430,134118;7058,132891;7435,129958;7561,126709;8692,122565;10451,116286;12587,109881;12747,109701;13718,104607;15100,100965;16734,97951;20001,91672;22639,86021;26409,78738;29173,75598;31435,71203;33320,68440;35331,67436;35833,66682;37844,62664;41739,58143;41845,60032;41561,60827;45634,56636;47645,53999;50283,51487;50511,51740;50409,51613;53676,48348;56943,45334;60461,41566;65362,37925;70639,34032;73795,31832;75917,29888;79686,27627;83707,25492;84240,25219;85608,23876;87854,22227;90320,20972;92064,20570;92377,20344;126555,6530;127823,6254;131330,5023;133749,4536;135010,4526;135477,4395;164126,628;172262,596;180963,753;181125,875;185361,377;189257,1004;193152,1758;195162,2215;193026,1632;189131,879;185236,251;18523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42" o:spid="_x0000_s1038" style="position:absolute;top:58057;width:159310;height:158211;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SBcMMA&#10;AADbAAAADwAAAGRycy9kb3ducmV2LnhtbESP0WrCQBRE3wv+w3IFX0rdNA/FRFexASFQELR+wCV7&#10;TYLZu3F3NfHvu0LBx2FmzjCrzWg6cSfnW8sKPucJCOLK6pZrBaff3ccChA/IGjvLpOBBHjbrydsK&#10;c20HPtD9GGoRIexzVNCE0OdS+qohg35ue+Lona0zGKJ0tdQOhwg3nUyT5EsabDkuNNhT0VB1Od6M&#10;Ar1vv4fT9p2z0l2Hn6JMi2yRKjWbjtsliEBjeIX/26VWkGbw/BJ/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SBcMMAAADbAAAADwAAAAAAAAAAAAAAAACYAgAAZHJzL2Rv&#10;d25yZXYueG1sUEsFBgAAAAAEAAQA9QAAAIgD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bf678e [3206]" stroked="f">
                  <v:fill opacity="32896f"/>
                  <v:stroke joinstyle="miter"/>
                  <v:path arrowok="t" o:connecttype="custom" o:connectlocs="86612,157353;85868,157756;85913,157776;92803,153257;90396,153834;86785,154296;86613,153834;89135,153603;92803,153257;99065,152653;98918,152695;98993,152681;54144,151786;56695,152450;57784,152507;60821,154007;62197,154296;62283,154324;62598,154007;63802,154353;65005,154642;67377,155197;67412,155161;70164,155622;71482,155853;72800,155968;75494,156084;79162,156026;79321,156026;79678,155824;80480,155565;81297,155550;81856,155622;82006,156026;83289,156026;82888,156603;82658,156891;81913,157237;80538,157237;78761,157122;74921,157007;72055,156776;69533,156430;67011,156026;63171,155449;60191,154469;60225,154443;58471,153892;56924,153200;55147,152623;53313,151988;54144,151786;87883,150550;87007,150684;80951,150992;82945,151238;83461,151123;87014,150719;87599,150605;93324,149714;90350,150171;91370,150200;92839,149926;104181,149581;94853,152081;99573,151022;44372,148412;50963,151238;53313,151988;55090,152623;56866,153200;58414,153892;58070,154180;57153,154007;53886,152796;52281,152161;50676,151469;48556,150719;46722,149912;45289,149162;44372,148412;47066,146970;50218,148585;49817,148816;46149,147028;47066,146970;35431,143048;39328,145240;40130,146163;38296,145182;36921,144317;35431,143048;42265,141568;42265,141584;42459,141820;42480,141721;125967,137781;125759,137799;122320,140279;118939,142125;116531,143567;115213,144144;113838,144721;112176,145586;110915,146336;109081,147086;107189,147778;106673,148297;105871,148585;103865,148931;101286,149739;98936,150489;96357,151239;93147,152046;88619,152796;88504,152969;86327,153517;86384,153546;88801,152937;88848,152796;93376,152046;96586,151239;99165,150489;101515,149739;104094,148931;106100,148585;104742,149405;104782,149393;106215,148528;107017,148239;107071,148224;107418,147835;109310,147143;111144,146393;112405,145643;114067,144778;115443,144201;116386,143789;116875,143452;119283,142010;122664,140164;27683,136984;27901,137172;27975,137210;126352,135478;126332,135492;126332,135508;126423,135521;126447,135492;127590,134617;127252,134852;127192,134915;127424,134765;23003,131712;25168,134276;23452,132204;131648,131710;131643,131712;131605,131973;130688,133011;129599,134223;129665,134207;130688,133069;131605,132031;131648,131710;28606,130411;28719,130550;28725,130531;20128,129089;21618,130070;21691,130156;22370,130308;23910,131742;26031,133473;26948,134742;27464,135376;29642,137222;29011,137741;26983,135473;26891,135492;26891,135492;28810,137638;29011,137741;29642,137222;35087,141548;33998,141894;34399,142183;32794,142240;31762,141548;30788,140798;28381,138779;26146,136761;24082,134742;23108,133761;22191,132723;22535,132262;23681,133300;24942,134280;26489,135953;26621,136067;24942,134280;23738,133300;22592,132262;21331,130704;20128,129089;146393,119918;146364,119930;145738,121442;145791,112692;144272,114900;143527,116284;142782,117553;141005,119918;139458,122283;138082,124186;137967,124257;137873,124397;138025,124302;139400,122398;140948,120033;142724,117668;143470,116399;144215,115015;145762,112766;150369,112492;149889,113573;148857,115650;149889,113573;150369,112492;151723,111900;150978,114150;149660,116572;148341,119053;147138,120610;147940,118995;148628,117380;149144,116515;149832,115361;150462,114208;151723,111900;148013,106956;146622,109420;146596,109479;147997,106997;148776,101375;147104,105973;143587,113208;143072,114028;143068,114035;141865,116111;140661,118361;139286,120091;138139,122052;131376,129724;129141,131627;128926,131791;128834,131885;127899,132652;127135,133531;124326,135665;123886,135944;122691,136925;122518,137038;122263,137280;120028,138780;117792,140164;117537,140294;116023,141284;115554,141522;115099,141837;113551,142702;112105,143272;108883,144908;101322,147746;96053,149109;100311,148297;101114,148124;103693,147201;105298,146682;107877,145355;110800,144317;112673,143578;113494,143106;114239,142875;115271,142298;115542,142108;116245,141433;117792,140510;119553,139641;120200,139241;122435,137741;123409,136818;124498,136126;127307,133992;129313,132089;131548,130185;138311,122514;139242,120921;139286,120783;140776,118476;141234,117784;141844,116933;142037,116572;143240,114496;145590,109593;147883,104344;148556,102210;155047,96269;154875,96384;154875,96384;155589,92850;155568,92952;155735,93154;156251,93731;156595,93500;156603,93456;156365,93616;155792,93096;155078,86298;155038,86300;154965,86304;154990,86579;154933,88021;154703,88886;153328,91078;152984,92981;152640,93616;152067,96384;151436,98576;150749,100710;150347,102383;149889,104113;150255,103541;150577,102325;150863,100595;151551,98461;152182,96269;152755,93500;153099,92866;153442,90962;154818,88770;153901,93212;153213,96903;151666,101633;151359,102112;151229,102830;150806,104056;149201,107574;148456,109420;147997,110401;147424,111439;145877,114208;144215,116919;142094,120552;139744,124129;138197,126147;136534,128109;135961,128916;135331,129724;134356,130531;132763,132307;132809,132492;131147,134223;129370,135492;127937,136645;126580,137644;126791,137626;128281,136530;129714,135376;131491,134107;133153,132377;133096,132146;134700,130358;135675,129551;136305,128743;136878,127936;138541,125974;140088,123956;142438,120379;144559,116746;146221,114035;147768,111266;148341,110228;148800,109247;149545,107401;151150,103883;151780,101518;153328,96788;154016,93096;154933,88655;155139,87875;154990,87848;155047,86406;156308,85079;155641,87877;155641,87877;156308,85079;156824,84502;156480,85252;156480,85252;156401,86824;156365,88309;155792,90084;155792,90287;156480,88309;156595,85252;156862,84669;154359,82022;153984,82915;153844,84214;153663,83607;153597,83693;153786,84329;153672,85252;153901,86002;154079,85992;153958,85598;154073,84675;154359,82022;159174,80464;159289,80522;159231,82945;159289,84617;159117,87674;158945,89405;158429,91943;158257,94077;157397,97999;156595,101402;155162,102037;155277,101691;155506,99268;156365,96730;157053,96327;157053,96327;157798,91943;158200,89866;158543,87732;158830,85713;158945,83810;159002,82195;159117,81330;159174,80464;8072,53720;8101,53734;8104,53726;11530,45452;10269,47817;9238,48682;9235,48738;9135,50946;9138,50941;9238,48740;10269,47875;11530,45510;11573,45539;11595,45496;12218,40434;11416,41011;10212,43549;10487,43771;10496,43732;10269,43549;11473,41011;12183,40500;16631,37146;16559,37205;16252,38394;16058,38992;10785,48682;10040,51047;9352,53470;7862,58546;6888,62007;6429,64602;6200,65929;6028,67256;5512,70832;5340,73024;5627,75331;5761,74074;5741,73658;5971,71236;6487,67659;6896,67165;7490,63164;7461,62468;8027,60834;8364,59463;8263,59699;7919,59584;7060,62064;7117,63449;6716,66102;6658,66563;6085,67256;6257,65929;6487,64602;6945,62007;7919,58546;9410,53470;10097,51047;10842,48682;16115,38992;16631,37146;17663,31378;17663,31378;17950,31609;17950,31609;27991,23166;27980,23175;27946,23213;27478,23707;27360,23880;27283,23968;26948,24457;23452,28610;22477,29763;21503,30974;17196,35765;21560,30917;22535,29705;23509,28552;27005,24399;27360,23880;27946,23213;29446,19189;28951,19362;28583,19500;28496,19611;27865,20188;26260,21226;25171,22438;24140,23649;23452,24284;23428,24254;22778,25041;21675,26418;19898,28379;20185,28725;20190,28720;19956,28437;21732,26475;23509,24284;24197,23649;25229,22438;26318,21226;27922,20188;28553,19611;29241,19352;29458,19284;112462,8767;115385,10094;116646,11132;113838,9748;112462,8767;102948,4557;105240,5076;108450,6691;102948,4557;68444,4175;67241,4326;64661,4672;62139,5249;61051,5595;59790,5941;57030,6487;56523,6691;53026,7902;49588,9287;47180,10383;45575,11017;41621,12863;39729,14074;37895,15285;34972,17477;32221,19669;29588,21981;29814,22265;30373,21879;30848,21522;32565,20015;35316,17823;38239,15631;40073,14420;41965,13209;45919,11363;47467,10556;49874,9460;53313,8075;56809,6864;58278,6574;58987,6330;68644,4233;88941,2934;90167,3057;91829,3634;90568,3461;87931,2942;88941,2934;95611,2480;97961,2653;100827,3807;97274,3172;95611,2480;76440,2466;69820,2826;65234,3461;63057,4038;61165,4730;58529,5076;48556,8940;44945,10556;43856,10959;42882,11478;41048,12459;38182,13959;36004,15689;29699,20650;28382,21803;27093,22987;27120,23015;17204,34724;15198,37492;14281,39165;13364,40722;11645,43953;9774,46919;9753,47010;9123,48740;8664,49548;8550,49663;8041,51365;7919,52374;7805,53816;7002,56181;6257,58546;5455,62007;4996,65179;4710,68351;5111,66160;5148,65979;5226,65121;5684,61949;5828,61997;5840,61944;5684,61891;6487,58430;7232,56065;8030,53711;7977,53701;8091,52259;8722,49548;9180,48740;9196,48698;9811,47010;11702,44010;13422,40780;14339,39223;15256,37550;17262,34781;27177,23072;29814,20650;36118,15689;38296,13959;41162,12459;42996,11478;43971,10959;45060,10556;48670,8940;58643,5076;61280,4730;63171,4038;65349,3461;69934,2826;76554,2487;81875,2667;84492,0;87186,173;89937,461;91771,923;92975,1500;94465,1211;96700,1730;98076,2134;98019,2192;97961,2596;95611,2423;94809,2192;94007,2019;92459,1673;90912,1327;89307,1096;87530,1096;86097,1096;83862,1096;83757,1062;82773,1557;83117,2134;86556,2826;85025,2853;85051,2855;86670,2826;88046,2999;90682,3518;91943,3692;94064,4153;96242,4614;98363,5134;100483,5768;101515,6056;102547,6403;102560,6415;103300,6543;105093,7214;105343,7595;105412,7614;107017,8248;108393,8825;109768,9460;110800,10036;111488,10383;112233,10786;114755,12228;117964,14305;119627,15458;119675,15493;120524,16012;152869,77234;152845,77717;153500,77811;154130,78273;154417,79830;155506,81676;155964,81718;155964,81272;156430,79969;156423,79715;156881,78157;157512,78157;158486,77523;158601,80061;158314,81272;157970,82426;157798,84329;157741,85310;157626,86290;157382,86454;157397,86521;157631,86364;157741,85425;157798,84444;157970,82541;158314,81387;158601,80176;159059,80522;159002,81387;158887,82253;158830,83868;158715,85771;158429,87790;158085,89924;157684,92001;156939,96384;156251,96788;155391,99326;155162,101749;155047,102095;154073,104748;153786,104979;152583,107805;153844,104979;154130,104748;152296,109997;151322,110516;151120,110923;151150,110977;151379,110516;152353,109997;151666,111958;150405,114265;149774,115419;149086,116572;148571,117438;147826,119110;147023,120725;145762,122456;144501,124071;144554,123962;143126,125917;140031,129320;139421,130263;140031,129378;143126,125974;140776,129551;139565,130827;138593,131546;138540,131627;137933,132098;137910,132262;135216,135030;132350,137684;132218,137780;131261,139010;128969,140741;126826,142358;126818,142367;128969,140798;131261,139068;129370,140971;127830,141981;126764,142434;126734,142471;125587,143221;125155,143422;124068,144310;123008,145067;121403,146105;120887,146163;120314,146419;120225,146487;120945,146220;121461,146163;119397,147720;118079,148412;116761,149047;115830,149187;115672,149277;111316,151181;111094,151232;109768,152104;110513,152334;107762,153546;107992,152738;107075,153084;106215,153373;104438,153949;104201,153663;103349,153834;102317,154065;100197,154584;100127,154617;102145,154122;103177,153892;104037,153719;104381,154007;106157,153430;107017,153142;107934,152796;107705,153603;105298,154757;105180,154724;103521,155391;102145,155795;100082,156314;99230,156242;97446,156591;97388,156718;92631,157641;91542,157353;90625,157353;89020,157872;87587,157987;86154,158045;85999,157978;84693,158211;83117,157929;83174,157872;83461,157468;82142,157295;82773,156949;84664,156891;86498,156834;89135,156891;90969,156718;94408,155968;96700,155449;98420,155391;98540,155336;96872,155392;94580,155911;91141,156660;89307,156834;86670,156776;84836,156834;82945,156891;83002,156660;83403,156084;101056,153142;113035,148585;116188,146912;117964,145990;119798,145009;123237,142933;125988,140798;131147,136761;132580,135607;133955,134396;136019,132492;136878,131050;138113,129911;138123,129839;136936,130935;136076,132377;134013,134280;132637,135492;131204,136645;126046,140683;123295,142817;119856,144894;118022,145874;116245,146797;113093,148470;101114,153027;83461,155968;82142,155968;81970,155507;80595,155449;79334,155968;75666,156026;72972,155911;71654,155795;70336,155565;71130,154712;70966,154757;68007,154206;67871,154238;62197,153200;59962,152738;58013,152392;55663,151296;52740,150200;49702,148989;50218,148585;52339,148989;53256,149796;56408,150719;62655,152334;64203,152623;65865,152911;67699,153315;69720,153755;69877,153719;71768,154007;71826,153892;74577,154007;75035,154065;79277,154065;82372,154180;86040,153892;86498,153892;86670,154353;90281,153892;92688,153315;94064,153084;94924,152969;96815,152507;98363,152161;99910,151758;102749,151263;103120,151123;100139,151642;98592,152046;97044,152392;95153,152854;94293,152969;92918,153200;89192,153546;86670,153776;86212,153776;82544,154065;79449,153949;75207,153949;74749,153892;72972,153142;71998,153776;71995,153781;72800,153257;74577,154007;71826,153892;71847,153878;70049,153603;67928,153142;66094,152738;64432,152450;62885,152161;56637,150546;53485,149623;52568,148816;50447,148412;47295,146797;46378,146855;43111,145182;42538,144144;42652,144086;44658,145182;46664,146278;47238,145932;44888,144375;42939,143509;40245,141952;37953,140452;34342,138895;32966,137741;33253,137626;34628,138030;31762,135030;30158,133704;28667,132377;26776,130820;24025,127762;23836,127169;23280,126609;21388,124532;21159,123494;20414,122456;20325,122316;19440,121706;17720,119226;16746,116919;16631,116919;15313,114381;14052,111843;12734,108901;11530,105902;12734,107920;13938,110458;14339,111843;14504,112087;14300,111019;13768,110047;12902,108087;11874,106363;10613,102902;9533,99355;9178,98320;7633,92114;6950,87608;6945,87732;7002,88655;7289,90789;7633,92981;7060,91078;6658,88655;6200,88655;5913,86463;5512,85079;5168,83752;4194,82714;3907,82714;3621,81272;3506,79426;3735,76831;3850,75908;4045,75275;3950,73831;4079,71697;4309,71264;4309,71005;3850,71870;3449,71293;2704,70255;2568,69433;2532,69505;2303,71812;2131,74120;1959,75908;1959,79599;2016,81503;2131,83406;1615,85194;1500,85194;1156,81733;1156,78157;1443,75389;1958,75907;1500,75331;1385,73254;1500,70082;1557,69217;1729,67775;2417,65179;2760,63455;2646,63045;2245,65352;1557,67948;1385,69390;1328,70255;1214,73427;1328,75504;1042,78273;1042,81849;1385,85310;1500,85310;2245,88597;2646,91308;3506,94077;4860,100031;4978,101172;5226,101172;6487,104229;6945,105786;6085,104460;5168,102383;5111,102960;4612,101404;4251,101460;3850,100134;2474,96961;1615,94135;1557,91770;1156,89001;870,86232;239,84214;640,73485;1042,70716;698,69217;1385,65064;1557,64083;2016,60738;3220,58315;2933,61603;3219,61039;3391,59692;3449,58200;3965,56296;4767,53412;5741,50470;5814,50388;6257,48048;6888,46375;7633,44991;9123,42107;10327,39511;12046,36166;13307,34724;14339,32705;15198,31436;16115,30974;16345,30628;17262,28783;19039,26706;19087,27574;18957,27939;20815,26014;21732,24803;22936,23649;23040,23765;22993,23707;24483,22207;25974,20823;27579,19092;29814,17419;32221,15631;33660,14621;34628,13728;36348,12690;38182,11709;38425,11583;39049,10967;40073,10209;41198,9633;41994,9448;42136,9344;57726,2999;58305,2873;59904,2307;61007,2084;61583,2079;61796,2019;74863,288;78575,274;82544,346;82618,402;84550,173;86326,461;88103,807;89020,1017;88046,750;86269,404;84492,115;8449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group id="Group 30" o:spid="_x0000_s1039" style="position:absolute;left:37991;top:53993;width:4483;height:3886" coordsize="448874,3888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Freeform: Shape 10" o:spid="_x0000_s1040" style="position:absolute;left:54427;width:394447;height:388891;rotation:180;flip:x;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7oBMMA&#10;AADbAAAADwAAAGRycy9kb3ducmV2LnhtbESPQWsCMRSE7wX/Q3iCt5rdikVWo4giiF5aKxRvj81z&#10;s7h5WZJ0Xf+9KRR6HGbmG2ax6m0jOvKhdqwgH2cgiEuna64UnL92rzMQISJrbByTggcFWC0HLwss&#10;tLvzJ3WnWIkE4VCgAhNjW0gZSkMWw9i1xMm7Om8xJukrqT3eE9w28i3L3qXFmtOCwZY2hsrb6ccq&#10;mO2O3fd5ernlW/Phjv3eHzD3So2G/XoOIlIf/8N/7b1WMMnh90v6AX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7oBMMAAADbAAAADwAAAAAAAAAAAAAAAACYAgAAZHJzL2Rv&#10;d25yZXYueG1sUEsFBgAAAAAEAAQA9QAAAIgD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731f1c [3208]" o:opacity2="19005f" focusposition="1" focussize="" focus="100%" type="gradientRadial"/>
                  <v:stroke joinstyle="miter"/>
                  <v:path arrowok="t" o:connecttype="custom" o:connectlocs="214450,386782;212607,387774;212717,387821;229778,376715;223818,378132;214877,379267;214451,378132;220695,377565;229778,376715;245282,375230;244917,375333;245104,375297;134059,373099;140374,374730;143070,374871;150592,378558;153997,379267;154210,379338;154991,378558;157971,379409;160951,380117;166823,381482;166911,381393;173723,382528;176987,383095;180251,383378;186921,383662;196003,383520;196397,383520;197280,383024;199267,382386;201289,382350;202673,382528;203045,383520;206220,383520;205227,384938;204660,385647;202815,386498;199409,386498;195010,386214;185502,385930;178406,385363;172162,384513;165918,383520;156410,382102;149031,379692;149116,379630;144773,378274;140942,376573;136542,375155;132001,373595;134059,373099;217595,370059;215427,370390;200432,371146;205369,371752;206646,371469;215445,370476;216893,370195;231067,368005;223703,369128;226230,369200;229866,368527;257950,367677;234852,373823;246541,371221;109863,364805;126183,371752;132001,373595;136401,375155;140800,376573;144631,378274;143780,378983;141509,378558;133420,375580;129447,374021;125473,372319;120223,370476;115682,368491;112134,366648;109863,364805;116533,361260;124338,365230;123345,365797;114263,361402;116533,361260;87725,351619;97375,357007;99362,359275;94821,356865;91415,354738;87725,351619;104647,347981;104648,348021;105127,348601;105180,348358;311892,338674;311376,338717;302862,344814;294489,349351;288529,352895;285265,354313;281859,355731;277743,357858;274621,359701;270080,361544;265397,363245;264120,364521;262133,365230;257166,366081;250780,368066;244962,369909;238576,371752;230629,373737;219418,375580;219134,376006;213744,377352;213884,377424;219870,375928;219986,375580;231197,373737;239144,371752;245530,369909;251348,368066;257734,366081;262701,365230;259339,367246;259437,367215;262985,365088;264972,364380;265104,364343;265965,363387;270648,361686;275189,359843;278311,357999;282426,355873;285832,354455;288168,353440;289380,352612;295340,349067;303713,344530;68543,336713;69082,337175;69266,337269;312844,333012;312795,333046;312795,333086;313021,333118;313079,333046;315910,330896;315072,331474;314924,331628;315498,331261;56956,323754;62316,330059;58066,324964;325958,323750;325945,323755;325851,324397;323581,326949;320884,329927;321047,329889;323581,327091;325851,324539;325958,323750;70827,320557;71108,320899;71122,320852;49835,317308;53525,319718;53706,319931;55387,320303;59201,323830;64452,328083;66723,331202;68000,332762;73392,337299;71831,338575;66809,333000;66581,333046;71333,338322;71831,338575;73392,337299;86874,347933;84178,348783;85171,349492;81197,349634;78643,347933;76231,346090;70270,341127;64736,336165;59627,331202;57215,328792;54944,326240;55795,325106;58634,327658;61756,330068;65587,334180;65913,334459;61756,330068;58776,327658;55937,325106;52815,321278;49835,317308;362464,294765;362392,294795;360842,298512;360974,277002;357213,282429;355368,285832;353524,288951;349124,294765;345293,300578;341887,305256;341603,305430;341371,305774;341745,305540;345151,300861;348983,295048;353382,289235;355227,286116;357071,282713;360903,277184;375662,275057;373817,280586;370553,286541;367289,292638;364309,296466;366296,292496;367999,288526;369276,286400;370979,283564;372540,280728;375662,275057;366476,262903;363032,268960;362968,269106;366438,263005;368365,249185;364225,260487;355516,278272;354241,280286;354233,280303;351253,285407;348273,290937;344867,295190;342029,300011;325283,318868;319749,323546;319218,323950;318989,324181;316675,326066;314782,328225;307828,333471;306739,334159;303779,336569;303352,336847;302720,337441;297185,341127;291651,344530;291017,344851;287270,347283;286108,347868;284981,348642;281149,350769;277569,352171;269590,356192;250870,363168;237826,366519;248368,364521;250355,364096;256741,361827;260714,360551;267100,357290;274338,354738;278974,352922;281007,351761;282852,351194;285407,349776;286078,349310;287819,347649;291651,345381;296010,343246;297611,342261;303145,338575;305558,336307;308254,334605;315208,329359;320175,324681;325709,320002;342455,301145;344759,297231;344867,296891;348557,291220;349692,289519;351202,287427;351679,286541;354659,281437;360477,269386;366154,256483;367821,251237;383892,236634;383467,236918;383467,236918;385233,228231;385182,228482;385595,228978;386873,230396;387724,229828;387746,229720;387156,230112;385737,228836;383968,212125;383869,212131;383689,212141;383751,212815;383609,216359;383041,218486;379635,223874;378784,228553;377932,230112;376513,236918;374952,242305;373249,247551;372256,251663;371121,255916;372026,254509;372824,251521;373533,247268;375236,242022;376797,236634;378216,229828;379068,228269;379919,223590;383325,218202;381054,229119;379351,238194;375520,249820;374762,250998;374438,252762;373391,255775;369418,264423;367573,268960;366438,271371;365018,273923;361187,280728;357071,287392;351821,296324;346002,305115;342171,310077;338055,314898;336636,316883;335075,318868;332663,320852;328717,325217;328831,325673;324716,329927;320317,333046;316769,335881;313408,338335;313931,338292;317620,335598;321168,332762;325567,329643;329683,325390;329541,324822;333514,320427;335927,318442;337488,316457;338907,314472;343022,309652;346854,304689;352672,295899;357923,286967;362038,280303;365870,273497;367289,270945;368424,268535;370269,263998;374243,255349;375804,249536;379635,237910;381338,228836;383609,217919;384121,216001;383751,215934;383892,212389;387014,209128;385362,216008;385362,216008;387015,209128;388292,207710;387440,209554;387245,213417;387156,217068;385737,221431;385737,221929;387440,217068;387724,209554;388386,208121;382190,201614;381260,203810;380912,207002;380465,205511;380301,205721;380771,207285;380487,209554;381054,211397;381494,211372;381196,210404;381480,208136;382190,201614;394110,197786;394394,197927;394252,203882;394394,207994;393968,215508;393542,219762;392265,226000;391840,231246;389711,240887;387724,249253;384176,250812;384460,249962;385028,244007;387156,237768;388859,236776;388859,236776;390704,226000;391698,220896;392549,215650;393259,210688;393542,206009;393684,202039;393968,199912;394110,197786;19987,132046;20057,132082;20064,132062;28549,111724;25427,117537;22872,119664;22866,119800;22619,125227;22626,125215;22872,119806;25427,117679;28549,111866;28655,111937;28708,111830;30251,99389;28265,100807;25285,107045;25966,107590;25989,107495;25427,107045;28407,100807;30166,99551;41179,91308;40999,91451;40239,94374;39760,95845;26704,119664;24859,125477;23156,131432;19466,143909;17054,152416;15919,158796;15351,162057;14925,165318;13648,174108;13222,179496;13932,185167;14264,182077;14216,181055;14783,175101;16060,166310;17073,165096;18544,155261;18473,153550;19875,149534;20709,146163;20460,146744;19608,146461;17480,152557;17621,155960;16628,162482;16486,163616;15067,165318;15493,162057;16060,158796;17196,152416;19608,143909;23298,131432;25001,125477;26846,119664;39901,95845;41179,91308;43733,77129;43733,77129;44442,77697;44442,77696;69304,56944;69277,56965;69194,57059;68035,58272;67742,58698;67551,58914;66723,60116;58066,70324;55654,73159;53241,76137;42573,87917;53383,75995;55795,73018;58208,70182;66864,59974;67742,58698;69194,57059;72907,47167;71682,47593;70771,47931;70554,48206;68993,49624;65020,52176;62323,55153;59769,58130;58066,59690;58008,59618;56399,61551;53667,64936;49268,69757;49977,70607;49991,70595;49409,69898;53809,65078;58208,59690;59911,58131;62465,55153;65161,52176;69135,49624;70696,48206;72399,47568;72936,47401;278453,21551;285690,24812;288812,27364;281859,23961;278453,21551;254896,11201;260572,12477;268519,16447;254896,11201;169466,10261;166486,10634;160100,11484;153856,12902;151159,13753;148037,14603;141206,15944;139948,16447;131292,19424;122777,22827;116817,25521;112844,27080;103052,31617;98369,34595;93828,37572;86590,42960;79778,48348;73259,54030;73818,54728;75202,53780;76379,52903;80630,49198;87441,43811;94679,38423;99220,35445;103903,32468;113695,27931;117526,25946;123487,23252;132001,19849;140658,16872;144294,16158;146051,15559;169960,10405;220217,7213;223250,7514;227365,8932;224243,8507;217715,7231;220217,7213;236731,6097;242550,6522;249645,9357;240847,7798;236731,6097;189262,6061;172872,6947;161519,8507;156126,9925;151443,11626;144915,12477;120223,21976;111282,25946;108586,26938;106174,28215;101633,30625;94537,34311;89144,38565;73534,50758;70272,53592;67081,56503;67148,56571;42598,85353;37631,92158;35360,96270;33090,100098;28832,108038;24201,115329;24149,115552;22588,119806;21453,121791;21169,122074;19910,126257;19608,128738;19324,132282;17338,138096;15493,143909;13506,152416;12371,160214;11661,168012;12655,162624;12747,162179;12938,160072;14074,152274;14429,152392;14460,152261;14074,152132;16061,143625;17905,137812;19883,132026;19750,131999;20034,128454;21595,121791;22730,119806;22768,119702;24291,115552;28974,108180;33232,100240;35502,96412;37773,92300;42740,85494;67290,56713;73818,50758;89428,38565;94821,34311;101916,30625;106457,28215;108870,26939;111566,25946;120507,21976;145199,12477;151727,11626;156410,9925;161803,8507;173155,6947;189546,6114;202720,6556;209201,0;215870,425;222682,1134;227223,2269;230203,3686;233893,2977;239428,4253;242833,5246;242692,5388;242550,6380;236731,5955;234745,5388;232758,4962;228926,4112;225095,3261;221121,2694;216722,2694;213174,2694;207640,2694;207380,2611;204943,3828;205795,5246;214309,6947;210520,7013;210584,7018;214593,6947;217999,7373;224527,8649;227649,9074;232900,10208;238292,11343;243543,12619;248794,14178;251348,14887;253903,15738;253935,15768;255767,16083;260206,17731;260826,18670;260998,18715;264972,20275;268377,21693;271783,23252;274338,24670;276041,25521;277885,26513;284129,30058;292076,35162;296192,37998;296311,38083;298414,39359;378500,189846;378440,191032;380061,191264;381622,192398;382331,196226;385028,200763;386163,200866;386163,199771;387317,196569;387298,195943;388434,192114;389995,192114;392407,190555;392691,196793;391981,199771;391130,202606;390704,207285;390562,209695;390278,212106;389673,212509;389711,212673;390291,212287;390562,209979;390704,207569;391130,202890;391981,200054;392691,197077;393826,197928;393684,200054;393401,202181;393259,206151;392975,210830;392265,215792;391414,221038;390420,226142;388576,236918;386873,237910;384744,244149;384176,250103;383892,250954;381480,257476;380770,258043;377790,264990;380912,258043;381622,257476;377081,270378;374668,271654;374168,272654;374243,272788;374810,271654;377223,270378;375520,275199;372398,280870;370837,283706;369134,286541;367857,288668;366012,292780;364025,296750;360903,301003;357781,304973;357911,304705;354375,309510;346712,317875;345203,320194;346712,318017;354375,309652;348557,318442;345559,321579;343152,323347;343022,323546;341518,324703;341461,325106;334791,331911;327696,338433;327368,338671;325000,341694;319323,345948;314018,349923;313999,349946;319323,346090;325000,341836;320317,346515;316503,348996;313864,350109;313789,350201;310950,352045;309881,352540;307190,354721;304565,356582;300591,359134;299314,359275;297894,359906;297674,360073;299456,359417;300733,359275;295624,363104;292360,364805;289096,366365;286791,366710;286400,366932;275615,371610;275065,371735;271783,373879;273628,374446;266816,377424;267384,375439;265113,376289;262985,376998;258586,378416;257998,377711;255889,378132;253335,378700;248084,379976;247911,380056;252909,378841;255463,378274;257592,377849;258444,378558;262843,377140;264971,376431;267242,375580;266674,377565;260714,380401;260422,380319;256315,381960;252909,382953;247800,384229;245689,384052;241274,384910;241130,385221;229352,387490;226656,386781;224385,386781;220412,388057;216864,388341;213316,388482;212931,388317;209697,388890;205795,388199;205937,388057;206646,387065;203382,386639;204943,385789;209626,385647;214168,385505;220695,385647;225236,385221;233751,383378;239428,382102;243685,381960;243981,381823;239853,381961;234177,383237;225662,385080;221121,385505;214593,385363;210052,385505;205369,385647;205511,385080;206504,383662;250213,376431;279872,365230;287677,361119;292076,358850;296618,356440;305132,351336;311944,346090;324716,336165;328264,333329;331669,330352;336778,325673;338907,322129;341965,319328;341989,319152;339049,321845;336920,325390;331811,330068;328405,333046;324858,335881;312086,345806;305274,351052;296760,356156;292218,358566;287819,360835;280014,364947;250355,376147;206646,383378;203382,383378;202957,382244;199551,382102;196429,383378;187346,383520;180677,383237;177413,382953;174149,382386;176115,380291;175710,380401;168384,379046;168047,379125;153998,376573;148463,375439;143638,374588;137820,371894;130582,369200;123061,366223;124338,365230;129589,366223;131860,368208;139665,370476;155133,374446;158964,375155;163080,375864;167621,376856;172625,377938;173013,377849;177697,378558;177838,378274;184650,378558;185785,378700;196287,378700;203950,378983;213032,378274;214167,378274;214593,379409;223534,378274;229494,376856;232900,376289;235028,376006;239711,374871;243543,374021;247375,373028;254403,371813;255322,371469;247942,372745;244111,373737;240279,374588;235596,375722;233467,376006;230062,376573;220837,377424;214593,377991;213458,377991;204376,378700;196713,378416;186211,378416;185076,378274;180677,376431;178264,377991;178258,378003;180251,376715;184650,378558;177839,378274;177892,378239;173439,377565;168189,376431;163647,375439;159532,374730;155700,374021;140232,370051;132427,367782;130157,365797;124906,364805;117101,360835;114830,360977;106741,356865;105322,354313;105606,354171;110573,356865;115540,359559;116959,358708;111141,354880;106316,352753;99646,348925;93969,345239;85029,341411;81623,338575;82333,338292;85739,339284;78643,331911;74670,328651;70980,325390;66297,321561;59485,314047;59018,312588;57640,311211;52957,306107;52390,303555;50545,301003;50325,300659;48132,299160;43875,293063;41462,287392;41179,287392;37915,281154;34793,274915;31529,267684;28549,260312;31529,265274;34509,271512;35502,274915;35913,275517;35407,272892;34090,270502;31945,265683;29400,261446;26278,252939;23603,244218;22725,241676;18899,226421;17208,215346;17196,215650;17338,217919;18047,223165;18899,228553;17480,223874;16486,217919;15351,217919;14641,212531;13648,209128;12797,205867;10384,203315;9674,203315;8965,199771;8681,195234;9249,188854;9533,186585;10016,185029;9781,181481;10100,176235;10668,175172;10668,174534;9533,176660;8539,175242;6694,172690;6357,170670;6269,170847;5701,176518;5275,182190;4850,186585;4850,195659;4991,200338;5275,205017;3998,209412;3714,209412;2863,200905;2863,192114;3572,185309;4849,186584;3714,185167;3430,180063;3714,172265;3856,170138;4282,166594;5985,160214;6833,155975;6552,154968;5559,160639;3856,167019;3430,170564;3288,172690;3005,180488;3288,185593;2579,192398;2579,201189;3430,209695;3714,209695;5559,217777;6552,224441;8681,231246;12034,245881;12326,248686;12939,248686;16061,256200;17196,260028;15067,256767;12797,251663;12655,253081;11420,249257;10526,249394;9533,246133;6127,238335;3998,231388;3856,225575;2863,218769;2153,211964;592,207002;1586,180630;2579,173825;1728,170138;3430,159930;3856,157520;4991,149296;7972,143341;7262,151423;7971,150038;8397,146727;8539,143058;9816,138379;11803,131290;14216,124059;14396,123856;15493,118104;17054,113993;18899,110590;22588,103501;25568,97121;29826,88897;32948,85353;35502,80390;37631,77271;39902,76137;40469,75286;42740,70749;47139,65645;47259,67778;46938,68675;51538,63944;53809,60966;56789,58131;57046,58416;56931,58272;60620,54586;64310,51183;68284,46930;73818,42818;79778,38423;83342,35939;85739,33744;89996,31192;94537,28782;95138,28473;96683,26956;99220,25095;102005,23678;103975,23224;104329,22969;142928,7373;144361,7061;148321,5671;151053,5122;152477,5110;153004,4962;185360,709;194548,673;204376,851;204559,988;209343,425;213742,1134;218141,1985;220411,2500;217999,1843;213600,992;209201,284;209201,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32" o:spid="_x0000_s1041" style="position:absolute;left:54427;width:349261;height:344447;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Wwa8MA&#10;AADbAAAADwAAAGRycy9kb3ducmV2LnhtbESP32rCMBTG7wd7h3AE72ZqBZFqlG1OmLsQ7PYAx+bY&#10;FJuT2mSa+fRmMNjlx/fnx7dYRduKC/W+caxgPMpAEFdON1wr+PrcPM1A+ICssXVMCn7Iw2r5+LDA&#10;Qrsr7+lShlqkEfYFKjAhdIWUvjJk0Y9cR5y8o+sthiT7Wuoer2nctjLPsqm02HAiGOzo1VB1Kr9t&#10;4r6Et915e/iI8VbWfrLeVzI3Sg0H8XkOIlAM/+G/9rtWMMnh90v6A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Wwa8MAAADbAAAADwAAAAAAAAAAAAAAAACYAgAAZHJzL2Rv&#10;d25yZXYueG1sUEsFBgAAAAAEAAQA9QAAAIgD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731f1c [3208]" stroked="f">
                  <v:stroke joinstyle="miter"/>
                  <v:path arrowok="t" o:connecttype="custom" o:connectlocs="189884,342579;188251,343457;188349,343499;203456,333662;198178,334918;190262,335923;189885,334918;195414,334416;203456,333662;217183,332348;216861,332439;217026,332406;118702,330460;124293,331904;126681,332030;133340,335295;136356,335923;136545,335985;137236,335295;139874,336048;142513,336676;147713,337884;147791,337806;153822,338811;156712,339313;159602,339564;165508,339816;173550,339690;173899,339690;174681,339250;176440,338685;178230,338654;179456,338811;179785,339690;182597,339690;181717,340946;181215,341574;179581,342327;176565,342327;172670,342076;164251,341825;157969,341323;152440,340569;146911,339690;138492,338434;131958,336299;132034,336245;128189,335044;124796,333537;120901,332281;116880,330899;118702,330460;192668,327768;190748,328060;177471,328730;181843,329267;182974,329016;190764,328137;192046,327888;204597,325948;198076,326943;200314,327006;203534,326410;228401,325658;207949,331101;218298,328796;97278,323114;111728,329267;116880,330899;120775,332281;124670,333536;128063,335043;127309,335671;125299,335295;118136,332658;114618,331276;111100,329769;106451,328137;102430,326379;99288,324746;97278,323114;103184,319974;110095,323490;109215,323993;101173,320100;103184,319974;77676,311435;86220,316207;87980,318216;83959,316081;80943,314198;77676,311435;92659,308212;92660,308248;93085,308761;93131,308546;276163,299969;275706,300007;268167,305407;260754,309426;255476,312565;252586,313821;249570,315077;245926,316960;243162,318593;239141,320225;234995,321732;233864,322862;232104,323490;227707,324244;222052,326002;216900,327634;211246,329267;204209,331025;194283,332658;194031,333034;189259,334227;189382,334290;194683,332966;194785,332658;204712,331025;211749,329267;217403,327634;222555,326002;228209,324244;232607,323490;229630,325276;229717,325248;232859,323365;234618,322737;234735,322704;235497,321858;239644,320351;243665,318718;246429,317086;250073,315202;253089,313946;255157,313048;256230,312314;261508,309174;268921,305156;60691,298233;61168,298641;61331,298724;277006,294954;276963,294984;276963,295020;277163,295048;277214,294984;279721,293080;278979,293592;278848,293728;279356,293403;50431,286754;55177,292338;51414,287826;288617,286751;288606,286755;288523,287324;286513,289584;284125,292221;284269,292188;286513,289710;288523,287449;288617,286751;62713,283923;62962,284226;62974,284184;44126,281045;47393,283180;47554,283368;49042,283698;52419,286821;57069,290589;59079,293351;60210,294733;64985,298751;63603,299881;59156,294943;58954,294984;58954,294984;63162,299657;63603,299881;64985,298751;76922,308170;74535,308923;75414,309551;71896,309677;69634,308170;67498,306537;62221,302142;57320,297747;52796,293351;50660,291217;48650,288956;49404,287952;51917,290212;54681,292347;58074,295989;58362,296236;54681,292347;52042,290212;49529,287952;46765,284561;44126,281045;320942,261078;320878,261105;319506,264397;319623,245345;316293,250152;314659,253166;313026,255929;309130,261078;305738,266226;302722,270371;302471,270524;302265,270829;302596,270622;305612,266478;309005,261329;312900,256180;314534,253418;316167,250404;319560,245506;329659,244909;328607,247264;326345,251785;328607,247264;329659,244909;332628,243622;330994,248520;328104,253794;325214,259194;322575,262585;324335,259068;325842,255552;326973,253669;328481,251157;329863,248646;332628,243622;324494,232858;321444,238222;321388,238351;324460,232948;326167,220707;322501,230717;314790,246470;313661,248254;313654,248269;311015,252790;308376,257687;305361,261455;302848,265724;288021,282426;283120,286570;282650,286927;282447,287133;280398,288802;278722,290714;272565,295361;271600,295970;268980,298105;268601,298350;268041,298877;263141,302142;258240,305156;257680,305440;254361,307594;253333,308112;252335,308798;248942,310681;245772,311924;238707,315485;222132,321664;210581,324632;219916,322862;221675,322486;227330,320476;230848,319346;236502,316458;242911,314197;247016,312588;248816,311560;250450,311058;252712,309802;253306,309389;254848,307919;258240,305909;262100,304018;263518,303146;268419,299881;270555,297872;272942,296365;279099,291719;283497,287575;288397,283431;303225,266729;305265,263262;305361,262961;308628,257938;309633,256431;310970,254579;311392,253794;314031,249273;319183,238599;324209,227172;325685,222525;339916,209591;339539,209842;339539,209842;341102,202148;341057,202370;341423,202809;342554,204065;343308,203563;343327,203466;342806,203814;341549,202684;339982,187883;339895,187888;339736,187896;339790,188493;339664,191633;339162,193516;336146,198288;335392,202433;334638,203814;333382,209842;331999,214614;330492,219260;329612,222902;328607,226669;329408,225423;330115,222776;330743,219009;332251,214363;333633,209591;334889,203563;335643,202181;336397,198037;339413,193265;337403,202935;335895,210972;332502,221269;331831,222313;331544,223875;330617,226544;327099,234204;325465,238222;324460,240357;323204,242618;319811,248646;316167,254548;311518,262459;306366,270245;302973,274640;299329,278910;298073,280668;296691,282426;294555,284184;291061,288050;291162,288454;287518,292221;283623,294984;280481,297496;277505,299669;277968,299630;281235,297244;284377,294733;288272,291970;291916,288203;291790,287700;295308,283808;297445,282049;298827,280291;300083,278533;303727,274264;307120,269868;312272,262082;316921,254171;320565,248269;323958,242241;325214,239981;326219,237846;327853,233827;331371,226167;332753,221018;336146,210721;337654,202684;339664,193014;340118,191316;339790,191256;339916,188117;342680,185228;341217,191321;341217,191321;342680,185228;343811,183973;343057,185605;343057,185605;342884,189027;342806,192261;341549,196125;341549,196566;343057,192261;343308,185605;343894,184337;338408,178573;337584,180518;337277,183345;336880,182024;336735,182210;337151,183596;336900,185605;337403,187238;337792,187216;337528,186358;337779,184349;338408,178573;348963,175182;349214,175308;349088,180582;349214,184224;348837,190879;348460,194647;347329,200172;346952,204819;345067,213358;343308,220767;340167,222148;340418,221395;340921,216121;342806,210595;344313,209716;344313,209716;345947,200172;346827,195651;347580,191005;348209,186610;348460,182466;348586,178949;348837,177066;348963,175182;17697,116955;17760,116987;17766,116969;25278,98956;22514,104105;20252,105988;20247,106109;20028,110916;20034,110905;20252,106114;22514,104230;25278,99081;25372,99144;25420,99050;26786,88030;25027,89286;22388,94812;22992,95294;23011,95210;22514,94812;25153,89286;26710,88174;36461,80873;36303,81000;35629,83588;35205,84891;23645,105988;22011,111137;20503,116411;17236,127462;15100,134997;14095,140648;13592,143536;13215,146425;12085,154210;11708,158982;12336,164006;12630,161269;12587,160364;13090,155089;14221,147304;15118,146228;16420,137517;16357,136002;17598,132445;18337,129459;18116,129974;17362,129723;15477,135123;15603,138136;14723,143913;14598,144918;13341,146425;13718,143536;14221,140648;15226,134997;17362,127462;20629,116411;22137,111137;23770,105988;35330,84891;36461,80873;38723,68315;38723,68315;39351,68817;39351,68817;61365,50436;61341,50455;61268,50538;60241,51613;59982,51990;59812,52181;59079,53245;51414,62287;49278,64799;47142,67436;37700,77865;47268,67310;49404,64673;51540,62161;59205,53120;59982,51990;61268,50538;64555,41776;63470,42154;62664,42453;62472,42697;61090,43952;57571,46213;55184,48850;52922,51487;51414,52869;51363,52804;49938,54517;47519,57515;43624,61785;44252,62538;44264,62527;43749,61910;47645,57640;51540,52869;53048,51487;55309,48850;57697,46213;61215,43952;62597,42697;64105,42132;64581,41984;246555,19088;252963,21976;255727,24237;249570,21223;246555,19088;225696,9921;230722,11051;237759,14567;225696,9921;150053,9089;147414,9418;141759,10172;136231,11428;133843,12181;131079,12935;125030,14122;123917,14567;116252,17204;108712,20218;103435,22604;99917,23985;91247,28004;87100,30641;83079,33278;76671,38050;70639,42822;64867,47855;65362,48473;66587,47633;67630,46857;71393,43576;77425,38804;83833,34032;87854,31395;92000,28757;100670,24739;104063,22981;109341,20595;116880,17581;124545,14944;127764,14312;129320,13781;150490,9216;194989,6389;197675,6656;201319,7911;198555,7535;192775,6404;194989,6389;209612,5400;214764,5776;221047,8288;213256,6907;209612,5400;167581,5368;153068,6153;143016,7535;138241,8790;134094,10297;128314,11051;106451,19465;98534,22981;96147,23860;94011,24990;89990,27125;83707,30390;78932,34157;65110,44957;62222,47467;59396,50046;59456,50106;37718,75598;33320,81626;31310,85268;29299,88658;25529,95691;21429,102148;21383,102346;20001,106114;18995,107872;18744,108123;17629,111828;17362,114025;17111,117165;15352,122314;13718,127462;11959,134997;10954,141904;10325,148811;11205,144039;11286,143645;11456,141778;12461,134871;12776,134976;12804,134860;12462,134746;14221,127211;15854,122062;17605,116937;17488,116914;17739,113774;19121,107872;20126,106114;20160,106022;21509,102346;25655,95816;29425,88784;31435,85393;33446,81752;37844,75724;59582,50231;65362,44957;79184,34157;83959,30390;90241,27125;94262,24990;96398,23860;98786,22981;106702,19465;128566,11051;134346,10297;138492,8790;143267,7535;153320,6153;167833,5416;179498,5807;185236,0;191141,377;197173,1005;201194,2009;203832,3265;207099,2637;212000,3767;215016,4646;214890,4772;214764,5651;209612,5274;207853,4772;206094,4395;202701,3642;199309,2888;195791,2386;191895,2386;188754,2386;183853,2386;183623,2312;181466,3391;182220,4646;189759,6153;186404,6212;186461,6216;190010,6153;193026,6530;198806,7660;201571,8037;206220,9042;210995,10046;215644,11176;220293,12558;222555,13186;224817,13939;224846,13966;226468,14245;230398,15705;230947,16536;231099,16576;234618,17958;237633,19213;240649,20595;242911,21851;244419,22604;246052,23483;251581,26623;258618,31143;262262,33655;262367,33730;264229,34861;335141,168150;335088,169201;336523,169405;337905,170410;338533,173801;340921,177819;341926,177910;341926,176940;342948,174104;342931,173550;343936,170159;345319,170159;347455,168778;347706,174303;347078,176940;346324,179452;345947,183596;345821,185731;345570,187866;345034,188223;345067,188368;345581,188026;345821,185982;345947,183847;346324,179703;347078,177191;347706,174554;348711,175308;348586,177191;348334,179075;348209,182591;347957,186735;347329,191131;346575,195777;345696,200298;344062,209842;342554,210721;340669,216246;340167,221521;339916,222274;337779,228051;337151,228553;334512,234706;337277,228553;337905,228051;333884,239478;331748,240609;331305,241494;331371,241613;331874,240608;334010,239478;332502,243748;329738,248771;328355,251283;326848,253794;325717,255678;324083,259320;322324,262836;319560,266603;316795,270119;316910,269882;313780,274138;306994,281547;305658,283601;306994,281673;313780,274263;308628,282049;305973,284828;303842,286393;303727,286570;302395,287595;302345,287952;296439,293979;290157,299756;289866,299967;287769,302644;282743,306412;278045,309933;278029,309953;282743,306537;287769,302770;283623,306914;280246,309112;277910,310098;277842,310179;275329,311811;274382,312250;272000,314182;269675,315830;266157,318090;265026,318216;263769,318774;263573,318923;265152,318342;266282,318216;261759,321607;258869,323114;255979,324495;253938,324801;253591,324997;244042,329141;243555,329252;240649,331151;242282,331653;236251,334290;236754,332532;234743,333285;232859,333913;228963,335169;228443,334545;226576,334918;224314,335420;219665,336551;219512,336622;223937,335546;226199,335043;228084,334667;228837,335295;232733,334039;234618,333411;236628,332658;236125,334416;230848,336927;230589,336855;226953,338308;223937,339188;219413,340318;217544,340161;213635,340921;213508,341197;203078,343206;200691,342578;198681,342578;195162,343708;192021,343960;188880,344085;188538,343939;185675,344446;182220,343834;182346,343708;182974,342829;180084,342453;181466,341699;185613,341574;189634,341448;195414,341574;199434,341197;206974,339564;212000,338434;215769,338308;216032,338187;212377,338309;207351,339439;199811,341071;195791,341448;190010,341323;185990,341448;181843,341574;181969,341071;182848,339816;221550,333411;247811,323490;254722,319849;258618,317839;262638,315704;270178,311184;276209,306537;287518,297747;290659,295235;293675,292598;298198,288454;300083,285314;302791,282834;302812,282678;300209,285063;298324,288203;293801,292347;290785,294984;287644,297496;276335,306286;270303,310932;262764,315453;258743,317588;254848,319597;247937,323239;221675,333160;182974,339564;180084,339564;179707,338560;176691,338434;173927,339564;165885,339690;159979,339439;157089,339188;154199,338685;155940,336829;155581,336927;149095,335727;148796,335797;136356,333537;131456,332532;127184,331779;122032,329392;115623,327007;108964,324369;110095,323490;114744,324369;116754,326127;123665,328137;137362,331653;140754,332281;144398,332909;148419,333788;152850,334745;153194,334667;157340,335295;157466,335044;163497,335295;164503,335420;173801,335420;180586,335671;188628,335044;189633,335044;190010,336048;197927,335044;203204,333788;206220,333285;208105,333034;212251,332030;215644,331276;219036,330397;225260,329321;226073,329016;219539,330146;216146,331025;212754,331779;208607,332783;206723,333034;203707,333537;195539,334290;190010,334792;189005,334792;180963,335420;174178,335169;164880,335169;163874,335044;159979,333411;157843,334792;157838,334803;159602,333662;163498,335295;157466,335043;157514,335013;153571,334416;148922,333411;144901,332532;141257,331904;137864,331276;124168,327760;117257,325751;115246,323993;110597,323114;103686,319597;101676,319723;94514,316081;93257,313821;93508,313695;97906,316081;102304,318467;103561,317714;98409,314323;94137,312439;88231,309049;83205,305784;75289,302393;72273,299882;72901,299630;75917,300509;69634,293979;66116,291091;62849,288203;58702,284812;52671,278156;52257,276864;51037,275645;46891,271124;46388,268864;44755,266603;44560,266298;42618,264971;38849,259571;36713,254548;36461,254548;33571,249022;30807,243497;27917,237092;25278,230562;27917,234957;30556,240483;31435,243497;31799,244030;31351,241705;30184,239588;28285,235319;26032,231567;23268,224032;20900,216309;20122,214057;16734,200544;15237,190735;15226,191005;15352,193014;15980,197661;16734,202433;15477,198288;14598,193014;13592,193014;12964,188242;12085,185228;11331,182340;9194,180080;8566,180080;7938,176940;7687,172922;8189,167271;8441,165261;8868,163883;8660,160741;8943,156094;9446,155152;9446,154587;8441,156471;7561,155215;5927,152955;5629,151165;5551,151322;5048,156345;4671,161368;4294,165261;4294,173298;4420,177442;4671,181586;3540,185479;3289,185479;2535,177945;2535,170159;3163,164131;4293,165261;3289,164006;3037,159485;3289,152578;3414,150694;3791,147555;5299,141904;6051,138150;5802,137257;4922,142280;3414,147932;3037,151071;2912,152955;2660,159861;2912,164382;2284,170410;2284,178196;3037,185731;3289,185731;4922,192889;5802,198791;7687,204819;10655,217781;10914,220265;11456,220265;14221,226920;15226,230311;13341,227423;11331,222902;11205,224158;10112,220771;9320,220893;8441,218004;5425,211097;3540,204944;3414,199795;2535,193768;1907,187740;524,183345;1404,159987;2284,153959;1530,150694;3037,141653;3414,139518;4420,132234;7058,126960;6430,134118;7058,132891;7435,129958;7561,126709;8692,122565;10451,116286;12587,109881;12747,109701;13718,104607;15100,100965;16734,97951;20001,91672;22639,86021;26409,78738;29173,75598;31435,71203;33320,68440;35331,67436;35833,66682;37844,62664;41739,58143;41845,60032;41561,60827;45634,56636;47645,53999;50283,51487;50511,51740;50409,51613;53676,48348;56943,45334;60461,41566;65362,37925;70639,34032;73795,31832;75917,29888;79686,27627;83707,25492;84240,25219;85608,23876;87854,22227;90320,20972;92064,20570;92377,20344;126555,6530;127823,6254;131330,5023;133749,4536;135010,4526;135477,4395;164126,628;172262,596;180963,753;181125,875;185361,377;189257,1004;193152,1758;195162,2215;193026,1632;189131,879;185236,251;18523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42" o:spid="_x0000_s1042" style="position:absolute;top:58057;width:159310;height:158211;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UgR8MA&#10;AADbAAAADwAAAGRycy9kb3ducmV2LnhtbESP0WrCQBRE3wv+w3IFX0rdNELR6Co2IAQKQq0fcMle&#10;k2D2btxdTfz7riD4OMzMGWa1GUwrbuR8Y1nB5zQBQVxa3XCl4Pi3+5iD8AFZY2uZFNzJw2Y9elth&#10;pm3Pv3Q7hEpECPsMFdQhdJmUvqzJoJ/ajjh6J+sMhihdJbXDPsJNK9Mk+ZIGG44LNXaU11SeD1ej&#10;QO+b7/64fedF4S79T16k+WKeKjUZD9sliEBDeIWf7UIrmM3g8SX+AL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jUgR8MAAADbAAAADwAAAAAAAAAAAAAAAACYAgAAZHJzL2Rv&#10;d25yZXYueG1sUEsFBgAAAAAEAAQA9QAAAIgD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bf678e [3206]" stroked="f">
                  <v:fill opacity="32896f"/>
                  <v:stroke joinstyle="miter"/>
                  <v:path arrowok="t" o:connecttype="custom" o:connectlocs="86612,157353;85868,157756;85913,157776;92803,153257;90396,153834;86785,154296;86613,153834;89135,153603;92803,153257;99065,152653;98918,152695;98993,152681;54144,151786;56695,152450;57784,152507;60821,154007;62197,154296;62283,154324;62598,154007;63802,154353;65005,154642;67377,155197;67412,155161;70164,155622;71482,155853;72800,155968;75494,156084;79162,156026;79321,156026;79678,155824;80480,155565;81297,155550;81856,155622;82006,156026;83289,156026;82888,156603;82658,156891;81913,157237;80538,157237;78761,157122;74921,157007;72055,156776;69533,156430;67011,156026;63171,155449;60191,154469;60225,154443;58471,153892;56924,153200;55147,152623;53313,151988;54144,151786;87883,150550;87007,150684;80951,150992;82945,151238;83461,151123;87014,150719;87599,150605;93324,149714;90350,150171;91370,150200;92839,149926;104181,149581;94853,152081;99573,151022;44372,148412;50963,151238;53313,151988;55090,152623;56866,153200;58414,153892;58070,154180;57153,154007;53886,152796;52281,152161;50676,151469;48556,150719;46722,149912;45289,149162;44372,148412;47066,146970;50218,148585;49817,148816;46149,147028;47066,146970;35431,143048;39328,145240;40130,146163;38296,145182;36921,144317;35431,143048;42265,141568;42265,141584;42459,141820;42480,141721;125967,137781;125759,137799;122320,140279;118939,142125;116531,143567;115213,144144;113838,144721;112176,145586;110915,146336;109081,147086;107189,147778;106673,148297;105871,148585;103865,148931;101286,149739;98936,150489;96357,151239;93147,152046;88619,152796;88504,152969;86327,153517;86384,153546;88801,152937;88848,152796;93376,152046;96586,151239;99165,150489;101515,149739;104094,148931;106100,148585;104742,149405;104782,149393;106215,148528;107017,148239;107071,148224;107418,147835;109310,147143;111144,146393;112405,145643;114067,144778;115443,144201;116386,143789;116875,143452;119283,142010;122664,140164;27683,136984;27901,137172;27975,137210;126352,135478;126332,135492;126332,135508;126423,135521;126447,135492;127590,134617;127252,134852;127192,134915;127424,134765;23003,131712;25168,134276;23452,132204;131648,131710;131643,131712;131605,131973;130688,133011;129599,134223;129665,134207;130688,133069;131605,132031;131648,131710;28606,130411;28719,130550;28725,130531;20128,129089;21618,130070;21691,130156;22370,130308;23910,131742;26031,133473;26948,134742;27464,135376;29642,137222;29011,137741;26983,135473;26891,135492;26891,135492;28810,137638;29011,137741;29642,137222;35087,141548;33998,141894;34399,142183;32794,142240;31762,141548;30788,140798;28381,138779;26146,136761;24082,134742;23108,133761;22191,132723;22535,132262;23681,133300;24942,134280;26489,135953;26621,136067;24942,134280;23738,133300;22592,132262;21331,130704;20128,129089;146393,119918;146364,119930;145738,121442;145791,112692;144272,114900;143527,116284;142782,117553;141005,119918;139458,122283;138082,124186;137967,124257;137873,124397;138025,124302;139400,122398;140948,120033;142724,117668;143470,116399;144215,115015;145762,112766;150369,112492;149889,113573;148857,115650;149889,113573;150369,112492;151723,111900;150978,114150;149660,116572;148341,119053;147138,120610;147940,118995;148628,117380;149144,116515;149832,115361;150462,114208;151723,111900;148013,106956;146622,109420;146596,109479;147997,106997;148776,101375;147104,105973;143587,113208;143072,114028;143068,114035;141865,116111;140661,118361;139286,120091;138139,122052;131376,129724;129141,131627;128926,131791;128834,131885;127899,132652;127135,133531;124326,135665;123886,135944;122691,136925;122518,137038;122263,137280;120028,138780;117792,140164;117537,140294;116023,141284;115554,141522;115099,141837;113551,142702;112105,143272;108883,144908;101322,147746;96053,149109;100311,148297;101114,148124;103693,147201;105298,146682;107877,145355;110800,144317;112673,143578;113494,143106;114239,142875;115271,142298;115542,142108;116245,141433;117792,140510;119553,139641;120200,139241;122435,137741;123409,136818;124498,136126;127307,133992;129313,132089;131548,130185;138311,122514;139242,120921;139286,120783;140776,118476;141234,117784;141844,116933;142037,116572;143240,114496;145590,109593;147883,104344;148556,102210;155047,96269;154875,96384;154875,96384;155589,92850;155568,92952;155735,93154;156251,93731;156595,93500;156603,93456;156365,93616;155792,93096;155078,86298;155038,86300;154965,86304;154990,86579;154933,88021;154703,88886;153328,91078;152984,92981;152640,93616;152067,96384;151436,98576;150749,100710;150347,102383;149889,104113;150255,103541;150577,102325;150863,100595;151551,98461;152182,96269;152755,93500;153099,92866;153442,90962;154818,88770;153901,93212;153213,96903;151666,101633;151359,102112;151229,102830;150806,104056;149201,107574;148456,109420;147997,110401;147424,111439;145877,114208;144215,116919;142094,120552;139744,124129;138197,126147;136534,128109;135961,128916;135331,129724;134356,130531;132763,132307;132809,132492;131147,134223;129370,135492;127937,136645;126580,137644;126791,137626;128281,136530;129714,135376;131491,134107;133153,132377;133096,132146;134700,130358;135675,129551;136305,128743;136878,127936;138541,125974;140088,123956;142438,120379;144559,116746;146221,114035;147768,111266;148341,110228;148800,109247;149545,107401;151150,103883;151780,101518;153328,96788;154016,93096;154933,88655;155139,87875;154990,87848;155047,86406;156308,85079;155641,87877;155641,87877;156308,85079;156824,84502;156480,85252;156480,85252;156401,86824;156365,88309;155792,90084;155792,90287;156480,88309;156595,85252;156862,84669;154359,82022;153984,82915;153844,84214;153663,83607;153597,83693;153786,84329;153672,85252;153901,86002;154079,85992;153958,85598;154073,84675;154359,82022;159174,80464;159289,80522;159231,82945;159289,84617;159117,87674;158945,89405;158429,91943;158257,94077;157397,97999;156595,101402;155162,102037;155277,101691;155506,99268;156365,96730;157053,96327;157053,96327;157798,91943;158200,89866;158543,87732;158830,85713;158945,83810;159002,82195;159117,81330;159174,80464;8072,53720;8101,53734;8104,53726;11530,45452;10269,47817;9238,48682;9235,48738;9135,50946;9138,50941;9238,48740;10269,47875;11530,45510;11573,45539;11595,45496;12218,40434;11416,41011;10212,43549;10487,43771;10496,43732;10269,43549;11473,41011;12183,40500;16631,37146;16559,37205;16252,38394;16058,38992;10785,48682;10040,51047;9352,53470;7862,58546;6888,62007;6429,64602;6200,65929;6028,67256;5512,70832;5340,73024;5627,75331;5761,74074;5741,73658;5971,71236;6487,67659;6896,67165;7490,63164;7461,62468;8027,60834;8364,59463;8263,59699;7919,59584;7060,62064;7117,63449;6716,66102;6658,66563;6085,67256;6257,65929;6487,64602;6945,62007;7919,58546;9410,53470;10097,51047;10842,48682;16115,38992;16631,37146;17663,31378;17663,31378;17950,31609;17950,31609;27991,23166;27980,23175;27946,23213;27478,23707;27360,23880;27283,23968;26948,24457;23452,28610;22477,29763;21503,30974;17196,35765;21560,30917;22535,29705;23509,28552;27005,24399;27360,23880;27946,23213;29446,19189;28951,19362;28583,19500;28496,19611;27865,20188;26260,21226;25171,22438;24140,23649;23452,24284;23428,24254;22778,25041;21675,26418;19898,28379;20185,28725;20190,28720;19956,28437;21732,26475;23509,24284;24197,23649;25229,22438;26318,21226;27922,20188;28553,19611;29241,19352;29458,19284;112462,8767;115385,10094;116646,11132;113838,9748;112462,8767;102948,4557;105240,5076;108450,6691;102948,4557;68444,4175;67241,4326;64661,4672;62139,5249;61051,5595;59790,5941;57030,6487;56523,6691;53026,7902;49588,9287;47180,10383;45575,11017;41621,12863;39729,14074;37895,15285;34972,17477;32221,19669;29588,21981;29814,22265;30373,21879;30848,21522;32565,20015;35316,17823;38239,15631;40073,14420;41965,13209;45919,11363;47467,10556;49874,9460;53313,8075;56809,6864;58278,6574;58987,6330;68644,4233;88941,2934;90167,3057;91829,3634;90568,3461;87931,2942;88941,2934;95611,2480;97961,2653;100827,3807;97274,3172;95611,2480;76440,2466;69820,2826;65234,3461;63057,4038;61165,4730;58529,5076;48556,8940;44945,10556;43856,10959;42882,11478;41048,12459;38182,13959;36004,15689;29699,20650;28382,21803;27093,22987;27120,23015;17204,34724;15198,37492;14281,39165;13364,40722;11645,43953;9774,46919;9753,47010;9123,48740;8664,49548;8550,49663;8041,51365;7919,52374;7805,53816;7002,56181;6257,58546;5455,62007;4996,65179;4710,68351;5111,66160;5148,65979;5226,65121;5684,61949;5828,61997;5840,61944;5684,61891;6487,58430;7232,56065;8030,53711;7977,53701;8091,52259;8722,49548;9180,48740;9196,48698;9811,47010;11702,44010;13422,40780;14339,39223;15256,37550;17262,34781;27177,23072;29814,20650;36118,15689;38296,13959;41162,12459;42996,11478;43971,10959;45060,10556;48670,8940;58643,5076;61280,4730;63171,4038;65349,3461;69934,2826;76554,2487;81875,2667;84492,0;87186,173;89937,461;91771,923;92975,1500;94465,1211;96700,1730;98076,2134;98019,2192;97961,2596;95611,2423;94809,2192;94007,2019;92459,1673;90912,1327;89307,1096;87530,1096;86097,1096;83862,1096;83757,1062;82773,1557;83117,2134;86556,2826;85025,2853;85051,2855;86670,2826;88046,2999;90682,3518;91943,3692;94064,4153;96242,4614;98363,5134;100483,5768;101515,6056;102547,6403;102560,6415;103300,6543;105093,7214;105343,7595;105412,7614;107017,8248;108393,8825;109768,9460;110800,10036;111488,10383;112233,10786;114755,12228;117964,14305;119627,15458;119675,15493;120524,16012;152869,77234;152845,77717;153500,77811;154130,78273;154417,79830;155506,81676;155964,81718;155964,81272;156430,79969;156423,79715;156881,78157;157512,78157;158486,77523;158601,80061;158314,81272;157970,82426;157798,84329;157741,85310;157626,86290;157382,86454;157397,86521;157631,86364;157741,85425;157798,84444;157970,82541;158314,81387;158601,80176;159059,80522;159002,81387;158887,82253;158830,83868;158715,85771;158429,87790;158085,89924;157684,92001;156939,96384;156251,96788;155391,99326;155162,101749;155047,102095;154073,104748;153786,104979;152583,107805;153844,104979;154130,104748;152296,109997;151322,110516;151120,110923;151150,110977;151379,110516;152353,109997;151666,111958;150405,114265;149774,115419;149086,116572;148571,117438;147826,119110;147023,120725;145762,122456;144501,124071;144554,123962;143126,125917;140031,129320;139421,130263;140031,129378;143126,125974;140776,129551;139565,130827;138593,131546;138540,131627;137933,132098;137910,132262;135216,135030;132350,137684;132218,137780;131261,139010;128969,140741;126826,142358;126818,142367;128969,140798;131261,139068;129370,140971;127830,141981;126764,142434;126734,142471;125587,143221;125155,143422;124068,144310;123008,145067;121403,146105;120887,146163;120314,146419;120225,146487;120945,146220;121461,146163;119397,147720;118079,148412;116761,149047;115830,149187;115672,149277;111316,151181;111094,151232;109768,152104;110513,152334;107762,153546;107992,152738;107075,153084;106215,153373;104438,153949;104201,153663;103349,153834;102317,154065;100197,154584;100127,154617;102145,154122;103177,153892;104037,153719;104381,154007;106157,153430;107017,153142;107934,152796;107705,153603;105298,154757;105180,154724;103521,155391;102145,155795;100082,156314;99230,156242;97446,156591;97388,156718;92631,157641;91542,157353;90625,157353;89020,157872;87587,157987;86154,158045;85999,157978;84693,158211;83117,157929;83174,157872;83461,157468;82142,157295;82773,156949;84664,156891;86498,156834;89135,156891;90969,156718;94408,155968;96700,155449;98420,155391;98540,155336;96872,155392;94580,155911;91141,156660;89307,156834;86670,156776;84836,156834;82945,156891;83002,156660;83403,156084;101056,153142;113035,148585;116188,146912;117964,145990;119798,145009;123237,142933;125988,140798;131147,136761;132580,135607;133955,134396;136019,132492;136878,131050;138113,129911;138123,129839;136936,130935;136076,132377;134013,134280;132637,135492;131204,136645;126046,140683;123295,142817;119856,144894;118022,145874;116245,146797;113093,148470;101114,153027;83461,155968;82142,155968;81970,155507;80595,155449;79334,155968;75666,156026;72972,155911;71654,155795;70336,155565;71130,154712;70966,154757;68007,154206;67871,154238;62197,153200;59962,152738;58013,152392;55663,151296;52740,150200;49702,148989;50218,148585;52339,148989;53256,149796;56408,150719;62655,152334;64203,152623;65865,152911;67699,153315;69720,153755;69877,153719;71768,154007;71826,153892;74577,154007;75035,154065;79277,154065;82372,154180;86040,153892;86498,153892;86670,154353;90281,153892;92688,153315;94064,153084;94924,152969;96815,152507;98363,152161;99910,151758;102749,151263;103120,151123;100139,151642;98592,152046;97044,152392;95153,152854;94293,152969;92918,153200;89192,153546;86670,153776;86212,153776;82544,154065;79449,153949;75207,153949;74749,153892;72972,153142;71998,153776;71995,153781;72800,153257;74577,154007;71826,153892;71847,153878;70049,153603;67928,153142;66094,152738;64432,152450;62885,152161;56637,150546;53485,149623;52568,148816;50447,148412;47295,146797;46378,146855;43111,145182;42538,144144;42652,144086;44658,145182;46664,146278;47238,145932;44888,144375;42939,143509;40245,141952;37953,140452;34342,138895;32966,137741;33253,137626;34628,138030;31762,135030;30158,133704;28667,132377;26776,130820;24025,127762;23836,127169;23280,126609;21388,124532;21159,123494;20414,122456;20325,122316;19440,121706;17720,119226;16746,116919;16631,116919;15313,114381;14052,111843;12734,108901;11530,105902;12734,107920;13938,110458;14339,111843;14504,112087;14300,111019;13768,110047;12902,108087;11874,106363;10613,102902;9533,99355;9178,98320;7633,92114;6950,87608;6945,87732;7002,88655;7289,90789;7633,92981;7060,91078;6658,88655;6200,88655;5913,86463;5512,85079;5168,83752;4194,82714;3907,82714;3621,81272;3506,79426;3735,76831;3850,75908;4045,75275;3950,73831;4079,71697;4309,71264;4309,71005;3850,71870;3449,71293;2704,70255;2568,69433;2532,69505;2303,71812;2131,74120;1959,75908;1959,79599;2016,81503;2131,83406;1615,85194;1500,85194;1156,81733;1156,78157;1443,75389;1958,75907;1500,75331;1385,73254;1500,70082;1557,69217;1729,67775;2417,65179;2760,63455;2646,63045;2245,65352;1557,67948;1385,69390;1328,70255;1214,73427;1328,75504;1042,78273;1042,81849;1385,85310;1500,85310;2245,88597;2646,91308;3506,94077;4860,100031;4978,101172;5226,101172;6487,104229;6945,105786;6085,104460;5168,102383;5111,102960;4612,101404;4251,101460;3850,100134;2474,96961;1615,94135;1557,91770;1156,89001;870,86232;239,84214;640,73485;1042,70716;698,69217;1385,65064;1557,64083;2016,60738;3220,58315;2933,61603;3219,61039;3391,59692;3449,58200;3965,56296;4767,53412;5741,50470;5814,50388;6257,48048;6888,46375;7633,44991;9123,42107;10327,39511;12046,36166;13307,34724;14339,32705;15198,31436;16115,30974;16345,30628;17262,28783;19039,26706;19087,27574;18957,27939;20815,26014;21732,24803;22936,23649;23040,23765;22993,23707;24483,22207;25974,20823;27579,19092;29814,17419;32221,15631;33660,14621;34628,13728;36348,12690;38182,11709;38425,11583;39049,10967;40073,10209;41198,9633;41994,9448;42136,9344;57726,2999;58305,2873;59904,2307;61007,2084;61583,2079;61796,2019;74863,288;78575,274;82544,346;82618,402;84550,173;86326,461;88103,807;89020,1017;88046,750;86269,404;84492,115;8449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group id="Group 34" o:spid="_x0000_s1043" style="position:absolute;left:7184;top:53993;width:4483;height:3886" coordsize="448874,3888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Freeform: Shape 10" o:spid="_x0000_s1044" style="position:absolute;left:54427;width:394447;height:388891;rotation:180;flip:x;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XuB8QA&#10;AADbAAAADwAAAGRycy9kb3ducmV2LnhtbESPQWvCQBSE7wX/w/IKvdVNKhZJs5FiEaRerAqlt0f2&#10;NRvMvg27a4z/3hUKPQ4z8w1TLkfbiYF8aB0ryKcZCOLa6ZYbBcfD+nkBIkRkjZ1jUnClAMtq8lBi&#10;od2Fv2jYx0YkCIcCFZgY+0LKUBuyGKauJ07er/MWY5K+kdrjJcFtJ1+y7FVabDktGOxpZag+7c9W&#10;wWK9Hb6P859T/mF2bjtu/CfmXqmnx/H9DUSkMf6H/9obrWA2h/uX9ANk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517gfEAAAA2wAAAA8AAAAAAAAAAAAAAAAAmAIAAGRycy9k&#10;b3ducmV2LnhtbFBLBQYAAAAABAAEAPUAAACJAw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731f1c [3208]" o:opacity2="19005f" focusposition="1" focussize="" focus="100%" type="gradientRadial"/>
                  <v:stroke joinstyle="miter"/>
                  <v:path arrowok="t" o:connecttype="custom" o:connectlocs="214450,386782;212607,387774;212717,387821;229778,376715;223818,378132;214877,379267;214451,378132;220695,377565;229778,376715;245282,375230;244917,375333;245104,375297;134059,373099;140374,374730;143070,374871;150592,378558;153997,379267;154210,379338;154991,378558;157971,379409;160951,380117;166823,381482;166911,381393;173723,382528;176987,383095;180251,383378;186921,383662;196003,383520;196397,383520;197280,383024;199267,382386;201289,382350;202673,382528;203045,383520;206220,383520;205227,384938;204660,385647;202815,386498;199409,386498;195010,386214;185502,385930;178406,385363;172162,384513;165918,383520;156410,382102;149031,379692;149116,379630;144773,378274;140942,376573;136542,375155;132001,373595;134059,373099;217595,370059;215427,370390;200432,371146;205369,371752;206646,371469;215445,370476;216893,370195;231067,368005;223703,369128;226230,369200;229866,368527;257950,367677;234852,373823;246541,371221;109863,364805;126183,371752;132001,373595;136401,375155;140800,376573;144631,378274;143780,378983;141509,378558;133420,375580;129447,374021;125473,372319;120223,370476;115682,368491;112134,366648;109863,364805;116533,361260;124338,365230;123345,365797;114263,361402;116533,361260;87725,351619;97375,357007;99362,359275;94821,356865;91415,354738;87725,351619;104647,347981;104648,348021;105127,348601;105180,348358;311892,338674;311376,338717;302862,344814;294489,349351;288529,352895;285265,354313;281859,355731;277743,357858;274621,359701;270080,361544;265397,363245;264120,364521;262133,365230;257166,366081;250780,368066;244962,369909;238576,371752;230629,373737;219418,375580;219134,376006;213744,377352;213884,377424;219870,375928;219986,375580;231197,373737;239144,371752;245530,369909;251348,368066;257734,366081;262701,365230;259339,367246;259437,367215;262985,365088;264972,364380;265104,364343;265965,363387;270648,361686;275189,359843;278311,357999;282426,355873;285832,354455;288168,353440;289380,352612;295340,349067;303713,344530;68543,336713;69082,337175;69266,337269;312844,333012;312795,333046;312795,333086;313021,333118;313079,333046;315910,330896;315072,331474;314924,331628;315498,331261;56956,323754;62316,330059;58066,324964;325958,323750;325945,323755;325851,324397;323581,326949;320884,329927;321047,329889;323581,327091;325851,324539;325958,323750;70827,320557;71108,320899;71122,320852;49835,317308;53525,319718;53706,319931;55387,320303;59201,323830;64452,328083;66723,331202;68000,332762;73392,337299;71831,338575;66809,333000;66581,333046;71333,338322;71831,338575;73392,337299;86874,347933;84178,348783;85171,349492;81197,349634;78643,347933;76231,346090;70270,341127;64736,336165;59627,331202;57215,328792;54944,326240;55795,325106;58634,327658;61756,330068;65587,334180;65913,334459;61756,330068;58776,327658;55937,325106;52815,321278;49835,317308;362464,294765;362392,294795;360842,298512;360974,277002;357213,282429;355368,285832;353524,288951;349124,294765;345293,300578;341887,305256;341603,305430;341371,305774;341745,305540;345151,300861;348983,295048;353382,289235;355227,286116;357071,282713;360903,277184;375662,275057;373817,280586;370553,286541;367289,292638;364309,296466;366296,292496;367999,288526;369276,286400;370979,283564;372540,280728;375662,275057;366476,262903;363032,268960;362968,269106;366438,263005;368365,249185;364225,260487;355516,278272;354241,280286;354233,280303;351253,285407;348273,290937;344867,295190;342029,300011;325283,318868;319749,323546;319218,323950;318989,324181;316675,326066;314782,328225;307828,333471;306739,334159;303779,336569;303352,336847;302720,337441;297185,341127;291651,344530;291017,344851;287270,347283;286108,347868;284981,348642;281149,350769;277569,352171;269590,356192;250870,363168;237826,366519;248368,364521;250355,364096;256741,361827;260714,360551;267100,357290;274338,354738;278974,352922;281007,351761;282852,351194;285407,349776;286078,349310;287819,347649;291651,345381;296010,343246;297611,342261;303145,338575;305558,336307;308254,334605;315208,329359;320175,324681;325709,320002;342455,301145;344759,297231;344867,296891;348557,291220;349692,289519;351202,287427;351679,286541;354659,281437;360477,269386;366154,256483;367821,251237;383892,236634;383467,236918;383467,236918;385233,228231;385182,228482;385595,228978;386873,230396;387724,229828;387746,229720;387156,230112;385737,228836;383968,212125;383869,212131;383689,212141;383751,212815;383609,216359;383041,218486;379635,223874;378784,228553;377932,230112;376513,236918;374952,242305;373249,247551;372256,251663;371121,255916;372026,254509;372824,251521;373533,247268;375236,242022;376797,236634;378216,229828;379068,228269;379919,223590;383325,218202;381054,229119;379351,238194;375520,249820;374762,250998;374438,252762;373391,255775;369418,264423;367573,268960;366438,271371;365018,273923;361187,280728;357071,287392;351821,296324;346002,305115;342171,310077;338055,314898;336636,316883;335075,318868;332663,320852;328717,325217;328831,325673;324716,329927;320317,333046;316769,335881;313408,338335;313931,338292;317620,335598;321168,332762;325567,329643;329683,325390;329541,324822;333514,320427;335927,318442;337488,316457;338907,314472;343022,309652;346854,304689;352672,295899;357923,286967;362038,280303;365870,273497;367289,270945;368424,268535;370269,263998;374243,255349;375804,249536;379635,237910;381338,228836;383609,217919;384121,216001;383751,215934;383892,212389;387014,209128;385362,216008;385362,216008;387015,209128;388292,207710;387440,209554;387245,213417;387156,217068;385737,221431;385737,221929;387440,217068;387724,209554;388386,208121;382190,201614;381260,203810;380912,207002;380465,205511;380301,205721;380771,207285;380487,209554;381054,211397;381494,211372;381196,210404;381480,208136;382190,201614;394110,197786;394394,197927;394252,203882;394394,207994;393968,215508;393542,219762;392265,226000;391840,231246;389711,240887;387724,249253;384176,250812;384460,249962;385028,244007;387156,237768;388859,236776;388859,236776;390704,226000;391698,220896;392549,215650;393259,210688;393542,206009;393684,202039;393968,199912;394110,197786;19987,132046;20057,132082;20064,132062;28549,111724;25427,117537;22872,119664;22866,119800;22619,125227;22626,125215;22872,119806;25427,117679;28549,111866;28655,111937;28708,111830;30251,99389;28265,100807;25285,107045;25966,107590;25989,107495;25427,107045;28407,100807;30166,99551;41179,91308;40999,91451;40239,94374;39760,95845;26704,119664;24859,125477;23156,131432;19466,143909;17054,152416;15919,158796;15351,162057;14925,165318;13648,174108;13222,179496;13932,185167;14264,182077;14216,181055;14783,175101;16060,166310;17073,165096;18544,155261;18473,153550;19875,149534;20709,146163;20460,146744;19608,146461;17480,152557;17621,155960;16628,162482;16486,163616;15067,165318;15493,162057;16060,158796;17196,152416;19608,143909;23298,131432;25001,125477;26846,119664;39901,95845;41179,91308;43733,77129;43733,77129;44442,77697;44442,77696;69304,56944;69277,56965;69194,57059;68035,58272;67742,58698;67551,58914;66723,60116;58066,70324;55654,73159;53241,76137;42573,87917;53383,75995;55795,73018;58208,70182;66864,59974;67742,58698;69194,57059;72907,47167;71682,47593;70771,47931;70554,48206;68993,49624;65020,52176;62323,55153;59769,58130;58066,59690;58008,59618;56399,61551;53667,64936;49268,69757;49977,70607;49991,70595;49409,69898;53809,65078;58208,59690;59911,58131;62465,55153;65161,52176;69135,49624;70696,48206;72399,47568;72936,47401;278453,21551;285690,24812;288812,27364;281859,23961;278453,21551;254896,11201;260572,12477;268519,16447;254896,11201;169466,10261;166486,10634;160100,11484;153856,12902;151159,13753;148037,14603;141206,15944;139948,16447;131292,19424;122777,22827;116817,25521;112844,27080;103052,31617;98369,34595;93828,37572;86590,42960;79778,48348;73259,54030;73818,54728;75202,53780;76379,52903;80630,49198;87441,43811;94679,38423;99220,35445;103903,32468;113695,27931;117526,25946;123487,23252;132001,19849;140658,16872;144294,16158;146051,15559;169960,10405;220217,7213;223250,7514;227365,8932;224243,8507;217715,7231;220217,7213;236731,6097;242550,6522;249645,9357;240847,7798;236731,6097;189262,6061;172872,6947;161519,8507;156126,9925;151443,11626;144915,12477;120223,21976;111282,25946;108586,26938;106174,28215;101633,30625;94537,34311;89144,38565;73534,50758;70272,53592;67081,56503;67148,56571;42598,85353;37631,92158;35360,96270;33090,100098;28832,108038;24201,115329;24149,115552;22588,119806;21453,121791;21169,122074;19910,126257;19608,128738;19324,132282;17338,138096;15493,143909;13506,152416;12371,160214;11661,168012;12655,162624;12747,162179;12938,160072;14074,152274;14429,152392;14460,152261;14074,152132;16061,143625;17905,137812;19883,132026;19750,131999;20034,128454;21595,121791;22730,119806;22768,119702;24291,115552;28974,108180;33232,100240;35502,96412;37773,92300;42740,85494;67290,56713;73818,50758;89428,38565;94821,34311;101916,30625;106457,28215;108870,26939;111566,25946;120507,21976;145199,12477;151727,11626;156410,9925;161803,8507;173155,6947;189546,6114;202720,6556;209201,0;215870,425;222682,1134;227223,2269;230203,3686;233893,2977;239428,4253;242833,5246;242692,5388;242550,6380;236731,5955;234745,5388;232758,4962;228926,4112;225095,3261;221121,2694;216722,2694;213174,2694;207640,2694;207380,2611;204943,3828;205795,5246;214309,6947;210520,7013;210584,7018;214593,6947;217999,7373;224527,8649;227649,9074;232900,10208;238292,11343;243543,12619;248794,14178;251348,14887;253903,15738;253935,15768;255767,16083;260206,17731;260826,18670;260998,18715;264972,20275;268377,21693;271783,23252;274338,24670;276041,25521;277885,26513;284129,30058;292076,35162;296192,37998;296311,38083;298414,39359;378500,189846;378440,191032;380061,191264;381622,192398;382331,196226;385028,200763;386163,200866;386163,199771;387317,196569;387298,195943;388434,192114;389995,192114;392407,190555;392691,196793;391981,199771;391130,202606;390704,207285;390562,209695;390278,212106;389673,212509;389711,212673;390291,212287;390562,209979;390704,207569;391130,202890;391981,200054;392691,197077;393826,197928;393684,200054;393401,202181;393259,206151;392975,210830;392265,215792;391414,221038;390420,226142;388576,236918;386873,237910;384744,244149;384176,250103;383892,250954;381480,257476;380770,258043;377790,264990;380912,258043;381622,257476;377081,270378;374668,271654;374168,272654;374243,272788;374810,271654;377223,270378;375520,275199;372398,280870;370837,283706;369134,286541;367857,288668;366012,292780;364025,296750;360903,301003;357781,304973;357911,304705;354375,309510;346712,317875;345203,320194;346712,318017;354375,309652;348557,318442;345559,321579;343152,323347;343022,323546;341518,324703;341461,325106;334791,331911;327696,338433;327368,338671;325000,341694;319323,345948;314018,349923;313999,349946;319323,346090;325000,341836;320317,346515;316503,348996;313864,350109;313789,350201;310950,352045;309881,352540;307190,354721;304565,356582;300591,359134;299314,359275;297894,359906;297674,360073;299456,359417;300733,359275;295624,363104;292360,364805;289096,366365;286791,366710;286400,366932;275615,371610;275065,371735;271783,373879;273628,374446;266816,377424;267384,375439;265113,376289;262985,376998;258586,378416;257998,377711;255889,378132;253335,378700;248084,379976;247911,380056;252909,378841;255463,378274;257592,377849;258444,378558;262843,377140;264971,376431;267242,375580;266674,377565;260714,380401;260422,380319;256315,381960;252909,382953;247800,384229;245689,384052;241274,384910;241130,385221;229352,387490;226656,386781;224385,386781;220412,388057;216864,388341;213316,388482;212931,388317;209697,388890;205795,388199;205937,388057;206646,387065;203382,386639;204943,385789;209626,385647;214168,385505;220695,385647;225236,385221;233751,383378;239428,382102;243685,381960;243981,381823;239853,381961;234177,383237;225662,385080;221121,385505;214593,385363;210052,385505;205369,385647;205511,385080;206504,383662;250213,376431;279872,365230;287677,361119;292076,358850;296618,356440;305132,351336;311944,346090;324716,336165;328264,333329;331669,330352;336778,325673;338907,322129;341965,319328;341989,319152;339049,321845;336920,325390;331811,330068;328405,333046;324858,335881;312086,345806;305274,351052;296760,356156;292218,358566;287819,360835;280014,364947;250355,376147;206646,383378;203382,383378;202957,382244;199551,382102;196429,383378;187346,383520;180677,383237;177413,382953;174149,382386;176115,380291;175710,380401;168384,379046;168047,379125;153998,376573;148463,375439;143638,374588;137820,371894;130582,369200;123061,366223;124338,365230;129589,366223;131860,368208;139665,370476;155133,374446;158964,375155;163080,375864;167621,376856;172625,377938;173013,377849;177697,378558;177838,378274;184650,378558;185785,378700;196287,378700;203950,378983;213032,378274;214167,378274;214593,379409;223534,378274;229494,376856;232900,376289;235028,376006;239711,374871;243543,374021;247375,373028;254403,371813;255322,371469;247942,372745;244111,373737;240279,374588;235596,375722;233467,376006;230062,376573;220837,377424;214593,377991;213458,377991;204376,378700;196713,378416;186211,378416;185076,378274;180677,376431;178264,377991;178258,378003;180251,376715;184650,378558;177839,378274;177892,378239;173439,377565;168189,376431;163647,375439;159532,374730;155700,374021;140232,370051;132427,367782;130157,365797;124906,364805;117101,360835;114830,360977;106741,356865;105322,354313;105606,354171;110573,356865;115540,359559;116959,358708;111141,354880;106316,352753;99646,348925;93969,345239;85029,341411;81623,338575;82333,338292;85739,339284;78643,331911;74670,328651;70980,325390;66297,321561;59485,314047;59018,312588;57640,311211;52957,306107;52390,303555;50545,301003;50325,300659;48132,299160;43875,293063;41462,287392;41179,287392;37915,281154;34793,274915;31529,267684;28549,260312;31529,265274;34509,271512;35502,274915;35913,275517;35407,272892;34090,270502;31945,265683;29400,261446;26278,252939;23603,244218;22725,241676;18899,226421;17208,215346;17196,215650;17338,217919;18047,223165;18899,228553;17480,223874;16486,217919;15351,217919;14641,212531;13648,209128;12797,205867;10384,203315;9674,203315;8965,199771;8681,195234;9249,188854;9533,186585;10016,185029;9781,181481;10100,176235;10668,175172;10668,174534;9533,176660;8539,175242;6694,172690;6357,170670;6269,170847;5701,176518;5275,182190;4850,186585;4850,195659;4991,200338;5275,205017;3998,209412;3714,209412;2863,200905;2863,192114;3572,185309;4849,186584;3714,185167;3430,180063;3714,172265;3856,170138;4282,166594;5985,160214;6833,155975;6552,154968;5559,160639;3856,167019;3430,170564;3288,172690;3005,180488;3288,185593;2579,192398;2579,201189;3430,209695;3714,209695;5559,217777;6552,224441;8681,231246;12034,245881;12326,248686;12939,248686;16061,256200;17196,260028;15067,256767;12797,251663;12655,253081;11420,249257;10526,249394;9533,246133;6127,238335;3998,231388;3856,225575;2863,218769;2153,211964;592,207002;1586,180630;2579,173825;1728,170138;3430,159930;3856,157520;4991,149296;7972,143341;7262,151423;7971,150038;8397,146727;8539,143058;9816,138379;11803,131290;14216,124059;14396,123856;15493,118104;17054,113993;18899,110590;22588,103501;25568,97121;29826,88897;32948,85353;35502,80390;37631,77271;39902,76137;40469,75286;42740,70749;47139,65645;47259,67778;46938,68675;51538,63944;53809,60966;56789,58131;57046,58416;56931,58272;60620,54586;64310,51183;68284,46930;73818,42818;79778,38423;83342,35939;85739,33744;89996,31192;94537,28782;95138,28473;96683,26956;99220,25095;102005,23678;103975,23224;104329,22969;142928,7373;144361,7061;148321,5671;151053,5122;152477,5110;153004,4962;185360,709;194548,673;204376,851;204559,988;209343,425;213742,1134;218141,1985;220411,2500;217999,1843;213600,992;209201,284;209201,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36" o:spid="_x0000_s1045" style="position:absolute;left:54427;width:349261;height:344447;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62aMMA&#10;AADbAAAADwAAAGRycy9kb3ducmV2LnhtbESP3WoCMRCF7wt9hzAF72q2CiJbo7T+gHohuO0DTDfT&#10;zdLNZN1EjT69EYReHs7Px5nMom3EiTpfO1bw1s9AEJdO11wp+P5avY5B+ICssXFMCi7kYTZ9fppg&#10;rt2Z93QqQiXSCPscFZgQ2lxKXxqy6PuuJU7er+sshiS7SuoOz2ncNnKQZSNpseZEMNjS3FD5Vxxt&#10;4n6G5e6w+dnGeC0qP1zsSzkwSvVe4sc7iEAx/Icf7bVWMBzB/Uv6AXJ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e62aMMAAADbAAAADwAAAAAAAAAAAAAAAACYAgAAZHJzL2Rv&#10;d25yZXYueG1sUEsFBgAAAAAEAAQA9QAAAIgD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731f1c [3208]" stroked="f">
                  <v:stroke joinstyle="miter"/>
                  <v:path arrowok="t" o:connecttype="custom" o:connectlocs="189884,342579;188251,343457;188349,343499;203456,333662;198178,334918;190262,335923;189885,334918;195414,334416;203456,333662;217183,332348;216861,332439;217026,332406;118702,330460;124293,331904;126681,332030;133340,335295;136356,335923;136545,335985;137236,335295;139874,336048;142513,336676;147713,337884;147791,337806;153822,338811;156712,339313;159602,339564;165508,339816;173550,339690;173899,339690;174681,339250;176440,338685;178230,338654;179456,338811;179785,339690;182597,339690;181717,340946;181215,341574;179581,342327;176565,342327;172670,342076;164251,341825;157969,341323;152440,340569;146911,339690;138492,338434;131958,336299;132034,336245;128189,335044;124796,333537;120901,332281;116880,330899;118702,330460;192668,327768;190748,328060;177471,328730;181843,329267;182974,329016;190764,328137;192046,327888;204597,325948;198076,326943;200314,327006;203534,326410;228401,325658;207949,331101;218298,328796;97278,323114;111728,329267;116880,330899;120775,332281;124670,333536;128063,335043;127309,335671;125299,335295;118136,332658;114618,331276;111100,329769;106451,328137;102430,326379;99288,324746;97278,323114;103184,319974;110095,323490;109215,323993;101173,320100;103184,319974;77676,311435;86220,316207;87980,318216;83959,316081;80943,314198;77676,311435;92659,308212;92660,308248;93085,308761;93131,308546;276163,299969;275706,300007;268167,305407;260754,309426;255476,312565;252586,313821;249570,315077;245926,316960;243162,318593;239141,320225;234995,321732;233864,322862;232104,323490;227707,324244;222052,326002;216900,327634;211246,329267;204209,331025;194283,332658;194031,333034;189259,334227;189382,334290;194683,332966;194785,332658;204712,331025;211749,329267;217403,327634;222555,326002;228209,324244;232607,323490;229630,325276;229717,325248;232859,323365;234618,322737;234735,322704;235497,321858;239644,320351;243665,318718;246429,317086;250073,315202;253089,313946;255157,313048;256230,312314;261508,309174;268921,305156;60691,298233;61168,298641;61331,298724;277006,294954;276963,294984;276963,295020;277163,295048;277214,294984;279721,293080;278979,293592;278848,293728;279356,293403;50431,286754;55177,292338;51414,287826;288617,286751;288606,286755;288523,287324;286513,289584;284125,292221;284269,292188;286513,289710;288523,287449;288617,286751;62713,283923;62962,284226;62974,284184;44126,281045;47393,283180;47554,283368;49042,283698;52419,286821;57069,290589;59079,293351;60210,294733;64985,298751;63603,299881;59156,294943;58954,294984;58954,294984;63162,299657;63603,299881;64985,298751;76922,308170;74535,308923;75414,309551;71896,309677;69634,308170;67498,306537;62221,302142;57320,297747;52796,293351;50660,291217;48650,288956;49404,287952;51917,290212;54681,292347;58074,295989;58362,296236;54681,292347;52042,290212;49529,287952;46765,284561;44126,281045;320942,261078;320878,261105;319506,264397;319623,245345;316293,250152;314659,253166;313026,255929;309130,261078;305738,266226;302722,270371;302471,270524;302265,270829;302596,270622;305612,266478;309005,261329;312900,256180;314534,253418;316167,250404;319560,245506;329659,244909;328607,247264;326345,251785;328607,247264;329659,244909;332628,243622;330994,248520;328104,253794;325214,259194;322575,262585;324335,259068;325842,255552;326973,253669;328481,251157;329863,248646;332628,243622;324494,232858;321444,238222;321388,238351;324460,232948;326167,220707;322501,230717;314790,246470;313661,248254;313654,248269;311015,252790;308376,257687;305361,261455;302848,265724;288021,282426;283120,286570;282650,286927;282447,287133;280398,288802;278722,290714;272565,295361;271600,295970;268980,298105;268601,298350;268041,298877;263141,302142;258240,305156;257680,305440;254361,307594;253333,308112;252335,308798;248942,310681;245772,311924;238707,315485;222132,321664;210581,324632;219916,322862;221675,322486;227330,320476;230848,319346;236502,316458;242911,314197;247016,312588;248816,311560;250450,311058;252712,309802;253306,309389;254848,307919;258240,305909;262100,304018;263518,303146;268419,299881;270555,297872;272942,296365;279099,291719;283497,287575;288397,283431;303225,266729;305265,263262;305361,262961;308628,257938;309633,256431;310970,254579;311392,253794;314031,249273;319183,238599;324209,227172;325685,222525;339916,209591;339539,209842;339539,209842;341102,202148;341057,202370;341423,202809;342554,204065;343308,203563;343327,203466;342806,203814;341549,202684;339982,187883;339895,187888;339736,187896;339790,188493;339664,191633;339162,193516;336146,198288;335392,202433;334638,203814;333382,209842;331999,214614;330492,219260;329612,222902;328607,226669;329408,225423;330115,222776;330743,219009;332251,214363;333633,209591;334889,203563;335643,202181;336397,198037;339413,193265;337403,202935;335895,210972;332502,221269;331831,222313;331544,223875;330617,226544;327099,234204;325465,238222;324460,240357;323204,242618;319811,248646;316167,254548;311518,262459;306366,270245;302973,274640;299329,278910;298073,280668;296691,282426;294555,284184;291061,288050;291162,288454;287518,292221;283623,294984;280481,297496;277505,299669;277968,299630;281235,297244;284377,294733;288272,291970;291916,288203;291790,287700;295308,283808;297445,282049;298827,280291;300083,278533;303727,274264;307120,269868;312272,262082;316921,254171;320565,248269;323958,242241;325214,239981;326219,237846;327853,233827;331371,226167;332753,221018;336146,210721;337654,202684;339664,193014;340118,191316;339790,191256;339916,188117;342680,185228;341217,191321;341217,191321;342680,185228;343811,183973;343057,185605;343057,185605;342884,189027;342806,192261;341549,196125;341549,196566;343057,192261;343308,185605;343894,184337;338408,178573;337584,180518;337277,183345;336880,182024;336735,182210;337151,183596;336900,185605;337403,187238;337792,187216;337528,186358;337779,184349;338408,178573;348963,175182;349214,175308;349088,180582;349214,184224;348837,190879;348460,194647;347329,200172;346952,204819;345067,213358;343308,220767;340167,222148;340418,221395;340921,216121;342806,210595;344313,209716;344313,209716;345947,200172;346827,195651;347580,191005;348209,186610;348460,182466;348586,178949;348837,177066;348963,175182;17697,116955;17760,116987;17766,116969;25278,98956;22514,104105;20252,105988;20247,106109;20028,110916;20034,110905;20252,106114;22514,104230;25278,99081;25372,99144;25420,99050;26786,88030;25027,89286;22388,94812;22992,95294;23011,95210;22514,94812;25153,89286;26710,88174;36461,80873;36303,81000;35629,83588;35205,84891;23645,105988;22011,111137;20503,116411;17236,127462;15100,134997;14095,140648;13592,143536;13215,146425;12085,154210;11708,158982;12336,164006;12630,161269;12587,160364;13090,155089;14221,147304;15118,146228;16420,137517;16357,136002;17598,132445;18337,129459;18116,129974;17362,129723;15477,135123;15603,138136;14723,143913;14598,144918;13341,146425;13718,143536;14221,140648;15226,134997;17362,127462;20629,116411;22137,111137;23770,105988;35330,84891;36461,80873;38723,68315;38723,68315;39351,68817;39351,68817;61365,50436;61341,50455;61268,50538;60241,51613;59982,51990;59812,52181;59079,53245;51414,62287;49278,64799;47142,67436;37700,77865;47268,67310;49404,64673;51540,62161;59205,53120;59982,51990;61268,50538;64555,41776;63470,42154;62664,42453;62472,42697;61090,43952;57571,46213;55184,48850;52922,51487;51414,52869;51363,52804;49938,54517;47519,57515;43624,61785;44252,62538;44264,62527;43749,61910;47645,57640;51540,52869;53048,51487;55309,48850;57697,46213;61215,43952;62597,42697;64105,42132;64581,41984;246555,19088;252963,21976;255727,24237;249570,21223;246555,19088;225696,9921;230722,11051;237759,14567;225696,9921;150053,9089;147414,9418;141759,10172;136231,11428;133843,12181;131079,12935;125030,14122;123917,14567;116252,17204;108712,20218;103435,22604;99917,23985;91247,28004;87100,30641;83079,33278;76671,38050;70639,42822;64867,47855;65362,48473;66587,47633;67630,46857;71393,43576;77425,38804;83833,34032;87854,31395;92000,28757;100670,24739;104063,22981;109341,20595;116880,17581;124545,14944;127764,14312;129320,13781;150490,9216;194989,6389;197675,6656;201319,7911;198555,7535;192775,6404;194989,6389;209612,5400;214764,5776;221047,8288;213256,6907;209612,5400;167581,5368;153068,6153;143016,7535;138241,8790;134094,10297;128314,11051;106451,19465;98534,22981;96147,23860;94011,24990;89990,27125;83707,30390;78932,34157;65110,44957;62222,47467;59396,50046;59456,50106;37718,75598;33320,81626;31310,85268;29299,88658;25529,95691;21429,102148;21383,102346;20001,106114;18995,107872;18744,108123;17629,111828;17362,114025;17111,117165;15352,122314;13718,127462;11959,134997;10954,141904;10325,148811;11205,144039;11286,143645;11456,141778;12461,134871;12776,134976;12804,134860;12462,134746;14221,127211;15854,122062;17605,116937;17488,116914;17739,113774;19121,107872;20126,106114;20160,106022;21509,102346;25655,95816;29425,88784;31435,85393;33446,81752;37844,75724;59582,50231;65362,44957;79184,34157;83959,30390;90241,27125;94262,24990;96398,23860;98786,22981;106702,19465;128566,11051;134346,10297;138492,8790;143267,7535;153320,6153;167833,5416;179498,5807;185236,0;191141,377;197173,1005;201194,2009;203832,3265;207099,2637;212000,3767;215016,4646;214890,4772;214764,5651;209612,5274;207853,4772;206094,4395;202701,3642;199309,2888;195791,2386;191895,2386;188754,2386;183853,2386;183623,2312;181466,3391;182220,4646;189759,6153;186404,6212;186461,6216;190010,6153;193026,6530;198806,7660;201571,8037;206220,9042;210995,10046;215644,11176;220293,12558;222555,13186;224817,13939;224846,13966;226468,14245;230398,15705;230947,16536;231099,16576;234618,17958;237633,19213;240649,20595;242911,21851;244419,22604;246052,23483;251581,26623;258618,31143;262262,33655;262367,33730;264229,34861;335141,168150;335088,169201;336523,169405;337905,170410;338533,173801;340921,177819;341926,177910;341926,176940;342948,174104;342931,173550;343936,170159;345319,170159;347455,168778;347706,174303;347078,176940;346324,179452;345947,183596;345821,185731;345570,187866;345034,188223;345067,188368;345581,188026;345821,185982;345947,183847;346324,179703;347078,177191;347706,174554;348711,175308;348586,177191;348334,179075;348209,182591;347957,186735;347329,191131;346575,195777;345696,200298;344062,209842;342554,210721;340669,216246;340167,221521;339916,222274;337779,228051;337151,228553;334512,234706;337277,228553;337905,228051;333884,239478;331748,240609;331305,241494;331371,241613;331874,240608;334010,239478;332502,243748;329738,248771;328355,251283;326848,253794;325717,255678;324083,259320;322324,262836;319560,266603;316795,270119;316910,269882;313780,274138;306994,281547;305658,283601;306994,281673;313780,274263;308628,282049;305973,284828;303842,286393;303727,286570;302395,287595;302345,287952;296439,293979;290157,299756;289866,299967;287769,302644;282743,306412;278045,309933;278029,309953;282743,306537;287769,302770;283623,306914;280246,309112;277910,310098;277842,310179;275329,311811;274382,312250;272000,314182;269675,315830;266157,318090;265026,318216;263769,318774;263573,318923;265152,318342;266282,318216;261759,321607;258869,323114;255979,324495;253938,324801;253591,324997;244042,329141;243555,329252;240649,331151;242282,331653;236251,334290;236754,332532;234743,333285;232859,333913;228963,335169;228443,334545;226576,334918;224314,335420;219665,336551;219512,336622;223937,335546;226199,335043;228084,334667;228837,335295;232733,334039;234618,333411;236628,332658;236125,334416;230848,336927;230589,336855;226953,338308;223937,339188;219413,340318;217544,340161;213635,340921;213508,341197;203078,343206;200691,342578;198681,342578;195162,343708;192021,343960;188880,344085;188538,343939;185675,344446;182220,343834;182346,343708;182974,342829;180084,342453;181466,341699;185613,341574;189634,341448;195414,341574;199434,341197;206974,339564;212000,338434;215769,338308;216032,338187;212377,338309;207351,339439;199811,341071;195791,341448;190010,341323;185990,341448;181843,341574;181969,341071;182848,339816;221550,333411;247811,323490;254722,319849;258618,317839;262638,315704;270178,311184;276209,306537;287518,297747;290659,295235;293675,292598;298198,288454;300083,285314;302791,282834;302812,282678;300209,285063;298324,288203;293801,292347;290785,294984;287644,297496;276335,306286;270303,310932;262764,315453;258743,317588;254848,319597;247937,323239;221675,333160;182974,339564;180084,339564;179707,338560;176691,338434;173927,339564;165885,339690;159979,339439;157089,339188;154199,338685;155940,336829;155581,336927;149095,335727;148796,335797;136356,333537;131456,332532;127184,331779;122032,329392;115623,327007;108964,324369;110095,323490;114744,324369;116754,326127;123665,328137;137362,331653;140754,332281;144398,332909;148419,333788;152850,334745;153194,334667;157340,335295;157466,335044;163497,335295;164503,335420;173801,335420;180586,335671;188628,335044;189633,335044;190010,336048;197927,335044;203204,333788;206220,333285;208105,333034;212251,332030;215644,331276;219036,330397;225260,329321;226073,329016;219539,330146;216146,331025;212754,331779;208607,332783;206723,333034;203707,333537;195539,334290;190010,334792;189005,334792;180963,335420;174178,335169;164880,335169;163874,335044;159979,333411;157843,334792;157838,334803;159602,333662;163498,335295;157466,335043;157514,335013;153571,334416;148922,333411;144901,332532;141257,331904;137864,331276;124168,327760;117257,325751;115246,323993;110597,323114;103686,319597;101676,319723;94514,316081;93257,313821;93508,313695;97906,316081;102304,318467;103561,317714;98409,314323;94137,312439;88231,309049;83205,305784;75289,302393;72273,299882;72901,299630;75917,300509;69634,293979;66116,291091;62849,288203;58702,284812;52671,278156;52257,276864;51037,275645;46891,271124;46388,268864;44755,266603;44560,266298;42618,264971;38849,259571;36713,254548;36461,254548;33571,249022;30807,243497;27917,237092;25278,230562;27917,234957;30556,240483;31435,243497;31799,244030;31351,241705;30184,239588;28285,235319;26032,231567;23268,224032;20900,216309;20122,214057;16734,200544;15237,190735;15226,191005;15352,193014;15980,197661;16734,202433;15477,198288;14598,193014;13592,193014;12964,188242;12085,185228;11331,182340;9194,180080;8566,180080;7938,176940;7687,172922;8189,167271;8441,165261;8868,163883;8660,160741;8943,156094;9446,155152;9446,154587;8441,156471;7561,155215;5927,152955;5629,151165;5551,151322;5048,156345;4671,161368;4294,165261;4294,173298;4420,177442;4671,181586;3540,185479;3289,185479;2535,177945;2535,170159;3163,164131;4293,165261;3289,164006;3037,159485;3289,152578;3414,150694;3791,147555;5299,141904;6051,138150;5802,137257;4922,142280;3414,147932;3037,151071;2912,152955;2660,159861;2912,164382;2284,170410;2284,178196;3037,185731;3289,185731;4922,192889;5802,198791;7687,204819;10655,217781;10914,220265;11456,220265;14221,226920;15226,230311;13341,227423;11331,222902;11205,224158;10112,220771;9320,220893;8441,218004;5425,211097;3540,204944;3414,199795;2535,193768;1907,187740;524,183345;1404,159987;2284,153959;1530,150694;3037,141653;3414,139518;4420,132234;7058,126960;6430,134118;7058,132891;7435,129958;7561,126709;8692,122565;10451,116286;12587,109881;12747,109701;13718,104607;15100,100965;16734,97951;20001,91672;22639,86021;26409,78738;29173,75598;31435,71203;33320,68440;35331,67436;35833,66682;37844,62664;41739,58143;41845,60032;41561,60827;45634,56636;47645,53999;50283,51487;50511,51740;50409,51613;53676,48348;56943,45334;60461,41566;65362,37925;70639,34032;73795,31832;75917,29888;79686,27627;83707,25492;84240,25219;85608,23876;87854,22227;90320,20972;92064,20570;92377,20344;126555,6530;127823,6254;131330,5023;133749,4536;135010,4526;135477,4395;164126,628;172262,596;180963,753;181125,875;185361,377;189257,1004;193152,1758;195162,2215;193026,1632;189131,879;185236,251;18523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42" o:spid="_x0000_s1046" style="position:absolute;top:58057;width:159310;height:158211;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1o1sMA&#10;AADbAAAADwAAAGRycy9kb3ducmV2LnhtbESP0WrCQBRE3wv+w3IFX0rdGErR6CoaEAIFodYPuGSv&#10;STB7N+6uJv37riD4OMzMGWa1GUwr7uR8Y1nBbJqAIC6tbrhScPrdf8xB+ICssbVMCv7Iw2Y9elth&#10;pm3PP3Q/hkpECPsMFdQhdJmUvqzJoJ/ajjh6Z+sMhihdJbXDPsJNK9Mk+ZIGG44LNXaU11Rejjej&#10;QB+aXX/avvOicNf+Oy/SfDFPlZqMh+0SRKAhvMLPdqEVfM7g8SX+AL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1o1sMAAADbAAAADwAAAAAAAAAAAAAAAACYAgAAZHJzL2Rv&#10;d25yZXYueG1sUEsFBgAAAAAEAAQA9QAAAIgD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bf678e [3206]" stroked="f">
                  <v:fill opacity="32896f"/>
                  <v:stroke joinstyle="miter"/>
                  <v:path arrowok="t" o:connecttype="custom" o:connectlocs="86612,157353;85868,157756;85913,157776;92803,153257;90396,153834;86785,154296;86613,153834;89135,153603;92803,153257;99065,152653;98918,152695;98993,152681;54144,151786;56695,152450;57784,152507;60821,154007;62197,154296;62283,154324;62598,154007;63802,154353;65005,154642;67377,155197;67412,155161;70164,155622;71482,155853;72800,155968;75494,156084;79162,156026;79321,156026;79678,155824;80480,155565;81297,155550;81856,155622;82006,156026;83289,156026;82888,156603;82658,156891;81913,157237;80538,157237;78761,157122;74921,157007;72055,156776;69533,156430;67011,156026;63171,155449;60191,154469;60225,154443;58471,153892;56924,153200;55147,152623;53313,151988;54144,151786;87883,150550;87007,150684;80951,150992;82945,151238;83461,151123;87014,150719;87599,150605;93324,149714;90350,150171;91370,150200;92839,149926;104181,149581;94853,152081;99573,151022;44372,148412;50963,151238;53313,151988;55090,152623;56866,153200;58414,153892;58070,154180;57153,154007;53886,152796;52281,152161;50676,151469;48556,150719;46722,149912;45289,149162;44372,148412;47066,146970;50218,148585;49817,148816;46149,147028;47066,146970;35431,143048;39328,145240;40130,146163;38296,145182;36921,144317;35431,143048;42265,141568;42265,141584;42459,141820;42480,141721;125967,137781;125759,137799;122320,140279;118939,142125;116531,143567;115213,144144;113838,144721;112176,145586;110915,146336;109081,147086;107189,147778;106673,148297;105871,148585;103865,148931;101286,149739;98936,150489;96357,151239;93147,152046;88619,152796;88504,152969;86327,153517;86384,153546;88801,152937;88848,152796;93376,152046;96586,151239;99165,150489;101515,149739;104094,148931;106100,148585;104742,149405;104782,149393;106215,148528;107017,148239;107071,148224;107418,147835;109310,147143;111144,146393;112405,145643;114067,144778;115443,144201;116386,143789;116875,143452;119283,142010;122664,140164;27683,136984;27901,137172;27975,137210;126352,135478;126332,135492;126332,135508;126423,135521;126447,135492;127590,134617;127252,134852;127192,134915;127424,134765;23003,131712;25168,134276;23452,132204;131648,131710;131643,131712;131605,131973;130688,133011;129599,134223;129665,134207;130688,133069;131605,132031;131648,131710;28606,130411;28719,130550;28725,130531;20128,129089;21618,130070;21691,130156;22370,130308;23910,131742;26031,133473;26948,134742;27464,135376;29642,137222;29011,137741;26983,135473;26891,135492;26891,135492;28810,137638;29011,137741;29642,137222;35087,141548;33998,141894;34399,142183;32794,142240;31762,141548;30788,140798;28381,138779;26146,136761;24082,134742;23108,133761;22191,132723;22535,132262;23681,133300;24942,134280;26489,135953;26621,136067;24942,134280;23738,133300;22592,132262;21331,130704;20128,129089;146393,119918;146364,119930;145738,121442;145791,112692;144272,114900;143527,116284;142782,117553;141005,119918;139458,122283;138082,124186;137967,124257;137873,124397;138025,124302;139400,122398;140948,120033;142724,117668;143470,116399;144215,115015;145762,112766;150369,112492;149889,113573;148857,115650;149889,113573;150369,112492;151723,111900;150978,114150;149660,116572;148341,119053;147138,120610;147940,118995;148628,117380;149144,116515;149832,115361;150462,114208;151723,111900;148013,106956;146622,109420;146596,109479;147997,106997;148776,101375;147104,105973;143587,113208;143072,114028;143068,114035;141865,116111;140661,118361;139286,120091;138139,122052;131376,129724;129141,131627;128926,131791;128834,131885;127899,132652;127135,133531;124326,135665;123886,135944;122691,136925;122518,137038;122263,137280;120028,138780;117792,140164;117537,140294;116023,141284;115554,141522;115099,141837;113551,142702;112105,143272;108883,144908;101322,147746;96053,149109;100311,148297;101114,148124;103693,147201;105298,146682;107877,145355;110800,144317;112673,143578;113494,143106;114239,142875;115271,142298;115542,142108;116245,141433;117792,140510;119553,139641;120200,139241;122435,137741;123409,136818;124498,136126;127307,133992;129313,132089;131548,130185;138311,122514;139242,120921;139286,120783;140776,118476;141234,117784;141844,116933;142037,116572;143240,114496;145590,109593;147883,104344;148556,102210;155047,96269;154875,96384;154875,96384;155589,92850;155568,92952;155735,93154;156251,93731;156595,93500;156603,93456;156365,93616;155792,93096;155078,86298;155038,86300;154965,86304;154990,86579;154933,88021;154703,88886;153328,91078;152984,92981;152640,93616;152067,96384;151436,98576;150749,100710;150347,102383;149889,104113;150255,103541;150577,102325;150863,100595;151551,98461;152182,96269;152755,93500;153099,92866;153442,90962;154818,88770;153901,93212;153213,96903;151666,101633;151359,102112;151229,102830;150806,104056;149201,107574;148456,109420;147997,110401;147424,111439;145877,114208;144215,116919;142094,120552;139744,124129;138197,126147;136534,128109;135961,128916;135331,129724;134356,130531;132763,132307;132809,132492;131147,134223;129370,135492;127937,136645;126580,137644;126791,137626;128281,136530;129714,135376;131491,134107;133153,132377;133096,132146;134700,130358;135675,129551;136305,128743;136878,127936;138541,125974;140088,123956;142438,120379;144559,116746;146221,114035;147768,111266;148341,110228;148800,109247;149545,107401;151150,103883;151780,101518;153328,96788;154016,93096;154933,88655;155139,87875;154990,87848;155047,86406;156308,85079;155641,87877;155641,87877;156308,85079;156824,84502;156480,85252;156480,85252;156401,86824;156365,88309;155792,90084;155792,90287;156480,88309;156595,85252;156862,84669;154359,82022;153984,82915;153844,84214;153663,83607;153597,83693;153786,84329;153672,85252;153901,86002;154079,85992;153958,85598;154073,84675;154359,82022;159174,80464;159289,80522;159231,82945;159289,84617;159117,87674;158945,89405;158429,91943;158257,94077;157397,97999;156595,101402;155162,102037;155277,101691;155506,99268;156365,96730;157053,96327;157053,96327;157798,91943;158200,89866;158543,87732;158830,85713;158945,83810;159002,82195;159117,81330;159174,80464;8072,53720;8101,53734;8104,53726;11530,45452;10269,47817;9238,48682;9235,48738;9135,50946;9138,50941;9238,48740;10269,47875;11530,45510;11573,45539;11595,45496;12218,40434;11416,41011;10212,43549;10487,43771;10496,43732;10269,43549;11473,41011;12183,40500;16631,37146;16559,37205;16252,38394;16058,38992;10785,48682;10040,51047;9352,53470;7862,58546;6888,62007;6429,64602;6200,65929;6028,67256;5512,70832;5340,73024;5627,75331;5761,74074;5741,73658;5971,71236;6487,67659;6896,67165;7490,63164;7461,62468;8027,60834;8364,59463;8263,59699;7919,59584;7060,62064;7117,63449;6716,66102;6658,66563;6085,67256;6257,65929;6487,64602;6945,62007;7919,58546;9410,53470;10097,51047;10842,48682;16115,38992;16631,37146;17663,31378;17663,31378;17950,31609;17950,31609;27991,23166;27980,23175;27946,23213;27478,23707;27360,23880;27283,23968;26948,24457;23452,28610;22477,29763;21503,30974;17196,35765;21560,30917;22535,29705;23509,28552;27005,24399;27360,23880;27946,23213;29446,19189;28951,19362;28583,19500;28496,19611;27865,20188;26260,21226;25171,22438;24140,23649;23452,24284;23428,24254;22778,25041;21675,26418;19898,28379;20185,28725;20190,28720;19956,28437;21732,26475;23509,24284;24197,23649;25229,22438;26318,21226;27922,20188;28553,19611;29241,19352;29458,19284;112462,8767;115385,10094;116646,11132;113838,9748;112462,8767;102948,4557;105240,5076;108450,6691;102948,4557;68444,4175;67241,4326;64661,4672;62139,5249;61051,5595;59790,5941;57030,6487;56523,6691;53026,7902;49588,9287;47180,10383;45575,11017;41621,12863;39729,14074;37895,15285;34972,17477;32221,19669;29588,21981;29814,22265;30373,21879;30848,21522;32565,20015;35316,17823;38239,15631;40073,14420;41965,13209;45919,11363;47467,10556;49874,9460;53313,8075;56809,6864;58278,6574;58987,6330;68644,4233;88941,2934;90167,3057;91829,3634;90568,3461;87931,2942;88941,2934;95611,2480;97961,2653;100827,3807;97274,3172;95611,2480;76440,2466;69820,2826;65234,3461;63057,4038;61165,4730;58529,5076;48556,8940;44945,10556;43856,10959;42882,11478;41048,12459;38182,13959;36004,15689;29699,20650;28382,21803;27093,22987;27120,23015;17204,34724;15198,37492;14281,39165;13364,40722;11645,43953;9774,46919;9753,47010;9123,48740;8664,49548;8550,49663;8041,51365;7919,52374;7805,53816;7002,56181;6257,58546;5455,62007;4996,65179;4710,68351;5111,66160;5148,65979;5226,65121;5684,61949;5828,61997;5840,61944;5684,61891;6487,58430;7232,56065;8030,53711;7977,53701;8091,52259;8722,49548;9180,48740;9196,48698;9811,47010;11702,44010;13422,40780;14339,39223;15256,37550;17262,34781;27177,23072;29814,20650;36118,15689;38296,13959;41162,12459;42996,11478;43971,10959;45060,10556;48670,8940;58643,5076;61280,4730;63171,4038;65349,3461;69934,2826;76554,2487;81875,2667;84492,0;87186,173;89937,461;91771,923;92975,1500;94465,1211;96700,1730;98076,2134;98019,2192;97961,2596;95611,2423;94809,2192;94007,2019;92459,1673;90912,1327;89307,1096;87530,1096;86097,1096;83862,1096;83757,1062;82773,1557;83117,2134;86556,2826;85025,2853;85051,2855;86670,2826;88046,2999;90682,3518;91943,3692;94064,4153;96242,4614;98363,5134;100483,5768;101515,6056;102547,6403;102560,6415;103300,6543;105093,7214;105343,7595;105412,7614;107017,8248;108393,8825;109768,9460;110800,10036;111488,10383;112233,10786;114755,12228;117964,14305;119627,15458;119675,15493;120524,16012;152869,77234;152845,77717;153500,77811;154130,78273;154417,79830;155506,81676;155964,81718;155964,81272;156430,79969;156423,79715;156881,78157;157512,78157;158486,77523;158601,80061;158314,81272;157970,82426;157798,84329;157741,85310;157626,86290;157382,86454;157397,86521;157631,86364;157741,85425;157798,84444;157970,82541;158314,81387;158601,80176;159059,80522;159002,81387;158887,82253;158830,83868;158715,85771;158429,87790;158085,89924;157684,92001;156939,96384;156251,96788;155391,99326;155162,101749;155047,102095;154073,104748;153786,104979;152583,107805;153844,104979;154130,104748;152296,109997;151322,110516;151120,110923;151150,110977;151379,110516;152353,109997;151666,111958;150405,114265;149774,115419;149086,116572;148571,117438;147826,119110;147023,120725;145762,122456;144501,124071;144554,123962;143126,125917;140031,129320;139421,130263;140031,129378;143126,125974;140776,129551;139565,130827;138593,131546;138540,131627;137933,132098;137910,132262;135216,135030;132350,137684;132218,137780;131261,139010;128969,140741;126826,142358;126818,142367;128969,140798;131261,139068;129370,140971;127830,141981;126764,142434;126734,142471;125587,143221;125155,143422;124068,144310;123008,145067;121403,146105;120887,146163;120314,146419;120225,146487;120945,146220;121461,146163;119397,147720;118079,148412;116761,149047;115830,149187;115672,149277;111316,151181;111094,151232;109768,152104;110513,152334;107762,153546;107992,152738;107075,153084;106215,153373;104438,153949;104201,153663;103349,153834;102317,154065;100197,154584;100127,154617;102145,154122;103177,153892;104037,153719;104381,154007;106157,153430;107017,153142;107934,152796;107705,153603;105298,154757;105180,154724;103521,155391;102145,155795;100082,156314;99230,156242;97446,156591;97388,156718;92631,157641;91542,157353;90625,157353;89020,157872;87587,157987;86154,158045;85999,157978;84693,158211;83117,157929;83174,157872;83461,157468;82142,157295;82773,156949;84664,156891;86498,156834;89135,156891;90969,156718;94408,155968;96700,155449;98420,155391;98540,155336;96872,155392;94580,155911;91141,156660;89307,156834;86670,156776;84836,156834;82945,156891;83002,156660;83403,156084;101056,153142;113035,148585;116188,146912;117964,145990;119798,145009;123237,142933;125988,140798;131147,136761;132580,135607;133955,134396;136019,132492;136878,131050;138113,129911;138123,129839;136936,130935;136076,132377;134013,134280;132637,135492;131204,136645;126046,140683;123295,142817;119856,144894;118022,145874;116245,146797;113093,148470;101114,153027;83461,155968;82142,155968;81970,155507;80595,155449;79334,155968;75666,156026;72972,155911;71654,155795;70336,155565;71130,154712;70966,154757;68007,154206;67871,154238;62197,153200;59962,152738;58013,152392;55663,151296;52740,150200;49702,148989;50218,148585;52339,148989;53256,149796;56408,150719;62655,152334;64203,152623;65865,152911;67699,153315;69720,153755;69877,153719;71768,154007;71826,153892;74577,154007;75035,154065;79277,154065;82372,154180;86040,153892;86498,153892;86670,154353;90281,153892;92688,153315;94064,153084;94924,152969;96815,152507;98363,152161;99910,151758;102749,151263;103120,151123;100139,151642;98592,152046;97044,152392;95153,152854;94293,152969;92918,153200;89192,153546;86670,153776;86212,153776;82544,154065;79449,153949;75207,153949;74749,153892;72972,153142;71998,153776;71995,153781;72800,153257;74577,154007;71826,153892;71847,153878;70049,153603;67928,153142;66094,152738;64432,152450;62885,152161;56637,150546;53485,149623;52568,148816;50447,148412;47295,146797;46378,146855;43111,145182;42538,144144;42652,144086;44658,145182;46664,146278;47238,145932;44888,144375;42939,143509;40245,141952;37953,140452;34342,138895;32966,137741;33253,137626;34628,138030;31762,135030;30158,133704;28667,132377;26776,130820;24025,127762;23836,127169;23280,126609;21388,124532;21159,123494;20414,122456;20325,122316;19440,121706;17720,119226;16746,116919;16631,116919;15313,114381;14052,111843;12734,108901;11530,105902;12734,107920;13938,110458;14339,111843;14504,112087;14300,111019;13768,110047;12902,108087;11874,106363;10613,102902;9533,99355;9178,98320;7633,92114;6950,87608;6945,87732;7002,88655;7289,90789;7633,92981;7060,91078;6658,88655;6200,88655;5913,86463;5512,85079;5168,83752;4194,82714;3907,82714;3621,81272;3506,79426;3735,76831;3850,75908;4045,75275;3950,73831;4079,71697;4309,71264;4309,71005;3850,71870;3449,71293;2704,70255;2568,69433;2532,69505;2303,71812;2131,74120;1959,75908;1959,79599;2016,81503;2131,83406;1615,85194;1500,85194;1156,81733;1156,78157;1443,75389;1958,75907;1500,75331;1385,73254;1500,70082;1557,69217;1729,67775;2417,65179;2760,63455;2646,63045;2245,65352;1557,67948;1385,69390;1328,70255;1214,73427;1328,75504;1042,78273;1042,81849;1385,85310;1500,85310;2245,88597;2646,91308;3506,94077;4860,100031;4978,101172;5226,101172;6487,104229;6945,105786;6085,104460;5168,102383;5111,102960;4612,101404;4251,101460;3850,100134;2474,96961;1615,94135;1557,91770;1156,89001;870,86232;239,84214;640,73485;1042,70716;698,69217;1385,65064;1557,64083;2016,60738;3220,58315;2933,61603;3219,61039;3391,59692;3449,58200;3965,56296;4767,53412;5741,50470;5814,50388;6257,48048;6888,46375;7633,44991;9123,42107;10327,39511;12046,36166;13307,34724;14339,32705;15198,31436;16115,30974;16345,30628;17262,28783;19039,26706;19087,27574;18957,27939;20815,26014;21732,24803;22936,23649;23040,23765;22993,23707;24483,22207;25974,20823;27579,19092;29814,17419;32221,15631;33660,14621;34628,13728;36348,12690;38182,11709;38425,11583;39049,10967;40073,10209;41198,9633;41994,9448;42136,9344;57726,2999;58305,2873;59904,2307;61007,2084;61583,2079;61796,2019;74863,288;78575,274;82544,346;82618,402;84550,173;86326,461;88103,807;89020,1017;88046,750;86269,404;84492,115;8449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shape id="Freeform: Shape 43" o:spid="_x0000_s1047" style="position:absolute;left:81534;top:67056;width:19945;height:19685;rotation:180;flip:x y;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ewk8YA&#10;AADbAAAADwAAAGRycy9kb3ducmV2LnhtbESPS2sCQRCE70L+w9CCl6Cz0UR0dZSgJIgQwcfBY7PT&#10;7iM7PcvO6K7/3gkEPBZV9RU1X7amFDeqXW5ZwdsgAkGcWJ1zquB0/OpPQDiPrLG0TAru5GC5eOnM&#10;Mda24T3dDj4VAcIuRgWZ91UspUsyMugGtiIO3sXWBn2QdSp1jU2Am1IOo2gsDeYcFjKsaJVR8nu4&#10;GgWvEY12231RNHJYfdzP0/XP97FQqtdtP2cgPLX+Gf5vb7SC9xH8fQk/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Cewk8YAAADbAAAADwAAAAAAAAAAAAAAAACYAgAAZHJz&#10;L2Rvd25yZXYueG1sUEsFBgAAAAAEAAQA9QAAAIsD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bf678e [3206]" stroked="f">
                <v:fill opacity="39321f"/>
                <v:stroke joinstyle="miter"/>
                <v:path arrowok="t" o:connecttype="custom" o:connectlocs="1084374,1957824;1075052,1962844;1075611,1963083;1161879,1906865;1131741,1914042;1086534,1919783;1084381,1914042;1115954,1911171;1161879,1906865;1240275,1899352;1238433,1899872;1239377,1899688;677874,1888564;709806,1896818;723440,1897535;761471,1916195;778693,1919783;779771,1920143;783717,1916195;798785,1920501;813855,1924089;843547,1930995;843993,1930549;878437,1936290;894940,1939161;911445,1940596;945171,1942032;991096,1941313;993089,1941313;997554,1938801;1007600,1935572;1017826,1935393;1024822,1936289;1026705,1941313;1042761,1941313;1037738,1948490;1034868,1952079;1025539,1956385;1008317,1956385;986073,1954950;937995,1953514;902116,1950644;870543,1946338;838970,1941313;790892,1934137;753579,1921937;754010,1921623;732051,1914760;712676,1906148;690432,1898971;667469,1891076;677874,1888564;1100276,1873178;1089313,1874851;1013490,1878680;1038456,1881746;1044914,1880311;1089404,1875287;1096725,1873863;1168400,1862779;1131161,1868463;1143940,1868828;1162328,1865419;1304334,1861119;1187539,1892227;1246643,1879055;555528,1846580;638048,1881746;667469,1891076;689714,1898970;711959,1906147;731333,1914759;727028,1918348;715547,1916194;674645,1901124;654553,1893229;634461,1884617;607910,1875287;584948,1865240;567009,1855910;555528,1846580;589254,1828639;628720,1848734;623698,1851604;577773,1829356;589254,1828639;443586,1779837;492381,1807108;502427,1818591;479465,1806390;462243,1795626;443586,1779837;529150,1761421;529157,1761625;531581,1764559;531847,1763330;1577091,1714311;1574485,1714528;1531430,1745388;1489093,1768354;1458955,1786295;1442451,1793472;1425229,1800649;1404419,1811414;1388632,1820744;1365670,1830074;1341990,1838686;1335532,1845145;1325486,1848734;1300371,1853040;1268080,1863087;1238659,1872417;1206368,1881747;1166184,1891794;1109496,1901124;1108061,1903277;1080805,1910092;1081511,1910454;1111779,1902885;1112366,1901124;1169055,1891794;1209239,1881747;1241530,1872417;1270951,1863087;1303241,1853040;1328357,1848734;1311355,1858936;1311852,1858781;1329792,1848016;1339838,1844428;1340507,1844242;1344861,1839403;1368541,1830791;1391503,1821462;1407290,1812132;1428099,1801367;1445321,1794190;1457131,1789055;1463261,1784860;1493399,1766919;1535736,1743953;346591,1704386;349315,1706723;350245,1707197;1581907,1685651;1581661,1685821;1581661,1686026;1582801,1686188;1583096,1685821;1597410,1674938;1593173,1677866;1592424,1678644;1595329,1676784;288000,1638789;315101,1670703;293612,1644913;1648216,1638768;1648152,1638791;1647677,1642043;1636196,1654961;1622562,1670032;1623384,1669843;1636196,1655678;1647677,1642760;1648216,1638768;358137,1622607;359558,1624338;359629,1624101;251994,1606158;270651,1618359;271567,1619438;280068,1621320;299353,1639171;325904,1660702;337385,1676491;343843,1684385;371110,1707351;363217,1713810;337823,1685589;336668,1685821;360699,1712526;363217,1713810;371111,1707351;439280,1761176;425647,1765482;430670,1769071;410577,1769788;397661,1761176;385463,1751847;355325,1726728;327339,1701610;301506,1676491;289308,1664290;277826,1651372;282132,1645631;296483,1658549;312270,1670749;331644,1691562;333291,1692975;312270,1670749;297201,1658549;282849,1645631;267062,1626253;251994,1606158;1832812,1492048;1832448,1492204;1824611,1511017;1825278,1402138;1806262,1429610;1796933,1446834;1787605,1462623;1765360,1492048;1745986,1521473;1728764,1545156;1727328,1546034;1726153,1547775;1728046,1546592;1745268,1522909;1764643,1493484;1786887,1464059;1796216,1448270;1805544,1431046;1824919,1403056;1899547,1392292;1890218,1420281;1873714,1450423;1857210,1481283;1842141,1500660;1852187,1480565;1860798,1460470;1867256,1449706;1875866,1435352;1883760,1420999;1899547,1392292;1853100,1330773;1835682,1361431;1835362,1362168;1852904,1331289;1862653,1261334;1841718,1318539;1797681,1408566;1791234,1418761;1791193,1418845;1776123,1444682;1761054,1472671;1743833,1494202;1729481,1518603;1644807,1614053;1616821,1637737;1614136,1639779;1612978,1640951;1601276,1650492;1591707,1661420;1556545,1687974;1551036,1691455;1536071,1703656;1533910,1705060;1530712,1708069;1502727,1726729;1474741,1743953;1471538,1745577;1452590,1757886;1446716,1760849;1441016,1764765;1421641,1775531;1403538,1782631;1363192,1802985;1268535,1838294;1202574,1855256;1255881,1845145;1265927,1842991;1298218,1831509;1318310,1825050;1350601,1808543;1387197,1795625;1410644,1786429;1420924,1780554;1430251,1777684;1443168,1770507;1446562,1768147;1455367,1759742;1474741,1748259;1496783,1737453;1504880,1732469;1532865,1713810;1545064,1702327;1558698,1693715;1593859,1667161;1618974,1643477;1646960,1619795;1731633,1524343;1743286,1504531;1743833,1502813;1762490,1474106;1768230,1465494;1775863,1454905;1778276,1450423;1793345,1424587;1822766,1363584;1851469,1298276;1859901,1271721;1941165,1197801;1939013,1199236;1939013,1199236;1947943,1155267;1947686,1156537;1949776,1159047;1956235,1166223;1960540,1163353;1960649,1162802;1957670,1164788;1950494,1158328;1941547,1073741;1941046,1073769;1940139,1073820;1940448,1077231;1939731,1095174;1936861,1105938;1919639,1133210;1915334,1156894;1911028,1164788;1903852,1199236;1895959,1226508;1887348,1253062;1882325,1273875;1876584,1295405;1881163,1288283;1885195,1273157;1888783,1251626;1897394,1225073;1905287,1197801;1912463,1163353;1916769,1155458;1921074,1131775;1938296,1104503;1926815,1159764;1918204,1205695;1898829,1264545;1894997,1270507;1893358,1279437;1888066,1294688;1867974,1338466;1858645,1361431;1852904,1373632;1845728,1386550;1826354,1420999;1805544,1454729;1778994,1499943;1749573,1544439;1730199,1569557;1709389,1593958;1702213,1604006;1694320,1614053;1682121,1624101;1662170,1646194;1662746,1648502;1641937,1670032;1619692,1685821;1601753,1700174;1584758,1712595;1587401,1712375;1606058,1698739;1623998,1684385;1646242,1668597;1667052,1647066;1666334,1644196;1686427,1621948;1698626,1611901;1706519,1601853;1713694,1591806;1734504,1567405;1753879,1542286;1783300,1497790;1809850,1452576;1830660,1418845;1850034,1384397;1857210,1371479;1862950,1359279;1872279,1336313;1892371,1292534;1900264,1263110;1919639,1204260;1928250,1158329;1939731,1103068;1942320,1093361;1940448,1093020;1941165,1075079;1956952,1058572;1948597,1093393;1948597,1093393;1956953,1058573;1963411,1051395;1959105,1060725;1958119,1080281;1957670,1098762;1950494,1120845;1950494,1123368;1959105,1098762;1960540,1060725;1963886,1053475;1932555,1020535;1927853,1031651;1926097,1047807;1923833,1040260;1923005,1041325;1925380,1049242;1923944,1060725;1926815,1070055;1929039,1069931;1927532,1065031;1928967,1053548;1932555,1020535;1992832,1001158;1994267,1001875;1993549,1032017;1994267,1052830;1992114,1090867;1989961,1112397;1983503,1143975;1981350,1170529;1970586,1219331;1960540,1261674;1942601,1269569;1944037,1265263;1946907,1235120;1957670,1203542;1966281,1198519;1966281,1198518;1975610,1143975;1980632,1118139;1984938,1091585;1988526,1066466;1989961,1042783;1990679,1022688;1992114,1011923;1992832,1001158;101064,668396;101421,668574;101455,668474;144357,565529;128571,594953;115654,605719;115623,606406;114374,633880;114411,633815;115654,606436;128571,595670;144357,566246;144895,566605;145164,566067;152967,503091;142921,510267;127853,541845;131300,544604;131412,544119;128571,541845;143639,510267;152535,503913;208221,462183;207315,462909;203467,477703;201045,485149;135028,605719;125700,635143;117089,665285;98432,728441;86233,771501;80493,803797;77622,820303;75469,836810;69012,881306;66858,908578;70447,937285;72128,921643;71882,916472;74752,886330;81210,841834;86332,835686;93770,785903;93409,777243;100498,756917;104716,739851;103455,742794;99150,741359;88386,772219;89104,789444;84080,822457;83363,828198;76187,836810;78340,820303;81210,803797;86951,771501;99150,728441;117807,665285;126418,635143;135746,605719;201763,485149;208221,462183;221138,390416;221138,390416;224725,393286;224725,393286;350440,288238;350302,288348;349883,288822;344023,294964;342541,297120;341573,298214;337385,304295;293613,355967;281414,370321;269215,385392;215274,445020;269933,384674;282131,369603;294330,355249;338102,303577;342541,297120;349883,288822;368655,238750;362462,240908;357856,242618;356760,244009;348866,251186;328774,264104;315140,279176;302224,294246;293613,302141;293321,301775;285181,311561;271368,328696;249123,353097;252711,357402;252779,357342;249841,353814;272085,329413;294330,302141;302941,294247;315857,279176;329491,264105;349583,251187;357477,244010;366088,240781;368806,239937;1408007,109087;1444603,125593;1460390,138511;1425229,121287;1408007,109087;1288890,56696;1317593,63155;1357777,83250;1288890,56696;856910,51942;841841,53825;809549,58131;777976,65308;764343,69614;748556,73920;714011,80707;707654,83250;663882,98321;620827,115545;590689,129182;570597,137076;521084,160041;497404,175113;474442,190184;437845,217455;403402,244727;370437,273488;373264,277023;380260,272223;386215,267784;407707,249033;442151,221762;478747,194490;501709,179418;525390,164347;574902,141382;594277,131334;624415,117698;667469,100474;711241,85403;729628,81791;738511,78755;859407,52670;1113532,36511;1128870,38036;1149680,45213;1133893,43061;1100885,36601;1113532,36511;1197040,30860;1226460,33012;1262339,47366;1217849,39472;1197040,30860;957011,30680;874131,35166;816725,43060;789457,50237;765777,58849;732768,63155;607910,111239;562703,131334;549069,136358;536871,142817;513908,155017;478030,173677;450762,195207;371828,256927;355333,271273;339195,286010;339537,286352;215397,432040;190281,466489;178800,487302;167319,506679;145792,546868;122375,583774;122112,584906;114218,606436;108478,616483;107043,617919;100675,639090;99150,651650;97715,669591;87669,699017;78340,728441;68294,771501;62553,810974;58965,850446;63988,823174;64454,820923;65423,810256;71164,770784;72961,771384;73117,770717;71165,770066;81211,727006;90539,697580;100539,668291;99868,668156;101303,650215;109196,616483;114936,606436;115129,605912;122830,584906;146510,547586;168037,507397;179518,488020;190999,467207;216115,432758;340255,287070;373264,256928;452197,195208;479465,173678;515343,155018;538306,142817;550505,136358;564139,131334;609346,111239;734204,63155;767213,58849;790892,50237;818160,43061;875566,35166;958446,30949;1025063,33185;1057830,0;1091556,2153;1126000,5741;1148962,11483;1164032,18660;1182689,15071;1210674,21530;1227895,26554;1227178,27272;1226460,32295;1197040,30142;1186994,27272;1176948,25118;1157573,20812;1138199,16506;1118107,13635;1095862,13635;1077923,13635;1049938,13635;1048623,13216;1036303,19377;1040609,26554;1083663,35166;1064504,35500;1064827,35525;1085098,35166;1102320,37319;1135329,43778;1151115,45931;1177666,51673;1204934,57414;1231484,63873;1258034,71768;1270951,75356;1283867,79662;1284034,79814;1293296,81411;1315743,89754;1318878,94505;1319746,94733;1339838,102627;1357060,109804;1374282,117699;1387198,124876;1395809,129182;1405137,134205;1436710,152147;1476895,177984;1497705,192337;1498307,192767;1508942,199229;1913898,960968;1913596,966974;1921791,968145;1929684,973886;1933273,993263;1946906,1016229;1952647,1016751;1952647,1011205;1958481,994999;1958387,991828;1964128,972451;1972022,972451;1984220,964557;1985655,996134;1982068,1011205;1977762,1025559;1975609,1049242;1974892,1061443;1973457,1073643;1970397,1075684;1970586,1076513;1973518,1074559;1974892,1062878;1975609,1050678;1977762,1026994;1982068,1012641;1985655,997570;1991396,1001876;1990679,1012641;1989243,1023406;1988525,1043501;1987090,1067184;1983503,1092303;1979197,1118857;1974174,1144693;1964846,1199236;1956235,1204260;1945471,1235838;1942601,1265981;1941165,1270287;1928967,1303300;1925379,1306170;1910310,1341336;1926097,1306170;1929684,1303300;1906722,1368608;1894523,1375067;1891994,1380128;1892371,1380808;1895241,1375067;1907440,1368608;1898829,1393009;1883042,1421716;1875149,1436069;1866538,1450423;1860080,1461188;1850752,1482001;1840706,1502096;1824919,1523626;1809132,1543721;1809790,1542366;1791910,1566687;1753161,1609030;1745532,1620769;1753161,1609747;1791910,1567404;1762490,1611900;1747330,1627779;1735161,1636726;1734504,1637737;1726896,1643591;1726611,1645631;1692884,1680079;1657006,1713092;1655347,1714296;1643372,1729599;1614669,1751129;1587843,1771252;1587746,1771369;1614669,1751847;1643372,1730317;1619692,1754000;1600407,1766559;1587067,1772194;1586683,1772660;1572332,1781989;1566924,1784496;1553317,1795536;1540041,1804955;1519949,1817873;1513491,1818591;1506313,1821782;1505198,1822630;1514208,1819309;1520667,1818591;1494834,1837968;1478330,1846581;1461826,1854475;1450168,1856224;1448192,1857346;1393656,1881029;1390875,1881661;1374282,1892511;1383610,1895382;1349166,1910454;1352036,1900406;1340555,1904712;1329792,1908300;1307547,1915477;1304575,1911909;1293912,1914042;1280996,1916912;1254446,1923372;1253571,1923779;1278844,1917630;1291760,1914759;1302523,1912606;1306829,1916194;1329074,1909018;1339837,1905430;1351318,1901124;1348448,1911171;1318310,1925525;1316833,1925111;1296066,1933419;1278844,1938443;1253011,1944901;1242337,1944005;1220012,1948349;1219285,1949926;1159726,1961408;1146092,1957820;1134611,1957820;1114519,1964279;1096580,1965714;1078640,1966432;1076691,1965597;1060342,1968495;1040609,1964996;1041327,1964279;1044914,1959255;1028410,1957102;1036303,1952796;1059984,1952078;1082946,1951361;1115954,1952078;1138916,1949926;1181971,1940595;1210674,1934137;1232201,1933419;1233699,1932723;1212827,1933419;1184124,1939878;1141069,1949208;1118107,1951361;1085098,1950644;1062136,1951361;1038456,1952079;1039174,1949208;1044196,1942032;1265209,1905430;1415183,1848734;1454649,1827921;1476895,1816438;1499857,1804238;1542911,1778401;1577355,1751847;1641937,1701610;1659876,1687256;1677098,1672185;1702930,1648502;1713694,1630560;1729156,1616385;1729280,1615495;1714412,1629125;1703648,1647066;1677816,1670750;1660594,1685821;1642655,1700174;1578073,1750412;1543629,1776966;1500575,1802802;1477612,1815002;1455367,1826485;1415901,1847298;1265927,1903994;1044914,1940596;1028410,1940596;1026257,1934855;1009035,1934137;993249,1940596;947324,1941313;913598,1939878;897094,1938443;880590,1935572;890532,1924966;888483,1925525;851441,1918664;849734,1919066;778694,1906148;750708,1900406;726311,1896100;696890,1882464;660294,1868829;622263,1853757;628720,1848734;655271,1853757;666752,1863804;706219,1875287;784435,1895382;803809,1898971;824619,1902559;847581,1907583;872886,1913055;874848,1912606;898529,1916195;899246,1914760;933690,1916195;939430,1916912;992531,1916912;1031280,1918348;1077205,1914760;1082945,1914760;1085098,1920501;1130305,1914760;1160443,1907583;1177665,1904712;1188429,1903277;1212109,1897536;1231484,1893230;1250858,1888205;1286396,1882054;1291043,1880311;1253729,1886770;1234354,1891794;1214980,1896100;1191300,1901842;1180536,1903277;1163314,1906148;1116672,1910454;1085098,1913324;1079358,1913324;1033433,1916912;994684,1915477;941583,1915477;935843,1914760;913598,1905430;901399,1913324;901368,1913386;911445,1906865;933690,1916194;899247,1914759;899518,1914584;877001,1911171;850452,1905430;827489,1900406;806679,1896818;787305,1893230;709089,1873135;669623,1861652;658141,1851604;631591,1846580;592124,1826485;580643,1827203;539741,1806390;532565,1793472;534000,1792755;559116,1806390;584231,1820027;591406,1815721;561986,1796343;537589,1785578;503862,1766200;475159,1747541;429952,1728164;412731,1713811;416318,1712375;433540,1717399;397661,1680079;377569,1663573;358912,1647066;335232,1627689;300789,1589652;298425,1582265;291460,1575299;267780,1549462;264910,1536544;255581,1523626;254470,1521883;243382,1514296;221855,1483436;209656,1454729;208221,1454729;191717,1423151;175931,1391574;159426,1354972;144357,1317653;159426,1342772;174496,1374349;179518,1391574;181594,1394618;179039,1381331;172376,1369236;161529,1344841;148662,1323394;132875,1280333;119350,1236192;114909,1223324;95566,1146103;87012,1090044;86951,1091585;87669,1103068;91256,1129622;95561,1156894;88386,1133210;83363,1103068;77622,1103068;74034,1075796;69012,1058572;64706,1042066;52507,1029148;48919,1029148;45331,1011205;43896,988240;46766,955945;48201,944462;50645,936586;49457,918625;51072,892071;53942,886689;53942,883459;48201,894224;43179,887048;33850,874129;32146,863903;31698,864799;28827,893506;26674,922213;24522,944462;24522,990392;25239,1014076;26674,1037759;20216,1060007;18781,1060007;14476,1016947;14476,972451;18063,938002;24519,944458;18781,937285;17346,911449;18781,871976;19498,861211;21652,843269;30262,810974;34553,789520;33133,784420;28109,813127;19498,845422;17346,863364;16628,874129;15193,913601;16628,939438;13041,973886;13041,1018382;17346,1061443;18781,1061443;28109,1102350;33133,1136081;43896,1170529;60849,1244607;62328,1258804;65424,1258804;81211,1296840;86951,1316218;76187,1299711;64706,1273875;63989,1281051;57746,1261696;53225,1262392;48201,1245886;30980,1206413;20216,1171247;19498,1141822;14476,1107374;10888,1072925;2995,1047807;8017,914319;13041,879871;8735,861211;17346,809539;19498,797338;25239,755713;40309,725570;36720,766478;40307,759466;42461,742705;43179,724135;49637,700451;59683,664567;71882,627966;72796,626938;78340,597824;86233,577011;95562,559787;114219,523903;129288,491608;150815,449983;166602,432040;179518,406922;190282,391133;201763,385392;204634,381086;216115,358120;238359,332284;238965,343082;237342,347621;260604,323672;272085,308601;287154,294247;288453,295690;287872,294964;306529,276305;325186,259081;345278,237550;373264,216737;403402,194490;421421,181917;433540,170806;455067,157888;478030,145688;481069,144124;488883,136448;501710,127028;515792,119852;525755,117558;527542,116263;722722,37318;729964,35744;749990,28706;763804,25925;771007,25864;773671,25118;937278,3588;983741,3409;1033433,4305;1034358,4999;1058548,2153;1080793,5741;1103038,10047;1114515,12656;1102320,9329;1080075,5023;1057830,1435;105783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44" o:spid="_x0000_s1048" style="position:absolute;left:72934;top:72716;width:14224;height:14034;rotation:180;flip:x y;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4o58YA&#10;AADbAAAADwAAAGRycy9kb3ducmV2LnhtbESPS2sCQRCE74H8h6EFL6KzMUZ0dZSgRIIQwcfBY7PT&#10;7iM7PcvO6K7/3gkIORZV9RU1X7amFDeqXW5ZwdsgAkGcWJ1zquB0/OpPQDiPrLG0TAru5GC5eH2Z&#10;Y6xtw3u6HXwqAoRdjAoy76tYSpdkZNANbEUcvIutDfog61TqGpsAN6UcRtFYGsw5LGRY0Sqj5Pdw&#10;NQp6Eb3vtvuiaOSw+rifp+ufzbFQqttpP2cgPLX+P/xsf2sFoxH8fQk/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4o58YAAADbAAAADwAAAAAAAAAAAAAAAACYAgAAZHJz&#10;L2Rvd25yZXYueG1sUEsFBgAAAAAEAAQA9QAAAIsD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bf678e [3206]" stroked="f">
                <v:fill opacity="39321f"/>
                <v:stroke joinstyle="miter"/>
                <v:path arrowok="t" o:connecttype="custom" o:connectlocs="773320,1395739;766672,1399318;767070,1399488;828593,1359410;807100,1364527;774860,1368620;773325,1364527;795841,1362480;828593,1359410;884500,1354054;883187,1354425;883860,1354294;483425,1346363;506197,1352247;515921,1352759;543042,1366062;555324,1368620;556092,1368876;558907,1366062;569653,1369132;580400,1371689;601574,1376613;601893,1376294;626456,1380387;638226,1382434;649996,1383457;674047,1384481;706799,1383969;708220,1383969;711404,1382178;718569,1379876;725861,1379748;730850,1380387;732194,1383969;743644,1383969;740062,1389085;738015,1391643;731362,1394713;719080,1394713;703217,1393690;668930,1392667;643343,1390620;620827,1387550;598310,1383969;564024,1378852;537414,1370155;537721,1369931;522061,1365038;508244,1358899;492381,1353783;476005,1348154;483425,1346363;784661,1335394;776842,1336587;722769,1339317;740573,1341503;745179,1340479;776907,1336898;782128,1335883;833243,1327981;806686,1332033;815799,1332293;828912,1329863;930184,1326798;846892,1348974;889042,1339585;396174,1316433;455023,1341503;476005,1348154;491869,1353782;507733,1358898;521549,1365038;518479,1367596;510291,1366061;481122,1355317;466794,1349689;452465,1343549;433530,1336898;417155,1329735;404362,1323084;396174,1316433;420226,1303642;448371,1317968;444789,1320015;412038,1304154;420226,1303642;316343,1268851;351141,1288293;358305,1296480;341930,1287782;329648,1280107;316343,1268851;377363,1255723;377368,1255868;379096,1257960;379286,1257083;1124700,1222138;1122842,1222292;1092137,1244293;1061945,1260665;1040452,1273456;1028682,1278572;1016400,1283688;1001560,1291363;990301,1298014;973926,1304666;957039,1310805;952433,1315410;945268,1317968;927358,1321038;904329,1328201;883348,1334852;860320,1341503;831663,1348666;791236,1355317;790212,1356852;770775,1361711;771278,1361969;792864,1356573;793283,1355317;833710,1348666;862367,1341503;885395,1334852;906377,1328201;929405,1321038;947316,1317968;935191,1325242;935546,1325131;948339,1317456;955504,1314898;955981,1314766;959086,1311317;975973,1305177;992349,1298526;1003607,1291875;1018447,1284200;1030729,1279084;1039151,1275423;1043523,1272432;1065016,1259642;1095208,1243270;247171,1215062;249114,1216729;249777,1217066;1128135,1201706;1127959,1201827;1127959,1201973;1128773,1202089;1128983,1201827;1139191,1194069;1136169,1196156;1135635,1196711;1137707,1195385;205387,1168298;224714,1191050;209389,1172664;1175423,1168283;1175378,1168299;1175039,1170618;1166851,1179827;1157128,1190571;1157714,1190436;1166851,1180338;1175039,1171129;1175423,1168283;255405,1156762;256418,1157996;256469,1157827;179709,1145035;193014,1153734;193667,1154503;199730,1155844;213483,1168571;232418,1183920;240605,1195176;245211,1200804;264657,1217176;259028,1221781;240918,1201662;240094,1201827;257232,1220865;259028,1221781;264657,1217176;313272,1255548;303550,1258618;307131,1261177;292803,1261688;283591,1255548;274892,1248897;253399,1230990;233441,1213083;215019,1195176;206319,1186478;198132,1177269;201202,1173176;211437,1182385;222695,1191082;236512,1205920;237686,1206927;222695,1191082;211948,1182385;201713,1173176;190455,1159361;179709,1145035;1307067,1063686;1306808,1063797;1301219,1077209;1301695,999589;1288133,1019174;1281481,1031453;1274828,1042709;1258964,1063686;1245147,1084663;1232866,1101547;1231842,1102173;1231004,1103414;1232354,1102570;1244635,1085687;1258453,1064709;1274316,1043733;1280969,1032477;1287621,1020197;1301439,1000243;1354659,992569;1348006,1012523;1336237,1034011;1324467,1056012;1313720,1069826;1320885,1055500;1327025,1041174;1331631,1033500;1337772,1023267;1343401,1013035;1354659,992569;1321536,948712;1309114,970569;1308886,971094;1321396,949080;1328348,899209;1313419,939990;1282014,1004171;1277416,1011439;1277387,1011499;1266640,1029918;1255894,1049872;1243612,1065221;1233377,1082617;1172992,1150664;1153034,1167548;1151119,1169004;1150293,1169839;1141948,1176641;1135123,1184432;1110048,1203362;1106119,1205844;1095447,1214542;1093906,1215543;1091625,1217688;1071668,1230990;1051710,1243270;1049425,1244427;1035912,1253203;1031723,1255315;1027658,1258107;1013841,1265782;1000932,1270844;972159,1285354;904654,1310525;857614,1322618;895630,1315410;902794,1313875;925822,1305688;940151,1301084;963180,1289316;989278,1280107;1005999,1273551;1013330,1269363;1019982,1267317;1029193,1262200;1031614,1260518;1037893,1254526;1051710,1246339;1067429,1238636;1073203,1235083;1093161,1221781;1101860,1213594;1111584,1207455;1136658,1188525;1154570,1171640;1174527,1154757;1234912,1086709;1243222,1072585;1243612,1071360;1256917,1050895;1261011,1044755;1266455,1037207;1268175,1034011;1278922,1015592;1299903,972103;1320373,925545;1326386,906614;1384340,853916;1382805,854939;1382805,854939;1389173,823594;1388990,824499;1390480,826288;1395086,831404;1398157,829358;1398234,828965;1396110,830381;1390992,825776;1384612,765474;1384255,765494;1383607,765530;1383828,767962;1383317,780753;1381270,788427;1368988,807869;1365918,824753;1362847,830381;1357730,854939;1352100,874382;1345960,893312;1342378,908149;1338284,923498;1341549,918421;1344425,907637;1346983,892288;1353124,873358;1358753,853916;1363871,829358;1366941,823730;1370011,806846;1382293,787404;1374105,826799;1367965,859544;1354147,901498;1351414,905749;1350246,912115;1346472,922987;1332143,954196;1325490,970569;1321396,979267;1316279,988476;1302462,1013035;1287621,1037081;1268687,1069314;1247706,1101036;1233889,1118942;1219048,1136338;1213931,1143501;1208302,1150664;1199602,1157827;1185374,1173577;1185785,1175222;1170945,1190571;1155081,1201827;1142288,1212060;1130168,1220915;1132053,1220758;1145358,1211036;1158152,1200804;1174016,1189548;1188856,1174199;1188344,1172152;1202673,1156292;1211373,1149129;1217002,1141966;1222119,1134803;1236960,1117408;1250776,1099500;1271758,1067779;1290692,1035546;1305532,1011499;1319349,986941;1324467,977732;1328560,969034;1335213,952662;1349542,921452;1355171,900475;1368988,858521;1375129,825777;1383317,786381;1385163,779460;1383828,779218;1384340,766427;1395598,754659;1389639,779484;1389640,779484;1395598,754660;1400204,749543;1397133,756194;1396430,770136;1396110,783311;1390992,799054;1390992,800852;1397133,783311;1398157,756194;1400543,751026;1378199,727542;1374846,735467;1373593,746985;1371979,741604;1371388,742364;1373082,748008;1372058,756194;1374105,762845;1375692,762757;1374617,759264;1375640,751078;1378199,727542;1421185,713729;1422209,714240;1421697,735729;1422209,750566;1420673,777683;1419138,793032;1414532,815543;1412997,834474;1405321,869265;1398157,899451;1385364,905080;1386387,902010;1388434,880521;1396110,858009;1402251,854428;1402251,854428;1408904,815543;1412485,797125;1415556,778194;1418115,760287;1419138,743403;1419650,729078;1420673,721403;1421185,713729;72074,476501;72328,476629;72352,476557;102948,403167;91690,424144;82479,431819;82457,432309;81566,451895;81592,451848;82479,432330;91690,424655;102948,403679;103332,403934;103524,403551;109089,358655;101924,363771;91178,386283;93636,388250;93717,387904;91690,386283;102436,363771;108780,359241;148493,329492;147846,330009;145103,340556;143375,345864;96295,431819;89643,452795;83502,474284;70196,519308;61497,550006;57403,573030;55356,584797;53821,596565;49215,628286;47680,647728;50239,668193;51438,657042;51262,653356;53309,631867;57915,600146;61568,595763;66872,560273;66615,554099;71670,539608;74678,527442;73779,529541;70708,528517;63032,550518;63544,562797;59962,586332;59450,590425;54333,596565;55868,584797;57915,573030;62009,550006;70708,519308;84014,474284;90155,452795;96807,431819;143887,345864;148493,329492;157704,278329;157704,278329;160262,280375;160262,280375;249916,205486;249817,205564;249519,205902;245339,210281;244282,211818;243592,212598;240605,216933;209390,253770;200690,264003;191991,274747;153522,317256;192502,274236;201201,263491;209901,253258;241117,216421;244282,211818;249519,205902;262906,170206;258489,171744;255204,172963;254423,173955;248793,179071;234465,188281;224742,199025;215531,209769;209390,215397;209181,215136;203377,222113;193526,234328;177662,251724;180220,254793;180269,254750;178173,252235;194037,234840;209901,215397;216042,209770;225253,199025;234976,188281;249305,179072;254934,173955;261075,171653;263013,171052;1004119,77768;1030217,89536;1041475,98745;1016400,86466;1004119,77768;919170,40419;939640,45023;968297,59349;919170,40419;611104,37029;600358,38372;577329,41442;554813,46558;545090,49628;533832,52698;509196,57537;504662,59349;473447,70094;442742,82373;421249,92094;406921,97722;371610,114094;354723,124839;338348,135583;312249,155025;287685,174467;264177,194971;266192,197491;271182,194069;275429,190904;290756,177537;315319,158095;341418,138652;357793,127908;374681,117164;409990,100792;423808,93629;445301,83907;476005,71628;507221,60884;520334,58309;526668,56145;612885,37549;794114,26029;805052,27116;819893,32233;808635,30698;785095,26093;794114,26029;853668,22000;874649,23535;900235,33767;868508,28140;853668,22000;682491,21872;623385,25070;582446,30697;563000,35814;546113,41953;522573,45023;433530,79303;401291,93629;391568,97210;382869,101815;366493,110512;340906,123815;321460,139164;265169,183164;253405,193392;241897,203898;242140,204142;153610,308003;135699,332561;127511,347399;119323,361213;103971,389864;87272,416174;87084,416981;81455,432330;77361,439493;76337,440516;71796,455610;70708,464563;69685,477354;62521,498331;55868,519308;48703,550006;44610,578146;42051,606286;45633,586843;45965,585239;46657,577634;50750,549494;52032,549922;52144,549447;50751,548983;57915,518285;64568,497307;71699,476427;71220,476331;72244,463540;77873,439493;81967,432330;82104,431956;87596,416981;104483,390376;119835,361725;128023,347911;136211,333073;154122,308515;242652,204653;266192,183165;322484,139164;341930,123815;367517,110513;383892,101815;392592,97210;402315,93629;434554,79303;523597,45024;547137,41954;564024,35814;583470,30698;624409,25070;683515,22064;731022,23658;754390,0;778442,1535;803005,4093;819381,8186;830128,13302;843433,10744;863390,15349;875672,18930;875161,19442;874649,23023;853668,21489;846503,19442;839339,17907;825522,14837;811705,11767;797376,9721;781513,9721;768719,9721;748762,9721;747824,9422;739038,13814;742109,18930;772813,25070;759149,25308;759380,25326;773836,25070;786118,26605;809658,31209;820916,32745;839851,36838;859297,40931;878231,45535;897166,51163;906377,53721;915588,56791;915707,56900;922312,58038;938320,63986;940556,67373;941175,67536;955504,73163;967785,78280;980067,83908;989278,89024;995419,92094;1002072,95675;1024588,108466;1053245,126885;1068086,137118;1068516,137425;1076100,142031;1364894,685077;1364678,689359;1370523,690193;1376152,694287;1378711,708100;1388433,724473;1392528,724845;1392528,720891;1396688,709338;1396621,707078;1400715,693263;1406345,693263;1415044,687636;1416067,710147;1413509,720891;1410438,731124;1408903,748008;1408392,756706;1407368,765404;1405186,766858;1405321,767450;1407412,766057;1408392,757729;1408903,749032;1410438,732147;1413509,721915;1416067,711171;1420161,714241;1419650,721915;1418626,729590;1418114,743915;1417091,760799;1414532,778706;1411462,797637;1407880,816055;1401227,854939;1395086,858521;1387410,881033;1385363,902522;1384340,905591;1375640,929127;1373081,931173;1362335,956243;1373593,931173;1376152,929127;1359776,975685;1351077,980290;1349273,983898;1349542,984383;1351589,980289;1360288,975685;1354147,993081;1342889,1013546;1337260,1023779;1331119,1034011;1326513,1041685;1319861,1056523;1312697,1070849;1301439,1086198;1290180,1100524;1290649,1099558;1277898,1116896;1250264,1147083;1244824,1155451;1250264,1147594;1277898,1117407;1256917,1149129;1246106,1160449;1237428,1166827;1236959,1167548;1231533,1171721;1231330,1173176;1207278,1197734;1181691,1221269;1180508,1222127;1171969,1233036;1151499,1248385;1132368,1262731;1132299,1262814;1151499,1248897;1171969,1233548;1155081,1250432;1141328,1259386;1131814,1263403;1131541,1263735;1121306,1270386;1117450,1272173;1107746,1280043;1098278,1286758;1083950,1295968;1079344,1296480;1074225,1298754;1073430,1299359;1079856,1296991;1084462,1296480;1066039,1310293;1054269,1316434;1042499,1322061;1034186,1323308;1032776,1324108;993884,1340991;991901,1341442;980067,1349178;986719,1351224;962156,1361969;964203,1354806;956015,1357876;948339,1360433;932475,1365550;930356,1363006;922752,1364527;913541,1366573;894607,1371178;893982,1371468;912006,1367084;921217,1365038;928893,1363503;931963,1366061;947827,1360945;955503,1358387;963691,1355317;961644,1362480;940151,1372713;939097,1372418;924287,1378340;912006,1381922;893583,1386527;885971,1385887;870050,1388985;869531,1390108;827057,1398294;817334,1395736;809146,1395736;794817,1400341;782024,1401364;769231,1401876;767841,1401280;756182,1403347;742109,1400852;742621,1400341;745179,1396759;733409,1395225;739038,1392155;755926,1391643;772302,1391131;795841,1391643;812217,1390108;842921,1383457;863390,1378852;878742,1378340;879811,1377845;864926,1378341;844456,1382945;813752,1389597;797376,1391131;773836,1390620;757461,1391131;740573,1391643;741085,1389597;744667,1384481;902282,1358387;1009236,1317968;1037381,1303131;1053245,1294944;1069621,1286247;1100325,1267828;1124889,1248897;1170945,1213083;1183738,1202850;1196020,1192106;1214443,1175222;1222119,1162432;1233145,1152326;1233234,1151691;1222631,1161408;1214955,1174199;1196532,1191083;1184250,1201827;1171457,1212060;1125401,1247874;1100837,1266805;1070133,1285224;1053757,1293921;1037893,1302107;1009748,1316945;902794,1357364;745179,1383457;733409,1383457;731874,1379364;719592,1378852;708334,1383457;675583,1383969;651531,1382945;639761,1381922;627991,1379876;635082,1372315;633620,1372713;607204,1367822;605986,1368108;555325,1358899;535367,1354806;517967,1351736;496986,1342015;470888,1332294;443766,1321549;448371,1317968;467306,1321549;475493,1328712;503639,1336898;559419,1351224;573235,1353783;588076,1356340;604451,1359922;622497,1363823;623897,1363503;640785,1366062;641296,1365038;665859,1366062;669953,1366573;707822,1366573;735456,1367596;768207,1365038;772301,1365038;773836,1369132;806076,1365038;827569,1359922;839850,1357876;847527,1356852;864414,1352759;878231,1349689;892048,1346108;917392,1341722;920706,1340480;894095,1345084;880278,1348666;866461,1351736;849574,1355829;841898,1356852;829616,1358899;796353,1361969;773836,1364015;769743,1364015;736991,1366573;709357,1365550;671489,1365550;667395,1365038;651531,1358387;642832,1364015;642810,1364059;649996,1359410;665860,1366061;641297,1365038;641490,1364913;625432,1362480;606498,1358387;590123,1354806;575282,1352247;561465,1349689;505686,1335364;477540,1327178;469353,1320015;450418,1316433;422273,1302107;414085,1302619;384916,1287782;379798,1278572;380822,1278061;398733,1287782;416643,1297503;421761,1294433;400780,1280619;383381,1272944;359329,1259130;338859,1245828;306620,1232014;294338,1221781;296897,1220758;309178,1224339;283591,1197734;269263,1185967;255958,1174199;239071,1160385;214507,1133268;212822,1128002;207854,1123035;190967,1104617;188920,1095407;182267,1086198;181475,1084955;173568,1079546;158215,1057546;149516,1037081;148493,1037081;136723,1014569;125465,992057;113694,965964;102948,939359;113694,957266;124441,979778;128023,992057;129504,994228;127681,984755;122929,976132;115194,958742;106018,943452;94760,912754;85115,881285;81947,872112;68153,817060;62052,777096;62009,778194;62521,786381;65079,805311;68150,824753;63032,807869;59450,786381;55356,786381;52797,766938;49215,754659;46145,742892;37445,733683;34887,733683;32328,720891;31304,704519;33351,681496;34375,673310;36118,667695;35270,654891;36422,635960;38469,632123;38469,629821;34375,637495;30793,632379;24140,623170;22925,615879;22605,616518;20558,636984;19023,657449;17488,673310;17488,706054;17999,722938;19023,739822;14417,755683;13394,755683;10323,724985;10323,693263;12882,668705;17486,673307;13394,668193;12370,649775;13394,621635;13905,613960;15441,601169;21582,578146;24641,562851;23629,559215;20046,579681;13905,602704;12370,615495;11858,623170;10835,651309;11858,669728;9300,694287;9300,726008;12370,756706;13394,756706;20046,785869;23629,809916;31304,834474;43394,887284;44449,897405;46657,897405;57915,924522;62009,938336;54333,926568;46145,908149;45634,913266;41181,899467;37957,899963;34375,888196;22093,860056;14417,834986;13905,814009;10323,789450;7764,764892;2136,746985;5717,651821;9300,627263;6230,613960;12370,577123;13905,568425;17999,538750;28746,517261;26187,546425;28745,541426;30281,529477;30793,516238;35398,499354;42563,473772;51262,447679;51914,446946;55868,426191;61497,411353;68150,399074;81455,373492;92201,350469;107554,320794;118812,308003;128023,290096;135699,278840;143887,274747;145934,271677;154122,255305;169986,236886;170418,244584;169260,247820;185849,230746;194037,220002;204784,209770;205710,210798;205296,210281;218601,196979;231906,184699;246235,169350;266192,154513;287685,138652;300536,129689;309178,121768;324531,112559;340906,103861;343074,102747;348646,97274;357794,90559;367837,85443;374941,83807;376216,82884;515409,26604;520573,25482;534855,20465;544706,18482;549842,18439;551742,17907;668418,2558;701553,2430;736991,3069;737651,3564;754902,1535;770766,4093;786630,7162;794815,9022;786118,6651;770254,3581;754390,1023;75439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w10:wrap anchorx="page" anchory="page"/>
            </v:group>
          </w:pict>
        </mc:Fallback>
      </mc:AlternateContent>
    </w:r>
    <w:r w:rsidR="00B1336D">
      <mc:AlternateContent>
        <mc:Choice Requires="wps">
          <w:drawing>
            <wp:anchor distT="0" distB="0" distL="114300" distR="114300" simplePos="0" relativeHeight="251656192" behindDoc="1" locked="0" layoutInCell="1" allowOverlap="1" wp14:anchorId="1E95274A" wp14:editId="69DBD7F4">
              <wp:simplePos x="0" y="0"/>
              <wp:positionH relativeFrom="margin">
                <wp:posOffset>4878070</wp:posOffset>
              </wp:positionH>
              <wp:positionV relativeFrom="paragraph">
                <wp:posOffset>-5358946</wp:posOffset>
              </wp:positionV>
              <wp:extent cx="1084852" cy="1072306"/>
              <wp:effectExtent l="0" t="0" r="1270" b="0"/>
              <wp:wrapNone/>
              <wp:docPr id="11" name="Freeform: Shape 142" descr="decorative element">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84852" cy="107230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rgbClr val="731F1C"/>
                      </a:solidFill>
                      <a:ln w="9525" cap="flat">
                        <a:noFill/>
                        <a:prstDash val="solid"/>
                        <a:miter/>
                      </a:ln>
                    </wps:spPr>
                    <wps:bodyPr rtlCol="0" anchor="ctr"/>
                  </wps:wsp>
                </a:graphicData>
              </a:graphic>
              <wp14:sizeRelH relativeFrom="margin">
                <wp14:pctWidth>0</wp14:pctWidth>
              </wp14:sizeRelH>
              <wp14:sizeRelV relativeFrom="margin">
                <wp14:pctHeight>0</wp14:pctHeight>
              </wp14:sizeRelV>
            </wp:anchor>
          </w:drawing>
        </mc:Choice>
        <mc:Fallback>
          <w:pict>
            <v:shape w14:anchorId="753E9D85" id="Freeform: Shape 142" o:spid="_x0000_s1026" alt="decorative element" style="position:absolute;margin-left:384.1pt;margin-top:-421.95pt;width:85.4pt;height:84.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647519,2612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731f1c" stroked="f">
              <v:stroke joinstyle="miter"/>
              <v:path arrowok="t" o:connecttype="custom" o:connectlocs="589804,1066491;584734,1069225;585038,1069355;631960,1038731;615568,1042641;590979,1045768;589808,1042641;606981,1041077;631960,1038731;674600,1034639;673600,1034922;674113,1034822;368704,1028762;386072,1033258;393488,1033649;414174,1043814;423541,1045768;424127,1045964;426273,1043814;434469,1046160;442666,1048114;458815,1051876;459058,1051633;477792,1054760;486769,1056324;495746,1057106;514090,1057888;539069,1057497;540153,1057497;542582,1056128;548046,1054369;553608,1054271;557413,1054760;558438,1057497;567170,1057497;564439,1061406;562877,1063361;557803,1065707;548436,1065707;536337,1064925;510187,1064143;490672,1062579;473499,1060233;456326,1057497;430176,1053587;409881,1046941;410115,1046771;398172,1043032;387633,1038341;375534,1034431;363045,1030131;368704,1028762;598453,1020381;592490,1021292;551250,1023378;564829,1025048;568342,1024266;592540,1021530;596522,1020754;635507,1014716;615252,1017813;622203,1018011;632204,1016154;709443,1013812;645916,1030757;678064,1023583;302158,1005892;347042,1025048;363045,1030131;375144,1034431;387243,1038340;397781,1043032;395439,1044986;389195,1043813;366948,1035604;356019,1031303;345091,1026612;330650,1021530;318160,1016057;308403,1010974;302158,1005892;320503,996119;341969,1007065;339237,1008629;314258,996510;320503,996119;241272,969535;267812,984391;273276,990646;260787,984000;251420,978136;241272,969535;287811,959503;287815,959615;289133,961213;289278,960543;857799,933841;856382,933959;832964,950770;809936,963280;793543,973053;784567,976963;775200,980872;763881,986736;755294,991818;742805,996901;729925,1001592;726412,1005110;720948,1007065;707288,1009411;689724,1014884;673722,1019966;656158,1025049;634302,1030522;603468,1035604;602688,1036777;587863,1040489;588247,1040686;604710,1036563;605030,1035604;635863,1030522;657720,1025049;675283,1019966;691286,1014884;708849,1009411;722510,1007065;713262,1012623;713532,1012539;723290,1006674;728754,1004720;729118,1004619;731486,1001983;744366,997292;756856,992210;765442,987127;776761,981263;786128,977354;792551,974557;795886,972271;812278,962498;835305,949988;188515,928435;189997,929708;190502,929966;860418,918229;860285,918321;860285,918433;860905,918522;861065,918321;868850,912393;866546,913988;866139,914412;867719,913399;156647,892702;171387,910085;159699,896038;896485,892690;896450,892703;896192,894474;889947,901511;882531,909721;882978,909617;889947,901902;896192,894865;896485,892690;194795,883887;195568,884829;195607,884700;137062,874927;147210,881573;147708,882161;152333,883186;162822,892910;177263,904638;183508,913239;187020,917540;201852,930050;197558,933568;183746,918195;183118,918321;183118,918321;196189,932869;197558,933568;201852,930050;238930,959370;231515,961716;234246,963671;223318,964061;216293,959370;209658,954288;193265,940605;178044,926922;163993,913239;157358,906593;151113,899556;153455,896429;161261,903466;169847,910111;180385,921449;181281,922219;169847,910111;161651,903466;153845,896429;145258,885873;137062,874927;996889,812767;996691,812852;992428,823100;992791,763790;982448,778755;977374,788138;972300,796738;960201,812767;949663,828796;940296,841697;939514,842175;938875,843124;939905,842479;949272,829578;959811,813549;971910,797521;976984,788920;982058,779537;992596,764290;1023966,762433;1020697,769764;1013672,783838;1020697,769764;1023966,762433;1033187,758427;1028113,773673;1019136,790093;1010159,806903;1001963,817459;1007427,806512;1012111,795566;1015623,789702;1020307,781883;1024600,774064;1033187,758427;1007924,724915;998450,741616;998276,742017;1007817,725196;1013120,687090;1001733,718251;977781,767292;974274,772845;974252,772891;966055,786965;957859,802212;948492,813940;940686,827232;894631,879227;879409,892129;877949,893240;877318,893879;870954,899077;865749,905029;846624,919494;843627,921390;835488,928037;834312,928802;832573,930441;817352,940605;802130,949988;800388,950872;790081,957578;786886,959192;783786,961325;773248,967189;763402,971057;741456,982144;689972,1001378;654094,1010619;683089,1005110;688553,1003937;706117,997682;717045,994164;734609,985172;754514,978135;767267,973126;772858,969926;777931,968362;784957,964453;786803,963167;791592,958589;802130,952334;814119,946447;818522,943732;833744,933568;840379,927313;847795,922622;866919,908157;880580,895256;895801,882355;941857,830359;948195,819567;948492,818631;958640,802993;961762,798302;965914,792534;967226,790093;975422,776019;991425,742788;1007037,707213;1011623,692748;1055824,652481;1054653,653263;1054653,653263;1059510,629312;1059370,630003;1060507,631370;1064020,635280;1066362,633716;1066421,633416;1064801,634498;1060898,630979;1056031,584902;1055759,584917;1055265,584945;1055434,586803;1055043,596577;1053482,602441;1044115,617296;1041773,630198;1039432,634498;1035529,653263;1031235,668119;1026552,682584;1023820,693921;1020697,705649;1023187,701769;1025381,693530;1027332,681802;1032016,667337;1036309,652481;1040212,633716;1042554,629415;1044896,616515;1054263,601659;1048018,631761;1043335,656781;1032796,688839;1030711,692087;1029820,696951;1026942,705258;1016014,729106;1010940,741616;1007817,748262;1003914,755299;993376,774064;982058,792438;967617,817068;951614,841306;941076,854989;929758,868281;925855,873754;921562,879227;914926,884700;904075,896735;904388,897992;893070,909721;880970,918321;871213,926140;861969,932906;863407,932786;873555,925358;883312,917540;895411,908939;906730,897211;906340,895647;917268,883528;923903,878055;928196,872581;932099,867108;943418,853816;953956,840133;969958,815895;984399,791266;995718,772891;1006256,754126;1010159,747089;1013281,740443;1018355,727933;1029284,704085;1033577,688057;1044115,656000;1048799,630980;1055043,600877;1056451,595589;1055434,595404;1055824,585630;1064410,576639;1059865,595607;1059866,595607;1064411,576639;1067923,572729;1065581,577812;1065581,577812;1065045,588464;1064801,598531;1060898,610561;1060898,611935;1065581,598531;1066362,577811;1068182,573862;1051140,555918;1048582,561974;1047628,570775;1046396,566663;1045946,567244;1047238,571556;1046457,577812;1048018,582894;1049228,582826;1048408,580157;1049189,573902;1051140,555918;1083926,545363;1084706,545754;1084316,562173;1084706,573511;1083535,594231;1082364,605959;1078851,623160;1077681,637625;1071826,664209;1066362,687275;1056605,691575;1057385,689230;1058946,672810;1064801,655609;1069484,652872;1069484,652872;1074558,623160;1077290,609086;1079632,594622;1081584,580939;1082364,568038;1082754,557091;1083535,551227;1083926,545363;54970,364097;55164,364194;55183,364140;78518,308062;69931,324090;62906,329955;62889,330329;62210,345295;62229,345259;62906,330345;69931,324481;78518,308453;78810,308648;78957,308355;83201,274050;77737,277959;69541,295161;71416,296663;71477,296399;69931,295161;78127,277959;82966,274498;113254,251766;112761,252162;110668,260221;109351,264276;73444,329955;68370,345983;63686,362403;53538,396805;46903,420262;43781,437855;42220,446846;41049,455838;37536,480076;36365,494932;38317,510570;39231,502049;39097,499232;40659,482813;44171,458574;46957,455225;51003,428107;50806,423389;54662,412318;56956,403021;56271,404624;53929,403842;48074,420653;48465,430036;45732,448019;45342,451147;41439,455838;42610,446846;44171,437855;47293,420262;53929,396805;64076,362403;68760,345983;73834,329955;109741,264276;113254,251766;120280,212672;120279,212672;122231,214236;122231,214236;190608,157013;190533,157073;190306,157330;187118,160677;186312,161851;185786,162447;183508,165759;159700,193907;153064,201726;146430,209935;117103,242403;146820,209545;153455,201335;160090,193516;183898,165368;186312,161851;190306,157330;200516,130055;197147,131230;194642,132162;194046,132920;189752,136829;178824,143866;171409,152076;164383,160286;159700,164586;159540,164387;155114,169717;147600,179051;135501,192343;137453,194688;137490,194656;135891,192734;147990,179442;160090,164586;164773,160286;171799,152076;179214,143866;190143,136830;194436,132920;199120,131161;200598,130701;765832,59423;785737,68415;794324,75452;775200,66069;765832,59423;701043,30884;716655,34402;738512,45349;701043,30884;466084,28294;457887,29320;440324,31666;423151,35575;415735,37921;407149,40267;388359,43964;384901,45349;361094,53559;337676,62941;321283,70369;310355,74670;283424,87180;270544,95390;258055,103599;238149,118455;219415,133311;201485,148978;203023,150903;206828,148289;210067,145871;221757,135657;240491,120801;260396,105945;272886,97735;285766,89525;312696,77015;323234,71542;339627,64114;363045,54731;386853,46522;396854,44554;401685,42901;467442,28691;605664,19889;614006,20720;625325,24629;616739,23456;598785,19938;605664,19889;651085,16810;667087,17983;686602,25802;662403,21502;651085,16810;520530,16713;475451,19156;444227,23456;429395,27365;416515,32057;398562,34402;330650,60596;306061,71542;298645,74278;292011,77797;279521,84443;260006,94607;245175,106336;202242,139957;193270,147771;184492,155799;184678,155985;117157,235346;103496,254112;97252,265449;91007,276004;79298,297897;66561,318000;66418,318617;62125,330345;59002,335819;58222,336600;54758,348133;53929,354975;53148,364748;47684,380777;42610,396805;37146,420262;34023,441764;32072,463265;34804,448410;35057,447184;35585,441373;38707,419871;39685,420198;39769,419835;38707,419480;44171,396024;49245,379995;54684,364040;54319,363966;55100,354193;59393,335819;62515,330345;62620,330060;66809,318617;79688,298288;91397,276395;97642,265840;103887,254503;117548,235738;185069,156377;203023,139957;245955,106336;260787,94608;280302,84443;292791,77797;299426,74279;306842,71542;331431,60596;399343,34403;417296,32057;430176,27366;445007,23456;476231,19156;521311,16859;557544,18077;575367,0;593711,1173;612445,3128;624935,6255;633131,10164;643279,8210;658500,11728;667867,14465;667477,14856;667087,17592;651085,16420;645621,14856;640156,13683;629618,11337;619080,8991;608152,7428;596053,7428;586295,7428;571074,7428;570359,7199;563658,10555;566000,14465;589418,19156;578997,19338;579172,19352;590198,19156;599565,20329;617519,23847;626106,25020;640547,28148;655378,31275;669819,34794;684260,39094;691286,41049;698311,43394;698402,43477;703440,44347;715648,48892;717354,51480;717826,51604;728754,55904;738121,59814;747489,64114;754514,68024;759198,70369;764271,73106;781444,82880;803301,96953;814620,104772;814947,105007;820732,108527;1040993,523470;1040828,526742;1045286,527380;1049579,530507;1051531,541063;1058946,553573;1062069,553857;1062069,550836;1065242,542008;1065191,540281;1068313,529726;1072607,529726;1079242,525425;1080022,542627;1078071,550836;1075729,558655;1074558,571556;1074168,578202;1073387,584849;1071723,585960;1071826,586412;1073420,585347;1074168,578984;1074558,572338;1075729,559437;1078071,551618;1080022,543409;1083145,545754;1082754,551618;1081974,557483;1081583,568429;1080803,581330;1078851,595013;1076510,609478;1073777,623552;1068704,653263;1064020,656000;1058165,673201;1056604,689621;1055824,691966;1049189,709950;1047237,711514;1039041,730669;1047628,711514;1049579,709950;1037089,745525;1030454,749044;1029079,751801;1029284,752171;1030845,749044;1037480,745525;1032796,758817;1024210,774455;1019917,782274;1015233,790093;1011720,795957;1006647,807294;1001182,818240;992596,829969;984009,840915;984367,840177;974642,853425;953566,876491;949416,882885;953566,876882;974642,853816;958640,878054;950394,886704;943775,891578;943418,892129;939280,895317;939125,896429;920781,915194;901266,933177;900363,933833;893850,942169;878238,953897;863647,964858;863595,964922;878238,954288;893850,942560;880970,955461;870481,962302;863225,965372;863016,965626;855210,970708;852269,972073;844868,978087;837647,983218;826719,990255;823206,990646;819302,992384;818695,992845;823597,991037;827109,990646;813059,1001201;804082,1005893;795105,1010193;788764,1011146;787689,1011757;758026,1024658;756514,1025002;747489,1030913;752562,1032476;733828,1040686;735389,1035213;729144,1037559;723290,1039513;711191,1043423;709574,1041479;703775,1042641;696749,1044205;682309,1047723;681832,1047945;695579,1044595;702604,1043032;708458,1041859;710800,1043813;722900,1039904;728754,1037950;734999,1035604;733437,1041077;717045,1048896;716241,1048671;704946,1053196;695579,1055933;681528,1059451;675723,1058963;663580,1061329;663184,1062188;630789,1068443;623373,1066488;617129,1066488;606200,1070007;596443,1070789;586685,1071179;585625,1070725;576733,1072304;566000,1070397;566390,1070007;568342,1067270;559365,1066097;563658,1063752;576538,1063361;589028,1062970;606981,1063361;619470,1062188;642888,1057105;658500,1053587;670209,1053196;671024,1052817;659671,1053196;644059,1056715;620642,1061797;608152,1062970;590198,1062579;577709,1062970;564829,1063361;565219,1061797;567951,1057888;688163,1037950;769735,1007065;791202,995728;803301,989473;815791,982827;839208,968753;857943,954288;893070,926922;902827,919103;912194,910894;926245,897992;932099,888219;940509,880498;940577,880012;932490,887437;926635,897211;912584,910112;903217,918321;893460,926140;858333,953506;839599,967971;816181,982045;803692,988691;791592,994946;770126,1006283;688553,1037168;568342,1057106;559365,1057106;558194,1053978;548827,1053587;540240,1057106;515261,1057497;496917,1056715;487940,1055933;478964,1054369;484371,1048592;483257,1048896;463109,1045159;462181,1045378;423541,1038341;408319,1035213;395049,1032867;379047,1025439;359142,1018012;338456,1009802;341969,1007065;356410,1009802;362655,1015275;384121,1021530;426664,1032476;437201,1034431;448520,1036386;461010,1039123;474773,1042104;475841,1041859;488721,1043814;489111,1043032;507845,1043814;510968,1044205;539850,1044205;560926,1044986;585905,1043032;589027,1043032;590198,1046160;614787,1043032;631179,1039123;640547,1037559;646401,1036777;659281,1033649;669819,1031304;680357,1028567;699687,1025216;702214,1024267;681919,1027785;671380,1030522;660842,1032867;647962,1035995;642108,1036777;632741,1038341;607371,1040686;590198,1042250;587076,1042250;562097,1044205;541021,1043423;512139,1043423;509016,1043032;496917,1037950;490282,1042250;490265,1042284;495746,1038731;507846,1043813;489111,1043032;489259,1042936;477012,1041077;462571,1037950;450081,1035213;438763,1033258;428225,1031304;385682,1020357;364216,1014102;357971,1008629;343530,1005892;322064,994946;315819,995337;293572,984000;289669,976963;290449,976572;304110,984000;317770,991428;321673,989082;305671,978526;292401,972662;274057,962107;258445,951942;233856,941387;224489,933568;226440,932786;235808,935523;216293,915194;205364,906202;195217,897211;182337,886655;163603,865935;162317,861911;158529,858116;145649,844043;144088,837006;139014,829969;138409,829019;132378,824886;120670,808076;114035,792438;113254,792438;104277,775237;95691,758035;86714,738098;78518,717769;86714,731451;94910,748653;97642,758035;98771,759694;97382,752456;93757,745868;87857,732578;80859,720896;72273,697439;64917,673396;62501,666384;51980,624319;47327,593782;47293,594622;47684,600877;49635,615342;51977,630198;48074,617296;45342,600877;42220,600877;40268,586021;37536,576639;35194,567647;28559,560610;26608,560610;24656,550836;23876,538326;25437,520734;26217,514479;27547,510189;26900,500405;27779,485940;29340,483008;29340,481249;26217,487113;23485,483204;18411,476167;17485,470596;17241,471084;15680,486722;14508,502360;13338,514479;13338,539499;13728,552400;14508,565301;10996,577420;10215,577420;7874,553964;7874,529726;9825,510960;13336,514477;10215,510570;9435,496496;10215,474994;10605,469130;11777,459356;16460,441764;18794,430077;18021,427299;15289,442937;10605,460529;9435,470302;9044,476167;8264,497668;9044,511742;7093,530507;7093,554746;9435,578202;10215,578202;15289,600486;18021,618860;23876,637625;33096,677978;33901,685711;35585,685711;44171,706431;47294,716987;41439,707995;35194,693921;34804,697830;31409,687287;28950,687666;26217,678674;16850,657172;10996,638017;10605,621988;7874,603223;5922,584457;1629,570775;4361,498059;7093,479294;4751,469130;9435,440982;10605,434336;13728,411661;21924,395242;19973,417526;21923,413706;23095,404575;23485,394460;26998,381559;32462,362011;39097,342074;39594,341513;42610,325654;46903,314317;51977,304934;62125,285387;70321,267795;82030,245120;90617,235346;97642,221664;103497,213063;109742,209935;111303,207590;117548,195080;129647,181006;129976,186888;129093,189361;141746,176314;147990,168105;156187,160286;156893,161072;156577,160677;166725,150512;176873,141130;187801,129401;203023,118064;219415,105945;229216,99096;235808,93044;247517,86007;260006,79361;261660,78509;265910,74328;272886,69196;280546,65287;285965,64038;286936,63332;393098,20329;397036,19471;407929,15637;415442,14122;419360,14089;420809,13683;509797,1955;535069,1857;562097,2345;562600,2723;575757,1173;587856,3127;599956,5473;606198,6894;599565,5082;587466,2736;575367,782;575367,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w10:wrap anchorx="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6D9" w:rsidRDefault="00722E07" w:rsidP="007D76D9">
    <w:pPr>
      <w:pStyle w:val="Header"/>
    </w:pPr>
    <w:r>
      <mc:AlternateContent>
        <mc:Choice Requires="wps">
          <w:drawing>
            <wp:anchor distT="0" distB="0" distL="114300" distR="114300" simplePos="0" relativeHeight="251630592" behindDoc="0" locked="0" layoutInCell="1" allowOverlap="1">
              <wp:simplePos x="0" y="0"/>
              <mc:AlternateContent>
                <mc:Choice Requires="wp14">
                  <wp:positionH relativeFrom="page">
                    <wp14:pctPosHOffset>37100</wp14:pctPosHOffset>
                  </wp:positionH>
                </mc:Choice>
                <mc:Fallback>
                  <wp:positionH relativeFrom="page">
                    <wp:posOffset>3731260</wp:posOffset>
                  </wp:positionH>
                </mc:Fallback>
              </mc:AlternateContent>
              <mc:AlternateContent>
                <mc:Choice Requires="wp14">
                  <wp:positionV relativeFrom="page">
                    <wp14:pctPosVOffset>37300</wp14:pctPosVOffset>
                  </wp:positionV>
                </mc:Choice>
                <mc:Fallback>
                  <wp:positionV relativeFrom="page">
                    <wp:posOffset>2898775</wp:posOffset>
                  </wp:positionV>
                </mc:Fallback>
              </mc:AlternateContent>
              <wp:extent cx="2637785" cy="2637785"/>
              <wp:effectExtent l="0" t="0" r="0" b="0"/>
              <wp:wrapNone/>
              <wp:docPr id="87" name="Rectangle 40" descr="Flowers outside of shop" title="Back Page Image">
                <a:extLst xmlns:a="http://schemas.openxmlformats.org/drawingml/2006/main"/>
              </wp:docPr>
              <wp:cNvGraphicFramePr/>
              <a:graphic xmlns:a="http://schemas.openxmlformats.org/drawingml/2006/main">
                <a:graphicData uri="http://schemas.microsoft.com/office/word/2010/wordprocessingShape">
                  <wps:wsp>
                    <wps:cNvSpPr/>
                    <wps:spPr>
                      <a:xfrm>
                        <a:off x="0" y="0"/>
                        <a:ext cx="2637785" cy="2637785"/>
                      </a:xfrm>
                      <a:prstGeom prst="ellipse">
                        <a:avLst/>
                      </a:prstGeom>
                      <a:blipFill dpi="0" rotWithShape="1">
                        <a:blip r:embed="rId1"/>
                        <a:srcRect/>
                        <a:stretch>
                          <a:fillRect l="-29714" t="-21812" r="-67548" b="-14558"/>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26200</wp14:pctWidth>
              </wp14:sizeRelH>
              <wp14:sizeRelV relativeFrom="page">
                <wp14:pctHeight>33900</wp14:pctHeight>
              </wp14:sizeRelV>
            </wp:anchor>
          </w:drawing>
        </mc:Choice>
        <mc:Fallback>
          <w:pict>
            <v:oval w14:anchorId="51C34EC9" id="Rectangle 40" o:spid="_x0000_s1026" alt="Title: Back Page Image - Description: Flowers outside of shop" style="position:absolute;margin-left:0;margin-top:0;width:207.7pt;height:207.7pt;z-index:251630592;visibility:visible;mso-wrap-style:square;mso-width-percent:262;mso-height-percent:339;mso-left-percent:371;mso-top-percent:373;mso-wrap-distance-left:9pt;mso-wrap-distance-top:0;mso-wrap-distance-right:9pt;mso-wrap-distance-bottom:0;mso-position-horizontal-relative:page;mso-position-vertical-relative:page;mso-width-percent:262;mso-height-percent:339;mso-left-percent:371;mso-top-percent:373;mso-width-relative:page;mso-height-relative:page;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" stroked="f" strokeweight="1pt">
              <v:fill r:id="rId2" o:title="Flowers outside of shop" recolor="t" rotate="t" type="frame"/>
              <v:stroke joinstyle="miter"/>
              <w10:wrap anchorx="page" anchory="page"/>
            </v:oval>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52C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C74428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3330E49"/>
    <w:multiLevelType w:val="multilevel"/>
    <w:tmpl w:val="52A4F67A"/>
    <w:numStyleLink w:val="Style1"/>
  </w:abstractNum>
  <w:abstractNum w:abstractNumId="3" w15:restartNumberingAfterBreak="0">
    <w:nsid w:val="346E2CFD"/>
    <w:multiLevelType w:val="hybridMultilevel"/>
    <w:tmpl w:val="52A4F6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2D6D92"/>
    <w:multiLevelType w:val="multilevel"/>
    <w:tmpl w:val="52A4F67A"/>
    <w:styleLink w:val="Style1"/>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755397B"/>
    <w:multiLevelType w:val="hybridMultilevel"/>
    <w:tmpl w:val="8D849FB4"/>
    <w:lvl w:ilvl="0" w:tplc="4BC09390">
      <w:start w:val="1"/>
      <w:numFmt w:val="bullet"/>
      <w:lvlText w:val=""/>
      <w:lvlJc w:val="left"/>
      <w:pPr>
        <w:ind w:left="720" w:hanging="360"/>
      </w:pPr>
      <w:rPr>
        <w:rFonts w:ascii="Symbol" w:hAnsi="Symbol" w:hint="default"/>
        <w:color w:val="FF33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1D6E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FDE3617"/>
    <w:multiLevelType w:val="hybridMultilevel"/>
    <w:tmpl w:val="BC3AB0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
  </w:num>
  <w:num w:numId="4">
    <w:abstractNumId w:val="7"/>
  </w:num>
  <w:num w:numId="5">
    <w:abstractNumId w:val="3"/>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6ED"/>
    <w:rsid w:val="0000140F"/>
    <w:rsid w:val="00023293"/>
    <w:rsid w:val="000326CC"/>
    <w:rsid w:val="000412DF"/>
    <w:rsid w:val="000470C3"/>
    <w:rsid w:val="0005081D"/>
    <w:rsid w:val="00061977"/>
    <w:rsid w:val="00086422"/>
    <w:rsid w:val="0008782A"/>
    <w:rsid w:val="000A065A"/>
    <w:rsid w:val="000B072C"/>
    <w:rsid w:val="000B22AB"/>
    <w:rsid w:val="000D151A"/>
    <w:rsid w:val="001011D4"/>
    <w:rsid w:val="00120DEC"/>
    <w:rsid w:val="00126C13"/>
    <w:rsid w:val="0014700A"/>
    <w:rsid w:val="00182FC3"/>
    <w:rsid w:val="0019018B"/>
    <w:rsid w:val="001959AF"/>
    <w:rsid w:val="001A43ED"/>
    <w:rsid w:val="001B6C0D"/>
    <w:rsid w:val="001C47DF"/>
    <w:rsid w:val="001C73CF"/>
    <w:rsid w:val="001D6CC4"/>
    <w:rsid w:val="00231C6A"/>
    <w:rsid w:val="00242A78"/>
    <w:rsid w:val="00265E48"/>
    <w:rsid w:val="002802CE"/>
    <w:rsid w:val="003007A7"/>
    <w:rsid w:val="003222DC"/>
    <w:rsid w:val="003257E1"/>
    <w:rsid w:val="00325DEC"/>
    <w:rsid w:val="0037154D"/>
    <w:rsid w:val="003A400C"/>
    <w:rsid w:val="003A504D"/>
    <w:rsid w:val="003A592D"/>
    <w:rsid w:val="003B5569"/>
    <w:rsid w:val="003D3938"/>
    <w:rsid w:val="003F4FD8"/>
    <w:rsid w:val="004045E5"/>
    <w:rsid w:val="00421496"/>
    <w:rsid w:val="0044367C"/>
    <w:rsid w:val="00477697"/>
    <w:rsid w:val="00495869"/>
    <w:rsid w:val="004F0A0C"/>
    <w:rsid w:val="00500564"/>
    <w:rsid w:val="00552356"/>
    <w:rsid w:val="0055624F"/>
    <w:rsid w:val="005E352C"/>
    <w:rsid w:val="005E5B15"/>
    <w:rsid w:val="00614228"/>
    <w:rsid w:val="0062123A"/>
    <w:rsid w:val="00641E15"/>
    <w:rsid w:val="006676A1"/>
    <w:rsid w:val="006B4375"/>
    <w:rsid w:val="006E2D42"/>
    <w:rsid w:val="00722E07"/>
    <w:rsid w:val="00733159"/>
    <w:rsid w:val="00747893"/>
    <w:rsid w:val="00780BF8"/>
    <w:rsid w:val="00796B1F"/>
    <w:rsid w:val="007D4928"/>
    <w:rsid w:val="007D76D9"/>
    <w:rsid w:val="007F525E"/>
    <w:rsid w:val="00806D18"/>
    <w:rsid w:val="0083044C"/>
    <w:rsid w:val="008426AB"/>
    <w:rsid w:val="0085182D"/>
    <w:rsid w:val="00863AA7"/>
    <w:rsid w:val="008709F5"/>
    <w:rsid w:val="00877A91"/>
    <w:rsid w:val="00886B4D"/>
    <w:rsid w:val="008B721A"/>
    <w:rsid w:val="008C5D17"/>
    <w:rsid w:val="008D262C"/>
    <w:rsid w:val="008E3921"/>
    <w:rsid w:val="00911148"/>
    <w:rsid w:val="009131AC"/>
    <w:rsid w:val="00925552"/>
    <w:rsid w:val="0094511B"/>
    <w:rsid w:val="009469B5"/>
    <w:rsid w:val="00947471"/>
    <w:rsid w:val="00991A53"/>
    <w:rsid w:val="00993023"/>
    <w:rsid w:val="009D1198"/>
    <w:rsid w:val="00A436ED"/>
    <w:rsid w:val="00A71DA8"/>
    <w:rsid w:val="00AB1F66"/>
    <w:rsid w:val="00AD692B"/>
    <w:rsid w:val="00AE1C2A"/>
    <w:rsid w:val="00AF3A6B"/>
    <w:rsid w:val="00AF5FB0"/>
    <w:rsid w:val="00B10630"/>
    <w:rsid w:val="00B1336D"/>
    <w:rsid w:val="00B34E8D"/>
    <w:rsid w:val="00B4575D"/>
    <w:rsid w:val="00B9493C"/>
    <w:rsid w:val="00BB7D10"/>
    <w:rsid w:val="00BE15BA"/>
    <w:rsid w:val="00BE6E05"/>
    <w:rsid w:val="00C04F2A"/>
    <w:rsid w:val="00C7163D"/>
    <w:rsid w:val="00CB0D1D"/>
    <w:rsid w:val="00CC24B6"/>
    <w:rsid w:val="00CD3B21"/>
    <w:rsid w:val="00CD5D33"/>
    <w:rsid w:val="00CE6550"/>
    <w:rsid w:val="00D0268F"/>
    <w:rsid w:val="00D056B2"/>
    <w:rsid w:val="00D0664A"/>
    <w:rsid w:val="00D23062"/>
    <w:rsid w:val="00D30F1D"/>
    <w:rsid w:val="00D3659F"/>
    <w:rsid w:val="00D4030A"/>
    <w:rsid w:val="00D95A18"/>
    <w:rsid w:val="00DA0DE0"/>
    <w:rsid w:val="00DC05F6"/>
    <w:rsid w:val="00E0645C"/>
    <w:rsid w:val="00E06623"/>
    <w:rsid w:val="00E41759"/>
    <w:rsid w:val="00E45F81"/>
    <w:rsid w:val="00E55D74"/>
    <w:rsid w:val="00E76EAD"/>
    <w:rsid w:val="00E81234"/>
    <w:rsid w:val="00EA120D"/>
    <w:rsid w:val="00EA49C3"/>
    <w:rsid w:val="00ED70B8"/>
    <w:rsid w:val="00EF541D"/>
    <w:rsid w:val="00F06936"/>
    <w:rsid w:val="00F1493B"/>
    <w:rsid w:val="00F30107"/>
    <w:rsid w:val="00F41328"/>
    <w:rsid w:val="00F61360"/>
    <w:rsid w:val="00F716FF"/>
    <w:rsid w:val="00FC538A"/>
    <w:rsid w:val="00FE25C5"/>
    <w:rsid w:val="00FE287E"/>
    <w:rsid w:val="00FF5B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2897A2"/>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0" w:unhideWhenUsed="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550"/>
    <w:pPr>
      <w:spacing w:after="200"/>
    </w:pPr>
    <w:rPr>
      <w:rFonts w:eastAsia="Times New Roman" w:cs="Arial"/>
      <w:noProof/>
      <w:color w:val="222222"/>
      <w:sz w:val="22"/>
      <w:szCs w:val="22"/>
    </w:rPr>
  </w:style>
  <w:style w:type="paragraph" w:styleId="Heading1">
    <w:name w:val="heading 1"/>
    <w:basedOn w:val="Title"/>
    <w:next w:val="Normal"/>
    <w:link w:val="Heading1Char"/>
    <w:uiPriority w:val="9"/>
    <w:qFormat/>
    <w:rsid w:val="00C7163D"/>
    <w:pPr>
      <w:outlineLvl w:val="0"/>
    </w:pPr>
    <w:rPr>
      <w:b/>
      <w:color w:val="9A4168" w:themeColor="accent3" w:themeShade="BF"/>
      <w:sz w:val="32"/>
      <w:szCs w:val="100"/>
    </w:rPr>
  </w:style>
  <w:style w:type="paragraph" w:styleId="Heading2">
    <w:name w:val="heading 2"/>
    <w:basedOn w:val="Normal"/>
    <w:next w:val="Normal"/>
    <w:link w:val="Heading2Char"/>
    <w:uiPriority w:val="9"/>
    <w:semiHidden/>
    <w:rsid w:val="003222DC"/>
    <w:pPr>
      <w:keepNext/>
      <w:keepLines/>
      <w:spacing w:before="40"/>
      <w:outlineLvl w:val="1"/>
    </w:pPr>
    <w:rPr>
      <w:rFonts w:asciiTheme="majorHAnsi" w:eastAsiaTheme="majorEastAsia" w:hAnsiTheme="majorHAnsi" w:cstheme="majorBidi"/>
      <w:color w:val="0F3B59" w:themeColor="accent1" w:themeShade="BF"/>
      <w:sz w:val="26"/>
      <w:szCs w:val="26"/>
    </w:rPr>
  </w:style>
  <w:style w:type="paragraph" w:styleId="Heading3">
    <w:name w:val="heading 3"/>
    <w:basedOn w:val="Normal"/>
    <w:next w:val="Normal"/>
    <w:link w:val="Heading3Char"/>
    <w:uiPriority w:val="9"/>
    <w:semiHidden/>
    <w:qFormat/>
    <w:rsid w:val="009D1198"/>
    <w:pPr>
      <w:keepNext/>
      <w:keepLines/>
      <w:spacing w:before="40" w:after="0"/>
      <w:outlineLvl w:val="2"/>
    </w:pPr>
    <w:rPr>
      <w:rFonts w:asciiTheme="majorHAnsi" w:eastAsiaTheme="majorEastAsia" w:hAnsiTheme="majorHAnsi" w:cstheme="majorBidi"/>
      <w:color w:val="0A273B" w:themeColor="accent1" w:themeShade="7F"/>
      <w:sz w:val="24"/>
      <w:szCs w:val="24"/>
    </w:rPr>
  </w:style>
  <w:style w:type="paragraph" w:styleId="Heading4">
    <w:name w:val="heading 4"/>
    <w:next w:val="Normal"/>
    <w:link w:val="Heading4Char"/>
    <w:semiHidden/>
    <w:rsid w:val="0085182D"/>
    <w:pPr>
      <w:spacing w:after="240"/>
      <w:outlineLvl w:val="3"/>
    </w:pPr>
    <w:rPr>
      <w:rFonts w:eastAsia="Times New Roman" w:cs="Arial"/>
      <w:b/>
      <w:noProof/>
      <w:color w:val="0F3955" w:themeColor="accent2"/>
      <w:spacing w:val="10"/>
      <w:sz w:val="28"/>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CE6550"/>
    <w:rPr>
      <w:rFonts w:eastAsia="Times New Roman" w:cs="Arial"/>
      <w:b/>
      <w:noProof/>
      <w:color w:val="0F3955" w:themeColor="accent2"/>
      <w:spacing w:val="10"/>
      <w:sz w:val="28"/>
      <w:szCs w:val="32"/>
    </w:rPr>
  </w:style>
  <w:style w:type="paragraph" w:styleId="Title">
    <w:name w:val="Title"/>
    <w:basedOn w:val="Normal"/>
    <w:next w:val="Normal"/>
    <w:link w:val="TitleChar"/>
    <w:uiPriority w:val="10"/>
    <w:rsid w:val="00991A5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1A53"/>
    <w:rPr>
      <w:rFonts w:asciiTheme="majorHAnsi" w:eastAsiaTheme="majorEastAsia" w:hAnsiTheme="majorHAnsi" w:cstheme="majorBidi"/>
      <w:spacing w:val="-10"/>
      <w:kern w:val="28"/>
      <w:sz w:val="56"/>
      <w:szCs w:val="56"/>
    </w:rPr>
  </w:style>
  <w:style w:type="paragraph" w:styleId="ListParagraph">
    <w:name w:val="List Paragraph"/>
    <w:basedOn w:val="Normal"/>
    <w:uiPriority w:val="34"/>
    <w:semiHidden/>
    <w:rsid w:val="00877A91"/>
    <w:pPr>
      <w:ind w:left="720"/>
      <w:contextualSpacing/>
    </w:pPr>
  </w:style>
  <w:style w:type="numbering" w:customStyle="1" w:styleId="Style1">
    <w:name w:val="Style1"/>
    <w:uiPriority w:val="99"/>
    <w:rsid w:val="006676A1"/>
    <w:pPr>
      <w:numPr>
        <w:numId w:val="6"/>
      </w:numPr>
    </w:pPr>
  </w:style>
  <w:style w:type="character" w:customStyle="1" w:styleId="Heading2Char">
    <w:name w:val="Heading 2 Char"/>
    <w:basedOn w:val="DefaultParagraphFont"/>
    <w:link w:val="Heading2"/>
    <w:uiPriority w:val="9"/>
    <w:semiHidden/>
    <w:rsid w:val="00CE6550"/>
    <w:rPr>
      <w:rFonts w:asciiTheme="majorHAnsi" w:eastAsiaTheme="majorEastAsia" w:hAnsiTheme="majorHAnsi" w:cstheme="majorBidi"/>
      <w:noProof/>
      <w:color w:val="0F3B59" w:themeColor="accent1" w:themeShade="BF"/>
      <w:sz w:val="26"/>
      <w:szCs w:val="26"/>
    </w:rPr>
  </w:style>
  <w:style w:type="paragraph" w:customStyle="1" w:styleId="Address3">
    <w:name w:val="Address 3"/>
    <w:basedOn w:val="Subtitle"/>
    <w:link w:val="Address3Char"/>
    <w:semiHidden/>
    <w:rsid w:val="00CD5D33"/>
    <w:pPr>
      <w:spacing w:after="0"/>
      <w:jc w:val="center"/>
    </w:pPr>
    <w:rPr>
      <w:rFonts w:ascii="Century Gothic" w:hAnsi="Century Gothic"/>
      <w:color w:val="0F3955" w:themeColor="accent2"/>
    </w:rPr>
  </w:style>
  <w:style w:type="character" w:customStyle="1" w:styleId="Address3Char">
    <w:name w:val="Address 3 Char"/>
    <w:basedOn w:val="SubtitleChar"/>
    <w:link w:val="Address3"/>
    <w:semiHidden/>
    <w:rsid w:val="00CE6550"/>
    <w:rPr>
      <w:rFonts w:ascii="Century Gothic" w:eastAsiaTheme="minorEastAsia" w:hAnsi="Century Gothic"/>
      <w:noProof/>
      <w:color w:val="0F3955" w:themeColor="accent2"/>
      <w:spacing w:val="15"/>
      <w:sz w:val="22"/>
      <w:szCs w:val="22"/>
    </w:rPr>
  </w:style>
  <w:style w:type="paragraph" w:styleId="Subtitle">
    <w:name w:val="Subtitle"/>
    <w:basedOn w:val="Normal"/>
    <w:next w:val="Normal"/>
    <w:link w:val="SubtitleChar"/>
    <w:uiPriority w:val="11"/>
    <w:semiHidden/>
    <w:rsid w:val="00CD5D33"/>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semiHidden/>
    <w:rsid w:val="00CE6550"/>
    <w:rPr>
      <w:rFonts w:eastAsiaTheme="minorEastAsia"/>
      <w:noProof/>
      <w:color w:val="5A5A5A" w:themeColor="text1" w:themeTint="A5"/>
      <w:spacing w:val="15"/>
      <w:sz w:val="22"/>
      <w:szCs w:val="22"/>
    </w:rPr>
  </w:style>
  <w:style w:type="character" w:customStyle="1" w:styleId="Heading1Char">
    <w:name w:val="Heading 1 Char"/>
    <w:basedOn w:val="DefaultParagraphFont"/>
    <w:link w:val="Heading1"/>
    <w:uiPriority w:val="9"/>
    <w:rsid w:val="00C7163D"/>
    <w:rPr>
      <w:rFonts w:asciiTheme="majorHAnsi" w:eastAsiaTheme="majorEastAsia" w:hAnsiTheme="majorHAnsi" w:cstheme="majorBidi"/>
      <w:b/>
      <w:noProof/>
      <w:color w:val="9A4168" w:themeColor="accent3" w:themeShade="BF"/>
      <w:spacing w:val="-10"/>
      <w:kern w:val="28"/>
      <w:sz w:val="32"/>
      <w:szCs w:val="100"/>
    </w:rPr>
  </w:style>
  <w:style w:type="paragraph" w:styleId="Header">
    <w:name w:val="header"/>
    <w:basedOn w:val="Normal"/>
    <w:link w:val="HeaderChar"/>
    <w:uiPriority w:val="99"/>
    <w:semiHidden/>
    <w:rsid w:val="007D76D9"/>
    <w:pPr>
      <w:tabs>
        <w:tab w:val="center" w:pos="4680"/>
        <w:tab w:val="right" w:pos="9360"/>
      </w:tabs>
      <w:spacing w:after="0"/>
    </w:pPr>
    <w:rPr>
      <w:sz w:val="16"/>
    </w:rPr>
  </w:style>
  <w:style w:type="character" w:customStyle="1" w:styleId="HeaderChar">
    <w:name w:val="Header Char"/>
    <w:basedOn w:val="DefaultParagraphFont"/>
    <w:link w:val="Header"/>
    <w:uiPriority w:val="99"/>
    <w:semiHidden/>
    <w:rsid w:val="00CE6550"/>
    <w:rPr>
      <w:rFonts w:eastAsia="Times New Roman" w:cs="Arial"/>
      <w:noProof/>
      <w:color w:val="222222"/>
      <w:sz w:val="16"/>
      <w:szCs w:val="22"/>
    </w:rPr>
  </w:style>
  <w:style w:type="paragraph" w:styleId="Footer">
    <w:name w:val="footer"/>
    <w:basedOn w:val="Normal"/>
    <w:link w:val="FooterChar"/>
    <w:uiPriority w:val="99"/>
    <w:semiHidden/>
    <w:rsid w:val="007D76D9"/>
    <w:pPr>
      <w:tabs>
        <w:tab w:val="center" w:pos="4680"/>
        <w:tab w:val="right" w:pos="9360"/>
      </w:tabs>
    </w:pPr>
  </w:style>
  <w:style w:type="character" w:customStyle="1" w:styleId="FooterChar">
    <w:name w:val="Footer Char"/>
    <w:basedOn w:val="DefaultParagraphFont"/>
    <w:link w:val="Footer"/>
    <w:uiPriority w:val="99"/>
    <w:semiHidden/>
    <w:rsid w:val="00CE6550"/>
    <w:rPr>
      <w:rFonts w:eastAsia="Times New Roman" w:cs="Arial"/>
      <w:noProof/>
      <w:color w:val="222222"/>
      <w:sz w:val="22"/>
      <w:szCs w:val="22"/>
    </w:rPr>
  </w:style>
  <w:style w:type="paragraph" w:styleId="Quote">
    <w:name w:val="Quote"/>
    <w:basedOn w:val="Heading2"/>
    <w:next w:val="Normal"/>
    <w:link w:val="QuoteChar"/>
    <w:uiPriority w:val="29"/>
    <w:qFormat/>
    <w:rsid w:val="00C7163D"/>
    <w:pPr>
      <w:jc w:val="center"/>
    </w:pPr>
    <w:rPr>
      <w:b/>
      <w:color w:val="9A4168" w:themeColor="accent3" w:themeShade="BF"/>
      <w:sz w:val="56"/>
    </w:rPr>
  </w:style>
  <w:style w:type="character" w:customStyle="1" w:styleId="QuoteChar">
    <w:name w:val="Quote Char"/>
    <w:basedOn w:val="DefaultParagraphFont"/>
    <w:link w:val="Quote"/>
    <w:uiPriority w:val="29"/>
    <w:rsid w:val="00C7163D"/>
    <w:rPr>
      <w:rFonts w:asciiTheme="majorHAnsi" w:eastAsiaTheme="majorEastAsia" w:hAnsiTheme="majorHAnsi" w:cstheme="majorBidi"/>
      <w:b/>
      <w:noProof/>
      <w:color w:val="9A4168" w:themeColor="accent3" w:themeShade="BF"/>
      <w:sz w:val="56"/>
      <w:szCs w:val="26"/>
    </w:rPr>
  </w:style>
  <w:style w:type="character" w:styleId="PlaceholderText">
    <w:name w:val="Placeholder Text"/>
    <w:basedOn w:val="DefaultParagraphFont"/>
    <w:uiPriority w:val="99"/>
    <w:semiHidden/>
    <w:rsid w:val="007D76D9"/>
    <w:rPr>
      <w:color w:val="808080"/>
    </w:rPr>
  </w:style>
  <w:style w:type="character" w:customStyle="1" w:styleId="Heading3Char">
    <w:name w:val="Heading 3 Char"/>
    <w:basedOn w:val="DefaultParagraphFont"/>
    <w:link w:val="Heading3"/>
    <w:uiPriority w:val="9"/>
    <w:semiHidden/>
    <w:rsid w:val="00CE6550"/>
    <w:rPr>
      <w:rFonts w:asciiTheme="majorHAnsi" w:eastAsiaTheme="majorEastAsia" w:hAnsiTheme="majorHAnsi" w:cstheme="majorBidi"/>
      <w:noProof/>
      <w:color w:val="0A273B" w:themeColor="accent1" w:themeShade="7F"/>
    </w:rPr>
  </w:style>
  <w:style w:type="paragraph" w:customStyle="1" w:styleId="ContactInfo">
    <w:name w:val="Contact Info"/>
    <w:basedOn w:val="Normal"/>
    <w:qFormat/>
    <w:rsid w:val="009D1198"/>
    <w:pPr>
      <w:spacing w:after="120"/>
      <w:jc w:val="center"/>
    </w:pPr>
    <w:rPr>
      <w:rFonts w:asciiTheme="majorHAnsi" w:hAnsiTheme="majorHAnsi"/>
      <w:b/>
      <w:color w:val="FFFFFF" w:themeColor="background1"/>
      <w:spacing w:val="20"/>
      <w:sz w:val="24"/>
    </w:rPr>
  </w:style>
  <w:style w:type="paragraph" w:styleId="NoSpacing">
    <w:name w:val="No Spacing"/>
    <w:uiPriority w:val="1"/>
    <w:semiHidden/>
    <w:rsid w:val="009D1198"/>
    <w:rPr>
      <w:rFonts w:eastAsia="Times New Roman" w:cs="Arial"/>
      <w:noProof/>
      <w:color w:val="22222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hdphoto" Target="media/hdphoto1.wdp"/><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yndale\AppData\Roaming\Microsoft\Templates\Rose%20suite%20brochure.dotx" TargetMode="External"/></Relationships>
</file>

<file path=word/theme/theme1.xml><?xml version="1.0" encoding="utf-8"?>
<a:theme xmlns:a="http://schemas.openxmlformats.org/drawingml/2006/main" name="Office Theme">
  <a:themeElements>
    <a:clrScheme name="Contoso v2">
      <a:dk1>
        <a:sysClr val="windowText" lastClr="000000"/>
      </a:dk1>
      <a:lt1>
        <a:sysClr val="window" lastClr="FFFFFF"/>
      </a:lt1>
      <a:dk2>
        <a:srgbClr val="44546A"/>
      </a:dk2>
      <a:lt2>
        <a:srgbClr val="E7E6E6"/>
      </a:lt2>
      <a:accent1>
        <a:srgbClr val="155078"/>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8" ma:contentTypeDescription="Create a new document." ma:contentTypeScope="" ma:versionID="0f12cf464957118729b6c32269c3bef6">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a3cd9a7ce2c5f9b2e78bd9172391e822"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9C19766-F6DB-490F-A800-78FC08048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2B0C76-BA69-459C-991C-6D8FD33CC32D}">
  <ds:schemaRefs>
    <ds:schemaRef ds:uri="http://schemas.microsoft.com/sharepoint/v3/contenttype/forms"/>
  </ds:schemaRefs>
</ds:datastoreItem>
</file>

<file path=customXml/itemProps3.xml><?xml version="1.0" encoding="utf-8"?>
<ds:datastoreItem xmlns:ds="http://schemas.openxmlformats.org/officeDocument/2006/customXml" ds:itemID="{45CF418A-219C-4F7C-819A-925BFB0E05BB}">
  <ds:schemaRefs>
    <ds:schemaRef ds:uri="16c05727-aa75-4e4a-9b5f-8a80a1165891"/>
    <ds:schemaRef ds:uri="71af3243-3dd4-4a8d-8c0d-dd76da1f02a5"/>
    <ds:schemaRef ds:uri="http://purl.org/dc/terms/"/>
    <ds:schemaRef ds:uri="http://schemas.openxmlformats.org/package/2006/metadata/core-properties"/>
    <ds:schemaRef ds:uri="http://purl.org/dc/elements/1.1/"/>
    <ds:schemaRef ds:uri="http://purl.org/dc/dcmitype/"/>
    <ds:schemaRef ds:uri="http://schemas.microsoft.com/office/2006/metadata/properties"/>
    <ds:schemaRef ds:uri="http://www.w3.org/XML/1998/namespace"/>
    <ds:schemaRef ds:uri="http://schemas.microsoft.com/office/2006/documentManagement/types"/>
    <ds:schemaRef ds:uri="http://schemas.microsoft.com/office/infopath/2007/PartnerControls"/>
  </ds:schemaRefs>
</ds:datastoreItem>
</file>

<file path=customXml/itemProps4.xml><?xml version="1.0" encoding="utf-8"?>
<ds:datastoreItem xmlns:ds="http://schemas.openxmlformats.org/officeDocument/2006/customXml" ds:itemID="{A0E85399-8A7F-45E1-851D-F97745625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Rose suite brochure</Template>
  <TotalTime>0</TotalTime>
  <Pages>1</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2020-05-06T09:14:00Z</dcterms:created>
  <dcterms:modified xsi:type="dcterms:W3CDTF">2020-05-06T19:35:00Z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