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4D255" w14:textId="257B5FF8" w:rsidR="00E81978" w:rsidRDefault="00820EE3">
      <w:pPr>
        <w:pStyle w:val="Title"/>
      </w:pPr>
      <w:sdt>
        <w:sdtPr>
          <w:alias w:val="Title:"/>
          <w:tag w:val="Title:"/>
          <w:id w:val="726351117"/>
          <w:placeholder>
            <w:docPart w:val="46D2F3D8C34F4BCAB600E384AB59ABF5"/>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Pr="00820EE3">
            <w:t>Week 8 Business-Level and Corporate-Level Strategies Assignment</w:t>
          </w:r>
        </w:sdtContent>
      </w:sdt>
    </w:p>
    <w:p w14:paraId="2C65FA0C" w14:textId="0D90A7FA" w:rsidR="00B823AA" w:rsidRPr="00926F07" w:rsidRDefault="00E925C3" w:rsidP="00B823AA">
      <w:pPr>
        <w:pStyle w:val="Title2"/>
        <w:rPr>
          <w:color w:val="0070C0"/>
        </w:rPr>
      </w:pPr>
      <w:r w:rsidRPr="00926F07">
        <w:rPr>
          <w:color w:val="0070C0"/>
        </w:rPr>
        <w:t>Student’s Full Name</w:t>
      </w:r>
    </w:p>
    <w:p w14:paraId="5F3658E0" w14:textId="098539B2" w:rsidR="00E81978" w:rsidRDefault="00E925C3" w:rsidP="00B823AA">
      <w:pPr>
        <w:pStyle w:val="Title2"/>
      </w:pPr>
      <w:r>
        <w:t>BUS499 Business Administration Capstone</w:t>
      </w:r>
    </w:p>
    <w:p w14:paraId="570311C4" w14:textId="6BB38E19" w:rsidR="00E925C3" w:rsidRPr="00926F07" w:rsidRDefault="00E925C3" w:rsidP="00B823AA">
      <w:pPr>
        <w:pStyle w:val="Title2"/>
        <w:rPr>
          <w:color w:val="0070C0"/>
        </w:rPr>
      </w:pPr>
      <w:r w:rsidRPr="00926F07">
        <w:rPr>
          <w:color w:val="0070C0"/>
        </w:rPr>
        <w:t>Professor’s Name</w:t>
      </w:r>
    </w:p>
    <w:p w14:paraId="625F342A" w14:textId="02B1C568" w:rsidR="00E925C3" w:rsidRPr="00926F07" w:rsidRDefault="00E925C3" w:rsidP="00B823AA">
      <w:pPr>
        <w:pStyle w:val="Title2"/>
        <w:rPr>
          <w:color w:val="0070C0"/>
        </w:rPr>
      </w:pPr>
      <w:r w:rsidRPr="00926F07">
        <w:rPr>
          <w:color w:val="0070C0"/>
        </w:rPr>
        <w:t>Date</w:t>
      </w:r>
    </w:p>
    <w:p w14:paraId="42FC8442" w14:textId="0E97FA9E" w:rsidR="00E81978" w:rsidRDefault="00E81978">
      <w:pPr>
        <w:pStyle w:val="Title"/>
      </w:pPr>
    </w:p>
    <w:p w14:paraId="6C6AAD9E" w14:textId="61549908" w:rsidR="00E81978" w:rsidRDefault="00E81978" w:rsidP="00B823AA">
      <w:pPr>
        <w:pStyle w:val="Title2"/>
      </w:pPr>
    </w:p>
    <w:p w14:paraId="539377D7" w14:textId="78F0CAD0" w:rsidR="00E81978" w:rsidRPr="00926F07" w:rsidRDefault="00926F07">
      <w:pPr>
        <w:pStyle w:val="SectionTitle"/>
        <w:rPr>
          <w:b/>
          <w:bCs/>
          <w:color w:val="C00000"/>
        </w:rPr>
      </w:pPr>
      <w:r w:rsidRPr="00926F07">
        <w:rPr>
          <w:b/>
          <w:bCs/>
          <w:color w:val="C00000"/>
        </w:rPr>
        <w:lastRenderedPageBreak/>
        <w:t>Template Instructions (delete this page before submitting)</w:t>
      </w:r>
    </w:p>
    <w:p w14:paraId="2B30CB1F" w14:textId="77777777" w:rsidR="00926F07" w:rsidRDefault="00926F07" w:rsidP="00926F07">
      <w:pPr>
        <w:ind w:firstLine="0"/>
        <w:rPr>
          <w:rFonts w:ascii="Times New Roman" w:eastAsia="Times New Roman" w:hAnsi="Times New Roman" w:cs="Times New Roman"/>
          <w:b/>
          <w:bCs/>
          <w:color w:val="C00000"/>
          <w:kern w:val="0"/>
          <w:sz w:val="22"/>
          <w:szCs w:val="22"/>
          <w:lang w:eastAsia="en-US"/>
        </w:rPr>
      </w:pPr>
      <w:r w:rsidRPr="00B768D6">
        <w:rPr>
          <w:rFonts w:ascii="Times New Roman" w:eastAsia="Times New Roman" w:hAnsi="Times New Roman" w:cs="Times New Roman"/>
          <w:b/>
          <w:bCs/>
          <w:color w:val="C00000"/>
          <w:kern w:val="0"/>
          <w:sz w:val="22"/>
          <w:szCs w:val="22"/>
          <w:lang w:eastAsia="en-US"/>
        </w:rPr>
        <w:t xml:space="preserve">This </w:t>
      </w:r>
      <w:r>
        <w:rPr>
          <w:rFonts w:ascii="Times New Roman" w:eastAsia="Times New Roman" w:hAnsi="Times New Roman" w:cs="Times New Roman"/>
          <w:b/>
          <w:bCs/>
          <w:color w:val="C00000"/>
          <w:kern w:val="0"/>
          <w:sz w:val="22"/>
          <w:szCs w:val="22"/>
          <w:lang w:eastAsia="en-US"/>
        </w:rPr>
        <w:t xml:space="preserve">template is provided </w:t>
      </w:r>
      <w:r w:rsidRPr="00B768D6">
        <w:rPr>
          <w:rFonts w:ascii="Times New Roman" w:eastAsia="Times New Roman" w:hAnsi="Times New Roman" w:cs="Times New Roman"/>
          <w:b/>
          <w:bCs/>
          <w:color w:val="C00000"/>
          <w:kern w:val="0"/>
          <w:sz w:val="22"/>
          <w:szCs w:val="22"/>
          <w:lang w:eastAsia="en-US"/>
        </w:rPr>
        <w:t>to help you meet the assignment requirements.</w:t>
      </w:r>
    </w:p>
    <w:p w14:paraId="09ED24B4" w14:textId="77777777" w:rsidR="00926F07" w:rsidRDefault="00926F07" w:rsidP="00926F07">
      <w:pPr>
        <w:spacing w:line="240" w:lineRule="auto"/>
        <w:ind w:firstLine="0"/>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 xml:space="preserve">This page </w:t>
      </w:r>
      <w:r w:rsidRPr="00B768D6">
        <w:rPr>
          <w:rFonts w:ascii="Times New Roman" w:eastAsia="Times New Roman" w:hAnsi="Times New Roman" w:cs="Times New Roman"/>
          <w:b/>
          <w:bCs/>
          <w:color w:val="C00000"/>
          <w:kern w:val="0"/>
          <w:sz w:val="22"/>
          <w:szCs w:val="22"/>
          <w:lang w:eastAsia="en-US"/>
        </w:rPr>
        <w:t xml:space="preserve">should NOT be submitted with your </w:t>
      </w:r>
      <w:r>
        <w:rPr>
          <w:rFonts w:ascii="Times New Roman" w:eastAsia="Times New Roman" w:hAnsi="Times New Roman" w:cs="Times New Roman"/>
          <w:b/>
          <w:bCs/>
          <w:color w:val="C00000"/>
          <w:kern w:val="0"/>
          <w:sz w:val="22"/>
          <w:szCs w:val="22"/>
          <w:lang w:eastAsia="en-US"/>
        </w:rPr>
        <w:t>assignment</w:t>
      </w:r>
      <w:r w:rsidRPr="00B768D6">
        <w:rPr>
          <w:rFonts w:ascii="Times New Roman" w:eastAsia="Times New Roman" w:hAnsi="Times New Roman" w:cs="Times New Roman"/>
          <w:b/>
          <w:bCs/>
          <w:color w:val="C00000"/>
          <w:kern w:val="0"/>
          <w:sz w:val="22"/>
          <w:szCs w:val="22"/>
          <w:lang w:eastAsia="en-US"/>
        </w:rPr>
        <w:t xml:space="preserve">, as it is not part of an academically written paper. </w:t>
      </w:r>
      <w:r>
        <w:rPr>
          <w:rFonts w:ascii="Times New Roman" w:eastAsia="Times New Roman" w:hAnsi="Times New Roman" w:cs="Times New Roman"/>
          <w:b/>
          <w:bCs/>
          <w:color w:val="C00000"/>
          <w:kern w:val="0"/>
          <w:sz w:val="22"/>
          <w:szCs w:val="22"/>
          <w:lang w:eastAsia="en-US"/>
        </w:rPr>
        <w:t xml:space="preserve">Note the </w:t>
      </w:r>
      <w:r w:rsidRPr="00B768D6">
        <w:rPr>
          <w:rFonts w:ascii="Times New Roman" w:eastAsia="Times New Roman" w:hAnsi="Times New Roman" w:cs="Times New Roman"/>
          <w:b/>
          <w:bCs/>
          <w:color w:val="C00000"/>
          <w:kern w:val="0"/>
          <w:sz w:val="22"/>
          <w:szCs w:val="22"/>
          <w:lang w:eastAsia="en-US"/>
        </w:rPr>
        <w:t>“Clarity, writing mechanics, and formatting requirements” section of the grading rubric.</w:t>
      </w:r>
    </w:p>
    <w:p w14:paraId="69A5C8F5" w14:textId="77777777" w:rsidR="00926F07" w:rsidRDefault="00926F07" w:rsidP="00926F07">
      <w:pPr>
        <w:spacing w:line="240" w:lineRule="auto"/>
        <w:ind w:firstLine="0"/>
        <w:rPr>
          <w:rFonts w:ascii="Times New Roman" w:eastAsia="Times New Roman" w:hAnsi="Times New Roman" w:cs="Times New Roman"/>
          <w:b/>
          <w:bCs/>
          <w:color w:val="C00000"/>
          <w:kern w:val="0"/>
          <w:sz w:val="22"/>
          <w:szCs w:val="22"/>
          <w:lang w:eastAsia="en-US"/>
        </w:rPr>
      </w:pPr>
    </w:p>
    <w:p w14:paraId="181B485B" w14:textId="77777777" w:rsidR="00926F07" w:rsidRPr="0031549E" w:rsidRDefault="00926F07" w:rsidP="00926F07">
      <w:pPr>
        <w:ind w:firstLine="0"/>
        <w:rPr>
          <w:rFonts w:ascii="Times New Roman" w:eastAsia="Times New Roman" w:hAnsi="Times New Roman" w:cs="Times New Roman"/>
          <w:b/>
          <w:bCs/>
          <w:color w:val="C00000"/>
          <w:kern w:val="0"/>
          <w:sz w:val="22"/>
          <w:szCs w:val="22"/>
          <w:u w:val="single"/>
          <w:lang w:eastAsia="en-US"/>
        </w:rPr>
      </w:pPr>
      <w:r w:rsidRPr="0031549E">
        <w:rPr>
          <w:rFonts w:ascii="Times New Roman" w:eastAsia="Times New Roman" w:hAnsi="Times New Roman" w:cs="Times New Roman"/>
          <w:b/>
          <w:bCs/>
          <w:color w:val="C00000"/>
          <w:kern w:val="0"/>
          <w:sz w:val="22"/>
          <w:szCs w:val="22"/>
          <w:u w:val="single"/>
          <w:lang w:eastAsia="en-US"/>
        </w:rPr>
        <w:t>HOW TO USE THIS TEMPLATE</w:t>
      </w:r>
    </w:p>
    <w:p w14:paraId="69B38D5E" w14:textId="77777777" w:rsidR="00926F07"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Read the </w:t>
      </w:r>
      <w:r>
        <w:rPr>
          <w:rFonts w:ascii="Times New Roman" w:eastAsia="Times New Roman" w:hAnsi="Times New Roman" w:cs="Times New Roman"/>
          <w:b/>
          <w:bCs/>
          <w:color w:val="C00000"/>
          <w:kern w:val="0"/>
          <w:sz w:val="22"/>
          <w:szCs w:val="22"/>
          <w:lang w:eastAsia="en-US"/>
        </w:rPr>
        <w:t xml:space="preserve">explanations </w:t>
      </w:r>
      <w:r w:rsidRPr="00482613">
        <w:rPr>
          <w:rFonts w:ascii="Times New Roman" w:eastAsia="Times New Roman" w:hAnsi="Times New Roman" w:cs="Times New Roman"/>
          <w:b/>
          <w:bCs/>
          <w:color w:val="C00000"/>
          <w:kern w:val="0"/>
          <w:sz w:val="22"/>
          <w:szCs w:val="22"/>
          <w:lang w:eastAsia="en-US"/>
        </w:rPr>
        <w:t xml:space="preserve">provided </w:t>
      </w:r>
      <w:r>
        <w:rPr>
          <w:rFonts w:ascii="Times New Roman" w:eastAsia="Times New Roman" w:hAnsi="Times New Roman" w:cs="Times New Roman"/>
          <w:b/>
          <w:bCs/>
          <w:color w:val="C00000"/>
          <w:kern w:val="0"/>
          <w:sz w:val="22"/>
          <w:szCs w:val="22"/>
          <w:lang w:eastAsia="en-US"/>
        </w:rPr>
        <w:t xml:space="preserve">in the template </w:t>
      </w:r>
      <w:r w:rsidRPr="00482613">
        <w:rPr>
          <w:rFonts w:ascii="Times New Roman" w:eastAsia="Times New Roman" w:hAnsi="Times New Roman" w:cs="Times New Roman"/>
          <w:b/>
          <w:bCs/>
          <w:color w:val="C00000"/>
          <w:kern w:val="0"/>
          <w:sz w:val="22"/>
          <w:szCs w:val="22"/>
          <w:lang w:eastAsia="en-US"/>
        </w:rPr>
        <w:t xml:space="preserve">for each section of your paper. </w:t>
      </w:r>
    </w:p>
    <w:p w14:paraId="284345D6"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The </w:t>
      </w:r>
      <w:r>
        <w:rPr>
          <w:rFonts w:ascii="Times New Roman" w:eastAsia="Times New Roman" w:hAnsi="Times New Roman" w:cs="Times New Roman"/>
          <w:b/>
          <w:bCs/>
          <w:color w:val="C00000"/>
          <w:kern w:val="0"/>
          <w:sz w:val="22"/>
          <w:szCs w:val="22"/>
          <w:lang w:eastAsia="en-US"/>
        </w:rPr>
        <w:t>explanations</w:t>
      </w:r>
      <w:r w:rsidRPr="00482613">
        <w:rPr>
          <w:rFonts w:ascii="Times New Roman" w:eastAsia="Times New Roman" w:hAnsi="Times New Roman" w:cs="Times New Roman"/>
          <w:b/>
          <w:bCs/>
          <w:color w:val="C00000"/>
          <w:kern w:val="0"/>
          <w:sz w:val="22"/>
          <w:szCs w:val="22"/>
          <w:lang w:eastAsia="en-US"/>
        </w:rPr>
        <w:t xml:space="preserve"> are in </w:t>
      </w:r>
      <w:r w:rsidRPr="00D70FC5">
        <w:rPr>
          <w:rFonts w:ascii="Times New Roman" w:eastAsia="Times New Roman" w:hAnsi="Times New Roman" w:cs="Times New Roman"/>
          <w:b/>
          <w:bCs/>
          <w:color w:val="0070C0"/>
          <w:kern w:val="0"/>
          <w:sz w:val="22"/>
          <w:szCs w:val="22"/>
          <w:lang w:eastAsia="en-US"/>
        </w:rPr>
        <w:t xml:space="preserve">blue </w:t>
      </w:r>
      <w:r w:rsidRPr="00482613">
        <w:rPr>
          <w:rFonts w:ascii="Times New Roman" w:eastAsia="Times New Roman" w:hAnsi="Times New Roman" w:cs="Times New Roman"/>
          <w:b/>
          <w:bCs/>
          <w:color w:val="C00000"/>
          <w:kern w:val="0"/>
          <w:sz w:val="22"/>
          <w:szCs w:val="22"/>
          <w:lang w:eastAsia="en-US"/>
        </w:rPr>
        <w:t>font</w:t>
      </w:r>
      <w:r>
        <w:rPr>
          <w:rFonts w:ascii="Times New Roman" w:eastAsia="Times New Roman" w:hAnsi="Times New Roman" w:cs="Times New Roman"/>
          <w:b/>
          <w:bCs/>
          <w:color w:val="C00000"/>
          <w:kern w:val="0"/>
          <w:sz w:val="22"/>
          <w:szCs w:val="22"/>
          <w:lang w:eastAsia="en-US"/>
        </w:rPr>
        <w:t xml:space="preserve"> below</w:t>
      </w:r>
      <w:r w:rsidRPr="00482613">
        <w:rPr>
          <w:rFonts w:ascii="Times New Roman" w:eastAsia="Times New Roman" w:hAnsi="Times New Roman" w:cs="Times New Roman"/>
          <w:b/>
          <w:bCs/>
          <w:color w:val="C00000"/>
          <w:kern w:val="0"/>
          <w:sz w:val="22"/>
          <w:szCs w:val="22"/>
          <w:lang w:eastAsia="en-US"/>
        </w:rPr>
        <w:t>.</w:t>
      </w:r>
    </w:p>
    <w:p w14:paraId="37DAF1CB" w14:textId="77777777" w:rsidR="00926F07" w:rsidRPr="00482613" w:rsidRDefault="00926F07" w:rsidP="00926F07">
      <w:pPr>
        <w:pStyle w:val="ListParagraph"/>
        <w:numPr>
          <w:ilvl w:val="1"/>
          <w:numId w:val="16"/>
        </w:numPr>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You should have already read the assignment instructions in Blackboard.</w:t>
      </w:r>
    </w:p>
    <w:p w14:paraId="657AC46C" w14:textId="77777777" w:rsidR="00926F07" w:rsidRPr="00482613"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Type your response to each of the assignment requirements within the designated sections</w:t>
      </w:r>
      <w:r>
        <w:rPr>
          <w:rFonts w:ascii="Times New Roman" w:eastAsia="Times New Roman" w:hAnsi="Times New Roman" w:cs="Times New Roman"/>
          <w:b/>
          <w:bCs/>
          <w:color w:val="C00000"/>
          <w:kern w:val="0"/>
          <w:sz w:val="22"/>
          <w:szCs w:val="22"/>
          <w:lang w:eastAsia="en-US"/>
        </w:rPr>
        <w:t>.</w:t>
      </w:r>
      <w:r w:rsidRPr="00482613">
        <w:rPr>
          <w:rFonts w:ascii="Times New Roman" w:eastAsia="Times New Roman" w:hAnsi="Times New Roman" w:cs="Times New Roman"/>
          <w:b/>
          <w:bCs/>
          <w:color w:val="C00000"/>
          <w:kern w:val="0"/>
          <w:sz w:val="22"/>
          <w:szCs w:val="22"/>
          <w:lang w:eastAsia="en-US"/>
        </w:rPr>
        <w:t xml:space="preserve"> </w:t>
      </w:r>
    </w:p>
    <w:p w14:paraId="31CE4E9C"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Each assignment requirement is identified using a section Heading</w:t>
      </w:r>
      <w:r>
        <w:rPr>
          <w:rFonts w:ascii="Times New Roman" w:eastAsia="Times New Roman" w:hAnsi="Times New Roman" w:cs="Times New Roman"/>
          <w:b/>
          <w:bCs/>
          <w:color w:val="C00000"/>
          <w:kern w:val="0"/>
          <w:sz w:val="22"/>
          <w:szCs w:val="22"/>
          <w:lang w:eastAsia="en-US"/>
        </w:rPr>
        <w:t xml:space="preserve"> that is in </w:t>
      </w:r>
      <w:r w:rsidRPr="00DB2055">
        <w:rPr>
          <w:rFonts w:ascii="Times New Roman" w:eastAsia="Times New Roman" w:hAnsi="Times New Roman" w:cs="Times New Roman"/>
          <w:b/>
          <w:bCs/>
          <w:color w:val="000000" w:themeColor="text1"/>
          <w:kern w:val="0"/>
          <w:sz w:val="22"/>
          <w:szCs w:val="22"/>
          <w:lang w:eastAsia="en-US"/>
        </w:rPr>
        <w:t xml:space="preserve">black </w:t>
      </w:r>
      <w:r>
        <w:rPr>
          <w:rFonts w:ascii="Times New Roman" w:eastAsia="Times New Roman" w:hAnsi="Times New Roman" w:cs="Times New Roman"/>
          <w:b/>
          <w:bCs/>
          <w:color w:val="C00000"/>
          <w:kern w:val="0"/>
          <w:sz w:val="22"/>
          <w:szCs w:val="22"/>
          <w:lang w:eastAsia="en-US"/>
        </w:rPr>
        <w:t>font</w:t>
      </w:r>
    </w:p>
    <w:p w14:paraId="52AA7550"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DO NOT add extra spaces between sections.</w:t>
      </w:r>
    </w:p>
    <w:p w14:paraId="70635234" w14:textId="77777777" w:rsidR="00926F07" w:rsidRDefault="00926F07" w:rsidP="00926F07">
      <w:pPr>
        <w:pStyle w:val="ListParagraph"/>
        <w:numPr>
          <w:ilvl w:val="1"/>
          <w:numId w:val="16"/>
        </w:numPr>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DO NOT change the margins.</w:t>
      </w:r>
    </w:p>
    <w:p w14:paraId="2D55946C" w14:textId="77777777" w:rsidR="00926F07"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You are required to have a heading for each of the sections in your paper. </w:t>
      </w:r>
    </w:p>
    <w:p w14:paraId="472BACB4"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The required headings have been provided for you.</w:t>
      </w:r>
    </w:p>
    <w:p w14:paraId="243BE547" w14:textId="77777777" w:rsidR="00A62A41" w:rsidRDefault="00A62A41" w:rsidP="00A62A41">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DO NOT delete</w:t>
      </w:r>
      <w:r>
        <w:rPr>
          <w:rFonts w:ascii="Times New Roman" w:eastAsia="Times New Roman" w:hAnsi="Times New Roman" w:cs="Times New Roman"/>
          <w:b/>
          <w:bCs/>
          <w:color w:val="C00000"/>
          <w:kern w:val="0"/>
          <w:sz w:val="22"/>
          <w:szCs w:val="22"/>
          <w:lang w:eastAsia="en-US"/>
        </w:rPr>
        <w:t xml:space="preserve">, </w:t>
      </w:r>
      <w:r w:rsidRPr="00482613">
        <w:rPr>
          <w:rFonts w:ascii="Times New Roman" w:eastAsia="Times New Roman" w:hAnsi="Times New Roman" w:cs="Times New Roman"/>
          <w:b/>
          <w:bCs/>
          <w:color w:val="C00000"/>
          <w:kern w:val="0"/>
          <w:sz w:val="22"/>
          <w:szCs w:val="22"/>
          <w:lang w:eastAsia="en-US"/>
        </w:rPr>
        <w:t>alter</w:t>
      </w:r>
      <w:r>
        <w:rPr>
          <w:rFonts w:ascii="Times New Roman" w:eastAsia="Times New Roman" w:hAnsi="Times New Roman" w:cs="Times New Roman"/>
          <w:b/>
          <w:bCs/>
          <w:color w:val="C00000"/>
          <w:kern w:val="0"/>
          <w:sz w:val="22"/>
          <w:szCs w:val="22"/>
          <w:lang w:eastAsia="en-US"/>
        </w:rPr>
        <w:t>, or add anything to</w:t>
      </w:r>
      <w:r w:rsidRPr="00482613">
        <w:rPr>
          <w:rFonts w:ascii="Times New Roman" w:eastAsia="Times New Roman" w:hAnsi="Times New Roman" w:cs="Times New Roman"/>
          <w:b/>
          <w:bCs/>
          <w:color w:val="C00000"/>
          <w:kern w:val="0"/>
          <w:sz w:val="22"/>
          <w:szCs w:val="22"/>
          <w:lang w:eastAsia="en-US"/>
        </w:rPr>
        <w:t xml:space="preserve"> the section Headings.</w:t>
      </w:r>
    </w:p>
    <w:p w14:paraId="56F9E706" w14:textId="77777777" w:rsidR="00926F07" w:rsidRPr="00482613" w:rsidRDefault="00926F07" w:rsidP="00926F07">
      <w:pPr>
        <w:pStyle w:val="ListParagraph"/>
        <w:numPr>
          <w:ilvl w:val="1"/>
          <w:numId w:val="16"/>
        </w:numPr>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DO NOT type the assignment instructions into the sections.</w:t>
      </w:r>
    </w:p>
    <w:p w14:paraId="4C20BD73" w14:textId="77777777" w:rsidR="00926F07" w:rsidRDefault="00926F07" w:rsidP="00926F07">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After </w:t>
      </w:r>
      <w:r>
        <w:rPr>
          <w:rFonts w:ascii="Times New Roman" w:eastAsia="Times New Roman" w:hAnsi="Times New Roman" w:cs="Times New Roman"/>
          <w:b/>
          <w:bCs/>
          <w:color w:val="C00000"/>
          <w:kern w:val="0"/>
          <w:sz w:val="22"/>
          <w:szCs w:val="22"/>
          <w:lang w:eastAsia="en-US"/>
        </w:rPr>
        <w:t>typing your responses, change the font color to black and make sure it is not in bold.</w:t>
      </w:r>
    </w:p>
    <w:p w14:paraId="1F10D0AD" w14:textId="77777777" w:rsidR="00926F07" w:rsidRDefault="00926F07" w:rsidP="00926F07">
      <w:pPr>
        <w:pStyle w:val="ListParagraph"/>
        <w:numPr>
          <w:ilvl w:val="1"/>
          <w:numId w:val="16"/>
        </w:numPr>
        <w:spacing w:line="240" w:lineRule="auto"/>
        <w:rPr>
          <w:rFonts w:ascii="Times New Roman" w:eastAsia="Times New Roman" w:hAnsi="Times New Roman" w:cs="Times New Roman"/>
          <w:b/>
          <w:bCs/>
          <w:color w:val="C00000"/>
          <w:kern w:val="0"/>
          <w:sz w:val="22"/>
          <w:szCs w:val="22"/>
          <w:lang w:eastAsia="en-US"/>
        </w:rPr>
      </w:pPr>
      <w:r>
        <w:rPr>
          <w:rFonts w:ascii="Times New Roman" w:eastAsia="Times New Roman" w:hAnsi="Times New Roman" w:cs="Times New Roman"/>
          <w:b/>
          <w:bCs/>
          <w:color w:val="C00000"/>
          <w:kern w:val="0"/>
          <w:sz w:val="22"/>
          <w:szCs w:val="22"/>
          <w:lang w:eastAsia="en-US"/>
        </w:rPr>
        <w:t>Be sure to change the font color on the title page to black after typing your name, professor’s name, and date.</w:t>
      </w:r>
    </w:p>
    <w:p w14:paraId="632245E7" w14:textId="77777777" w:rsidR="00926F07" w:rsidRDefault="00926F07" w:rsidP="00926F07">
      <w:pPr>
        <w:pStyle w:val="ListParagraph"/>
        <w:spacing w:line="240" w:lineRule="auto"/>
        <w:ind w:left="1080"/>
        <w:rPr>
          <w:rFonts w:ascii="Times New Roman" w:eastAsia="Times New Roman" w:hAnsi="Times New Roman" w:cs="Times New Roman"/>
          <w:b/>
          <w:bCs/>
          <w:color w:val="C00000"/>
          <w:kern w:val="0"/>
          <w:sz w:val="22"/>
          <w:szCs w:val="22"/>
          <w:lang w:eastAsia="en-US"/>
        </w:rPr>
      </w:pPr>
    </w:p>
    <w:p w14:paraId="34E08C94" w14:textId="77777777" w:rsidR="00926F07" w:rsidRPr="00482613" w:rsidRDefault="00926F07" w:rsidP="00926F07">
      <w:pPr>
        <w:pStyle w:val="ListParagraph"/>
        <w:numPr>
          <w:ilvl w:val="0"/>
          <w:numId w:val="16"/>
        </w:numPr>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Everything in </w:t>
      </w:r>
      <w:r>
        <w:rPr>
          <w:rFonts w:ascii="Times New Roman" w:eastAsia="Times New Roman" w:hAnsi="Times New Roman" w:cs="Times New Roman"/>
          <w:b/>
          <w:bCs/>
          <w:color w:val="C00000"/>
          <w:kern w:val="0"/>
          <w:sz w:val="22"/>
          <w:szCs w:val="22"/>
          <w:lang w:eastAsia="en-US"/>
        </w:rPr>
        <w:t>b</w:t>
      </w:r>
      <w:r w:rsidRPr="00482613">
        <w:rPr>
          <w:rFonts w:ascii="Times New Roman" w:eastAsia="Times New Roman" w:hAnsi="Times New Roman" w:cs="Times New Roman"/>
          <w:b/>
          <w:bCs/>
          <w:color w:val="C00000"/>
          <w:kern w:val="0"/>
          <w:sz w:val="22"/>
          <w:szCs w:val="22"/>
          <w:lang w:eastAsia="en-US"/>
        </w:rPr>
        <w:t xml:space="preserve">lue </w:t>
      </w:r>
      <w:r>
        <w:rPr>
          <w:rFonts w:ascii="Times New Roman" w:eastAsia="Times New Roman" w:hAnsi="Times New Roman" w:cs="Times New Roman"/>
          <w:b/>
          <w:bCs/>
          <w:color w:val="C00000"/>
          <w:kern w:val="0"/>
          <w:sz w:val="22"/>
          <w:szCs w:val="22"/>
          <w:lang w:eastAsia="en-US"/>
        </w:rPr>
        <w:t xml:space="preserve">font below </w:t>
      </w:r>
      <w:r w:rsidRPr="00482613">
        <w:rPr>
          <w:rFonts w:ascii="Times New Roman" w:eastAsia="Times New Roman" w:hAnsi="Times New Roman" w:cs="Times New Roman"/>
          <w:b/>
          <w:bCs/>
          <w:color w:val="C00000"/>
          <w:kern w:val="0"/>
          <w:sz w:val="22"/>
          <w:szCs w:val="22"/>
          <w:lang w:eastAsia="en-US"/>
        </w:rPr>
        <w:t>should be deleted</w:t>
      </w:r>
      <w:r>
        <w:rPr>
          <w:rFonts w:ascii="Times New Roman" w:eastAsia="Times New Roman" w:hAnsi="Times New Roman" w:cs="Times New Roman"/>
          <w:b/>
          <w:bCs/>
          <w:color w:val="C00000"/>
          <w:kern w:val="0"/>
          <w:sz w:val="22"/>
          <w:szCs w:val="22"/>
          <w:lang w:eastAsia="en-US"/>
        </w:rPr>
        <w:t xml:space="preserve"> and replaced with your responses.</w:t>
      </w:r>
    </w:p>
    <w:p w14:paraId="257DE58E" w14:textId="3C155A45" w:rsidR="00926F07" w:rsidRDefault="00926F07" w:rsidP="00DA1AE8">
      <w:pPr>
        <w:pStyle w:val="ListParagraph"/>
        <w:numPr>
          <w:ilvl w:val="0"/>
          <w:numId w:val="16"/>
        </w:numPr>
        <w:spacing w:line="240" w:lineRule="auto"/>
        <w:rPr>
          <w:rFonts w:ascii="Times New Roman" w:eastAsia="Times New Roman" w:hAnsi="Times New Roman" w:cs="Times New Roman"/>
          <w:b/>
          <w:bCs/>
          <w:color w:val="C00000"/>
          <w:kern w:val="0"/>
          <w:sz w:val="22"/>
          <w:szCs w:val="22"/>
          <w:lang w:eastAsia="en-US"/>
        </w:rPr>
      </w:pPr>
      <w:r w:rsidRPr="00482613">
        <w:rPr>
          <w:rFonts w:ascii="Times New Roman" w:eastAsia="Times New Roman" w:hAnsi="Times New Roman" w:cs="Times New Roman"/>
          <w:b/>
          <w:bCs/>
          <w:color w:val="C00000"/>
          <w:kern w:val="0"/>
          <w:sz w:val="22"/>
          <w:szCs w:val="22"/>
          <w:lang w:eastAsia="en-US"/>
        </w:rPr>
        <w:t xml:space="preserve">DELETE </w:t>
      </w:r>
      <w:r>
        <w:rPr>
          <w:rFonts w:ascii="Times New Roman" w:eastAsia="Times New Roman" w:hAnsi="Times New Roman" w:cs="Times New Roman"/>
          <w:b/>
          <w:bCs/>
          <w:color w:val="C00000"/>
          <w:kern w:val="0"/>
          <w:sz w:val="22"/>
          <w:szCs w:val="22"/>
          <w:lang w:eastAsia="en-US"/>
        </w:rPr>
        <w:t xml:space="preserve">this entire page </w:t>
      </w:r>
      <w:r w:rsidRPr="00482613">
        <w:rPr>
          <w:rFonts w:ascii="Times New Roman" w:eastAsia="Times New Roman" w:hAnsi="Times New Roman" w:cs="Times New Roman"/>
          <w:b/>
          <w:bCs/>
          <w:color w:val="C00000"/>
          <w:kern w:val="0"/>
          <w:sz w:val="22"/>
          <w:szCs w:val="22"/>
          <w:lang w:eastAsia="en-US"/>
        </w:rPr>
        <w:t>before you submit your assignment to avoid losing points.</w:t>
      </w:r>
      <w:r w:rsidR="00DA1AE8">
        <w:rPr>
          <w:rFonts w:ascii="Times New Roman" w:eastAsia="Times New Roman" w:hAnsi="Times New Roman" w:cs="Times New Roman"/>
          <w:b/>
          <w:bCs/>
          <w:color w:val="C00000"/>
          <w:kern w:val="0"/>
          <w:sz w:val="22"/>
          <w:szCs w:val="22"/>
          <w:lang w:eastAsia="en-US"/>
        </w:rPr>
        <w:t xml:space="preserve"> Do not leave a blank page here.</w:t>
      </w:r>
    </w:p>
    <w:p w14:paraId="69DC3F9E" w14:textId="77777777" w:rsidR="00926F07" w:rsidRPr="00931B01" w:rsidRDefault="00926F07" w:rsidP="00DA1AE8">
      <w:pPr>
        <w:spacing w:before="240"/>
        <w:ind w:firstLine="0"/>
        <w:rPr>
          <w:rFonts w:ascii="Times New Roman" w:eastAsia="Times New Roman" w:hAnsi="Times New Roman" w:cs="Times New Roman"/>
          <w:b/>
          <w:bCs/>
          <w:color w:val="C00000"/>
          <w:kern w:val="0"/>
          <w:sz w:val="22"/>
          <w:szCs w:val="22"/>
          <w:u w:val="single"/>
          <w:lang w:eastAsia="en-US"/>
        </w:rPr>
      </w:pPr>
      <w:r w:rsidRPr="00931B01">
        <w:rPr>
          <w:rFonts w:ascii="Times New Roman" w:eastAsia="Times New Roman" w:hAnsi="Times New Roman" w:cs="Times New Roman"/>
          <w:b/>
          <w:bCs/>
          <w:color w:val="C00000"/>
          <w:kern w:val="0"/>
          <w:sz w:val="22"/>
          <w:szCs w:val="22"/>
          <w:u w:val="single"/>
          <w:lang w:eastAsia="en-US"/>
        </w:rPr>
        <w:t>REMINDERS</w:t>
      </w:r>
    </w:p>
    <w:p w14:paraId="418171BB" w14:textId="0F80B3E7" w:rsidR="00926F07" w:rsidRPr="005B598F" w:rsidRDefault="00926F07" w:rsidP="00926F07">
      <w:pPr>
        <w:pStyle w:val="ListParagraph"/>
        <w:numPr>
          <w:ilvl w:val="0"/>
          <w:numId w:val="17"/>
        </w:numPr>
        <w:rPr>
          <w:b/>
          <w:bCs/>
          <w:color w:val="C00000"/>
        </w:rPr>
      </w:pPr>
      <w:r w:rsidRPr="005B598F">
        <w:rPr>
          <w:b/>
          <w:bCs/>
          <w:color w:val="C00000"/>
        </w:rPr>
        <w:t xml:space="preserve">The assignment is due in week </w:t>
      </w:r>
      <w:r w:rsidR="00A62A41">
        <w:rPr>
          <w:b/>
          <w:bCs/>
          <w:color w:val="C00000"/>
        </w:rPr>
        <w:t>8</w:t>
      </w:r>
      <w:r w:rsidRPr="005B598F">
        <w:rPr>
          <w:b/>
          <w:bCs/>
          <w:color w:val="C00000"/>
        </w:rPr>
        <w:t>.</w:t>
      </w:r>
      <w:r w:rsidRPr="00D15DC6">
        <w:rPr>
          <w:b/>
          <w:bCs/>
          <w:color w:val="C00000"/>
        </w:rPr>
        <w:t xml:space="preserve"> </w:t>
      </w:r>
      <w:r>
        <w:rPr>
          <w:b/>
          <w:bCs/>
          <w:color w:val="C00000"/>
        </w:rPr>
        <w:t xml:space="preserve"> </w:t>
      </w:r>
      <w:r w:rsidRPr="005B598F">
        <w:rPr>
          <w:b/>
          <w:bCs/>
          <w:color w:val="C00000"/>
        </w:rPr>
        <w:t>Late submissions negatively impact your grade.</w:t>
      </w:r>
    </w:p>
    <w:p w14:paraId="1DF4EAE7" w14:textId="00AC50EC" w:rsidR="00926F07" w:rsidRDefault="00926F07" w:rsidP="00926F07">
      <w:pPr>
        <w:pStyle w:val="ListParagraph"/>
        <w:numPr>
          <w:ilvl w:val="0"/>
          <w:numId w:val="17"/>
        </w:numPr>
        <w:spacing w:line="240" w:lineRule="auto"/>
        <w:rPr>
          <w:b/>
          <w:bCs/>
          <w:color w:val="C00000"/>
        </w:rPr>
      </w:pPr>
      <w:r>
        <w:rPr>
          <w:b/>
          <w:bCs/>
          <w:color w:val="C00000"/>
        </w:rPr>
        <w:t>Use the same public corporation you used for assignment</w:t>
      </w:r>
      <w:r w:rsidR="00A62A41">
        <w:rPr>
          <w:b/>
          <w:bCs/>
          <w:color w:val="C00000"/>
        </w:rPr>
        <w:t>s</w:t>
      </w:r>
      <w:r w:rsidR="00820EE3">
        <w:rPr>
          <w:b/>
          <w:bCs/>
          <w:color w:val="C00000"/>
        </w:rPr>
        <w:t xml:space="preserve"> in Week 3 and 6</w:t>
      </w:r>
      <w:r>
        <w:rPr>
          <w:b/>
          <w:bCs/>
          <w:color w:val="C00000"/>
        </w:rPr>
        <w:t>.</w:t>
      </w:r>
    </w:p>
    <w:p w14:paraId="4F0F1D34" w14:textId="6CEFE132" w:rsidR="00DA1AE8" w:rsidRDefault="00DA1AE8" w:rsidP="00DA1AE8">
      <w:pPr>
        <w:spacing w:line="240" w:lineRule="auto"/>
        <w:rPr>
          <w:b/>
          <w:bCs/>
          <w:color w:val="C00000"/>
        </w:rPr>
      </w:pPr>
    </w:p>
    <w:p w14:paraId="499F24AA" w14:textId="30D7270D" w:rsidR="00DA1AE8" w:rsidRPr="00DA1AE8" w:rsidRDefault="00DA1AE8" w:rsidP="00DA1AE8">
      <w:pPr>
        <w:pStyle w:val="ListParagraph"/>
        <w:numPr>
          <w:ilvl w:val="0"/>
          <w:numId w:val="17"/>
        </w:numPr>
        <w:spacing w:line="240" w:lineRule="auto"/>
        <w:rPr>
          <w:b/>
          <w:bCs/>
          <w:color w:val="C00000"/>
        </w:rPr>
      </w:pPr>
      <w:r>
        <w:rPr>
          <w:b/>
          <w:bCs/>
          <w:color w:val="C00000"/>
        </w:rPr>
        <w:t>Do not copy content from previous assignments in this class or others.</w:t>
      </w:r>
    </w:p>
    <w:p w14:paraId="57E45CD5" w14:textId="77777777" w:rsidR="00926F07" w:rsidRDefault="00926F07" w:rsidP="00926F07">
      <w:pPr>
        <w:pStyle w:val="ListParagraph"/>
        <w:spacing w:line="240" w:lineRule="auto"/>
        <w:ind w:left="360"/>
        <w:rPr>
          <w:b/>
          <w:bCs/>
          <w:color w:val="C00000"/>
        </w:rPr>
      </w:pPr>
    </w:p>
    <w:p w14:paraId="6ECA4B11" w14:textId="3D1E9C88" w:rsidR="00926F07" w:rsidRDefault="00926F07" w:rsidP="00926F07">
      <w:pPr>
        <w:pStyle w:val="ListParagraph"/>
        <w:numPr>
          <w:ilvl w:val="0"/>
          <w:numId w:val="17"/>
        </w:numPr>
        <w:spacing w:line="240" w:lineRule="auto"/>
        <w:rPr>
          <w:b/>
          <w:bCs/>
          <w:color w:val="C00000"/>
        </w:rPr>
      </w:pPr>
      <w:r>
        <w:rPr>
          <w:b/>
          <w:bCs/>
          <w:color w:val="C00000"/>
        </w:rPr>
        <w:t xml:space="preserve">Include at least </w:t>
      </w:r>
      <w:r w:rsidR="00A62A41">
        <w:rPr>
          <w:b/>
          <w:bCs/>
          <w:color w:val="C00000"/>
        </w:rPr>
        <w:t>6</w:t>
      </w:r>
      <w:r>
        <w:rPr>
          <w:b/>
          <w:bCs/>
          <w:color w:val="C00000"/>
        </w:rPr>
        <w:t xml:space="preserve"> full and complete academically written pages that address the requirements. The title page, this instruction page, and the source page do not count.</w:t>
      </w:r>
    </w:p>
    <w:p w14:paraId="61AEB665" w14:textId="77777777" w:rsidR="00926F07" w:rsidRPr="005B598F" w:rsidRDefault="00926F07" w:rsidP="00926F07">
      <w:pPr>
        <w:pStyle w:val="ListParagraph"/>
        <w:spacing w:line="240" w:lineRule="auto"/>
        <w:ind w:left="360"/>
        <w:rPr>
          <w:b/>
          <w:bCs/>
          <w:color w:val="C00000"/>
        </w:rPr>
      </w:pPr>
    </w:p>
    <w:p w14:paraId="06983E33" w14:textId="77777777" w:rsidR="00926F07" w:rsidRPr="005B598F" w:rsidRDefault="00926F07" w:rsidP="00926F07">
      <w:pPr>
        <w:pStyle w:val="ListParagraph"/>
        <w:numPr>
          <w:ilvl w:val="0"/>
          <w:numId w:val="17"/>
        </w:numPr>
        <w:rPr>
          <w:b/>
          <w:bCs/>
          <w:color w:val="C00000"/>
        </w:rPr>
      </w:pPr>
      <w:r w:rsidRPr="005B598F">
        <w:rPr>
          <w:b/>
          <w:bCs/>
          <w:color w:val="C00000"/>
        </w:rPr>
        <w:t xml:space="preserve">Use at least 3 quality sources, one of which </w:t>
      </w:r>
      <w:r>
        <w:rPr>
          <w:b/>
          <w:bCs/>
          <w:color w:val="C00000"/>
        </w:rPr>
        <w:t>MUST</w:t>
      </w:r>
      <w:r w:rsidRPr="005B598F">
        <w:rPr>
          <w:b/>
          <w:bCs/>
          <w:color w:val="C00000"/>
        </w:rPr>
        <w:t xml:space="preserve"> be the course textbook.</w:t>
      </w:r>
    </w:p>
    <w:p w14:paraId="71C53111" w14:textId="041F914E" w:rsidR="00E81978" w:rsidRDefault="00926F07" w:rsidP="008822C4">
      <w:pPr>
        <w:pStyle w:val="ListParagraph"/>
        <w:numPr>
          <w:ilvl w:val="0"/>
          <w:numId w:val="17"/>
        </w:numPr>
        <w:spacing w:line="240" w:lineRule="auto"/>
      </w:pPr>
      <w:r w:rsidRPr="00135C7C">
        <w:rPr>
          <w:b/>
          <w:bCs/>
          <w:color w:val="C00000"/>
        </w:rPr>
        <w:t>Strayer uses SafeAssign – an automated plagiarism checker. It is advised that you do your own writing and use external resources to support what you have written in your own words.</w:t>
      </w:r>
    </w:p>
    <w:p w14:paraId="34F84872" w14:textId="06F12323" w:rsidR="00E81978" w:rsidRDefault="00820EE3">
      <w:pPr>
        <w:pStyle w:val="SectionTitle"/>
      </w:pPr>
      <w:sdt>
        <w:sdtPr>
          <w:alias w:val="Section title:"/>
          <w:tag w:val="Section title:"/>
          <w:id w:val="984196707"/>
          <w:placeholder>
            <w:docPart w:val="0208D971026E490E93A86EC952C4913B"/>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t>Week 8 Business-Level and Corporate-Level Strategies Assignment</w:t>
          </w:r>
        </w:sdtContent>
      </w:sdt>
    </w:p>
    <w:p w14:paraId="34000D37" w14:textId="3FB8D82A" w:rsidR="00E81978" w:rsidRDefault="00926F07">
      <w:r w:rsidRPr="00A62A41">
        <w:rPr>
          <w:color w:val="0070C0"/>
        </w:rPr>
        <w:t xml:space="preserve">Write your introduction </w:t>
      </w:r>
      <w:r w:rsidR="00820EE3">
        <w:rPr>
          <w:color w:val="0070C0"/>
        </w:rPr>
        <w:t xml:space="preserve">to this 6 </w:t>
      </w:r>
      <w:r w:rsidR="00A62A41" w:rsidRPr="00A62A41">
        <w:rPr>
          <w:color w:val="0070C0"/>
        </w:rPr>
        <w:t xml:space="preserve">page paper </w:t>
      </w:r>
      <w:r w:rsidR="00820EE3">
        <w:rPr>
          <w:color w:val="0070C0"/>
        </w:rPr>
        <w:t>here. Include one</w:t>
      </w:r>
      <w:r w:rsidRPr="00A62A41">
        <w:rPr>
          <w:color w:val="0070C0"/>
        </w:rPr>
        <w:t xml:space="preserve"> paragraph (not more than 6 lines of text) that explains what your paper will discuss. Much of your introduction may be taken from the assignment instructions (in your own words). Read all assignment resources to understand what should be included in your paper. Be sure to review the assignment instructions in Blackboard, the grading rubric, and relevant course announcements to understand the requirements. Do not exceed 6 lines of text in this introduction. There should be no direct quotes in this </w:t>
      </w:r>
      <w:r w:rsidR="00EC763D">
        <w:rPr>
          <w:color w:val="0070C0"/>
        </w:rPr>
        <w:t>section</w:t>
      </w:r>
      <w:r w:rsidRPr="00A62A41">
        <w:rPr>
          <w:color w:val="0070C0"/>
        </w:rPr>
        <w:t xml:space="preserve">. After reading these instructions, replace this blue text with your introduction and change the font color to </w:t>
      </w:r>
      <w:r w:rsidRPr="00926F07">
        <w:rPr>
          <w:color w:val="000000" w:themeColor="text1"/>
        </w:rPr>
        <w:t>black</w:t>
      </w:r>
      <w:r w:rsidRPr="00926F07">
        <w:rPr>
          <w:color w:val="0070C0"/>
        </w:rPr>
        <w:t>.</w:t>
      </w:r>
    </w:p>
    <w:p w14:paraId="0107BB9E" w14:textId="79457F4A" w:rsidR="00E81978" w:rsidRDefault="00A62A41">
      <w:pPr>
        <w:pStyle w:val="Heading1"/>
      </w:pPr>
      <w:r>
        <w:rPr>
          <w:rFonts w:ascii="Times New Roman" w:eastAsia="Times New Roman" w:hAnsi="Times New Roman" w:cs="Times New Roman"/>
          <w:kern w:val="0"/>
          <w:lang w:eastAsia="en-US"/>
        </w:rPr>
        <w:t>Business-Level Strategies</w:t>
      </w:r>
    </w:p>
    <w:p w14:paraId="13BAB960" w14:textId="51C896B0" w:rsidR="00D17471" w:rsidRDefault="00A62A41" w:rsidP="00A62A41">
      <w:pPr>
        <w:rPr>
          <w:color w:val="0070C0"/>
        </w:rPr>
      </w:pPr>
      <w:r w:rsidRPr="00A62A41">
        <w:rPr>
          <w:color w:val="0070C0"/>
        </w:rPr>
        <w:t>Analyze the business-level strategies for the corporation you chose to determine the business-level strategy you think is most important to the long-term success of the firm</w:t>
      </w:r>
      <w:r w:rsidR="00443959">
        <w:rPr>
          <w:color w:val="0070C0"/>
        </w:rPr>
        <w:t>. You will also need to determine</w:t>
      </w:r>
      <w:r w:rsidRPr="00A62A41">
        <w:rPr>
          <w:color w:val="0070C0"/>
        </w:rPr>
        <w:t xml:space="preserve"> whether or not you judge this to be a good choice (Note: in this step you need to choose and write about </w:t>
      </w:r>
      <w:r w:rsidRPr="00A62A41">
        <w:rPr>
          <w:b/>
          <w:color w:val="0070C0"/>
        </w:rPr>
        <w:t>only one</w:t>
      </w:r>
      <w:r w:rsidRPr="00A62A41">
        <w:rPr>
          <w:color w:val="0070C0"/>
        </w:rPr>
        <w:t xml:space="preserve"> business-level strateg</w:t>
      </w:r>
      <w:r w:rsidR="00AD45E5">
        <w:rPr>
          <w:color w:val="0070C0"/>
        </w:rPr>
        <w:t>y</w:t>
      </w:r>
      <w:r w:rsidRPr="00A62A41">
        <w:rPr>
          <w:color w:val="0070C0"/>
        </w:rPr>
        <w:t xml:space="preserve"> from the text book (not Google). </w:t>
      </w:r>
      <w:r w:rsidRPr="00A62A41">
        <w:rPr>
          <w:color w:val="0070C0"/>
          <w:u w:val="single"/>
        </w:rPr>
        <w:t>Hint: See Figure 4.1 in the textbook</w:t>
      </w:r>
      <w:r w:rsidRPr="00A62A41">
        <w:rPr>
          <w:color w:val="0070C0"/>
        </w:rPr>
        <w:t xml:space="preserve">. </w:t>
      </w:r>
      <w:r w:rsidR="00443959">
        <w:rPr>
          <w:color w:val="0070C0"/>
        </w:rPr>
        <w:t>Include a thorough j</w:t>
      </w:r>
      <w:r w:rsidRPr="00A62A41">
        <w:rPr>
          <w:color w:val="0070C0"/>
        </w:rPr>
        <w:t>ustif</w:t>
      </w:r>
      <w:r w:rsidR="00443959">
        <w:rPr>
          <w:color w:val="0070C0"/>
        </w:rPr>
        <w:t>ication</w:t>
      </w:r>
      <w:r w:rsidRPr="00A62A41">
        <w:rPr>
          <w:color w:val="0070C0"/>
        </w:rPr>
        <w:t xml:space="preserve"> </w:t>
      </w:r>
      <w:r w:rsidR="00443959">
        <w:rPr>
          <w:color w:val="0070C0"/>
        </w:rPr>
        <w:t>for your choice that is backed by facts and sound judgement</w:t>
      </w:r>
      <w:r w:rsidRPr="00A62A41">
        <w:rPr>
          <w:color w:val="0070C0"/>
        </w:rPr>
        <w:t>. For background, be sure to research and explain the industry in which your selected corporation operates. You could also briefly (1 – 2 sentences) define the business-level strateg</w:t>
      </w:r>
      <w:r w:rsidR="00767D51">
        <w:rPr>
          <w:color w:val="0070C0"/>
        </w:rPr>
        <w:t>y</w:t>
      </w:r>
      <w:r w:rsidRPr="00A62A41">
        <w:rPr>
          <w:color w:val="0070C0"/>
        </w:rPr>
        <w:t xml:space="preserve"> (cite your sources) you are writing about using the textbook/Learn, as an introduction to your analysis. Read Chapter 4 in the course textbook. </w:t>
      </w:r>
      <w:r w:rsidRPr="00A62A41">
        <w:rPr>
          <w:bCs/>
          <w:color w:val="0070C0"/>
        </w:rPr>
        <w:t xml:space="preserve">Review the Week 4 Learn </w:t>
      </w:r>
      <w:r w:rsidR="00D96CE9">
        <w:rPr>
          <w:bCs/>
          <w:color w:val="0070C0"/>
        </w:rPr>
        <w:t>Reading f</w:t>
      </w:r>
      <w:r w:rsidRPr="00A62A41">
        <w:rPr>
          <w:bCs/>
          <w:color w:val="0070C0"/>
        </w:rPr>
        <w:t>or supporting content</w:t>
      </w:r>
      <w:r w:rsidRPr="00A62A41">
        <w:rPr>
          <w:color w:val="0070C0"/>
        </w:rPr>
        <w:t xml:space="preserve">. </w:t>
      </w:r>
      <w:r w:rsidR="00D17471">
        <w:rPr>
          <w:color w:val="0070C0"/>
        </w:rPr>
        <w:t>Your response here should demonstrate that you understand the key concepts regarding the selected business-level strategy and can apply them to a real-world corporation</w:t>
      </w:r>
      <w:r w:rsidR="00820EE3">
        <w:rPr>
          <w:color w:val="0070C0"/>
        </w:rPr>
        <w:t xml:space="preserve">. Keep in mind that this is a 6 </w:t>
      </w:r>
      <w:r w:rsidR="00D17471">
        <w:rPr>
          <w:color w:val="0070C0"/>
        </w:rPr>
        <w:t xml:space="preserve">page paper and as such your analysis should thoroughly address the concepts discussed in the course. Avoid </w:t>
      </w:r>
      <w:r w:rsidR="00D17471">
        <w:rPr>
          <w:color w:val="0070C0"/>
        </w:rPr>
        <w:lastRenderedPageBreak/>
        <w:t xml:space="preserve">unsubstantiated statements, extended introductory commentary, direct quotes, and unrelated content. </w:t>
      </w:r>
      <w:r w:rsidR="00884573">
        <w:rPr>
          <w:color w:val="0070C0"/>
        </w:rPr>
        <w:t xml:space="preserve">Strive for about 1 ½ </w:t>
      </w:r>
      <w:r w:rsidR="00820EE3">
        <w:rPr>
          <w:color w:val="0070C0"/>
        </w:rPr>
        <w:t>to</w:t>
      </w:r>
      <w:r w:rsidR="00443959">
        <w:rPr>
          <w:color w:val="0070C0"/>
        </w:rPr>
        <w:t xml:space="preserve"> 2 </w:t>
      </w:r>
      <w:r w:rsidR="00884573">
        <w:rPr>
          <w:color w:val="0070C0"/>
        </w:rPr>
        <w:t>pages of well-constructed, in-depth analysis in this section.</w:t>
      </w:r>
    </w:p>
    <w:p w14:paraId="36433FB7" w14:textId="6D19A3B2" w:rsidR="00A62A41" w:rsidRPr="00E70D02" w:rsidRDefault="00A62A41" w:rsidP="00A62A41">
      <w:pPr>
        <w:rPr>
          <w:strike/>
          <w:color w:val="548DD4"/>
        </w:rPr>
      </w:pPr>
      <w:r w:rsidRPr="00A62A41">
        <w:rPr>
          <w:color w:val="0070C0"/>
        </w:rPr>
        <w:t>In this section, you could research and identify the core competencies your chosen firm uses to implement its business-level strategies and discuss their effectiveness. You could also demonstrate from your research how the firm uses its core competencies to create and sell its products in the marketplace. Consider the actions &amp; choices your firm has made to compete in individual product markets. Review Chapters 4-9 for specifics on the business-level strategies. Your response should clearly identify the one business-level strategy from the textbook that you think is most important to the long-term success of the corporation</w:t>
      </w:r>
      <w:r w:rsidR="00443959">
        <w:rPr>
          <w:color w:val="0070C0"/>
        </w:rPr>
        <w:t xml:space="preserve">. Your response must also include a </w:t>
      </w:r>
      <w:r w:rsidRPr="00A62A41">
        <w:rPr>
          <w:color w:val="0070C0"/>
        </w:rPr>
        <w:t>clearly stated and justified judgement on whether that strateg</w:t>
      </w:r>
      <w:r w:rsidR="00443959">
        <w:rPr>
          <w:color w:val="0070C0"/>
        </w:rPr>
        <w:t>y</w:t>
      </w:r>
      <w:r w:rsidRPr="00A62A41">
        <w:rPr>
          <w:color w:val="0070C0"/>
        </w:rPr>
        <w:t xml:space="preserve"> is a good choice. </w:t>
      </w:r>
      <w:r w:rsidR="00443959">
        <w:rPr>
          <w:color w:val="0070C0"/>
        </w:rPr>
        <w:t>I</w:t>
      </w:r>
      <w:r>
        <w:rPr>
          <w:color w:val="0070C0"/>
        </w:rPr>
        <w:t xml:space="preserve">nclude enough content and depth to demonstrate a thorough analysis of your selected corporation’s business-level strategy. </w:t>
      </w:r>
      <w:r w:rsidR="00D17471">
        <w:rPr>
          <w:color w:val="0070C0"/>
        </w:rPr>
        <w:t xml:space="preserve">Remember that </w:t>
      </w:r>
      <w:r w:rsidR="00820EE3">
        <w:rPr>
          <w:color w:val="0070C0"/>
        </w:rPr>
        <w:t xml:space="preserve">this is a 6 </w:t>
      </w:r>
      <w:r>
        <w:rPr>
          <w:color w:val="0070C0"/>
        </w:rPr>
        <w:t xml:space="preserve">page paper and as such, you will need to dig </w:t>
      </w:r>
      <w:r w:rsidR="00D17471">
        <w:rPr>
          <w:color w:val="0070C0"/>
        </w:rPr>
        <w:t xml:space="preserve">deep. </w:t>
      </w:r>
      <w:r w:rsidRPr="00A62A41">
        <w:rPr>
          <w:color w:val="0070C0"/>
        </w:rPr>
        <w:t xml:space="preserve">After reading these instructions, replace this blue text with your </w:t>
      </w:r>
      <w:r w:rsidR="00443959">
        <w:rPr>
          <w:color w:val="0070C0"/>
        </w:rPr>
        <w:t>analysis</w:t>
      </w:r>
      <w:r w:rsidRPr="00A62A41">
        <w:rPr>
          <w:color w:val="0070C0"/>
        </w:rPr>
        <w:t xml:space="preserve"> and change the font color to </w:t>
      </w:r>
      <w:r w:rsidRPr="00E547C8">
        <w:rPr>
          <w:color w:val="000000" w:themeColor="text1"/>
        </w:rPr>
        <w:t>black</w:t>
      </w:r>
      <w:r w:rsidRPr="00EA0131">
        <w:rPr>
          <w:color w:val="548DD3"/>
        </w:rPr>
        <w:t xml:space="preserve">. </w:t>
      </w:r>
      <w:r>
        <w:rPr>
          <w:color w:val="548DD3"/>
        </w:rPr>
        <w:t xml:space="preserve"> </w:t>
      </w:r>
    </w:p>
    <w:p w14:paraId="529C6424" w14:textId="46861A5F" w:rsidR="00FD52AB" w:rsidRPr="00615D8F" w:rsidRDefault="00D17471" w:rsidP="00FD52AB">
      <w:pPr>
        <w:pStyle w:val="Heading1"/>
      </w:pPr>
      <w:r>
        <w:t>Corporate-Level Strategies</w:t>
      </w:r>
    </w:p>
    <w:p w14:paraId="1DA80C5F" w14:textId="67ED22BD" w:rsidR="00D17471" w:rsidRDefault="00D17471" w:rsidP="00D17471">
      <w:pPr>
        <w:rPr>
          <w:color w:val="0070C0"/>
        </w:rPr>
      </w:pPr>
      <w:r w:rsidRPr="00A62A41">
        <w:rPr>
          <w:color w:val="0070C0"/>
        </w:rPr>
        <w:t xml:space="preserve">Analyze the </w:t>
      </w:r>
      <w:r w:rsidR="00200424">
        <w:rPr>
          <w:color w:val="0070C0"/>
        </w:rPr>
        <w:t>corporate</w:t>
      </w:r>
      <w:r w:rsidRPr="00A62A41">
        <w:rPr>
          <w:color w:val="0070C0"/>
        </w:rPr>
        <w:t xml:space="preserve">-level strategies for the corporation you chose to determine the </w:t>
      </w:r>
      <w:r w:rsidR="00AB0D61">
        <w:rPr>
          <w:color w:val="0070C0"/>
        </w:rPr>
        <w:t>corporate</w:t>
      </w:r>
      <w:r w:rsidRPr="00A62A41">
        <w:rPr>
          <w:color w:val="0070C0"/>
        </w:rPr>
        <w:t>-level strategy you think is most important to the long-term success of the firm</w:t>
      </w:r>
      <w:r w:rsidR="00443959">
        <w:rPr>
          <w:color w:val="0070C0"/>
        </w:rPr>
        <w:t>. You will also need to determine</w:t>
      </w:r>
      <w:r w:rsidR="00443959" w:rsidRPr="00A62A41">
        <w:rPr>
          <w:color w:val="0070C0"/>
        </w:rPr>
        <w:t xml:space="preserve"> whether or not you judge this to be a good choice</w:t>
      </w:r>
      <w:r w:rsidR="00443959">
        <w:rPr>
          <w:color w:val="0070C0"/>
        </w:rPr>
        <w:t xml:space="preserve">. </w:t>
      </w:r>
      <w:r w:rsidRPr="00A62A41">
        <w:rPr>
          <w:color w:val="0070C0"/>
        </w:rPr>
        <w:t xml:space="preserve">(Note: in this step you need to choose and write about </w:t>
      </w:r>
      <w:r w:rsidRPr="00A62A41">
        <w:rPr>
          <w:b/>
          <w:color w:val="0070C0"/>
        </w:rPr>
        <w:t>only one</w:t>
      </w:r>
      <w:r w:rsidRPr="00A62A41">
        <w:rPr>
          <w:color w:val="0070C0"/>
        </w:rPr>
        <w:t xml:space="preserve"> </w:t>
      </w:r>
      <w:r w:rsidR="00AB0D61">
        <w:rPr>
          <w:color w:val="0070C0"/>
        </w:rPr>
        <w:t>corporate</w:t>
      </w:r>
      <w:r w:rsidRPr="00A62A41">
        <w:rPr>
          <w:color w:val="0070C0"/>
        </w:rPr>
        <w:t xml:space="preserve">-level strategy from the text book (not Google). </w:t>
      </w:r>
      <w:r w:rsidRPr="00A62A41">
        <w:rPr>
          <w:color w:val="0070C0"/>
          <w:u w:val="single"/>
        </w:rPr>
        <w:t xml:space="preserve">Hint: See </w:t>
      </w:r>
      <w:r w:rsidR="00AB0D61">
        <w:rPr>
          <w:color w:val="0070C0"/>
          <w:u w:val="single"/>
        </w:rPr>
        <w:t>chapter 6</w:t>
      </w:r>
      <w:r w:rsidRPr="00A62A41">
        <w:rPr>
          <w:color w:val="0070C0"/>
          <w:u w:val="single"/>
        </w:rPr>
        <w:t xml:space="preserve"> in the textbook</w:t>
      </w:r>
      <w:r w:rsidRPr="00A62A41">
        <w:rPr>
          <w:color w:val="0070C0"/>
        </w:rPr>
        <w:t xml:space="preserve">. </w:t>
      </w:r>
      <w:r w:rsidR="00443959">
        <w:rPr>
          <w:color w:val="0070C0"/>
        </w:rPr>
        <w:t>Include a thorough j</w:t>
      </w:r>
      <w:r w:rsidR="00443959" w:rsidRPr="00A62A41">
        <w:rPr>
          <w:color w:val="0070C0"/>
        </w:rPr>
        <w:t>ustif</w:t>
      </w:r>
      <w:r w:rsidR="00443959">
        <w:rPr>
          <w:color w:val="0070C0"/>
        </w:rPr>
        <w:t>ication</w:t>
      </w:r>
      <w:r w:rsidR="00443959" w:rsidRPr="00A62A41">
        <w:rPr>
          <w:color w:val="0070C0"/>
        </w:rPr>
        <w:t xml:space="preserve"> </w:t>
      </w:r>
      <w:r w:rsidR="00443959">
        <w:rPr>
          <w:color w:val="0070C0"/>
        </w:rPr>
        <w:t>for your choice that is backed by facts and sound judgement</w:t>
      </w:r>
      <w:r w:rsidR="00443959" w:rsidRPr="00A62A41">
        <w:rPr>
          <w:color w:val="0070C0"/>
        </w:rPr>
        <w:t>.</w:t>
      </w:r>
      <w:r w:rsidRPr="00A62A41">
        <w:rPr>
          <w:color w:val="0070C0"/>
        </w:rPr>
        <w:t xml:space="preserve"> You could also briefly (1 – 2 sentences) define the </w:t>
      </w:r>
      <w:r w:rsidR="00AB0D61">
        <w:rPr>
          <w:color w:val="0070C0"/>
        </w:rPr>
        <w:t>corporate</w:t>
      </w:r>
      <w:r w:rsidRPr="00A62A41">
        <w:rPr>
          <w:color w:val="0070C0"/>
        </w:rPr>
        <w:t xml:space="preserve">-level strategy (cite your sources) you are writing about using the textbook/Learn, as an introduction to your analysis. Read Chapter </w:t>
      </w:r>
      <w:r w:rsidR="00AB0D61">
        <w:rPr>
          <w:color w:val="0070C0"/>
        </w:rPr>
        <w:t>6</w:t>
      </w:r>
      <w:r w:rsidRPr="00A62A41">
        <w:rPr>
          <w:color w:val="0070C0"/>
        </w:rPr>
        <w:t xml:space="preserve"> in the course textbook. </w:t>
      </w:r>
      <w:r w:rsidRPr="00A62A41">
        <w:rPr>
          <w:bCs/>
          <w:color w:val="0070C0"/>
        </w:rPr>
        <w:t xml:space="preserve">Review the Week </w:t>
      </w:r>
      <w:r w:rsidR="00AB0D61">
        <w:rPr>
          <w:bCs/>
          <w:color w:val="0070C0"/>
        </w:rPr>
        <w:t xml:space="preserve">6 </w:t>
      </w:r>
      <w:r w:rsidRPr="00A62A41">
        <w:rPr>
          <w:bCs/>
          <w:color w:val="0070C0"/>
        </w:rPr>
        <w:t xml:space="preserve">Learn </w:t>
      </w:r>
      <w:r w:rsidR="00D96CE9">
        <w:rPr>
          <w:bCs/>
          <w:color w:val="0070C0"/>
        </w:rPr>
        <w:lastRenderedPageBreak/>
        <w:t xml:space="preserve">Reading </w:t>
      </w:r>
      <w:r w:rsidRPr="00A62A41">
        <w:rPr>
          <w:bCs/>
          <w:color w:val="0070C0"/>
        </w:rPr>
        <w:t>for supporting content</w:t>
      </w:r>
      <w:r w:rsidRPr="00A62A41">
        <w:rPr>
          <w:color w:val="0070C0"/>
        </w:rPr>
        <w:t xml:space="preserve">. </w:t>
      </w:r>
      <w:r>
        <w:rPr>
          <w:color w:val="0070C0"/>
        </w:rPr>
        <w:t xml:space="preserve">Your response here should demonstrate that you understand the key concepts regarding the selected </w:t>
      </w:r>
      <w:r w:rsidR="00AB0D61">
        <w:rPr>
          <w:color w:val="0070C0"/>
        </w:rPr>
        <w:t>corporate</w:t>
      </w:r>
      <w:r>
        <w:rPr>
          <w:color w:val="0070C0"/>
        </w:rPr>
        <w:t xml:space="preserve">-level strategy and can apply them to a real-world corporation. Keep in mind that this is a 6-page paper and as such your analysis should thoroughly address the concepts discussed in the course. Avoid unsubstantiated statements, extended introductory commentary, direct quotes, and unrelated content. Strive for about 1 ½ </w:t>
      </w:r>
      <w:r w:rsidR="00820EE3">
        <w:rPr>
          <w:color w:val="0070C0"/>
        </w:rPr>
        <w:t xml:space="preserve">to </w:t>
      </w:r>
      <w:r w:rsidR="00443959">
        <w:rPr>
          <w:color w:val="0070C0"/>
        </w:rPr>
        <w:t xml:space="preserve">2 </w:t>
      </w:r>
      <w:r>
        <w:rPr>
          <w:color w:val="0070C0"/>
        </w:rPr>
        <w:t xml:space="preserve">pages of </w:t>
      </w:r>
      <w:r w:rsidR="00884573">
        <w:rPr>
          <w:color w:val="0070C0"/>
        </w:rPr>
        <w:t xml:space="preserve">well-constructed, in-depth </w:t>
      </w:r>
      <w:r>
        <w:rPr>
          <w:color w:val="0070C0"/>
        </w:rPr>
        <w:t xml:space="preserve">analysis in this section. </w:t>
      </w:r>
    </w:p>
    <w:p w14:paraId="52EF4B3D" w14:textId="612B9F8C" w:rsidR="00D17471" w:rsidRPr="00E70D02" w:rsidRDefault="0061410C" w:rsidP="00D17471">
      <w:pPr>
        <w:rPr>
          <w:strike/>
          <w:color w:val="548DD4"/>
        </w:rPr>
      </w:pPr>
      <w:r w:rsidRPr="00A62A41">
        <w:rPr>
          <w:color w:val="0070C0"/>
        </w:rPr>
        <w:t xml:space="preserve">Your response should clearly identify the one </w:t>
      </w:r>
      <w:r>
        <w:rPr>
          <w:color w:val="0070C0"/>
        </w:rPr>
        <w:t>corporate</w:t>
      </w:r>
      <w:r w:rsidRPr="00A62A41">
        <w:rPr>
          <w:color w:val="0070C0"/>
        </w:rPr>
        <w:t>-level strategy from the textbook that you think is most important to the long-term success of the corporation</w:t>
      </w:r>
      <w:r>
        <w:rPr>
          <w:color w:val="0070C0"/>
        </w:rPr>
        <w:t xml:space="preserve">. Your response must also include a </w:t>
      </w:r>
      <w:r w:rsidRPr="00A62A41">
        <w:rPr>
          <w:color w:val="0070C0"/>
        </w:rPr>
        <w:t>clearly stated and justified judgement on whether that strateg</w:t>
      </w:r>
      <w:r>
        <w:rPr>
          <w:color w:val="0070C0"/>
        </w:rPr>
        <w:t>y</w:t>
      </w:r>
      <w:r w:rsidRPr="00A62A41">
        <w:rPr>
          <w:color w:val="0070C0"/>
        </w:rPr>
        <w:t xml:space="preserve"> is a good choice</w:t>
      </w:r>
      <w:r w:rsidR="00D17471" w:rsidRPr="00A62A41">
        <w:rPr>
          <w:color w:val="0070C0"/>
        </w:rPr>
        <w:t xml:space="preserve">. </w:t>
      </w:r>
      <w:r>
        <w:rPr>
          <w:color w:val="0070C0"/>
        </w:rPr>
        <w:t>I</w:t>
      </w:r>
      <w:r w:rsidR="00D17471">
        <w:rPr>
          <w:color w:val="0070C0"/>
        </w:rPr>
        <w:t xml:space="preserve">nclude enough content and depth to demonstrate a thorough analysis of your selected corporation’s </w:t>
      </w:r>
      <w:r w:rsidR="00AB0D61">
        <w:rPr>
          <w:color w:val="0070C0"/>
        </w:rPr>
        <w:t>corporate</w:t>
      </w:r>
      <w:r w:rsidR="00D17471">
        <w:rPr>
          <w:color w:val="0070C0"/>
        </w:rPr>
        <w:t>-level strategy. Remember that</w:t>
      </w:r>
      <w:r w:rsidR="00820EE3">
        <w:rPr>
          <w:color w:val="0070C0"/>
        </w:rPr>
        <w:t xml:space="preserve"> this is a 6 </w:t>
      </w:r>
      <w:r w:rsidR="00D17471">
        <w:rPr>
          <w:color w:val="0070C0"/>
        </w:rPr>
        <w:t xml:space="preserve">page paper and as such, you will need to dig deep. </w:t>
      </w:r>
      <w:r w:rsidR="00D17471" w:rsidRPr="00A62A41">
        <w:rPr>
          <w:color w:val="0070C0"/>
        </w:rPr>
        <w:t xml:space="preserve">After reading these instructions, replace this blue text with your </w:t>
      </w:r>
      <w:r>
        <w:rPr>
          <w:color w:val="0070C0"/>
        </w:rPr>
        <w:t>analysis</w:t>
      </w:r>
      <w:r w:rsidR="00D17471" w:rsidRPr="00A62A41">
        <w:rPr>
          <w:color w:val="0070C0"/>
        </w:rPr>
        <w:t xml:space="preserve"> and change the font color to </w:t>
      </w:r>
      <w:r w:rsidR="00D17471" w:rsidRPr="00E547C8">
        <w:rPr>
          <w:color w:val="000000" w:themeColor="text1"/>
        </w:rPr>
        <w:t>black</w:t>
      </w:r>
      <w:r w:rsidR="00D17471" w:rsidRPr="00EA0131">
        <w:rPr>
          <w:color w:val="548DD3"/>
        </w:rPr>
        <w:t xml:space="preserve">. </w:t>
      </w:r>
      <w:r w:rsidR="00D17471">
        <w:rPr>
          <w:color w:val="548DD3"/>
        </w:rPr>
        <w:t xml:space="preserve"> </w:t>
      </w:r>
    </w:p>
    <w:p w14:paraId="18183CC9" w14:textId="6611061C" w:rsidR="005D15E8" w:rsidRPr="00530810" w:rsidRDefault="00AB0D61" w:rsidP="005D15E8">
      <w:pPr>
        <w:pStyle w:val="Heading1"/>
      </w:pPr>
      <w:r>
        <w:t>Competitive Environment</w:t>
      </w:r>
    </w:p>
    <w:p w14:paraId="6C4A9B6D" w14:textId="3FA5EA04" w:rsidR="005D15E8" w:rsidRPr="00615D8F" w:rsidRDefault="00AB0D61" w:rsidP="005D15E8">
      <w:pPr>
        <w:rPr>
          <w:color w:val="00B0F0"/>
        </w:rPr>
      </w:pPr>
      <w:r w:rsidRPr="00AB0D61">
        <w:rPr>
          <w:color w:val="0070C0"/>
        </w:rPr>
        <w:t>Analyze the competitive environment to determine the corporation's most significant competitor (this will require research</w:t>
      </w:r>
      <w:r w:rsidR="00255B05">
        <w:rPr>
          <w:color w:val="0070C0"/>
        </w:rPr>
        <w:t xml:space="preserve"> outside of the course material</w:t>
      </w:r>
      <w:r w:rsidRPr="00AB0D61">
        <w:rPr>
          <w:color w:val="0070C0"/>
        </w:rPr>
        <w:t xml:space="preserve">). Compare their strategies at each level and evaluate which company you think is most likely to be successful in the long term. Justify your choice. Hint: read </w:t>
      </w:r>
      <w:r>
        <w:rPr>
          <w:color w:val="0070C0"/>
        </w:rPr>
        <w:t>c</w:t>
      </w:r>
      <w:r w:rsidRPr="00AB0D61">
        <w:rPr>
          <w:color w:val="0070C0"/>
        </w:rPr>
        <w:t>hapter</w:t>
      </w:r>
      <w:r>
        <w:rPr>
          <w:color w:val="0070C0"/>
        </w:rPr>
        <w:t>s</w:t>
      </w:r>
      <w:r w:rsidRPr="00AB0D61">
        <w:rPr>
          <w:color w:val="0070C0"/>
        </w:rPr>
        <w:t xml:space="preserve"> </w:t>
      </w:r>
      <w:r w:rsidR="00820EE3">
        <w:rPr>
          <w:color w:val="0070C0"/>
        </w:rPr>
        <w:t>1 through</w:t>
      </w:r>
      <w:bookmarkStart w:id="0" w:name="_GoBack"/>
      <w:bookmarkEnd w:id="0"/>
      <w:r>
        <w:rPr>
          <w:color w:val="0070C0"/>
        </w:rPr>
        <w:t xml:space="preserve"> 10</w:t>
      </w:r>
      <w:r w:rsidRPr="00AB0D61">
        <w:rPr>
          <w:color w:val="0070C0"/>
        </w:rPr>
        <w:t xml:space="preserve"> in the course textbook as </w:t>
      </w:r>
      <w:r>
        <w:rPr>
          <w:color w:val="0070C0"/>
        </w:rPr>
        <w:t xml:space="preserve">they </w:t>
      </w:r>
      <w:r w:rsidRPr="00AB0D61">
        <w:rPr>
          <w:color w:val="0070C0"/>
        </w:rPr>
        <w:t xml:space="preserve">provide a solid background </w:t>
      </w:r>
      <w:r>
        <w:rPr>
          <w:color w:val="0070C0"/>
        </w:rPr>
        <w:t xml:space="preserve">for </w:t>
      </w:r>
      <w:r w:rsidRPr="00AB0D61">
        <w:rPr>
          <w:color w:val="0070C0"/>
        </w:rPr>
        <w:t xml:space="preserve">this section. Review the Week </w:t>
      </w:r>
      <w:r w:rsidR="00820EE3">
        <w:rPr>
          <w:color w:val="0070C0"/>
        </w:rPr>
        <w:t xml:space="preserve">1 through </w:t>
      </w:r>
      <w:r>
        <w:rPr>
          <w:color w:val="0070C0"/>
        </w:rPr>
        <w:t>8</w:t>
      </w:r>
      <w:r w:rsidR="00820EE3">
        <w:rPr>
          <w:color w:val="0070C0"/>
        </w:rPr>
        <w:t xml:space="preserve"> Learn r</w:t>
      </w:r>
      <w:r w:rsidR="00D96CE9">
        <w:rPr>
          <w:color w:val="0070C0"/>
        </w:rPr>
        <w:t xml:space="preserve">eadings </w:t>
      </w:r>
      <w:r w:rsidRPr="00AB0D61">
        <w:rPr>
          <w:color w:val="0070C0"/>
        </w:rPr>
        <w:t>for supporting content</w:t>
      </w:r>
      <w:r w:rsidR="00820EE3">
        <w:rPr>
          <w:color w:val="0070C0"/>
        </w:rPr>
        <w:t xml:space="preserve">. Remember that this is a 6 </w:t>
      </w:r>
      <w:r>
        <w:rPr>
          <w:color w:val="0070C0"/>
        </w:rPr>
        <w:t xml:space="preserve">page paper and requires a thorough </w:t>
      </w:r>
      <w:r w:rsidR="00884573">
        <w:rPr>
          <w:color w:val="0070C0"/>
        </w:rPr>
        <w:t>competitive analysis. Strive for about</w:t>
      </w:r>
      <w:r w:rsidR="00820EE3">
        <w:rPr>
          <w:color w:val="0070C0"/>
        </w:rPr>
        <w:t xml:space="preserve"> a 1 ½ to </w:t>
      </w:r>
      <w:r w:rsidR="00884573">
        <w:rPr>
          <w:color w:val="0070C0"/>
        </w:rPr>
        <w:t xml:space="preserve">2 pages of well-constructed, in-depth analysis in this section. </w:t>
      </w:r>
      <w:r w:rsidR="005D15E8" w:rsidRPr="00F41F3B">
        <w:rPr>
          <w:color w:val="0070C0"/>
        </w:rPr>
        <w:t xml:space="preserve">Cite your sources and avoid the use of direct quotes. After reading these instructions, replace this blue text with your </w:t>
      </w:r>
      <w:r w:rsidR="00255B05">
        <w:rPr>
          <w:color w:val="0070C0"/>
        </w:rPr>
        <w:t>analysis</w:t>
      </w:r>
      <w:r w:rsidR="005D15E8" w:rsidRPr="00F41F3B">
        <w:rPr>
          <w:color w:val="0070C0"/>
        </w:rPr>
        <w:t xml:space="preserve"> and change the font color to </w:t>
      </w:r>
      <w:r w:rsidR="005D15E8" w:rsidRPr="00615D8F">
        <w:t>black.</w:t>
      </w:r>
    </w:p>
    <w:p w14:paraId="625EEF51" w14:textId="0643867D" w:rsidR="005D15E8" w:rsidRPr="00615D8F" w:rsidRDefault="00884573" w:rsidP="005D15E8">
      <w:pPr>
        <w:pStyle w:val="Heading1"/>
      </w:pPr>
      <w:r>
        <w:lastRenderedPageBreak/>
        <w:t>Market Cycles</w:t>
      </w:r>
    </w:p>
    <w:p w14:paraId="50FD9391" w14:textId="10AE34A9" w:rsidR="005407AB" w:rsidRDefault="00884573" w:rsidP="00884573">
      <w:r w:rsidRPr="00884573">
        <w:rPr>
          <w:color w:val="0070C0"/>
        </w:rPr>
        <w:t>Determine whether your choice from Question 3 (Competitive Environment section above) would differ in slow-cycle and fast-cycle markets. It would be a good idea to briefly explain what the slow-cycle and fast-cycle markets are from the textbook (cite your sources) as a short introduction to your determination. Hint: read Chapter 5 in the course textbook</w:t>
      </w:r>
      <w:r>
        <w:rPr>
          <w:color w:val="0070C0"/>
        </w:rPr>
        <w:t>. Remember that this is a 6-page paper and therefore each section requires a thorough response that demonstrates you</w:t>
      </w:r>
      <w:r w:rsidR="00255B05">
        <w:rPr>
          <w:color w:val="0070C0"/>
        </w:rPr>
        <w:t xml:space="preserve">r </w:t>
      </w:r>
      <w:r>
        <w:rPr>
          <w:color w:val="0070C0"/>
        </w:rPr>
        <w:t xml:space="preserve">understanding of key concepts covered in the course and </w:t>
      </w:r>
      <w:r w:rsidR="00255B05">
        <w:rPr>
          <w:color w:val="0070C0"/>
        </w:rPr>
        <w:t xml:space="preserve">your ability to </w:t>
      </w:r>
      <w:r>
        <w:rPr>
          <w:color w:val="0070C0"/>
        </w:rPr>
        <w:t xml:space="preserve">apply them to a real-world corporation. </w:t>
      </w:r>
      <w:r w:rsidR="005D15E8" w:rsidRPr="00F41F3B">
        <w:rPr>
          <w:color w:val="0070C0"/>
        </w:rPr>
        <w:t xml:space="preserve">Cite your sources and avoid the use of direct quotes. After reading these instructions, replace this blue text with your </w:t>
      </w:r>
      <w:r w:rsidR="00F3597A">
        <w:rPr>
          <w:color w:val="0070C0"/>
        </w:rPr>
        <w:t>response</w:t>
      </w:r>
      <w:r w:rsidR="005D15E8" w:rsidRPr="00F41F3B">
        <w:rPr>
          <w:color w:val="0070C0"/>
        </w:rPr>
        <w:t xml:space="preserve"> and change the font color to </w:t>
      </w:r>
      <w:r w:rsidR="005D15E8" w:rsidRPr="00615D8F">
        <w:t>black.</w:t>
      </w:r>
    </w:p>
    <w:p w14:paraId="5FA5D3A6" w14:textId="77777777" w:rsidR="005407AB" w:rsidRDefault="005407AB">
      <w:pPr>
        <w:rPr>
          <w:rFonts w:asciiTheme="majorHAnsi" w:eastAsiaTheme="majorEastAsia" w:hAnsiTheme="majorHAnsi" w:cstheme="majorBidi"/>
          <w:b/>
          <w:bCs/>
        </w:rPr>
      </w:pPr>
      <w:r>
        <w:br w:type="page"/>
      </w:r>
    </w:p>
    <w:p w14:paraId="12F6FFF7" w14:textId="5920F00C" w:rsidR="005407AB" w:rsidRDefault="005407AB" w:rsidP="005407AB">
      <w:pPr>
        <w:pStyle w:val="Heading1"/>
      </w:pPr>
      <w:r>
        <w:lastRenderedPageBreak/>
        <w:t>Sources</w:t>
      </w:r>
    </w:p>
    <w:p w14:paraId="28C6509E" w14:textId="0116C9E1" w:rsidR="005407AB" w:rsidRDefault="005407AB" w:rsidP="005407AB">
      <w:pPr>
        <w:ind w:firstLine="0"/>
      </w:pPr>
      <w:r>
        <w:t xml:space="preserve">1. </w:t>
      </w:r>
      <w:proofErr w:type="spellStart"/>
      <w:r>
        <w:t>Hitt</w:t>
      </w:r>
      <w:proofErr w:type="spellEnd"/>
      <w:r>
        <w:t xml:space="preserve">, Ireland, &amp; </w:t>
      </w:r>
      <w:proofErr w:type="spellStart"/>
      <w:r>
        <w:t>Hoskisson</w:t>
      </w:r>
      <w:proofErr w:type="spellEnd"/>
      <w:r>
        <w:t>. 2020. Strategic management: Concepts and cases: Competi</w:t>
      </w:r>
      <w:r w:rsidR="0066220C">
        <w:t>ti</w:t>
      </w:r>
      <w:r>
        <w:t>veness and globalization (13th ed.). Mason, OH: South-Western Cengage Learning</w:t>
      </w:r>
    </w:p>
    <w:p w14:paraId="5B0F857A" w14:textId="77777777" w:rsidR="005407AB" w:rsidRPr="00F41F3B" w:rsidRDefault="005407AB" w:rsidP="005407AB">
      <w:pPr>
        <w:ind w:firstLine="0"/>
        <w:rPr>
          <w:color w:val="0070C0"/>
        </w:rPr>
      </w:pPr>
      <w:r w:rsidRPr="00F41F3B">
        <w:rPr>
          <w:color w:val="0070C0"/>
        </w:rPr>
        <w:t>2. Author. Publication Date. Title. Page # (written as p. #). How to Find (e.g. web address)</w:t>
      </w:r>
    </w:p>
    <w:p w14:paraId="7D808F7B" w14:textId="77777777" w:rsidR="005407AB" w:rsidRPr="00F41F3B" w:rsidRDefault="005407AB" w:rsidP="005407AB">
      <w:pPr>
        <w:ind w:firstLine="0"/>
        <w:rPr>
          <w:color w:val="0070C0"/>
        </w:rPr>
      </w:pPr>
      <w:r w:rsidRPr="00F41F3B">
        <w:rPr>
          <w:color w:val="0070C0"/>
        </w:rPr>
        <w:t>3. Author. Publication Date. Title. Page # (written as p. #). How to Find (e.g. web address)</w:t>
      </w:r>
    </w:p>
    <w:p w14:paraId="0992811C" w14:textId="77777777" w:rsidR="005407AB" w:rsidRPr="00615D8F" w:rsidRDefault="005407AB" w:rsidP="005407AB">
      <w:pPr>
        <w:rPr>
          <w:color w:val="548DD4"/>
        </w:rPr>
      </w:pPr>
    </w:p>
    <w:sectPr w:rsidR="005407AB" w:rsidRPr="00615D8F">
      <w:headerReference w:type="default" r:id="rId8"/>
      <w:headerReference w:type="first" r:id="rId9"/>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CC16F" w14:textId="77777777" w:rsidR="007C2727" w:rsidRDefault="007C2727">
      <w:pPr>
        <w:spacing w:line="240" w:lineRule="auto"/>
      </w:pPr>
      <w:r>
        <w:separator/>
      </w:r>
    </w:p>
    <w:p w14:paraId="6E957D96" w14:textId="77777777" w:rsidR="007C2727" w:rsidRDefault="007C2727"/>
  </w:endnote>
  <w:endnote w:type="continuationSeparator" w:id="0">
    <w:p w14:paraId="2E7B993D" w14:textId="77777777" w:rsidR="007C2727" w:rsidRDefault="007C2727">
      <w:pPr>
        <w:spacing w:line="240" w:lineRule="auto"/>
      </w:pPr>
      <w:r>
        <w:continuationSeparator/>
      </w:r>
    </w:p>
    <w:p w14:paraId="56B27E9E" w14:textId="77777777" w:rsidR="007C2727" w:rsidRDefault="007C2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E2A75" w14:textId="77777777" w:rsidR="007C2727" w:rsidRDefault="007C2727">
      <w:pPr>
        <w:spacing w:line="240" w:lineRule="auto"/>
      </w:pPr>
      <w:r>
        <w:separator/>
      </w:r>
    </w:p>
    <w:p w14:paraId="72EFA517" w14:textId="77777777" w:rsidR="007C2727" w:rsidRDefault="007C2727"/>
  </w:footnote>
  <w:footnote w:type="continuationSeparator" w:id="0">
    <w:p w14:paraId="24B9B0E0" w14:textId="77777777" w:rsidR="007C2727" w:rsidRDefault="007C2727">
      <w:pPr>
        <w:spacing w:line="240" w:lineRule="auto"/>
      </w:pPr>
      <w:r>
        <w:continuationSeparator/>
      </w:r>
    </w:p>
    <w:p w14:paraId="02C3536D" w14:textId="77777777" w:rsidR="007C2727" w:rsidRDefault="007C27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97D48" w14:textId="13E537B7" w:rsidR="00E81978" w:rsidRDefault="00820EE3">
    <w:pPr>
      <w:pStyle w:val="Header"/>
    </w:pPr>
    <w:sdt>
      <w:sdtPr>
        <w:rPr>
          <w:rStyle w:val="Strong"/>
        </w:rPr>
        <w:alias w:val="Running head"/>
        <w:tag w:val=""/>
        <w:id w:val="12739865"/>
        <w:placeholder>
          <w:docPart w:val="3C18735500A1427BAEAFD7E8492E1AD4"/>
        </w:placeholder>
        <w:showingPlcHd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90647A" w:rsidRPr="005D3A03">
          <w:t>Figures title:</w:t>
        </w:r>
      </w:sdtContent>
    </w:sdt>
    <w:r w:rsidR="005D3A03">
      <w:rPr>
        <w:rStyle w:val="Strong"/>
      </w:rPr>
      <w:ptab w:relativeTo="margin" w:alignment="right" w:leader="none"/>
    </w:r>
    <w:r w:rsidR="005D3A03">
      <w:rPr>
        <w:rStyle w:val="Strong"/>
      </w:rPr>
      <w:fldChar w:fldCharType="begin"/>
    </w:r>
    <w:r w:rsidR="005D3A03">
      <w:rPr>
        <w:rStyle w:val="Strong"/>
      </w:rPr>
      <w:instrText xml:space="preserve"> PAGE   \* MERGEFORMAT </w:instrText>
    </w:r>
    <w:r w:rsidR="005D3A03">
      <w:rPr>
        <w:rStyle w:val="Strong"/>
      </w:rPr>
      <w:fldChar w:fldCharType="separate"/>
    </w:r>
    <w:r>
      <w:rPr>
        <w:rStyle w:val="Strong"/>
        <w:noProof/>
      </w:rPr>
      <w:t>7</w:t>
    </w:r>
    <w:r w:rsidR="005D3A03">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4189D" w14:textId="474B9926" w:rsidR="00E81978" w:rsidRDefault="005D3A03">
    <w:pPr>
      <w:pStyle w:val="Header"/>
      <w:rPr>
        <w:rStyle w:val="Strong"/>
      </w:rP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820EE3">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2B3977A9"/>
    <w:multiLevelType w:val="hybridMultilevel"/>
    <w:tmpl w:val="C8F885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BD030F"/>
    <w:multiLevelType w:val="hybridMultilevel"/>
    <w:tmpl w:val="F29AA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5"/>
  </w:num>
  <w:num w:numId="13">
    <w:abstractNumId w:val="12"/>
  </w:num>
  <w:num w:numId="14">
    <w:abstractNumId w:val="11"/>
  </w:num>
  <w:num w:numId="15">
    <w:abstractNumId w:val="14"/>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5C3"/>
    <w:rsid w:val="0008630D"/>
    <w:rsid w:val="000D3F41"/>
    <w:rsid w:val="00135C7C"/>
    <w:rsid w:val="00200424"/>
    <w:rsid w:val="00255B05"/>
    <w:rsid w:val="0035568B"/>
    <w:rsid w:val="00355DCA"/>
    <w:rsid w:val="003937B8"/>
    <w:rsid w:val="00443959"/>
    <w:rsid w:val="00445F34"/>
    <w:rsid w:val="005407AB"/>
    <w:rsid w:val="00551A02"/>
    <w:rsid w:val="005534FA"/>
    <w:rsid w:val="00577674"/>
    <w:rsid w:val="005D15E8"/>
    <w:rsid w:val="005D3A03"/>
    <w:rsid w:val="0061410C"/>
    <w:rsid w:val="0063088A"/>
    <w:rsid w:val="0066220C"/>
    <w:rsid w:val="0067026F"/>
    <w:rsid w:val="00767D51"/>
    <w:rsid w:val="007C2727"/>
    <w:rsid w:val="008002C0"/>
    <w:rsid w:val="00820EE3"/>
    <w:rsid w:val="00884573"/>
    <w:rsid w:val="008C5323"/>
    <w:rsid w:val="0090647A"/>
    <w:rsid w:val="00926F07"/>
    <w:rsid w:val="00941B00"/>
    <w:rsid w:val="009A6A3B"/>
    <w:rsid w:val="00A62A41"/>
    <w:rsid w:val="00A75CBD"/>
    <w:rsid w:val="00AB0D61"/>
    <w:rsid w:val="00AD45E5"/>
    <w:rsid w:val="00B15568"/>
    <w:rsid w:val="00B24EEC"/>
    <w:rsid w:val="00B823AA"/>
    <w:rsid w:val="00B85093"/>
    <w:rsid w:val="00BA45DB"/>
    <w:rsid w:val="00BF23B2"/>
    <w:rsid w:val="00BF4184"/>
    <w:rsid w:val="00C0601E"/>
    <w:rsid w:val="00C10AC5"/>
    <w:rsid w:val="00C31D30"/>
    <w:rsid w:val="00CD6E39"/>
    <w:rsid w:val="00CE5D79"/>
    <w:rsid w:val="00CF6E91"/>
    <w:rsid w:val="00CF73A6"/>
    <w:rsid w:val="00D17471"/>
    <w:rsid w:val="00D85B68"/>
    <w:rsid w:val="00D96CE9"/>
    <w:rsid w:val="00DA1AE8"/>
    <w:rsid w:val="00DC43EB"/>
    <w:rsid w:val="00E6004D"/>
    <w:rsid w:val="00E81978"/>
    <w:rsid w:val="00E925C3"/>
    <w:rsid w:val="00EC763D"/>
    <w:rsid w:val="00F05631"/>
    <w:rsid w:val="00F3597A"/>
    <w:rsid w:val="00F379B7"/>
    <w:rsid w:val="00F525FA"/>
    <w:rsid w:val="00FC5925"/>
    <w:rsid w:val="00FD52AB"/>
    <w:rsid w:val="00FD5471"/>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638C4"/>
  <w15:chartTrackingRefBased/>
  <w15:docId w15:val="{6BAE6A70-BEBB-4F71-961B-1116E77C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G\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D2F3D8C34F4BCAB600E384AB59ABF5"/>
        <w:category>
          <w:name w:val="General"/>
          <w:gallery w:val="placeholder"/>
        </w:category>
        <w:types>
          <w:type w:val="bbPlcHdr"/>
        </w:types>
        <w:behaviors>
          <w:behavior w:val="content"/>
        </w:behaviors>
        <w:guid w:val="{F8D74178-CBCD-4E03-B9EE-A047F6F745E8}"/>
      </w:docPartPr>
      <w:docPartBody>
        <w:p w:rsidR="0068278A" w:rsidRDefault="00446E62">
          <w:pPr>
            <w:pStyle w:val="46D2F3D8C34F4BCAB600E384AB59ABF5"/>
          </w:pPr>
          <w:r>
            <w:t>[Title Here, up to 12 Words, on One to Two Lines]</w:t>
          </w:r>
        </w:p>
      </w:docPartBody>
    </w:docPart>
    <w:docPart>
      <w:docPartPr>
        <w:name w:val="0208D971026E490E93A86EC952C4913B"/>
        <w:category>
          <w:name w:val="General"/>
          <w:gallery w:val="placeholder"/>
        </w:category>
        <w:types>
          <w:type w:val="bbPlcHdr"/>
        </w:types>
        <w:behaviors>
          <w:behavior w:val="content"/>
        </w:behaviors>
        <w:guid w:val="{008D89A6-25D1-4B4D-8C11-7A1389DDAE73}"/>
      </w:docPartPr>
      <w:docPartBody>
        <w:p w:rsidR="0068278A" w:rsidRDefault="00446E62">
          <w:pPr>
            <w:pStyle w:val="0208D971026E490E93A86EC952C4913B"/>
          </w:pPr>
          <w:r>
            <w:t>[Title Here, up to 12 Words, on One to Two Lines]</w:t>
          </w:r>
        </w:p>
      </w:docPartBody>
    </w:docPart>
    <w:docPart>
      <w:docPartPr>
        <w:name w:val="3C18735500A1427BAEAFD7E8492E1AD4"/>
        <w:category>
          <w:name w:val="General"/>
          <w:gallery w:val="placeholder"/>
        </w:category>
        <w:types>
          <w:type w:val="bbPlcHdr"/>
        </w:types>
        <w:behaviors>
          <w:behavior w:val="content"/>
        </w:behaviors>
        <w:guid w:val="{4208A53D-BC10-4FDD-954F-69BDA795FDF7}"/>
      </w:docPartPr>
      <w:docPartBody>
        <w:p w:rsidR="0068278A" w:rsidRDefault="00446E62">
          <w:pPr>
            <w:pStyle w:val="3C18735500A1427BAEAFD7E8492E1AD4"/>
          </w:pPr>
          <w:r w:rsidRPr="005D3A03">
            <w:t>Figures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E62"/>
    <w:rsid w:val="00065EB0"/>
    <w:rsid w:val="00072119"/>
    <w:rsid w:val="000A62D1"/>
    <w:rsid w:val="00446E62"/>
    <w:rsid w:val="005D2AC1"/>
    <w:rsid w:val="0068278A"/>
    <w:rsid w:val="006A3011"/>
    <w:rsid w:val="00B040BF"/>
    <w:rsid w:val="00B230D8"/>
    <w:rsid w:val="00E24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D2F3D8C34F4BCAB600E384AB59ABF5">
    <w:name w:val="46D2F3D8C34F4BCAB600E384AB59ABF5"/>
  </w:style>
  <w:style w:type="paragraph" w:customStyle="1" w:styleId="4B9DB8FF9C844FAA91002CE297A5CF9F">
    <w:name w:val="4B9DB8FF9C844FAA91002CE297A5CF9F"/>
  </w:style>
  <w:style w:type="paragraph" w:customStyle="1" w:styleId="C0CD119DAA3F41FBBD6E4B68EA936553">
    <w:name w:val="C0CD119DAA3F41FBBD6E4B68EA936553"/>
  </w:style>
  <w:style w:type="paragraph" w:customStyle="1" w:styleId="F1ACFCB5C69343E7A14AE48A63E1CD78">
    <w:name w:val="F1ACFCB5C69343E7A14AE48A63E1CD78"/>
  </w:style>
  <w:style w:type="paragraph" w:customStyle="1" w:styleId="E2A9A71CCD37432CBFA57E5CEE37D121">
    <w:name w:val="E2A9A71CCD37432CBFA57E5CEE37D121"/>
  </w:style>
  <w:style w:type="paragraph" w:customStyle="1" w:styleId="33D4D6D754AB489C883CCA6AE0817036">
    <w:name w:val="33D4D6D754AB489C883CCA6AE0817036"/>
  </w:style>
  <w:style w:type="character" w:styleId="Emphasis">
    <w:name w:val="Emphasis"/>
    <w:basedOn w:val="DefaultParagraphFont"/>
    <w:uiPriority w:val="4"/>
    <w:unhideWhenUsed/>
    <w:qFormat/>
    <w:rPr>
      <w:i/>
      <w:iCs/>
    </w:rPr>
  </w:style>
  <w:style w:type="paragraph" w:customStyle="1" w:styleId="CD32A1FC534E471D8A41FFA20AF13667">
    <w:name w:val="CD32A1FC534E471D8A41FFA20AF13667"/>
  </w:style>
  <w:style w:type="paragraph" w:customStyle="1" w:styleId="F123A2071477439B8181332B15337F26">
    <w:name w:val="F123A2071477439B8181332B15337F26"/>
  </w:style>
  <w:style w:type="paragraph" w:customStyle="1" w:styleId="0208D971026E490E93A86EC952C4913B">
    <w:name w:val="0208D971026E490E93A86EC952C4913B"/>
  </w:style>
  <w:style w:type="paragraph" w:customStyle="1" w:styleId="5005FF5A8AF24642978F95BC04D0315B">
    <w:name w:val="5005FF5A8AF24642978F95BC04D0315B"/>
  </w:style>
  <w:style w:type="paragraph" w:customStyle="1" w:styleId="62AED3B3F324402491827A4227580FA9">
    <w:name w:val="62AED3B3F324402491827A4227580FA9"/>
  </w:style>
  <w:style w:type="paragraph" w:customStyle="1" w:styleId="A7B573CFC0DF4DD595157C3643A02DC2">
    <w:name w:val="A7B573CFC0DF4DD595157C3643A02DC2"/>
  </w:style>
  <w:style w:type="paragraph" w:customStyle="1" w:styleId="6B80453F6AB041D4AD28DFED87132245">
    <w:name w:val="6B80453F6AB041D4AD28DFED87132245"/>
  </w:style>
  <w:style w:type="paragraph" w:customStyle="1" w:styleId="FC53C756F33E4BC7BA3D8D22694E72F3">
    <w:name w:val="FC53C756F33E4BC7BA3D8D22694E72F3"/>
  </w:style>
  <w:style w:type="paragraph" w:customStyle="1" w:styleId="7A79446533E74EEAAE03C8C1BE1007FA">
    <w:name w:val="7A79446533E74EEAAE03C8C1BE1007FA"/>
  </w:style>
  <w:style w:type="paragraph" w:customStyle="1" w:styleId="46969AB34CD844B0A732C124731A08AA">
    <w:name w:val="46969AB34CD844B0A732C124731A08AA"/>
  </w:style>
  <w:style w:type="paragraph" w:customStyle="1" w:styleId="A6FDBA1877F34F2CB6CCB731C4E01BD2">
    <w:name w:val="A6FDBA1877F34F2CB6CCB731C4E01BD2"/>
  </w:style>
  <w:style w:type="paragraph" w:customStyle="1" w:styleId="3D0D1461176E4676A60F0BAADCA1BC96">
    <w:name w:val="3D0D1461176E4676A60F0BAADCA1BC96"/>
  </w:style>
  <w:style w:type="paragraph" w:customStyle="1" w:styleId="EE1CEFE66FCA487A9B69EDD66CED03CD">
    <w:name w:val="EE1CEFE66FCA487A9B69EDD66CED03CD"/>
  </w:style>
  <w:style w:type="paragraph" w:customStyle="1" w:styleId="80F2192D135D4A93A5A7762EBFC3B192">
    <w:name w:val="80F2192D135D4A93A5A7762EBFC3B192"/>
  </w:style>
  <w:style w:type="paragraph" w:customStyle="1" w:styleId="B206DE805F1044A990EA05BDF763661F">
    <w:name w:val="B206DE805F1044A990EA05BDF763661F"/>
  </w:style>
  <w:style w:type="paragraph" w:customStyle="1" w:styleId="5D56DDC3EC52425E9BCA71C0D8BC4BF7">
    <w:name w:val="5D56DDC3EC52425E9BCA71C0D8BC4BF7"/>
  </w:style>
  <w:style w:type="paragraph" w:customStyle="1" w:styleId="8DFD2D78DDB14D3BBE13A69FA7ED3E9E">
    <w:name w:val="8DFD2D78DDB14D3BBE13A69FA7ED3E9E"/>
  </w:style>
  <w:style w:type="paragraph" w:customStyle="1" w:styleId="6A6D123015474DE6A71D3BCF4C81BF8D">
    <w:name w:val="6A6D123015474DE6A71D3BCF4C81BF8D"/>
  </w:style>
  <w:style w:type="paragraph" w:customStyle="1" w:styleId="5BB72FFBCF5D489B97D6CE204D48307E">
    <w:name w:val="5BB72FFBCF5D489B97D6CE204D48307E"/>
  </w:style>
  <w:style w:type="paragraph" w:customStyle="1" w:styleId="383BE2422EF0437CBEB03E1D7DAD20D0">
    <w:name w:val="383BE2422EF0437CBEB03E1D7DAD20D0"/>
  </w:style>
  <w:style w:type="paragraph" w:customStyle="1" w:styleId="B863EDD2E14A47208199175C09359E73">
    <w:name w:val="B863EDD2E14A47208199175C09359E73"/>
  </w:style>
  <w:style w:type="paragraph" w:customStyle="1" w:styleId="3EBD3E745C6646C6BE3EE8762A78043C">
    <w:name w:val="3EBD3E745C6646C6BE3EE8762A78043C"/>
  </w:style>
  <w:style w:type="paragraph" w:customStyle="1" w:styleId="6785B73AFC6F4F63B46557933BD3DBDC">
    <w:name w:val="6785B73AFC6F4F63B46557933BD3DBDC"/>
  </w:style>
  <w:style w:type="paragraph" w:customStyle="1" w:styleId="09B24BD3862E47E58E7238BAE870DA01">
    <w:name w:val="09B24BD3862E47E58E7238BAE870DA01"/>
  </w:style>
  <w:style w:type="paragraph" w:customStyle="1" w:styleId="037EE19AB4E64E4C89EEC78E0D80983F">
    <w:name w:val="037EE19AB4E64E4C89EEC78E0D80983F"/>
  </w:style>
  <w:style w:type="paragraph" w:customStyle="1" w:styleId="A3E86D3F6E21404DA69350122F2651E6">
    <w:name w:val="A3E86D3F6E21404DA69350122F2651E6"/>
  </w:style>
  <w:style w:type="paragraph" w:customStyle="1" w:styleId="4ADD40BDBBA7440D95064564D2F25A09">
    <w:name w:val="4ADD40BDBBA7440D95064564D2F25A09"/>
  </w:style>
  <w:style w:type="paragraph" w:customStyle="1" w:styleId="EA3266F4FE6F42BF8C37644CBF283867">
    <w:name w:val="EA3266F4FE6F42BF8C37644CBF283867"/>
  </w:style>
  <w:style w:type="paragraph" w:customStyle="1" w:styleId="986F4191A1FC48BCA43CD72E6E44E9FB">
    <w:name w:val="986F4191A1FC48BCA43CD72E6E44E9FB"/>
  </w:style>
  <w:style w:type="paragraph" w:customStyle="1" w:styleId="CDF93FDD418E44A889FE6C199365523B">
    <w:name w:val="CDF93FDD418E44A889FE6C199365523B"/>
  </w:style>
  <w:style w:type="paragraph" w:customStyle="1" w:styleId="3E0AA15CD98B46FCA6F735A13667532E">
    <w:name w:val="3E0AA15CD98B46FCA6F735A13667532E"/>
  </w:style>
  <w:style w:type="paragraph" w:customStyle="1" w:styleId="1C94752D14B2428696618442DB9CEA33">
    <w:name w:val="1C94752D14B2428696618442DB9CEA33"/>
  </w:style>
  <w:style w:type="paragraph" w:customStyle="1" w:styleId="9CA955D3EC054E6BB7A4820595EA8435">
    <w:name w:val="9CA955D3EC054E6BB7A4820595EA8435"/>
  </w:style>
  <w:style w:type="paragraph" w:customStyle="1" w:styleId="38848C09C0BB4B2581AEA230D9F4639F">
    <w:name w:val="38848C09C0BB4B2581AEA230D9F4639F"/>
  </w:style>
  <w:style w:type="paragraph" w:customStyle="1" w:styleId="4CA0BC2266564ED58DFE1D7DCB48B1C2">
    <w:name w:val="4CA0BC2266564ED58DFE1D7DCB48B1C2"/>
  </w:style>
  <w:style w:type="paragraph" w:customStyle="1" w:styleId="28622F136C994618A50B6B81A2E0BF2D">
    <w:name w:val="28622F136C994618A50B6B81A2E0BF2D"/>
  </w:style>
  <w:style w:type="paragraph" w:customStyle="1" w:styleId="C11D3EC8A7BB46B189A2597B23306DFB">
    <w:name w:val="C11D3EC8A7BB46B189A2597B23306DFB"/>
  </w:style>
  <w:style w:type="paragraph" w:customStyle="1" w:styleId="567494C928B8486EBAB10136F96DE6A7">
    <w:name w:val="567494C928B8486EBAB10136F96DE6A7"/>
  </w:style>
  <w:style w:type="paragraph" w:customStyle="1" w:styleId="A81A5D981E0C4E0D91B7FC4677B2021C">
    <w:name w:val="A81A5D981E0C4E0D91B7FC4677B2021C"/>
  </w:style>
  <w:style w:type="paragraph" w:customStyle="1" w:styleId="37622232D1514C60A9CFFE8FABF7CB94">
    <w:name w:val="37622232D1514C60A9CFFE8FABF7CB94"/>
  </w:style>
  <w:style w:type="paragraph" w:customStyle="1" w:styleId="FD57D22CC6324001A9BE0424B53379E4">
    <w:name w:val="FD57D22CC6324001A9BE0424B53379E4"/>
  </w:style>
  <w:style w:type="paragraph" w:customStyle="1" w:styleId="B245DE069F384E5886F381F0AE2DD1C9">
    <w:name w:val="B245DE069F384E5886F381F0AE2DD1C9"/>
  </w:style>
  <w:style w:type="paragraph" w:customStyle="1" w:styleId="02DCAC85EF724110A2D8ACC241B6EE6F">
    <w:name w:val="02DCAC85EF724110A2D8ACC241B6EE6F"/>
  </w:style>
  <w:style w:type="paragraph" w:customStyle="1" w:styleId="098681C7732E4965BC238F5B54095F0D">
    <w:name w:val="098681C7732E4965BC238F5B54095F0D"/>
  </w:style>
  <w:style w:type="paragraph" w:customStyle="1" w:styleId="FADAB53258AA4528B4A4E0F286E0B0F1">
    <w:name w:val="FADAB53258AA4528B4A4E0F286E0B0F1"/>
  </w:style>
  <w:style w:type="paragraph" w:customStyle="1" w:styleId="AEA1933BCC8E447CADFA60FEE05213E3">
    <w:name w:val="AEA1933BCC8E447CADFA60FEE05213E3"/>
  </w:style>
  <w:style w:type="paragraph" w:customStyle="1" w:styleId="25751FD1F9EB4B44A19D202665A026F4">
    <w:name w:val="25751FD1F9EB4B44A19D202665A026F4"/>
  </w:style>
  <w:style w:type="paragraph" w:customStyle="1" w:styleId="49B0E8DD64E046668596447C032D6DA4">
    <w:name w:val="49B0E8DD64E046668596447C032D6DA4"/>
  </w:style>
  <w:style w:type="paragraph" w:customStyle="1" w:styleId="FB8417066C704FF7BA145B3529F60014">
    <w:name w:val="FB8417066C704FF7BA145B3529F60014"/>
  </w:style>
  <w:style w:type="paragraph" w:customStyle="1" w:styleId="A27E15874BD2470B8BDF4F554E866154">
    <w:name w:val="A27E15874BD2470B8BDF4F554E866154"/>
  </w:style>
  <w:style w:type="paragraph" w:customStyle="1" w:styleId="9D129CC03ECB4343A1A353A8C2B3B81B">
    <w:name w:val="9D129CC03ECB4343A1A353A8C2B3B81B"/>
  </w:style>
  <w:style w:type="paragraph" w:customStyle="1" w:styleId="BB59C9001C384A4BBBD3537A1296855A">
    <w:name w:val="BB59C9001C384A4BBBD3537A1296855A"/>
  </w:style>
  <w:style w:type="paragraph" w:customStyle="1" w:styleId="8E9E461BA20C43CA8ED8AFC40740AE58">
    <w:name w:val="8E9E461BA20C43CA8ED8AFC40740AE58"/>
  </w:style>
  <w:style w:type="paragraph" w:customStyle="1" w:styleId="A17E707B4BDA446CA4C10F8EC8D6CC0C">
    <w:name w:val="A17E707B4BDA446CA4C10F8EC8D6CC0C"/>
  </w:style>
  <w:style w:type="paragraph" w:customStyle="1" w:styleId="8B2E2B41F88A4564A9CE880D0B8F4944">
    <w:name w:val="8B2E2B41F88A4564A9CE880D0B8F4944"/>
  </w:style>
  <w:style w:type="paragraph" w:customStyle="1" w:styleId="3C18735500A1427BAEAFD7E8492E1AD4">
    <w:name w:val="3C18735500A1427BAEAFD7E8492E1AD4"/>
  </w:style>
  <w:style w:type="paragraph" w:customStyle="1" w:styleId="8EAEB067368441FC931267907A563B64">
    <w:name w:val="8EAEB067368441FC931267907A563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116DF322-71C3-42B3-88AC-6540B2750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415</TotalTime>
  <Pages>7</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Week 8 Assignment 3</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8 Business-Level and Corporate-Level Strategies Assignment</dc:title>
  <dc:subject/>
  <dc:creator>Dr. G</dc:creator>
  <cp:keywords/>
  <dc:description/>
  <cp:lastModifiedBy>Mueller, Jenna</cp:lastModifiedBy>
  <cp:revision>16</cp:revision>
  <dcterms:created xsi:type="dcterms:W3CDTF">2020-01-12T22:57:00Z</dcterms:created>
  <dcterms:modified xsi:type="dcterms:W3CDTF">2020-06-08T23:44:00Z</dcterms:modified>
</cp:coreProperties>
</file>