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23E21" w14:textId="77777777" w:rsidR="00CA1BCE" w:rsidRDefault="00D92C71" w:rsidP="00CA1BCE">
      <w:pPr>
        <w:pStyle w:val="Heading1"/>
        <w:spacing w:after="240"/>
        <w:rPr>
          <w:rFonts w:eastAsia="Arial"/>
        </w:rPr>
      </w:pPr>
      <w:r w:rsidRPr="00D92C71">
        <w:rPr>
          <w:rFonts w:eastAsia="Arial"/>
        </w:rPr>
        <w:t>Care Coordination Plan Template</w:t>
      </w:r>
    </w:p>
    <w:p w14:paraId="76C651C0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Name:</w:t>
      </w:r>
    </w:p>
    <w:p w14:paraId="313B23D1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DOB:</w:t>
      </w:r>
    </w:p>
    <w:p w14:paraId="44D9E683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 xml:space="preserve">Address: </w:t>
      </w:r>
    </w:p>
    <w:p w14:paraId="766D0468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Payor Source:</w:t>
      </w:r>
    </w:p>
    <w:p w14:paraId="4F4EFB4C" w14:textId="77777777" w:rsidR="00B248CC" w:rsidRPr="00B248CC" w:rsidRDefault="00B248CC" w:rsidP="00203284">
      <w:pPr>
        <w:pStyle w:val="BodyText"/>
        <w:rPr>
          <w:rFonts w:eastAsia="Arial"/>
        </w:rPr>
      </w:pPr>
      <w:r w:rsidRPr="00B248CC">
        <w:rPr>
          <w:rFonts w:eastAsia="Arial"/>
        </w:rPr>
        <w:t>Secondary Source:</w:t>
      </w:r>
    </w:p>
    <w:p w14:paraId="240B73A5" w14:textId="4F583104" w:rsidR="00B248CC" w:rsidRPr="00B248CC" w:rsidRDefault="00B248CC" w:rsidP="00203284">
      <w:pPr>
        <w:pStyle w:val="stylenumbered"/>
        <w:rPr>
          <w:rFonts w:eastAsia="Arial"/>
        </w:rPr>
      </w:pPr>
      <w:r w:rsidRPr="00B248CC">
        <w:rPr>
          <w:rFonts w:eastAsia="Arial"/>
        </w:rPr>
        <w:t xml:space="preserve">Current Problems </w:t>
      </w:r>
      <w:r w:rsidR="00435F57">
        <w:rPr>
          <w:rFonts w:eastAsia="Arial"/>
        </w:rPr>
        <w:t>W</w:t>
      </w:r>
      <w:r w:rsidRPr="00B248CC">
        <w:rPr>
          <w:rFonts w:eastAsia="Arial"/>
        </w:rPr>
        <w:t>ith Status Summary (</w:t>
      </w:r>
      <w:r w:rsidR="00203284">
        <w:rPr>
          <w:rFonts w:eastAsia="Arial"/>
        </w:rPr>
        <w:t>Write a b</w:t>
      </w:r>
      <w:r w:rsidRPr="00B248CC">
        <w:rPr>
          <w:rFonts w:eastAsia="Arial"/>
        </w:rPr>
        <w:t xml:space="preserve">rief summary of current and co-morbid illnesses and </w:t>
      </w:r>
      <w:r w:rsidR="00203284">
        <w:rPr>
          <w:rFonts w:eastAsia="Arial"/>
        </w:rPr>
        <w:t xml:space="preserve">the </w:t>
      </w:r>
      <w:r w:rsidRPr="00B248CC">
        <w:rPr>
          <w:rFonts w:eastAsia="Arial"/>
        </w:rPr>
        <w:t>reason for care coordination planning</w:t>
      </w:r>
      <w:r w:rsidR="00203284">
        <w:rPr>
          <w:rFonts w:eastAsia="Arial"/>
        </w:rPr>
        <w:t>.</w:t>
      </w:r>
      <w:r w:rsidRPr="00B248CC">
        <w:rPr>
          <w:rFonts w:eastAsia="Arial"/>
        </w:rPr>
        <w:t>)</w:t>
      </w:r>
    </w:p>
    <w:p w14:paraId="66603D08" w14:textId="77777777" w:rsidR="00B248CC" w:rsidRPr="00B248CC" w:rsidRDefault="00B248CC" w:rsidP="00B248CC">
      <w:pPr>
        <w:pStyle w:val="BodyText"/>
        <w:rPr>
          <w:rFonts w:eastAsia="Arial"/>
        </w:rPr>
      </w:pPr>
    </w:p>
    <w:p w14:paraId="15124FAC" w14:textId="77777777" w:rsidR="00B248CC" w:rsidRPr="00B248CC" w:rsidRDefault="00203284" w:rsidP="00203284">
      <w:pPr>
        <w:pStyle w:val="stylenumbered"/>
        <w:rPr>
          <w:rFonts w:eastAsia="Arial"/>
        </w:rPr>
      </w:pPr>
      <w:r>
        <w:rPr>
          <w:rFonts w:eastAsia="Arial"/>
        </w:rPr>
        <w:t>Routine Health Maintenance</w:t>
      </w:r>
    </w:p>
    <w:p w14:paraId="7A87454F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Physician:</w:t>
      </w:r>
    </w:p>
    <w:p w14:paraId="327AE102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Physician’s Address:</w:t>
      </w:r>
    </w:p>
    <w:p w14:paraId="2F16E690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Physician’s Phone Number:</w:t>
      </w:r>
    </w:p>
    <w:p w14:paraId="1C97FE2D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Preferred Hospital:</w:t>
      </w:r>
    </w:p>
    <w:p w14:paraId="0DFED25A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General Dentist:</w:t>
      </w:r>
    </w:p>
    <w:p w14:paraId="03D87D8C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Dentist’s Address:</w:t>
      </w:r>
    </w:p>
    <w:p w14:paraId="235515D7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Dentist’s Phone Number:</w:t>
      </w:r>
    </w:p>
    <w:p w14:paraId="12339281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Pharmacy:</w:t>
      </w:r>
    </w:p>
    <w:p w14:paraId="5F881795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Pharmacy’s Address:</w:t>
      </w:r>
    </w:p>
    <w:p w14:paraId="02FD9C3B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Pharmacy’ Phone Number:</w:t>
      </w:r>
    </w:p>
    <w:p w14:paraId="565F2287" w14:textId="77777777" w:rsidR="00B248CC" w:rsidRPr="00B248CC" w:rsidRDefault="00B248CC" w:rsidP="00C02759">
      <w:pPr>
        <w:pStyle w:val="stylenumbered"/>
        <w:rPr>
          <w:rFonts w:eastAsia="Arial"/>
        </w:rPr>
      </w:pPr>
      <w:r w:rsidRPr="00B248CC">
        <w:rPr>
          <w:rFonts w:eastAsia="Arial"/>
        </w:rPr>
        <w:t>Specialty Care</w:t>
      </w:r>
    </w:p>
    <w:p w14:paraId="1ABC7D7F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Specialist One:</w:t>
      </w:r>
    </w:p>
    <w:p w14:paraId="4C27438F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Discipline:</w:t>
      </w:r>
    </w:p>
    <w:p w14:paraId="1957974C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Physician’s Address:</w:t>
      </w:r>
    </w:p>
    <w:p w14:paraId="505409FD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Physician’s Phone Number:</w:t>
      </w:r>
    </w:p>
    <w:p w14:paraId="430FFE69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Treatment Goals:</w:t>
      </w:r>
    </w:p>
    <w:p w14:paraId="579FD145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Specialist Two:</w:t>
      </w:r>
    </w:p>
    <w:p w14:paraId="292C16B7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Discipline:</w:t>
      </w:r>
    </w:p>
    <w:p w14:paraId="1B702B5F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Physician’s Address:</w:t>
      </w:r>
    </w:p>
    <w:p w14:paraId="393C9A87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Physician’s Phone Number:</w:t>
      </w:r>
    </w:p>
    <w:p w14:paraId="6500FDAA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lastRenderedPageBreak/>
        <w:t>Treatment Goals:</w:t>
      </w:r>
    </w:p>
    <w:p w14:paraId="72104DAE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Specialist Three:</w:t>
      </w:r>
    </w:p>
    <w:p w14:paraId="7680EDC4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Discipline:</w:t>
      </w:r>
    </w:p>
    <w:p w14:paraId="4B2E6539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Physician’s Address:</w:t>
      </w:r>
    </w:p>
    <w:p w14:paraId="4DEE20A3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Physician’s Phone Number:</w:t>
      </w:r>
    </w:p>
    <w:p w14:paraId="4366DA64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Treatment Goals:</w:t>
      </w:r>
    </w:p>
    <w:p w14:paraId="5BD50B9D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Specialist Four:</w:t>
      </w:r>
    </w:p>
    <w:p w14:paraId="172B6559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Discipline:</w:t>
      </w:r>
    </w:p>
    <w:p w14:paraId="76DBBC9A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Physician’s Address:</w:t>
      </w:r>
    </w:p>
    <w:p w14:paraId="66DF65C4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Physician’s Phone Number:</w:t>
      </w:r>
    </w:p>
    <w:p w14:paraId="234FF9EE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Treatment Goals:</w:t>
      </w:r>
    </w:p>
    <w:p w14:paraId="4E33DE40" w14:textId="77777777" w:rsidR="00B248CC" w:rsidRPr="00B248CC" w:rsidRDefault="00B248CC" w:rsidP="00C02759">
      <w:pPr>
        <w:pStyle w:val="stylenumbered"/>
        <w:rPr>
          <w:rFonts w:eastAsia="Arial"/>
        </w:rPr>
      </w:pPr>
      <w:r w:rsidRPr="00B248CC">
        <w:rPr>
          <w:rFonts w:eastAsia="Arial"/>
        </w:rPr>
        <w:t>Mental Health Provider</w:t>
      </w:r>
    </w:p>
    <w:p w14:paraId="36E21F55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Specialist One:</w:t>
      </w:r>
    </w:p>
    <w:p w14:paraId="1BD8D0CE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Discipline:</w:t>
      </w:r>
    </w:p>
    <w:p w14:paraId="67CF28E7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Provider’s Address:</w:t>
      </w:r>
    </w:p>
    <w:p w14:paraId="11611D5B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Provider’s Phone Number:</w:t>
      </w:r>
    </w:p>
    <w:p w14:paraId="55AFF410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Treatment Goals:</w:t>
      </w:r>
    </w:p>
    <w:p w14:paraId="5A32F901" w14:textId="77777777" w:rsidR="00B248CC" w:rsidRPr="00B248CC" w:rsidRDefault="00B248CC" w:rsidP="00C02759">
      <w:pPr>
        <w:pStyle w:val="stylenumbered"/>
        <w:rPr>
          <w:rFonts w:eastAsia="Arial"/>
        </w:rPr>
      </w:pPr>
      <w:r w:rsidRPr="00B248CC">
        <w:rPr>
          <w:rFonts w:eastAsia="Arial"/>
        </w:rPr>
        <w:t xml:space="preserve">Hospital Care (List </w:t>
      </w:r>
      <w:r w:rsidR="00C02759" w:rsidRPr="00B248CC">
        <w:rPr>
          <w:rFonts w:eastAsia="Arial"/>
        </w:rPr>
        <w:t>history of h</w:t>
      </w:r>
      <w:r w:rsidRPr="00B248CC">
        <w:rPr>
          <w:rFonts w:eastAsia="Arial"/>
        </w:rPr>
        <w:t>ospitalizations</w:t>
      </w:r>
      <w:r w:rsidR="00C02759">
        <w:rPr>
          <w:rFonts w:eastAsia="Arial"/>
        </w:rPr>
        <w:t>.</w:t>
      </w:r>
      <w:r w:rsidRPr="00B248CC">
        <w:rPr>
          <w:rFonts w:eastAsia="Arial"/>
        </w:rPr>
        <w:t>)</w:t>
      </w:r>
    </w:p>
    <w:p w14:paraId="70878A7B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Date of Hospitalization:</w:t>
      </w:r>
    </w:p>
    <w:p w14:paraId="1AD878D6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Hospital Name:</w:t>
      </w:r>
    </w:p>
    <w:p w14:paraId="7DA06FCC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Reason:</w:t>
      </w:r>
    </w:p>
    <w:p w14:paraId="0EEDDEF2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Length of Stay:</w:t>
      </w:r>
    </w:p>
    <w:p w14:paraId="568EAAE0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Discharged to Location:</w:t>
      </w:r>
    </w:p>
    <w:p w14:paraId="3A3E3FB9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Date of Hospitalization:</w:t>
      </w:r>
    </w:p>
    <w:p w14:paraId="011F68B7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Hospital Name:</w:t>
      </w:r>
    </w:p>
    <w:p w14:paraId="2D00D30D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Reason:</w:t>
      </w:r>
    </w:p>
    <w:p w14:paraId="13AD77C3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Length of Stay:</w:t>
      </w:r>
    </w:p>
    <w:p w14:paraId="00D8313F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Discharged to Location:</w:t>
      </w:r>
    </w:p>
    <w:p w14:paraId="00E5FEF7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Date of Hospitalization:</w:t>
      </w:r>
    </w:p>
    <w:p w14:paraId="127306FD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Hospital Name:</w:t>
      </w:r>
    </w:p>
    <w:p w14:paraId="61DFD68C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lastRenderedPageBreak/>
        <w:t>Reason:</w:t>
      </w:r>
    </w:p>
    <w:p w14:paraId="63369C5D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Length of Stay:</w:t>
      </w:r>
    </w:p>
    <w:p w14:paraId="41197E04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Discharged to Location:</w:t>
      </w:r>
    </w:p>
    <w:p w14:paraId="0A043E51" w14:textId="77777777" w:rsidR="00B248CC" w:rsidRPr="00B248CC" w:rsidRDefault="00B248CC" w:rsidP="00C02759">
      <w:pPr>
        <w:pStyle w:val="stylenumbered"/>
        <w:rPr>
          <w:rFonts w:eastAsia="Arial"/>
        </w:rPr>
      </w:pPr>
      <w:r w:rsidRPr="00B248CC">
        <w:rPr>
          <w:rFonts w:eastAsia="Arial"/>
        </w:rPr>
        <w:t>Patient Education (List any educational program or coordination that the patient has completed</w:t>
      </w:r>
      <w:r w:rsidR="00C02759">
        <w:rPr>
          <w:rFonts w:eastAsia="Arial"/>
        </w:rPr>
        <w:t>.</w:t>
      </w:r>
      <w:r w:rsidRPr="00B248CC">
        <w:rPr>
          <w:rFonts w:eastAsia="Arial"/>
        </w:rPr>
        <w:t>)</w:t>
      </w:r>
    </w:p>
    <w:p w14:paraId="5FD75B40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Name of Program:</w:t>
      </w:r>
    </w:p>
    <w:p w14:paraId="63D49E6F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When:</w:t>
      </w:r>
    </w:p>
    <w:p w14:paraId="6ECEEFA6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Where:</w:t>
      </w:r>
    </w:p>
    <w:p w14:paraId="13CC9FA7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Name of Program:</w:t>
      </w:r>
    </w:p>
    <w:p w14:paraId="2C159652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When:</w:t>
      </w:r>
    </w:p>
    <w:p w14:paraId="53349AA9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Where:</w:t>
      </w:r>
    </w:p>
    <w:p w14:paraId="241E1B31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Name of Program:</w:t>
      </w:r>
    </w:p>
    <w:p w14:paraId="3205D974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When:</w:t>
      </w:r>
    </w:p>
    <w:p w14:paraId="257408E4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Where:</w:t>
      </w:r>
    </w:p>
    <w:p w14:paraId="6F85CCD2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Name of Program:</w:t>
      </w:r>
    </w:p>
    <w:p w14:paraId="7B0F84C1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When:</w:t>
      </w:r>
    </w:p>
    <w:p w14:paraId="1D64D2AE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Where:</w:t>
      </w:r>
    </w:p>
    <w:p w14:paraId="3FF32CB6" w14:textId="50B990A8" w:rsidR="00B248CC" w:rsidRPr="00B248CC" w:rsidRDefault="00B248CC" w:rsidP="00C02759">
      <w:pPr>
        <w:pStyle w:val="stylenumbered"/>
        <w:rPr>
          <w:rFonts w:eastAsia="Arial"/>
        </w:rPr>
      </w:pPr>
      <w:r w:rsidRPr="00B248CC">
        <w:rPr>
          <w:rFonts w:eastAsia="Arial"/>
        </w:rPr>
        <w:t>Rehabilitation Services (List any rehabilitation stays</w:t>
      </w:r>
      <w:r w:rsidR="00C02759">
        <w:rPr>
          <w:rFonts w:eastAsia="Arial"/>
        </w:rPr>
        <w:t>,</w:t>
      </w:r>
      <w:r w:rsidRPr="00B248CC">
        <w:rPr>
          <w:rFonts w:eastAsia="Arial"/>
        </w:rPr>
        <w:t xml:space="preserve"> including in-patient, out-patient, Long Term Acute Care </w:t>
      </w:r>
      <w:r w:rsidR="00435F57">
        <w:rPr>
          <w:rFonts w:eastAsia="Arial"/>
        </w:rPr>
        <w:t>(</w:t>
      </w:r>
      <w:r w:rsidRPr="00B248CC">
        <w:rPr>
          <w:rFonts w:eastAsia="Arial"/>
        </w:rPr>
        <w:t>LTAC</w:t>
      </w:r>
      <w:r w:rsidR="00435F57">
        <w:rPr>
          <w:rFonts w:eastAsia="Arial"/>
        </w:rPr>
        <w:t>)</w:t>
      </w:r>
      <w:r w:rsidRPr="00B248CC">
        <w:rPr>
          <w:rFonts w:eastAsia="Arial"/>
        </w:rPr>
        <w:t xml:space="preserve">, or Skilled Nursing Facility </w:t>
      </w:r>
      <w:r w:rsidR="00435F57">
        <w:rPr>
          <w:rFonts w:eastAsia="Arial"/>
        </w:rPr>
        <w:t>(</w:t>
      </w:r>
      <w:r w:rsidRPr="00B248CC">
        <w:rPr>
          <w:rFonts w:eastAsia="Arial"/>
        </w:rPr>
        <w:t>SNF</w:t>
      </w:r>
      <w:r w:rsidR="00435F57">
        <w:rPr>
          <w:rFonts w:eastAsia="Arial"/>
        </w:rPr>
        <w:t>)</w:t>
      </w:r>
      <w:r w:rsidRPr="00B248CC">
        <w:rPr>
          <w:rFonts w:eastAsia="Arial"/>
        </w:rPr>
        <w:t xml:space="preserve"> stays</w:t>
      </w:r>
      <w:r w:rsidR="00C02759">
        <w:rPr>
          <w:rFonts w:eastAsia="Arial"/>
        </w:rPr>
        <w:t>.</w:t>
      </w:r>
      <w:r w:rsidRPr="00B248CC">
        <w:rPr>
          <w:rFonts w:eastAsia="Arial"/>
        </w:rPr>
        <w:t>)</w:t>
      </w:r>
    </w:p>
    <w:p w14:paraId="6F07113D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Name of Rehabilitation Services:</w:t>
      </w:r>
    </w:p>
    <w:p w14:paraId="7D2D4A2A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When:</w:t>
      </w:r>
    </w:p>
    <w:p w14:paraId="4D833AF2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Where:</w:t>
      </w:r>
    </w:p>
    <w:p w14:paraId="3E794256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Length of Stay:</w:t>
      </w:r>
    </w:p>
    <w:p w14:paraId="4CF2B0B6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Name of Rehabilitation Services:</w:t>
      </w:r>
    </w:p>
    <w:p w14:paraId="15721D4C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When:</w:t>
      </w:r>
    </w:p>
    <w:p w14:paraId="55DAA4A8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Where:</w:t>
      </w:r>
    </w:p>
    <w:p w14:paraId="3FEB95C7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Length of Stay:</w:t>
      </w:r>
    </w:p>
    <w:p w14:paraId="4BDDB77A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Name of Rehabilitation Services:</w:t>
      </w:r>
    </w:p>
    <w:p w14:paraId="13D4A867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When:</w:t>
      </w:r>
    </w:p>
    <w:p w14:paraId="604D2C2A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Where:</w:t>
      </w:r>
    </w:p>
    <w:p w14:paraId="0BA442AB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lastRenderedPageBreak/>
        <w:t>Length of Stay:</w:t>
      </w:r>
    </w:p>
    <w:p w14:paraId="379E53D1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Name of Rehabilitation Services:</w:t>
      </w:r>
    </w:p>
    <w:p w14:paraId="50024D85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When:</w:t>
      </w:r>
    </w:p>
    <w:p w14:paraId="0364C3EF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Where:</w:t>
      </w:r>
    </w:p>
    <w:p w14:paraId="4BBD486B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Length of Stay:</w:t>
      </w:r>
    </w:p>
    <w:p w14:paraId="37900B3C" w14:textId="77777777" w:rsidR="00B248CC" w:rsidRPr="00B248CC" w:rsidRDefault="00B248CC" w:rsidP="00C02759">
      <w:pPr>
        <w:pStyle w:val="stylenumbered"/>
        <w:rPr>
          <w:rFonts w:eastAsia="Arial"/>
        </w:rPr>
      </w:pPr>
      <w:r w:rsidRPr="00B248CC">
        <w:rPr>
          <w:rFonts w:eastAsia="Arial"/>
        </w:rPr>
        <w:t>Medication List (List all medications, dosage, and purpose</w:t>
      </w:r>
      <w:r w:rsidR="00C02759">
        <w:rPr>
          <w:rFonts w:eastAsia="Arial"/>
        </w:rPr>
        <w:t>.</w:t>
      </w:r>
      <w:r w:rsidRPr="00B248CC">
        <w:rPr>
          <w:rFonts w:eastAsia="Arial"/>
        </w:rPr>
        <w:t>)</w:t>
      </w:r>
    </w:p>
    <w:p w14:paraId="2C0BD8E3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Medication:</w:t>
      </w:r>
    </w:p>
    <w:p w14:paraId="5D8C3901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Dosage:</w:t>
      </w:r>
    </w:p>
    <w:p w14:paraId="6773D292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Purpose:</w:t>
      </w:r>
    </w:p>
    <w:p w14:paraId="61622ADD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Medication:</w:t>
      </w:r>
    </w:p>
    <w:p w14:paraId="0E135BD8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Dosage:</w:t>
      </w:r>
    </w:p>
    <w:p w14:paraId="17B7351A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Purpose:</w:t>
      </w:r>
    </w:p>
    <w:p w14:paraId="6A7CF2CC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Medication:</w:t>
      </w:r>
    </w:p>
    <w:p w14:paraId="567B5978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Dosage:</w:t>
      </w:r>
    </w:p>
    <w:p w14:paraId="552436DF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Purpose:</w:t>
      </w:r>
    </w:p>
    <w:p w14:paraId="6959E087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Medication:</w:t>
      </w:r>
    </w:p>
    <w:p w14:paraId="38077AE1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Dosage:</w:t>
      </w:r>
    </w:p>
    <w:p w14:paraId="1201C96E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Purpose:</w:t>
      </w:r>
    </w:p>
    <w:p w14:paraId="69994392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Medication:</w:t>
      </w:r>
    </w:p>
    <w:p w14:paraId="37C2243D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Dosage:</w:t>
      </w:r>
    </w:p>
    <w:p w14:paraId="2DF4F6BA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Purpose:</w:t>
      </w:r>
    </w:p>
    <w:p w14:paraId="29AA0AC0" w14:textId="77777777" w:rsidR="00B248CC" w:rsidRPr="00B248CC" w:rsidRDefault="00B248CC" w:rsidP="00C02759">
      <w:pPr>
        <w:pStyle w:val="stylenumbered"/>
        <w:rPr>
          <w:rFonts w:eastAsia="Arial"/>
        </w:rPr>
      </w:pPr>
      <w:r w:rsidRPr="00B248CC">
        <w:rPr>
          <w:rFonts w:eastAsia="Arial"/>
        </w:rPr>
        <w:t>Durable Medical Equipment</w:t>
      </w:r>
    </w:p>
    <w:p w14:paraId="7B6B1EAB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Equipment Owned:</w:t>
      </w:r>
    </w:p>
    <w:p w14:paraId="57848BCB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Provider:</w:t>
      </w:r>
    </w:p>
    <w:p w14:paraId="12F3C663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Equipment Rented:</w:t>
      </w:r>
    </w:p>
    <w:p w14:paraId="2D0E7D10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Provider:</w:t>
      </w:r>
    </w:p>
    <w:p w14:paraId="1FE09207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Equipment Ordered:</w:t>
      </w:r>
    </w:p>
    <w:p w14:paraId="054EC766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Provider:</w:t>
      </w:r>
    </w:p>
    <w:p w14:paraId="3A445804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lastRenderedPageBreak/>
        <w:t>Equipment Needed:</w:t>
      </w:r>
    </w:p>
    <w:p w14:paraId="6AF161A0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Provider:</w:t>
      </w:r>
    </w:p>
    <w:p w14:paraId="493B1E9A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 xml:space="preserve">Incontinence Equipment: </w:t>
      </w:r>
    </w:p>
    <w:p w14:paraId="7C11CDF0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Provider:</w:t>
      </w:r>
    </w:p>
    <w:p w14:paraId="521661C7" w14:textId="77777777" w:rsidR="00B248CC" w:rsidRPr="00B248CC" w:rsidRDefault="00B248CC" w:rsidP="00C02759">
      <w:pPr>
        <w:pStyle w:val="stylenumbered"/>
        <w:rPr>
          <w:rFonts w:eastAsia="Arial"/>
        </w:rPr>
      </w:pPr>
      <w:r w:rsidRPr="00B248CC">
        <w:rPr>
          <w:rFonts w:eastAsia="Arial"/>
        </w:rPr>
        <w:t>Home Health Care Infusion Supplies</w:t>
      </w:r>
    </w:p>
    <w:p w14:paraId="3FB1F738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Enteral Nutrition Provider:</w:t>
      </w:r>
    </w:p>
    <w:p w14:paraId="2965F6B6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Phone Number:</w:t>
      </w:r>
    </w:p>
    <w:p w14:paraId="47B67603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Parenteral Infusion Provider:</w:t>
      </w:r>
    </w:p>
    <w:p w14:paraId="3DDA3F62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Phone Number:</w:t>
      </w:r>
    </w:p>
    <w:p w14:paraId="78BE7AD3" w14:textId="77777777" w:rsidR="00B248CC" w:rsidRPr="00B248CC" w:rsidRDefault="00B248CC" w:rsidP="00C02759">
      <w:pPr>
        <w:pStyle w:val="stylenumbered"/>
        <w:rPr>
          <w:rFonts w:eastAsia="Arial"/>
        </w:rPr>
      </w:pPr>
      <w:r w:rsidRPr="00B248CC">
        <w:rPr>
          <w:rFonts w:eastAsia="Arial"/>
        </w:rPr>
        <w:t>Other Services</w:t>
      </w:r>
    </w:p>
    <w:p w14:paraId="3E7AE3E4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Social Services:</w:t>
      </w:r>
    </w:p>
    <w:p w14:paraId="0B8589C2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Transition Services:</w:t>
      </w:r>
    </w:p>
    <w:p w14:paraId="1D02887B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Transportation Services:</w:t>
      </w:r>
    </w:p>
    <w:p w14:paraId="053AA896" w14:textId="77777777" w:rsidR="00B248CC" w:rsidRPr="00B248CC" w:rsidRDefault="00B248CC" w:rsidP="00C02759">
      <w:pPr>
        <w:pStyle w:val="stylenumbered"/>
        <w:rPr>
          <w:rFonts w:eastAsia="Arial"/>
        </w:rPr>
      </w:pPr>
      <w:r w:rsidRPr="00B248CC">
        <w:rPr>
          <w:rFonts w:eastAsia="Arial"/>
        </w:rPr>
        <w:t>Nursing</w:t>
      </w:r>
    </w:p>
    <w:p w14:paraId="36622410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Skilled Nursing Visits</w:t>
      </w:r>
    </w:p>
    <w:p w14:paraId="6E0E3BAC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Name:</w:t>
      </w:r>
    </w:p>
    <w:p w14:paraId="331428BA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Services:</w:t>
      </w:r>
    </w:p>
    <w:p w14:paraId="276B2922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Indication</w:t>
      </w:r>
    </w:p>
    <w:p w14:paraId="5515D4B8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Treatment Goals:</w:t>
      </w:r>
    </w:p>
    <w:p w14:paraId="418E68BE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Hourly Nursing Services</w:t>
      </w:r>
    </w:p>
    <w:p w14:paraId="0F5508F5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Name:</w:t>
      </w:r>
    </w:p>
    <w:p w14:paraId="4C4560DE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Services:</w:t>
      </w:r>
    </w:p>
    <w:p w14:paraId="1CA1F187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Indication:</w:t>
      </w:r>
    </w:p>
    <w:p w14:paraId="0BBB8975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Treatment Goals:</w:t>
      </w:r>
    </w:p>
    <w:p w14:paraId="349516EF" w14:textId="77777777" w:rsidR="00B248CC" w:rsidRPr="00B248CC" w:rsidRDefault="00B248CC" w:rsidP="00C02759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t>Respite Care</w:t>
      </w:r>
    </w:p>
    <w:p w14:paraId="569DA8F6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Name:</w:t>
      </w:r>
    </w:p>
    <w:p w14:paraId="7967D2E9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Services:</w:t>
      </w:r>
    </w:p>
    <w:p w14:paraId="1F1323EA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Indication:</w:t>
      </w:r>
    </w:p>
    <w:p w14:paraId="3C5597CF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Treatment Goals:</w:t>
      </w:r>
    </w:p>
    <w:p w14:paraId="3AADA4D6" w14:textId="77777777" w:rsidR="00B248CC" w:rsidRPr="00B248CC" w:rsidRDefault="00B248CC" w:rsidP="0000296B">
      <w:pPr>
        <w:pStyle w:val="BodyText"/>
        <w:spacing w:before="360"/>
        <w:rPr>
          <w:rFonts w:eastAsia="Arial"/>
        </w:rPr>
      </w:pPr>
      <w:r w:rsidRPr="00B248CC">
        <w:rPr>
          <w:rFonts w:eastAsia="Arial"/>
        </w:rPr>
        <w:lastRenderedPageBreak/>
        <w:t>Hospice Care</w:t>
      </w:r>
    </w:p>
    <w:p w14:paraId="329967E8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Name:</w:t>
      </w:r>
    </w:p>
    <w:p w14:paraId="4233F1AB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Services:</w:t>
      </w:r>
    </w:p>
    <w:p w14:paraId="5DCB0469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Indication:</w:t>
      </w:r>
    </w:p>
    <w:p w14:paraId="5075216F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Treatment Goals:</w:t>
      </w:r>
    </w:p>
    <w:p w14:paraId="389091BE" w14:textId="77777777" w:rsidR="00B248CC" w:rsidRPr="00B248CC" w:rsidRDefault="00B248CC" w:rsidP="0000296B">
      <w:pPr>
        <w:pStyle w:val="stylenumbered"/>
        <w:rPr>
          <w:rFonts w:eastAsia="Arial"/>
        </w:rPr>
      </w:pPr>
      <w:r w:rsidRPr="00B248CC">
        <w:rPr>
          <w:rFonts w:eastAsia="Arial"/>
        </w:rPr>
        <w:t>Community Services/Referrals</w:t>
      </w:r>
    </w:p>
    <w:p w14:paraId="1D33E783" w14:textId="77777777" w:rsidR="00B248CC" w:rsidRPr="00B248CC" w:rsidRDefault="00B248CC" w:rsidP="00B248CC">
      <w:pPr>
        <w:pStyle w:val="BodyText"/>
        <w:rPr>
          <w:rFonts w:eastAsia="Arial"/>
        </w:rPr>
      </w:pPr>
    </w:p>
    <w:p w14:paraId="6B455CFC" w14:textId="77777777" w:rsidR="00B248CC" w:rsidRPr="00B248CC" w:rsidRDefault="00B248CC" w:rsidP="0000296B">
      <w:pPr>
        <w:pStyle w:val="stylenumbered"/>
        <w:rPr>
          <w:rFonts w:eastAsia="Arial"/>
        </w:rPr>
      </w:pPr>
      <w:r w:rsidRPr="00B248CC">
        <w:rPr>
          <w:rFonts w:eastAsia="Arial"/>
        </w:rPr>
        <w:t>Cultural Needs</w:t>
      </w:r>
    </w:p>
    <w:p w14:paraId="5F0D2BED" w14:textId="77777777" w:rsidR="00B248CC" w:rsidRPr="00B248CC" w:rsidRDefault="00B248CC" w:rsidP="00B248CC">
      <w:pPr>
        <w:pStyle w:val="BodyText"/>
        <w:rPr>
          <w:rFonts w:eastAsia="Arial"/>
        </w:rPr>
      </w:pPr>
    </w:p>
    <w:p w14:paraId="175B1105" w14:textId="77777777" w:rsidR="00B248CC" w:rsidRPr="00B248CC" w:rsidRDefault="00B248CC" w:rsidP="0000296B">
      <w:pPr>
        <w:pStyle w:val="stylenumbered"/>
        <w:rPr>
          <w:rFonts w:eastAsia="Arial"/>
        </w:rPr>
      </w:pPr>
      <w:r w:rsidRPr="00B248CC">
        <w:rPr>
          <w:rFonts w:eastAsia="Arial"/>
        </w:rPr>
        <w:t>Signatures</w:t>
      </w:r>
    </w:p>
    <w:p w14:paraId="1BA8B234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RN Care Coordinator</w:t>
      </w:r>
    </w:p>
    <w:p w14:paraId="31C93003" w14:textId="77777777" w:rsidR="00B248CC" w:rsidRPr="00B248CC" w:rsidRDefault="00B248CC" w:rsidP="00B248CC">
      <w:pPr>
        <w:pStyle w:val="BodyText"/>
        <w:rPr>
          <w:rFonts w:eastAsia="Arial"/>
        </w:rPr>
      </w:pPr>
    </w:p>
    <w:p w14:paraId="0E43A2A2" w14:textId="77777777" w:rsidR="00B248CC" w:rsidRPr="00B248CC" w:rsidRDefault="00B248CC" w:rsidP="00B248CC">
      <w:pPr>
        <w:pStyle w:val="BodyText"/>
        <w:rPr>
          <w:rFonts w:eastAsia="Arial"/>
        </w:rPr>
      </w:pPr>
      <w:r w:rsidRPr="00B248CC">
        <w:rPr>
          <w:rFonts w:eastAsia="Arial"/>
        </w:rPr>
        <w:t>Patient</w:t>
      </w:r>
    </w:p>
    <w:p w14:paraId="53C2D586" w14:textId="77777777" w:rsidR="00B248CC" w:rsidRDefault="00B248CC" w:rsidP="00B248CC">
      <w:pPr>
        <w:pStyle w:val="BodyText"/>
        <w:rPr>
          <w:rFonts w:eastAsia="Arial"/>
        </w:rPr>
      </w:pPr>
    </w:p>
    <w:p w14:paraId="74866A1E" w14:textId="77777777" w:rsidR="0000296B" w:rsidRPr="00B248CC" w:rsidRDefault="0000296B" w:rsidP="0000296B">
      <w:pPr>
        <w:pStyle w:val="BodyText"/>
        <w:rPr>
          <w:rFonts w:eastAsia="Arial"/>
        </w:rPr>
      </w:pPr>
      <w:r w:rsidRPr="00B248CC">
        <w:rPr>
          <w:rFonts w:eastAsia="Arial"/>
        </w:rPr>
        <w:t>Patient</w:t>
      </w:r>
      <w:r>
        <w:rPr>
          <w:rFonts w:eastAsia="Arial"/>
        </w:rPr>
        <w:t xml:space="preserve"> Contact Information (</w:t>
      </w:r>
      <w:r w:rsidRPr="0000296B">
        <w:rPr>
          <w:rFonts w:eastAsia="Arial"/>
        </w:rPr>
        <w:t>e-mail or phone</w:t>
      </w:r>
      <w:r>
        <w:rPr>
          <w:rFonts w:eastAsia="Arial"/>
        </w:rPr>
        <w:t>)</w:t>
      </w:r>
    </w:p>
    <w:p w14:paraId="63A1E513" w14:textId="18EF8666" w:rsidR="0000296B" w:rsidRDefault="0000296B" w:rsidP="0000296B">
      <w:pPr>
        <w:pStyle w:val="BodyText"/>
        <w:rPr>
          <w:rFonts w:eastAsia="Arial"/>
        </w:rPr>
      </w:pPr>
    </w:p>
    <w:p w14:paraId="3803BBEA" w14:textId="024CD714" w:rsidR="00780BD0" w:rsidRDefault="00780BD0" w:rsidP="0000296B">
      <w:pPr>
        <w:pStyle w:val="BodyText"/>
        <w:rPr>
          <w:rFonts w:eastAsia="Arial"/>
        </w:rPr>
      </w:pPr>
    </w:p>
    <w:p w14:paraId="58E3D04A" w14:textId="36BA7F4D" w:rsidR="00780BD0" w:rsidRDefault="00780BD0" w:rsidP="0000296B">
      <w:pPr>
        <w:pStyle w:val="BodyText"/>
        <w:rPr>
          <w:rFonts w:eastAsia="Arial"/>
        </w:rPr>
      </w:pPr>
    </w:p>
    <w:p w14:paraId="2BB28457" w14:textId="7A8BCF80" w:rsidR="00780BD0" w:rsidRDefault="00780BD0" w:rsidP="0000296B">
      <w:pPr>
        <w:pStyle w:val="BodyText"/>
        <w:rPr>
          <w:rFonts w:eastAsia="Arial"/>
        </w:rPr>
      </w:pPr>
    </w:p>
    <w:p w14:paraId="60A44FCB" w14:textId="1A9606F9" w:rsidR="00780BD0" w:rsidRDefault="00780BD0" w:rsidP="0000296B">
      <w:pPr>
        <w:pStyle w:val="BodyText"/>
        <w:rPr>
          <w:rFonts w:eastAsia="Arial"/>
        </w:rPr>
      </w:pPr>
    </w:p>
    <w:p w14:paraId="08964B56" w14:textId="08D4E3A9" w:rsidR="00780BD0" w:rsidRDefault="00780BD0" w:rsidP="0000296B">
      <w:pPr>
        <w:pStyle w:val="BodyText"/>
        <w:rPr>
          <w:rFonts w:eastAsia="Arial"/>
        </w:rPr>
      </w:pPr>
    </w:p>
    <w:p w14:paraId="6A2E6D75" w14:textId="122A2202" w:rsidR="00780BD0" w:rsidRDefault="00780BD0" w:rsidP="0000296B">
      <w:pPr>
        <w:pStyle w:val="BodyText"/>
        <w:rPr>
          <w:rFonts w:eastAsia="Arial"/>
        </w:rPr>
      </w:pPr>
    </w:p>
    <w:p w14:paraId="75676DE8" w14:textId="1BF04C8D" w:rsidR="00780BD0" w:rsidRDefault="00780BD0" w:rsidP="0000296B">
      <w:pPr>
        <w:pStyle w:val="BodyText"/>
        <w:rPr>
          <w:rFonts w:eastAsia="Arial"/>
        </w:rPr>
      </w:pPr>
    </w:p>
    <w:p w14:paraId="6CB58D05" w14:textId="0BEFE3D1" w:rsidR="00780BD0" w:rsidRDefault="00780BD0" w:rsidP="0000296B">
      <w:pPr>
        <w:pStyle w:val="BodyText"/>
        <w:rPr>
          <w:rFonts w:eastAsia="Arial"/>
        </w:rPr>
      </w:pPr>
    </w:p>
    <w:p w14:paraId="0D038B17" w14:textId="5BFBB3BE" w:rsidR="00780BD0" w:rsidRDefault="00780BD0" w:rsidP="0000296B">
      <w:pPr>
        <w:pStyle w:val="BodyText"/>
        <w:rPr>
          <w:rFonts w:eastAsia="Arial"/>
        </w:rPr>
      </w:pPr>
    </w:p>
    <w:p w14:paraId="622B5750" w14:textId="33C1895B" w:rsidR="00780BD0" w:rsidRDefault="00780BD0" w:rsidP="0000296B">
      <w:pPr>
        <w:pStyle w:val="BodyText"/>
        <w:rPr>
          <w:rFonts w:eastAsia="Arial"/>
        </w:rPr>
      </w:pPr>
    </w:p>
    <w:p w14:paraId="22BF341D" w14:textId="1C3EFE06" w:rsidR="00780BD0" w:rsidRDefault="00780BD0" w:rsidP="0000296B">
      <w:pPr>
        <w:pStyle w:val="BodyText"/>
        <w:rPr>
          <w:rFonts w:eastAsia="Arial"/>
        </w:rPr>
      </w:pPr>
    </w:p>
    <w:p w14:paraId="37A3FC94" w14:textId="291D8FC9" w:rsidR="00780BD0" w:rsidRDefault="00780BD0" w:rsidP="0000296B">
      <w:pPr>
        <w:pStyle w:val="BodyText"/>
        <w:rPr>
          <w:rFonts w:eastAsia="Arial"/>
        </w:rPr>
      </w:pPr>
    </w:p>
    <w:p w14:paraId="6E21D993" w14:textId="23A4C827" w:rsidR="00780BD0" w:rsidRDefault="00780BD0" w:rsidP="0000296B">
      <w:pPr>
        <w:pStyle w:val="BodyText"/>
        <w:rPr>
          <w:rFonts w:eastAsia="Arial"/>
        </w:rPr>
      </w:pPr>
    </w:p>
    <w:p w14:paraId="039F3B71" w14:textId="0EB8052B" w:rsidR="00780BD0" w:rsidRDefault="00780BD0" w:rsidP="0000296B">
      <w:pPr>
        <w:pStyle w:val="BodyText"/>
        <w:rPr>
          <w:rFonts w:eastAsia="Arial"/>
        </w:rPr>
      </w:pPr>
    </w:p>
    <w:p w14:paraId="44AAEF0E" w14:textId="6CA1BAE8" w:rsidR="00780BD0" w:rsidRDefault="00780BD0" w:rsidP="0000296B">
      <w:pPr>
        <w:pStyle w:val="BodyText"/>
        <w:rPr>
          <w:rFonts w:eastAsia="Arial"/>
        </w:rPr>
      </w:pPr>
    </w:p>
    <w:p w14:paraId="138C59C9" w14:textId="0A5D1F1B" w:rsidR="00780BD0" w:rsidRDefault="00780BD0" w:rsidP="0000296B">
      <w:pPr>
        <w:pStyle w:val="BodyText"/>
        <w:rPr>
          <w:rFonts w:eastAsia="Arial"/>
        </w:rPr>
      </w:pPr>
    </w:p>
    <w:p w14:paraId="317F134B" w14:textId="7313FED5" w:rsidR="00780BD0" w:rsidRDefault="00780BD0" w:rsidP="0000296B">
      <w:pPr>
        <w:pStyle w:val="BodyText"/>
        <w:rPr>
          <w:rFonts w:eastAsia="Arial"/>
        </w:rPr>
      </w:pPr>
    </w:p>
    <w:p w14:paraId="6124225E" w14:textId="42476D0E" w:rsidR="00780BD0" w:rsidRDefault="00780BD0" w:rsidP="0000296B">
      <w:pPr>
        <w:pStyle w:val="BodyText"/>
        <w:rPr>
          <w:rFonts w:eastAsia="Arial"/>
        </w:rPr>
      </w:pPr>
    </w:p>
    <w:p w14:paraId="492F840F" w14:textId="3EEA0259" w:rsidR="00780BD0" w:rsidRDefault="00780BD0" w:rsidP="0000296B">
      <w:pPr>
        <w:pStyle w:val="BodyText"/>
        <w:rPr>
          <w:rFonts w:eastAsia="Arial"/>
        </w:rPr>
      </w:pPr>
    </w:p>
    <w:p w14:paraId="67999F28" w14:textId="77777777" w:rsidR="00780BD0" w:rsidRPr="00780BD0" w:rsidRDefault="00780BD0" w:rsidP="00780BD0">
      <w:pPr>
        <w:spacing w:before="240" w:after="240"/>
        <w:outlineLvl w:val="0"/>
        <w:rPr>
          <w:rFonts w:eastAsia="Arial"/>
          <w:b/>
          <w:sz w:val="36"/>
          <w:szCs w:val="18"/>
        </w:rPr>
      </w:pPr>
      <w:r w:rsidRPr="00780BD0">
        <w:rPr>
          <w:rFonts w:eastAsia="Arial"/>
          <w:b/>
          <w:sz w:val="36"/>
          <w:szCs w:val="18"/>
        </w:rPr>
        <w:t>Community Resources Template</w:t>
      </w:r>
    </w:p>
    <w:p w14:paraId="0B7BAC88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Mental Health Providers</w:t>
      </w:r>
    </w:p>
    <w:p w14:paraId="22969F92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0774666E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Hospitals</w:t>
      </w:r>
    </w:p>
    <w:p w14:paraId="178A3AE4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2D0207C2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Education Services</w:t>
      </w:r>
    </w:p>
    <w:p w14:paraId="41F06987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3F0D47E5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Rehabilitation Services</w:t>
      </w:r>
    </w:p>
    <w:p w14:paraId="7B8BEC96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420032E0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Pharmacies</w:t>
      </w:r>
    </w:p>
    <w:p w14:paraId="1CAC82EF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2127D036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DME Equipment Providers</w:t>
      </w:r>
    </w:p>
    <w:p w14:paraId="0F6B62BD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25B7AC34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Incontinence Service Providers</w:t>
      </w:r>
    </w:p>
    <w:p w14:paraId="1255FB91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07A0B7C1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Parenteral Service Providers</w:t>
      </w:r>
    </w:p>
    <w:p w14:paraId="3BB624EE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55B392AE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Enteral Nutrition Providers</w:t>
      </w:r>
    </w:p>
    <w:p w14:paraId="650EFD58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0B19F489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Social Services</w:t>
      </w:r>
    </w:p>
    <w:p w14:paraId="7DC6DDE5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513B87E3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lastRenderedPageBreak/>
        <w:t>Transition Services</w:t>
      </w:r>
    </w:p>
    <w:p w14:paraId="73D8E64E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63082C2E" w14:textId="77777777" w:rsidR="00780BD0" w:rsidRPr="00780BD0" w:rsidRDefault="00780BD0" w:rsidP="00780BD0">
      <w:pPr>
        <w:tabs>
          <w:tab w:val="left" w:pos="5420"/>
        </w:tabs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Transportation Services</w:t>
      </w:r>
    </w:p>
    <w:p w14:paraId="4B93C5A4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7F11F1C0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Skilled Nursing Services</w:t>
      </w:r>
    </w:p>
    <w:p w14:paraId="6E745666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00236671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Hourly Nursing Services</w:t>
      </w:r>
    </w:p>
    <w:p w14:paraId="691DB95E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345D2D75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Respite Care Services</w:t>
      </w:r>
    </w:p>
    <w:p w14:paraId="75A5AF5A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70450555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Hospice Care Providers</w:t>
      </w:r>
    </w:p>
    <w:p w14:paraId="22EA6E9D" w14:textId="77777777" w:rsidR="00780BD0" w:rsidRPr="00780BD0" w:rsidRDefault="00780BD0" w:rsidP="00780BD0">
      <w:pPr>
        <w:spacing w:before="120" w:after="60"/>
        <w:rPr>
          <w:rFonts w:eastAsia="Arial"/>
        </w:rPr>
      </w:pPr>
    </w:p>
    <w:p w14:paraId="16A243B2" w14:textId="77777777" w:rsidR="00780BD0" w:rsidRPr="00780BD0" w:rsidRDefault="00780BD0" w:rsidP="00780BD0">
      <w:pPr>
        <w:spacing w:before="360" w:after="60"/>
        <w:outlineLvl w:val="1"/>
        <w:rPr>
          <w:rFonts w:eastAsia="Arial" w:cs="Arial"/>
          <w:b/>
          <w:bCs/>
          <w:color w:val="000000"/>
          <w:sz w:val="32"/>
          <w:szCs w:val="32"/>
        </w:rPr>
      </w:pPr>
      <w:r w:rsidRPr="00780BD0">
        <w:rPr>
          <w:rFonts w:eastAsia="Arial" w:cs="Arial"/>
          <w:b/>
          <w:bCs/>
          <w:color w:val="000000"/>
          <w:sz w:val="32"/>
          <w:szCs w:val="32"/>
        </w:rPr>
        <w:t>Community Services</w:t>
      </w:r>
    </w:p>
    <w:p w14:paraId="3268F470" w14:textId="7F7639EF" w:rsidR="00780BD0" w:rsidRDefault="00780BD0" w:rsidP="0000296B">
      <w:pPr>
        <w:pStyle w:val="BodyText"/>
        <w:rPr>
          <w:rFonts w:eastAsia="Arial"/>
        </w:rPr>
      </w:pPr>
    </w:p>
    <w:p w14:paraId="75999070" w14:textId="1F471A64" w:rsidR="00780BD0" w:rsidRDefault="00780BD0" w:rsidP="0000296B">
      <w:pPr>
        <w:pStyle w:val="BodyText"/>
        <w:rPr>
          <w:rFonts w:eastAsia="Arial"/>
        </w:rPr>
      </w:pPr>
    </w:p>
    <w:p w14:paraId="05CC31FE" w14:textId="05A69194" w:rsidR="00780BD0" w:rsidRDefault="00780BD0" w:rsidP="0000296B">
      <w:pPr>
        <w:pStyle w:val="BodyText"/>
        <w:rPr>
          <w:rFonts w:eastAsia="Arial"/>
        </w:rPr>
      </w:pPr>
    </w:p>
    <w:p w14:paraId="622B85FF" w14:textId="77777777" w:rsidR="00780BD0" w:rsidRPr="00B248CC" w:rsidRDefault="00780BD0" w:rsidP="0000296B">
      <w:pPr>
        <w:pStyle w:val="BodyText"/>
        <w:rPr>
          <w:rFonts w:eastAsia="Arial"/>
        </w:rPr>
      </w:pPr>
    </w:p>
    <w:sectPr w:rsidR="00780BD0" w:rsidRPr="00B248CC" w:rsidSect="0019353A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11B69E" w14:textId="77777777" w:rsidR="002341CB" w:rsidRDefault="002341CB">
      <w:r>
        <w:separator/>
      </w:r>
    </w:p>
  </w:endnote>
  <w:endnote w:type="continuationSeparator" w:id="0">
    <w:p w14:paraId="1FDD9F85" w14:textId="77777777" w:rsidR="002341CB" w:rsidRDefault="00234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D6D75" w14:textId="77777777"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00296B">
      <w:rPr>
        <w:rStyle w:val="PageNumber"/>
        <w:noProof/>
      </w:rPr>
      <w:t>6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5BF20" w14:textId="77777777"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00296B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4715D9" w14:textId="77777777" w:rsidR="002341CB" w:rsidRDefault="002341CB">
      <w:r>
        <w:separator/>
      </w:r>
    </w:p>
  </w:footnote>
  <w:footnote w:type="continuationSeparator" w:id="0">
    <w:p w14:paraId="5353A1C0" w14:textId="77777777" w:rsidR="002341CB" w:rsidRDefault="00234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E7A5D" w14:textId="77777777" w:rsidR="0019353A" w:rsidRDefault="00F51387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3565946A" wp14:editId="14FB77BC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4CB23" w14:textId="77777777" w:rsidR="0019353A" w:rsidRDefault="00F51387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0E2D16E1" wp14:editId="72D37653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BB0"/>
    <w:rsid w:val="0000296B"/>
    <w:rsid w:val="000209A9"/>
    <w:rsid w:val="00085A33"/>
    <w:rsid w:val="00090A6A"/>
    <w:rsid w:val="000B1F9D"/>
    <w:rsid w:val="001175F6"/>
    <w:rsid w:val="00191F09"/>
    <w:rsid w:val="0019353A"/>
    <w:rsid w:val="00203284"/>
    <w:rsid w:val="0022491A"/>
    <w:rsid w:val="002341CB"/>
    <w:rsid w:val="00242852"/>
    <w:rsid w:val="002B3EC0"/>
    <w:rsid w:val="002F5D66"/>
    <w:rsid w:val="003106F6"/>
    <w:rsid w:val="00331E2D"/>
    <w:rsid w:val="00382E77"/>
    <w:rsid w:val="00392604"/>
    <w:rsid w:val="003957AE"/>
    <w:rsid w:val="003B6396"/>
    <w:rsid w:val="00402F5A"/>
    <w:rsid w:val="00435F57"/>
    <w:rsid w:val="00442481"/>
    <w:rsid w:val="004E5957"/>
    <w:rsid w:val="005060F8"/>
    <w:rsid w:val="00524F64"/>
    <w:rsid w:val="0054281B"/>
    <w:rsid w:val="00592BB0"/>
    <w:rsid w:val="005B7B81"/>
    <w:rsid w:val="00666326"/>
    <w:rsid w:val="0067617E"/>
    <w:rsid w:val="00697B29"/>
    <w:rsid w:val="006E4348"/>
    <w:rsid w:val="0070081B"/>
    <w:rsid w:val="00705317"/>
    <w:rsid w:val="00780BD0"/>
    <w:rsid w:val="00781249"/>
    <w:rsid w:val="007C6C25"/>
    <w:rsid w:val="00825B29"/>
    <w:rsid w:val="0085232E"/>
    <w:rsid w:val="008965F6"/>
    <w:rsid w:val="008E793E"/>
    <w:rsid w:val="0097450F"/>
    <w:rsid w:val="00996595"/>
    <w:rsid w:val="009E40DF"/>
    <w:rsid w:val="00A41367"/>
    <w:rsid w:val="00A4557F"/>
    <w:rsid w:val="00AC37A0"/>
    <w:rsid w:val="00AD2257"/>
    <w:rsid w:val="00B051AD"/>
    <w:rsid w:val="00B248CC"/>
    <w:rsid w:val="00B341F2"/>
    <w:rsid w:val="00B824A1"/>
    <w:rsid w:val="00B93CA5"/>
    <w:rsid w:val="00BA0818"/>
    <w:rsid w:val="00C02759"/>
    <w:rsid w:val="00C601A3"/>
    <w:rsid w:val="00C63FDE"/>
    <w:rsid w:val="00CA1BCE"/>
    <w:rsid w:val="00D43857"/>
    <w:rsid w:val="00D75DF9"/>
    <w:rsid w:val="00D92C71"/>
    <w:rsid w:val="00D9465E"/>
    <w:rsid w:val="00D95A66"/>
    <w:rsid w:val="00DA02DF"/>
    <w:rsid w:val="00DD7FBE"/>
    <w:rsid w:val="00DE1F4A"/>
    <w:rsid w:val="00EA3DFD"/>
    <w:rsid w:val="00F51387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AB2701"/>
  <w15:docId w15:val="{9699B44D-83BB-4189-8C55-B39A7C50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BCE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CA1BCE"/>
    <w:pPr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CA1BCE"/>
    <w:rPr>
      <w:b/>
      <w:sz w:val="36"/>
      <w:szCs w:val="18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00296B"/>
    <w:pPr>
      <w:spacing w:before="120" w:after="60"/>
      <w:ind w:left="432"/>
    </w:pPr>
    <w:rPr>
      <w:sz w:val="22"/>
      <w:szCs w:val="24"/>
    </w:rPr>
  </w:style>
  <w:style w:type="character" w:customStyle="1" w:styleId="BodyTextChar">
    <w:name w:val="BodyText Char"/>
    <w:link w:val="BodyText"/>
    <w:rsid w:val="0000296B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C02759"/>
    <w:pPr>
      <w:numPr>
        <w:numId w:val="2"/>
      </w:numPr>
      <w:spacing w:before="480"/>
      <w:ind w:left="432" w:hanging="432"/>
    </w:pPr>
  </w:style>
  <w:style w:type="character" w:customStyle="1" w:styleId="stylenumberedChar">
    <w:name w:val="style numbered Char"/>
    <w:link w:val="stylenumbered"/>
    <w:rsid w:val="00C02759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Text">
    <w:name w:val="Table Text"/>
    <w:basedOn w:val="BodyText"/>
    <w:qFormat/>
    <w:rsid w:val="00CA1BCE"/>
    <w:pPr>
      <w:spacing w:before="40" w:after="40"/>
    </w:pPr>
    <w:rPr>
      <w:rFonts w:cs="Arial"/>
      <w:sz w:val="20"/>
      <w:szCs w:val="20"/>
    </w:rPr>
  </w:style>
  <w:style w:type="paragraph" w:customStyle="1" w:styleId="TableHeading">
    <w:name w:val="Table Heading"/>
    <w:link w:val="TableHeadingChar"/>
    <w:qFormat/>
    <w:rsid w:val="00CA1BCE"/>
    <w:pPr>
      <w:spacing w:before="60" w:after="60"/>
    </w:pPr>
    <w:rPr>
      <w:b/>
      <w:sz w:val="24"/>
      <w:szCs w:val="22"/>
    </w:rPr>
  </w:style>
  <w:style w:type="character" w:customStyle="1" w:styleId="TableHeadingChar">
    <w:name w:val="Table Heading Char"/>
    <w:basedOn w:val="DefaultParagraphFont"/>
    <w:link w:val="TableHeading"/>
    <w:rsid w:val="00CA1BCE"/>
    <w:rPr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renson1\Desktop\Care%20Coordination%20Plan%20Template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BAE031FBE0FE4CB2A50CCA646D7FFB" ma:contentTypeVersion="1" ma:contentTypeDescription="Create a new document." ma:contentTypeScope="" ma:versionID="9cf8305c847078b23055616f17b89671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c79c8594d4fa4c9fd200c91a62336472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2CF3B-B2B4-4676-8A84-7B99EF78F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2DD8D8-C5D2-492C-9E70-01E1A8574CF7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FF93FAB-65A4-423A-84F7-E30452C84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Care Coordination Plan Template 2</Template>
  <TotalTime>1</TotalTime>
  <Pages>8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Sorenson, Stephen</dc:creator>
  <cp:lastModifiedBy>Michael Appiah</cp:lastModifiedBy>
  <cp:revision>2</cp:revision>
  <cp:lastPrinted>2004-11-23T16:45:00Z</cp:lastPrinted>
  <dcterms:created xsi:type="dcterms:W3CDTF">2020-09-02T21:53:00Z</dcterms:created>
  <dcterms:modified xsi:type="dcterms:W3CDTF">2020-09-02T21:53:00Z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0x010100A0BAE031FBE0FE4CB2A50CCA646D7FFB</vt:lpwstr>
  </property>
</Properties>
</file>