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67844" w:rsidRDefault="006B445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6816725</wp:posOffset>
                </wp:positionV>
                <wp:extent cx="3543300" cy="2095500"/>
                <wp:effectExtent l="0" t="0" r="0" b="317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456" w:rsidRDefault="006B4456" w:rsidP="006B4456">
                            <w:pPr>
                              <w:pStyle w:val="BizName"/>
                            </w:pPr>
                            <w:r>
                              <w:t>F.A.S.T. Rescue Inc.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750 Oakdale Rd., Suite 56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Toronto, Ontario, Canada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M3N 2Z4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Website: www.fast-rescue.com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Phone: (905) 760-2045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Toll Free: (866) 706-SAVE (7283)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>
                              <w:t>Fax: (905) 418-0395</w:t>
                            </w:r>
                          </w:p>
                          <w:p w:rsidR="00DD191D" w:rsidRDefault="006B4456" w:rsidP="006B4456">
                            <w:pPr>
                              <w:pStyle w:val="Address"/>
                            </w:pPr>
                            <w:r>
                              <w:t>Toll Free Fax: (888) 313-836</w:t>
                            </w:r>
                          </w:p>
                          <w:p w:rsidR="006B4456" w:rsidRDefault="006B4456" w:rsidP="006B4456">
                            <w:pPr>
                              <w:pStyle w:val="Address"/>
                            </w:pPr>
                            <w:r w:rsidRPr="006B4456">
                              <w:t>E-Mail: info@fast-rescue.co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536.75pt;width:279pt;height:1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" stroked="f">
                <v:textbox>
                  <w:txbxContent>
                    <w:p w:rsidR="006B4456" w:rsidRDefault="006B4456" w:rsidP="006B4456">
                      <w:pPr>
                        <w:pStyle w:val="BizName"/>
                      </w:pPr>
                      <w:r>
                        <w:t>F.A.S.T. Rescue Inc.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750 Oakdale Rd., Suite 56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Toronto, Ontario, Canada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M3N 2Z4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Website: www.fast-rescue.com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Phone: (905) 760-2045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Toll Free: (866) 706-SAVE (7283)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>
                        <w:t>Fax: (905) 418-0395</w:t>
                      </w:r>
                    </w:p>
                    <w:p w:rsidR="00DD191D" w:rsidRDefault="006B4456" w:rsidP="006B4456">
                      <w:pPr>
                        <w:pStyle w:val="Address"/>
                      </w:pPr>
                      <w:r>
                        <w:t>Toll Free Fax: (888) 313-836</w:t>
                      </w:r>
                    </w:p>
                    <w:p w:rsidR="006B4456" w:rsidRDefault="006B4456" w:rsidP="006B4456">
                      <w:pPr>
                        <w:pStyle w:val="Address"/>
                      </w:pPr>
                      <w:r w:rsidRPr="006B4456">
                        <w:t>E-Mail: info@fast-rescue.co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2857500</wp:posOffset>
                </wp:positionV>
                <wp:extent cx="2133600" cy="51943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6C" w:rsidRDefault="00641EC2" w:rsidP="0058046C">
                            <w:pPr>
                              <w:pStyle w:val="Heading2"/>
                            </w:pPr>
                            <w:r>
                              <w:t>Online Training</w:t>
                            </w:r>
                          </w:p>
                          <w:p w:rsidR="005472F2" w:rsidRDefault="00641EC2" w:rsidP="00641EC2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641EC2">
                              <w:rPr>
                                <w:rFonts w:ascii="Times New Roman" w:hAnsi="Times New Roman"/>
                                <w:sz w:val="32"/>
                              </w:rPr>
                              <w:t>ALL online courses listed in our website are included at no charge in the Systems 24-7 Business and Enterprise Editions</w:t>
                            </w:r>
                          </w:p>
                          <w:p w:rsidR="006B4456" w:rsidRDefault="006B4456" w:rsidP="00641EC2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6B4456" w:rsidRDefault="006B4456" w:rsidP="00641EC2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6B4456" w:rsidRPr="00641EC2" w:rsidRDefault="006B4456" w:rsidP="00641EC2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1943100" cy="1295400"/>
                                  <wp:effectExtent l="0" t="0" r="0" b="0"/>
                                  <wp:docPr id="12" name="Picture 12" descr="C:\Users\User\Downloads\pexels-pixabay-605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ownloads\pexels-pixabay-605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5in;margin-top:225pt;width:168pt;height:40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Qi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" filled="f" stroked="f">
                <v:textbox>
                  <w:txbxContent>
                    <w:p w:rsidR="0058046C" w:rsidRDefault="00641EC2" w:rsidP="0058046C">
                      <w:pPr>
                        <w:pStyle w:val="Heading2"/>
                      </w:pPr>
                      <w:r>
                        <w:t>Online Training</w:t>
                      </w:r>
                    </w:p>
                    <w:p w:rsidR="005472F2" w:rsidRDefault="00641EC2" w:rsidP="00641EC2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="Times New Roman" w:hAnsi="Times New Roman"/>
                          <w:sz w:val="32"/>
                        </w:rPr>
                      </w:pPr>
                      <w:r w:rsidRPr="00641EC2">
                        <w:rPr>
                          <w:rFonts w:ascii="Times New Roman" w:hAnsi="Times New Roman"/>
                          <w:sz w:val="32"/>
                        </w:rPr>
                        <w:t>ALL online courses listed in our we</w:t>
                      </w:r>
                      <w:r w:rsidRPr="00641EC2">
                        <w:rPr>
                          <w:rFonts w:ascii="Times New Roman" w:hAnsi="Times New Roman"/>
                          <w:sz w:val="32"/>
                        </w:rPr>
                        <w:t xml:space="preserve">bsite are included at no charge </w:t>
                      </w:r>
                      <w:r w:rsidRPr="00641EC2">
                        <w:rPr>
                          <w:rFonts w:ascii="Times New Roman" w:hAnsi="Times New Roman"/>
                          <w:sz w:val="32"/>
                        </w:rPr>
                        <w:t>in the Systems 24-7 Business and Enterprise Editions</w:t>
                      </w:r>
                    </w:p>
                    <w:p w:rsidR="006B4456" w:rsidRDefault="006B4456" w:rsidP="00641EC2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6B4456" w:rsidRDefault="006B4456" w:rsidP="00641EC2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6B4456" w:rsidRPr="00641EC2" w:rsidRDefault="006B4456" w:rsidP="00641EC2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2"/>
                        </w:rPr>
                        <w:drawing>
                          <wp:inline distT="0" distB="0" distL="0" distR="0">
                            <wp:extent cx="1943100" cy="1295400"/>
                            <wp:effectExtent l="0" t="0" r="0" b="0"/>
                            <wp:docPr id="12" name="Picture 12" descr="C:\Users\User\Downloads\pexels-pixabay-605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ownloads\pexels-pixabay-605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43400" cy="6816725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81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203" w:rsidRDefault="00641EC2" w:rsidP="00FD3203">
                            <w:pPr>
                              <w:pStyle w:val="Heading1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FAST RESCURE INC</w:t>
                            </w:r>
                          </w:p>
                          <w:p w:rsidR="00641EC2" w:rsidRPr="00641EC2" w:rsidRDefault="00641EC2" w:rsidP="00641EC2"/>
                          <w:p w:rsidR="00641EC2" w:rsidRPr="00641EC2" w:rsidRDefault="00641EC2" w:rsidP="00641E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41EC2">
                              <w:rPr>
                                <w:rFonts w:ascii="Times New Roman" w:hAnsi="Times New Roman"/>
                              </w:rPr>
                              <w:t>ABOUT:</w:t>
                            </w:r>
                          </w:p>
                          <w:p w:rsidR="00641EC2" w:rsidRPr="00641EC2" w:rsidRDefault="00641EC2" w:rsidP="00641EC2">
                            <w:pPr>
                              <w:pStyle w:val="bigli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F.A.S.T Rescue has been driving wellbeing and security preparing activities, zeroed in on medical aid to catastrophe the executives, for significant associations and people on security across Canada. </w:t>
                            </w:r>
                          </w:p>
                          <w:p w:rsidR="00641EC2" w:rsidRPr="00641EC2" w:rsidRDefault="00641EC2" w:rsidP="00641EC2">
                            <w:pPr>
                              <w:pStyle w:val="bigli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F.A.S.T. Salvage originated from offering people and organizations a reasonable, customized, quality medical aid program. </w:t>
                            </w:r>
                          </w:p>
                          <w:p w:rsidR="00B462DE" w:rsidRPr="00641EC2" w:rsidRDefault="00B462DE" w:rsidP="00641EC2">
                            <w:pPr>
                              <w:pStyle w:val="biglis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Check it out and </w:t>
                            </w:r>
                            <w:r w:rsid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Online Training</w:t>
                            </w:r>
                            <w:r w:rsidR="00641EC2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and enroll on</w:t>
                            </w:r>
                            <w:r w:rsidR="008815A8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1EC2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 course </w:t>
                            </w:r>
                            <w:r w:rsidR="008815A8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of your choice on our </w:t>
                            </w:r>
                            <w:r w:rsidR="00375BBD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</w:t>
                            </w:r>
                            <w:r w:rsidR="008815A8" w:rsidRPr="00641E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eb site at </w:t>
                            </w:r>
                            <w:hyperlink r:id="rId8" w:history="1">
                              <w:r w:rsidR="00641EC2" w:rsidRPr="00641EC2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32"/>
                                  <w:szCs w:val="32"/>
                                </w:rPr>
                                <w:t>https://fast-rescue.com/online-training-programs/</w:t>
                              </w:r>
                            </w:hyperlink>
                            <w:r w:rsidR="006B44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52900" cy="2171700"/>
                                  <wp:effectExtent l="0" t="0" r="0" b="0"/>
                                  <wp:docPr id="11" name="Picture 11" descr="C:\Users\User\Downloads\pexels-pixabay-2800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ownloads\pexels-pixabay-2800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1EC2" w:rsidRPr="00641EC2" w:rsidRDefault="00641EC2" w:rsidP="00641EC2">
                            <w:pPr>
                              <w:pStyle w:val="biglist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  <w:p w:rsidR="00641EC2" w:rsidRDefault="00641EC2" w:rsidP="00641EC2">
                            <w:pPr>
                              <w:pStyle w:val="bigli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342pt;height:5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" filled="f" stroked="f">
                <v:textbox>
                  <w:txbxContent>
                    <w:p w:rsidR="00FD3203" w:rsidRDefault="00641EC2" w:rsidP="00FD3203">
                      <w:pPr>
                        <w:pStyle w:val="Heading1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FAST RESCURE INC</w:t>
                      </w:r>
                    </w:p>
                    <w:p w:rsidR="00641EC2" w:rsidRPr="00641EC2" w:rsidRDefault="00641EC2" w:rsidP="00641EC2"/>
                    <w:p w:rsidR="00641EC2" w:rsidRPr="00641EC2" w:rsidRDefault="00641EC2" w:rsidP="00641EC2">
                      <w:pPr>
                        <w:rPr>
                          <w:rFonts w:ascii="Times New Roman" w:hAnsi="Times New Roman"/>
                        </w:rPr>
                      </w:pPr>
                      <w:r w:rsidRPr="00641EC2">
                        <w:rPr>
                          <w:rFonts w:ascii="Times New Roman" w:hAnsi="Times New Roman"/>
                        </w:rPr>
                        <w:t>ABOUT:</w:t>
                      </w:r>
                    </w:p>
                    <w:p w:rsidR="00641EC2" w:rsidRPr="00641EC2" w:rsidRDefault="00641EC2" w:rsidP="00641EC2">
                      <w:pPr>
                        <w:pStyle w:val="bigli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F.A.S.T Rescue has been driving wellbeing and security preparing activities, zeroed in on medical aid to catastrophe the executives, for significant associations and people on security across Canada. </w:t>
                      </w:r>
                    </w:p>
                    <w:p w:rsidR="00641EC2" w:rsidRPr="00641EC2" w:rsidRDefault="00641EC2" w:rsidP="00641EC2">
                      <w:pPr>
                        <w:pStyle w:val="bigli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F.A.S.T. Salvage originated from offering people and organizations a reasonable, customized, quality medical aid program. </w:t>
                      </w:r>
                    </w:p>
                    <w:p w:rsidR="00B462DE" w:rsidRPr="00641EC2" w:rsidRDefault="00B462DE" w:rsidP="00641EC2">
                      <w:pPr>
                        <w:pStyle w:val="biglis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Check it out and </w:t>
                      </w:r>
                      <w:r w:rsid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Online Training</w:t>
                      </w:r>
                      <w:r w:rsidR="00641EC2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and enroll on</w:t>
                      </w:r>
                      <w:r w:rsidR="008815A8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641EC2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 course </w:t>
                      </w:r>
                      <w:r w:rsidR="008815A8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of your choice on our </w:t>
                      </w:r>
                      <w:r w:rsidR="00375BBD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</w:t>
                      </w:r>
                      <w:r w:rsidR="008815A8" w:rsidRPr="00641E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eb site at </w:t>
                      </w:r>
                      <w:hyperlink r:id="rId10" w:history="1">
                        <w:r w:rsidR="00641EC2" w:rsidRPr="00641EC2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32"/>
                            <w:szCs w:val="32"/>
                          </w:rPr>
                          <w:t>https://fast-rescue.com/online-training-programs/</w:t>
                        </w:r>
                      </w:hyperlink>
                      <w:r w:rsidR="006B4456">
                        <w:rPr>
                          <w:noProof/>
                        </w:rPr>
                        <w:drawing>
                          <wp:inline distT="0" distB="0" distL="0" distR="0">
                            <wp:extent cx="4152900" cy="2171700"/>
                            <wp:effectExtent l="0" t="0" r="0" b="0"/>
                            <wp:docPr id="11" name="Picture 11" descr="C:\Users\User\Downloads\pexels-pixabay-2800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ownloads\pexels-pixabay-2800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1EC2" w:rsidRPr="00641EC2" w:rsidRDefault="00641EC2" w:rsidP="00641EC2">
                      <w:pPr>
                        <w:pStyle w:val="biglist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  <w:p w:rsidR="00641EC2" w:rsidRDefault="00641EC2" w:rsidP="00641EC2">
                      <w:pPr>
                        <w:pStyle w:val="bigli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-266700</wp:posOffset>
                </wp:positionV>
                <wp:extent cx="2160270" cy="8496300"/>
                <wp:effectExtent l="9525" t="9525" r="20955" b="2857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849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35001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5in;margin-top:-21pt;width:170.1pt;height:66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" fillcolor="white [3201]" strokecolor="#666 [1936]" strokeweight="1pt">
                <v:fill opacity="22938f" color2="#999 [1296]" focus="100%" type="gradient"/>
                <v:shadow on="t" color="#7f7f7f [1601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927100</wp:posOffset>
                </wp:positionV>
                <wp:extent cx="1838325" cy="1930400"/>
                <wp:effectExtent l="0" t="3175" r="0" b="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2F2" w:rsidRPr="00641EC2" w:rsidRDefault="00641EC2" w:rsidP="008815A8">
                            <w:pPr>
                              <w:pStyle w:val="Special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41EC2">
                              <w:rPr>
                                <w:rFonts w:ascii="Times New Roman" w:hAnsi="Times New Roman" w:cs="Times New Roman"/>
                                <w:b w:val="0"/>
                                <w:sz w:val="36"/>
                                <w:szCs w:val="36"/>
                              </w:rPr>
                              <w:t>To give you peace of mind by reducing risks in your</w:t>
                            </w:r>
                            <w:r w:rsidRPr="00641EC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41EC2">
                              <w:rPr>
                                <w:rFonts w:ascii="Times New Roman" w:hAnsi="Times New Roman" w:cs="Times New Roman"/>
                                <w:b w:val="0"/>
                                <w:sz w:val="36"/>
                                <w:szCs w:val="36"/>
                              </w:rPr>
                              <w:t>workplace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59.25pt;margin-top:73pt;width:144.75pt;height:15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" filled="f" stroked="f">
                <v:textbox>
                  <w:txbxContent>
                    <w:p w:rsidR="005472F2" w:rsidRPr="00641EC2" w:rsidRDefault="00641EC2" w:rsidP="008815A8">
                      <w:pPr>
                        <w:pStyle w:val="Special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41EC2">
                        <w:rPr>
                          <w:rFonts w:ascii="Times New Roman" w:hAnsi="Times New Roman" w:cs="Times New Roman"/>
                          <w:b w:val="0"/>
                          <w:sz w:val="36"/>
                          <w:szCs w:val="36"/>
                        </w:rPr>
                        <w:t>To give you peace of mind by reducing risks in your</w:t>
                      </w:r>
                      <w:r w:rsidRPr="00641EC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641EC2">
                        <w:rPr>
                          <w:rFonts w:ascii="Times New Roman" w:hAnsi="Times New Roman" w:cs="Times New Roman"/>
                          <w:b w:val="0"/>
                          <w:sz w:val="36"/>
                          <w:szCs w:val="36"/>
                        </w:rPr>
                        <w:t>workplace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6400800" cy="8229600"/>
                <wp:effectExtent l="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043" w:rsidRDefault="00F520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452.8pt;margin-top:0;width:7in;height:9in;z-index:-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" stroked="f">
                <v:textbox>
                  <w:txbxContent>
                    <w:p w:rsidR="00F52043" w:rsidRDefault="00F520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5648325</wp:posOffset>
                </wp:positionH>
                <wp:positionV relativeFrom="page">
                  <wp:posOffset>819150</wp:posOffset>
                </wp:positionV>
                <wp:extent cx="1045210" cy="885825"/>
                <wp:effectExtent l="0" t="0" r="0" b="444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7719" w:rsidRPr="00315E34" w:rsidRDefault="006B4456" w:rsidP="00F177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3600" cy="800100"/>
                                  <wp:effectExtent l="0" t="0" r="0" b="0"/>
                                  <wp:docPr id="3" name="Picture 3" descr="C:\Users\User\Downloads\5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wnloads\5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444.75pt;margin-top:64.5pt;width:82.3pt;height:69.75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" filled="f" stroked="f">
                <v:textbox style="mso-fit-shape-to-text:t">
                  <w:txbxContent>
                    <w:p w:rsidR="00F17719" w:rsidRPr="00315E34" w:rsidRDefault="006B4456" w:rsidP="00F177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3600" cy="800100"/>
                            <wp:effectExtent l="0" t="0" r="0" b="0"/>
                            <wp:docPr id="3" name="Picture 3" descr="C:\Users\User\Downloads\5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wnloads\5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67844" w:rsidSect="00EF2855"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21504_"/>
      </v:shape>
    </w:pict>
  </w:numPicBullet>
  <w:numPicBullet w:numPicBulletId="1">
    <w:pict>
      <v:shape id="_x0000_i1031" type="#_x0000_t75" style="width:11.25pt;height:11.25pt" o:bullet="t">
        <v:imagedata r:id="rId2" o:title="BD14578_"/>
      </v:shape>
    </w:pict>
  </w:numPicBullet>
  <w:numPicBullet w:numPicBulletId="2">
    <w:pict>
      <v:shape id="_x0000_i1032" type="#_x0000_t75" style="width:11.25pt;height:11.25pt" o:bullet="t">
        <v:imagedata r:id="rId3" o:title="BD14565_"/>
      </v:shape>
    </w:pict>
  </w:numPicBullet>
  <w:numPicBullet w:numPicBulletId="3">
    <w:pict>
      <v:shape id="_x0000_i1033" type="#_x0000_t75" style="width:9pt;height:9pt" o:bullet="t">
        <v:imagedata r:id="rId4" o:title="BD14754_"/>
      </v:shape>
    </w:pict>
  </w:numPicBullet>
  <w:abstractNum w:abstractNumId="0">
    <w:nsid w:val="06D54E72"/>
    <w:multiLevelType w:val="multilevel"/>
    <w:tmpl w:val="B014664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FF4139"/>
    <w:multiLevelType w:val="hybridMultilevel"/>
    <w:tmpl w:val="D3783D88"/>
    <w:lvl w:ilvl="0" w:tplc="FA80B632">
      <w:start w:val="1"/>
      <w:numFmt w:val="bullet"/>
      <w:pStyle w:val="biglis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7524EA"/>
    <w:multiLevelType w:val="multilevel"/>
    <w:tmpl w:val="42CA978A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0F30A8D"/>
    <w:multiLevelType w:val="multilevel"/>
    <w:tmpl w:val="A06A780C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13256FD"/>
    <w:multiLevelType w:val="multilevel"/>
    <w:tmpl w:val="E87A1D8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D05704F"/>
    <w:multiLevelType w:val="multilevel"/>
    <w:tmpl w:val="4698CA0A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428506E"/>
    <w:multiLevelType w:val="multilevel"/>
    <w:tmpl w:val="4FA86AE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BF90519"/>
    <w:multiLevelType w:val="hybridMultilevel"/>
    <w:tmpl w:val="82F8D38A"/>
    <w:lvl w:ilvl="0" w:tplc="E3D05724">
      <w:start w:val="1"/>
      <w:numFmt w:val="bullet"/>
      <w:pStyle w:val="Lis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5587F6E"/>
    <w:multiLevelType w:val="multilevel"/>
    <w:tmpl w:val="47F27F42"/>
    <w:lvl w:ilvl="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wNDY0Nre0tDSytLBQ0lEKTi0uzszPAykwrAUAXtSCACwAAAA="/>
  </w:docVars>
  <w:rsids>
    <w:rsidRoot w:val="00641EC2"/>
    <w:rsid w:val="000F41A9"/>
    <w:rsid w:val="00375BBD"/>
    <w:rsid w:val="005472F2"/>
    <w:rsid w:val="0058046C"/>
    <w:rsid w:val="006131AD"/>
    <w:rsid w:val="00641EC2"/>
    <w:rsid w:val="006B4456"/>
    <w:rsid w:val="0070210B"/>
    <w:rsid w:val="007A7B7E"/>
    <w:rsid w:val="007F3521"/>
    <w:rsid w:val="00823805"/>
    <w:rsid w:val="00845C44"/>
    <w:rsid w:val="008815A8"/>
    <w:rsid w:val="008911FB"/>
    <w:rsid w:val="009017AF"/>
    <w:rsid w:val="00A81F86"/>
    <w:rsid w:val="00B462DE"/>
    <w:rsid w:val="00BC6426"/>
    <w:rsid w:val="00D67844"/>
    <w:rsid w:val="00DD191D"/>
    <w:rsid w:val="00E97262"/>
    <w:rsid w:val="00EA5E8D"/>
    <w:rsid w:val="00EF2855"/>
    <w:rsid w:val="00F04A86"/>
    <w:rsid w:val="00F17719"/>
    <w:rsid w:val="00F52043"/>
    <w:rsid w:val="00FD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1FB"/>
    <w:rPr>
      <w:rFonts w:ascii="Tahoma" w:hAnsi="Tahoma"/>
      <w:b/>
      <w:sz w:val="24"/>
      <w:szCs w:val="24"/>
    </w:rPr>
  </w:style>
  <w:style w:type="paragraph" w:styleId="Heading1">
    <w:name w:val="heading 1"/>
    <w:basedOn w:val="Normal"/>
    <w:next w:val="Normal"/>
    <w:qFormat/>
    <w:rsid w:val="00E97262"/>
    <w:pPr>
      <w:keepNext/>
      <w:spacing w:after="60"/>
      <w:outlineLvl w:val="0"/>
    </w:pPr>
    <w:rPr>
      <w:rFonts w:ascii="Arial Black" w:hAnsi="Arial Black" w:cs="Arial"/>
      <w:bCs/>
      <w:color w:val="CC3300"/>
      <w:kern w:val="32"/>
      <w:sz w:val="64"/>
      <w:szCs w:val="32"/>
    </w:rPr>
  </w:style>
  <w:style w:type="paragraph" w:styleId="Heading2">
    <w:name w:val="heading 2"/>
    <w:basedOn w:val="Normal"/>
    <w:next w:val="Normal"/>
    <w:qFormat/>
    <w:rsid w:val="008815A8"/>
    <w:pPr>
      <w:keepNext/>
      <w:spacing w:before="60" w:after="240"/>
      <w:jc w:val="center"/>
      <w:outlineLvl w:val="1"/>
    </w:pPr>
    <w:rPr>
      <w:rFonts w:cs="Arial"/>
      <w:bCs/>
      <w:iCs/>
      <w:color w:val="CC6600"/>
      <w:sz w:val="36"/>
      <w:szCs w:val="32"/>
    </w:rPr>
  </w:style>
  <w:style w:type="paragraph" w:styleId="Heading3">
    <w:name w:val="heading 3"/>
    <w:basedOn w:val="Normal"/>
    <w:next w:val="Normal"/>
    <w:qFormat/>
    <w:rsid w:val="00F17719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rsid w:val="007F3521"/>
    <w:pPr>
      <w:numPr>
        <w:numId w:val="1"/>
      </w:numPr>
      <w:spacing w:after="240"/>
    </w:pPr>
    <w:rPr>
      <w:rFonts w:ascii="Tahoma" w:hAnsi="Tahoma"/>
      <w:sz w:val="28"/>
      <w:szCs w:val="32"/>
    </w:rPr>
  </w:style>
  <w:style w:type="paragraph" w:customStyle="1" w:styleId="Special">
    <w:name w:val="Special"/>
    <w:basedOn w:val="Heading2"/>
    <w:rsid w:val="008815A8"/>
    <w:pPr>
      <w:spacing w:after="400"/>
    </w:pPr>
    <w:rPr>
      <w:color w:val="auto"/>
      <w:sz w:val="40"/>
    </w:rPr>
  </w:style>
  <w:style w:type="paragraph" w:customStyle="1" w:styleId="tagline">
    <w:name w:val="tagline"/>
    <w:basedOn w:val="Heading2"/>
    <w:rsid w:val="008815A8"/>
    <w:pPr>
      <w:spacing w:after="400"/>
      <w:jc w:val="left"/>
    </w:pPr>
    <w:rPr>
      <w:color w:val="333399"/>
      <w:sz w:val="40"/>
      <w:szCs w:val="40"/>
    </w:rPr>
  </w:style>
  <w:style w:type="paragraph" w:customStyle="1" w:styleId="biglist">
    <w:name w:val="biglist"/>
    <w:basedOn w:val="tagline"/>
    <w:rsid w:val="008815A8"/>
    <w:pPr>
      <w:numPr>
        <w:numId w:val="9"/>
      </w:numPr>
      <w:spacing w:after="800"/>
    </w:pPr>
    <w:rPr>
      <w:b w:val="0"/>
      <w:color w:val="auto"/>
      <w:sz w:val="36"/>
    </w:rPr>
  </w:style>
  <w:style w:type="paragraph" w:customStyle="1" w:styleId="Hours">
    <w:name w:val="Hours"/>
    <w:basedOn w:val="Normal"/>
    <w:rsid w:val="008815A8"/>
    <w:pPr>
      <w:spacing w:after="120"/>
    </w:pPr>
    <w:rPr>
      <w:sz w:val="22"/>
    </w:rPr>
  </w:style>
  <w:style w:type="paragraph" w:customStyle="1" w:styleId="BizName">
    <w:name w:val="BizName"/>
    <w:basedOn w:val="Normal"/>
    <w:rsid w:val="008911FB"/>
    <w:rPr>
      <w:rFonts w:ascii="Arial Black" w:hAnsi="Arial Black"/>
      <w:b w:val="0"/>
      <w:color w:val="CC3300"/>
      <w:sz w:val="32"/>
    </w:rPr>
  </w:style>
  <w:style w:type="character" w:styleId="Hyperlink">
    <w:name w:val="Hyperlink"/>
    <w:basedOn w:val="DefaultParagraphFont"/>
    <w:rsid w:val="00F17719"/>
    <w:rPr>
      <w:color w:val="0000FF"/>
      <w:u w:val="single"/>
    </w:rPr>
  </w:style>
  <w:style w:type="paragraph" w:customStyle="1" w:styleId="Location">
    <w:name w:val="Location"/>
    <w:basedOn w:val="Hours"/>
    <w:rsid w:val="00A81F86"/>
    <w:pPr>
      <w:spacing w:before="120" w:after="0"/>
    </w:pPr>
  </w:style>
  <w:style w:type="paragraph" w:customStyle="1" w:styleId="Address">
    <w:name w:val="Address"/>
    <w:basedOn w:val="Normal"/>
    <w:rsid w:val="00A81F86"/>
  </w:style>
  <w:style w:type="paragraph" w:styleId="BalloonText">
    <w:name w:val="Balloon Text"/>
    <w:basedOn w:val="Normal"/>
    <w:link w:val="BalloonTextChar"/>
    <w:uiPriority w:val="99"/>
    <w:semiHidden/>
    <w:unhideWhenUsed/>
    <w:rsid w:val="007A7B7E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7E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1FB"/>
    <w:rPr>
      <w:rFonts w:ascii="Tahoma" w:hAnsi="Tahoma"/>
      <w:b/>
      <w:sz w:val="24"/>
      <w:szCs w:val="24"/>
    </w:rPr>
  </w:style>
  <w:style w:type="paragraph" w:styleId="Heading1">
    <w:name w:val="heading 1"/>
    <w:basedOn w:val="Normal"/>
    <w:next w:val="Normal"/>
    <w:qFormat/>
    <w:rsid w:val="00E97262"/>
    <w:pPr>
      <w:keepNext/>
      <w:spacing w:after="60"/>
      <w:outlineLvl w:val="0"/>
    </w:pPr>
    <w:rPr>
      <w:rFonts w:ascii="Arial Black" w:hAnsi="Arial Black" w:cs="Arial"/>
      <w:bCs/>
      <w:color w:val="CC3300"/>
      <w:kern w:val="32"/>
      <w:sz w:val="64"/>
      <w:szCs w:val="32"/>
    </w:rPr>
  </w:style>
  <w:style w:type="paragraph" w:styleId="Heading2">
    <w:name w:val="heading 2"/>
    <w:basedOn w:val="Normal"/>
    <w:next w:val="Normal"/>
    <w:qFormat/>
    <w:rsid w:val="008815A8"/>
    <w:pPr>
      <w:keepNext/>
      <w:spacing w:before="60" w:after="240"/>
      <w:jc w:val="center"/>
      <w:outlineLvl w:val="1"/>
    </w:pPr>
    <w:rPr>
      <w:rFonts w:cs="Arial"/>
      <w:bCs/>
      <w:iCs/>
      <w:color w:val="CC6600"/>
      <w:sz w:val="36"/>
      <w:szCs w:val="32"/>
    </w:rPr>
  </w:style>
  <w:style w:type="paragraph" w:styleId="Heading3">
    <w:name w:val="heading 3"/>
    <w:basedOn w:val="Normal"/>
    <w:next w:val="Normal"/>
    <w:qFormat/>
    <w:rsid w:val="00F17719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rsid w:val="007F3521"/>
    <w:pPr>
      <w:numPr>
        <w:numId w:val="1"/>
      </w:numPr>
      <w:spacing w:after="240"/>
    </w:pPr>
    <w:rPr>
      <w:rFonts w:ascii="Tahoma" w:hAnsi="Tahoma"/>
      <w:sz w:val="28"/>
      <w:szCs w:val="32"/>
    </w:rPr>
  </w:style>
  <w:style w:type="paragraph" w:customStyle="1" w:styleId="Special">
    <w:name w:val="Special"/>
    <w:basedOn w:val="Heading2"/>
    <w:rsid w:val="008815A8"/>
    <w:pPr>
      <w:spacing w:after="400"/>
    </w:pPr>
    <w:rPr>
      <w:color w:val="auto"/>
      <w:sz w:val="40"/>
    </w:rPr>
  </w:style>
  <w:style w:type="paragraph" w:customStyle="1" w:styleId="tagline">
    <w:name w:val="tagline"/>
    <w:basedOn w:val="Heading2"/>
    <w:rsid w:val="008815A8"/>
    <w:pPr>
      <w:spacing w:after="400"/>
      <w:jc w:val="left"/>
    </w:pPr>
    <w:rPr>
      <w:color w:val="333399"/>
      <w:sz w:val="40"/>
      <w:szCs w:val="40"/>
    </w:rPr>
  </w:style>
  <w:style w:type="paragraph" w:customStyle="1" w:styleId="biglist">
    <w:name w:val="biglist"/>
    <w:basedOn w:val="tagline"/>
    <w:rsid w:val="008815A8"/>
    <w:pPr>
      <w:numPr>
        <w:numId w:val="9"/>
      </w:numPr>
      <w:spacing w:after="800"/>
    </w:pPr>
    <w:rPr>
      <w:b w:val="0"/>
      <w:color w:val="auto"/>
      <w:sz w:val="36"/>
    </w:rPr>
  </w:style>
  <w:style w:type="paragraph" w:customStyle="1" w:styleId="Hours">
    <w:name w:val="Hours"/>
    <w:basedOn w:val="Normal"/>
    <w:rsid w:val="008815A8"/>
    <w:pPr>
      <w:spacing w:after="120"/>
    </w:pPr>
    <w:rPr>
      <w:sz w:val="22"/>
    </w:rPr>
  </w:style>
  <w:style w:type="paragraph" w:customStyle="1" w:styleId="BizName">
    <w:name w:val="BizName"/>
    <w:basedOn w:val="Normal"/>
    <w:rsid w:val="008911FB"/>
    <w:rPr>
      <w:rFonts w:ascii="Arial Black" w:hAnsi="Arial Black"/>
      <w:b w:val="0"/>
      <w:color w:val="CC3300"/>
      <w:sz w:val="32"/>
    </w:rPr>
  </w:style>
  <w:style w:type="character" w:styleId="Hyperlink">
    <w:name w:val="Hyperlink"/>
    <w:basedOn w:val="DefaultParagraphFont"/>
    <w:rsid w:val="00F17719"/>
    <w:rPr>
      <w:color w:val="0000FF"/>
      <w:u w:val="single"/>
    </w:rPr>
  </w:style>
  <w:style w:type="paragraph" w:customStyle="1" w:styleId="Location">
    <w:name w:val="Location"/>
    <w:basedOn w:val="Hours"/>
    <w:rsid w:val="00A81F86"/>
    <w:pPr>
      <w:spacing w:before="120" w:after="0"/>
    </w:pPr>
  </w:style>
  <w:style w:type="paragraph" w:customStyle="1" w:styleId="Address">
    <w:name w:val="Address"/>
    <w:basedOn w:val="Normal"/>
    <w:rsid w:val="00A81F86"/>
  </w:style>
  <w:style w:type="paragraph" w:styleId="BalloonText">
    <w:name w:val="Balloon Text"/>
    <w:basedOn w:val="Normal"/>
    <w:link w:val="BalloonTextChar"/>
    <w:uiPriority w:val="99"/>
    <w:semiHidden/>
    <w:unhideWhenUsed/>
    <w:rsid w:val="007A7B7E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7E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t-rescue.com/online-training-programs/" TargetMode="External"/><Relationship Id="rId13" Type="http://schemas.openxmlformats.org/officeDocument/2006/relationships/image" Target="media/image70.png"/><Relationship Id="rId3" Type="http://schemas.microsoft.com/office/2007/relationships/stylesWithEffects" Target="stylesWithEffects.xml"/><Relationship Id="rId7" Type="http://schemas.openxmlformats.org/officeDocument/2006/relationships/image" Target="media/image50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ast-rescue.com/online-training-program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mall_business_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Small_business_flyer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VINNY</cp:lastModifiedBy>
  <cp:revision>2</cp:revision>
  <cp:lastPrinted>2003-06-09T11:20:00Z</cp:lastPrinted>
  <dcterms:created xsi:type="dcterms:W3CDTF">2021-04-13T19:20:00Z</dcterms:created>
  <dcterms:modified xsi:type="dcterms:W3CDTF">2021-04-13T19:20:00Z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TC060861731033</vt:lpwstr>
  </property>
</Properties>
</file>