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alias w:val="Title:"/>
        <w:tag w:val="Title:"/>
        <w:id w:val="-574357878"/>
        <w:placeholder>
          <w:docPart w:val="7F24C3D48B634ED280D24B10EE79F931"/>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p w14:paraId="19608042" w14:textId="10C2FE9E" w:rsidR="00A769E6" w:rsidRDefault="00F24B61">
          <w:pPr>
            <w:pStyle w:val="Title"/>
          </w:pPr>
          <w:r>
            <w:t>Outline</w:t>
          </w:r>
        </w:p>
      </w:sdtContent>
    </w:sdt>
    <w:sdt>
      <w:sdtPr>
        <w:alias w:val="Introduction:"/>
        <w:tag w:val="Introduction:"/>
        <w:id w:val="-1719891336"/>
        <w:placeholder>
          <w:docPart w:val="CFC3B3A9D353454795A93CC61FEEAB1E"/>
        </w:placeholder>
        <w:temporary/>
        <w:showingPlcHdr/>
        <w15:appearance w15:val="hidden"/>
      </w:sdtPr>
      <w:sdtEndPr/>
      <w:sdtContent>
        <w:p w14:paraId="262535BA" w14:textId="77777777" w:rsidR="00C55AE2" w:rsidRDefault="00C55AE2" w:rsidP="00C55AE2">
          <w:pPr>
            <w:pStyle w:val="Heading1"/>
          </w:pPr>
          <w:r>
            <w:t>Introduction</w:t>
          </w:r>
        </w:p>
      </w:sdtContent>
    </w:sdt>
    <w:p w14:paraId="7C8ADA90" w14:textId="1CF88760" w:rsidR="00A769E6" w:rsidRDefault="0013530B">
      <w:pPr>
        <w:pStyle w:val="Heading2"/>
      </w:pPr>
      <w:r w:rsidRPr="0013530B">
        <w:t xml:space="preserve">Journalism and culture are dominant, impactful pillars of society, sharing an inextricable </w:t>
      </w:r>
      <w:r>
        <w:t>information.</w:t>
      </w:r>
      <w:r w:rsidRPr="0013530B">
        <w:rPr>
          <w:color w:val="435059"/>
          <w:spacing w:val="-2"/>
          <w:shd w:val="clear" w:color="auto" w:fill="FFFFFF"/>
        </w:rPr>
        <w:t xml:space="preserve"> </w:t>
      </w:r>
      <w:r w:rsidRPr="0013530B">
        <w:t>Journalism allows people to know everything happening all around the world. It also allows questions that would otherwise be awkward to ask to be answered. It offers informative facts and often the whole truth to everyone out there. Without journalism the government would probably be in control of everything and fellow citizens would ignorant of the happenings around them.</w:t>
      </w:r>
    </w:p>
    <w:p w14:paraId="75EFB6C7" w14:textId="3C9392DE" w:rsidR="00A769E6" w:rsidRDefault="00125A30">
      <w:pPr>
        <w:pStyle w:val="Heading2"/>
      </w:pPr>
      <w:r>
        <w:t>Journalism is an important way to view the past and it is responsible for the spreading of current idea. Therefore, it is an important to know wha</w:t>
      </w:r>
      <w:r w:rsidR="00AD5AA8">
        <w:t xml:space="preserve">t is supportive for journalism and what is not. Some people think that social media and internet has bad impact in journalism, however, the research will show how good or bad social media influence in journalism. </w:t>
      </w:r>
    </w:p>
    <w:p w14:paraId="0843E2DD" w14:textId="3F886E79" w:rsidR="00A769E6" w:rsidRDefault="0013530B">
      <w:pPr>
        <w:pStyle w:val="Heading2"/>
      </w:pPr>
      <w:r w:rsidRPr="0013530B">
        <w:t>Although some people believe that social media has a bad impact in journalism, however, social media has a good influence the advancement in journalism because it provides the fast delivery of any news in the industry of journalism.</w:t>
      </w:r>
    </w:p>
    <w:sdt>
      <w:sdtPr>
        <w:alias w:val="First main point (strongest):"/>
        <w:tag w:val="First main point (strongest):"/>
        <w:id w:val="-728612139"/>
        <w:placeholder>
          <w:docPart w:val="BF005EF63A024537BC39E3AF18730F3A"/>
        </w:placeholder>
        <w:temporary/>
        <w:showingPlcHdr/>
        <w15:appearance w15:val="hidden"/>
      </w:sdtPr>
      <w:sdtEndPr/>
      <w:sdtContent>
        <w:p w14:paraId="2F62E16C" w14:textId="77777777" w:rsidR="00A769E6" w:rsidRDefault="008B4470">
          <w:pPr>
            <w:pStyle w:val="Heading1"/>
          </w:pPr>
          <w:r>
            <w:t>First main point (strongest)</w:t>
          </w:r>
        </w:p>
      </w:sdtContent>
    </w:sdt>
    <w:p w14:paraId="7F6EBB5B" w14:textId="4A2E0FE4" w:rsidR="00A769E6" w:rsidRDefault="00AD5AA8">
      <w:pPr>
        <w:pStyle w:val="Heading2"/>
        <w:numPr>
          <w:ilvl w:val="0"/>
          <w:numId w:val="10"/>
        </w:numPr>
      </w:pPr>
      <w:r>
        <w:t>Social media offers journalists increased access to connect.</w:t>
      </w:r>
    </w:p>
    <w:p w14:paraId="56168B11" w14:textId="0045DB95" w:rsidR="00A769E6" w:rsidRDefault="00AD5AA8">
      <w:pPr>
        <w:pStyle w:val="Heading3"/>
      </w:pPr>
      <w:r>
        <w:t xml:space="preserve">For example, websites allow journalists to post their </w:t>
      </w:r>
      <w:r w:rsidR="00DB7B85">
        <w:t>stories and share the news to make connections with their readers</w:t>
      </w:r>
    </w:p>
    <w:p w14:paraId="39E1F281" w14:textId="5C6CA23E" w:rsidR="00A769E6" w:rsidRDefault="00DB7B85" w:rsidP="00C55AE2">
      <w:pPr>
        <w:pStyle w:val="Heading3"/>
      </w:pPr>
      <w:r>
        <w:t xml:space="preserve">For example, Facebook, Twitter, Instagram and other social medias are the fastest way to spread the news. </w:t>
      </w:r>
    </w:p>
    <w:p w14:paraId="3B49159C" w14:textId="64B8E7DB" w:rsidR="00DB7B85" w:rsidRDefault="00DB7B85" w:rsidP="00DB7B85">
      <w:pPr>
        <w:pStyle w:val="Heading2"/>
        <w:numPr>
          <w:ilvl w:val="0"/>
          <w:numId w:val="10"/>
        </w:numPr>
      </w:pPr>
      <w:r>
        <w:t xml:space="preserve">Mobile chat applications </w:t>
      </w:r>
      <w:r w:rsidR="00B22563">
        <w:t xml:space="preserve">are a </w:t>
      </w:r>
      <w:r>
        <w:t>big support in the industry of journalism.</w:t>
      </w:r>
    </w:p>
    <w:p w14:paraId="09C3C556" w14:textId="15B8BA7B" w:rsidR="00A769E6" w:rsidRDefault="00B22563">
      <w:pPr>
        <w:pStyle w:val="Heading3"/>
        <w:numPr>
          <w:ilvl w:val="0"/>
          <w:numId w:val="16"/>
        </w:numPr>
      </w:pPr>
      <w:r>
        <w:t xml:space="preserve">For example, mobile </w:t>
      </w:r>
      <w:r w:rsidR="00CB5081">
        <w:t>phones are the best way to exchange information.</w:t>
      </w:r>
    </w:p>
    <w:p w14:paraId="3676392D" w14:textId="4EEC0C02" w:rsidR="00A769E6" w:rsidRDefault="00CB5081">
      <w:pPr>
        <w:pStyle w:val="Heading3"/>
      </w:pPr>
      <w:r w:rsidRPr="00CB5081">
        <w:t xml:space="preserve">Journalistic uses of mobile phones vary, for instance, across forms of journalism, location, </w:t>
      </w:r>
      <w:r w:rsidR="00FB3553">
        <w:t xml:space="preserve">etc. </w:t>
      </w:r>
    </w:p>
    <w:p w14:paraId="707C5161" w14:textId="339B38AB" w:rsidR="00A769E6" w:rsidRDefault="00FB3553">
      <w:pPr>
        <w:pStyle w:val="Heading2"/>
        <w:numPr>
          <w:ilvl w:val="0"/>
          <w:numId w:val="10"/>
        </w:numPr>
      </w:pPr>
      <w:r>
        <w:t>Social media support education in journalism.</w:t>
      </w:r>
    </w:p>
    <w:p w14:paraId="6C4AF4DD" w14:textId="1F2074A8" w:rsidR="00A769E6" w:rsidRDefault="00FB3553">
      <w:pPr>
        <w:pStyle w:val="Heading3"/>
        <w:numPr>
          <w:ilvl w:val="0"/>
          <w:numId w:val="15"/>
        </w:numPr>
      </w:pPr>
      <w:r>
        <w:t>S</w:t>
      </w:r>
      <w:r w:rsidRPr="00FB3553">
        <w:t>ocial media use by journalism educators in the course of teaching future</w:t>
      </w:r>
      <w:r>
        <w:t xml:space="preserve"> journalists.</w:t>
      </w:r>
    </w:p>
    <w:p w14:paraId="12A0C197" w14:textId="42CEF379" w:rsidR="00A769E6" w:rsidRDefault="00FB3553">
      <w:pPr>
        <w:pStyle w:val="Heading3"/>
      </w:pPr>
      <w:r>
        <w:t xml:space="preserve">Social media helps </w:t>
      </w:r>
      <w:r w:rsidRPr="00FB3553">
        <w:t xml:space="preserve">students who plan to work in journalism </w:t>
      </w:r>
      <w:r w:rsidR="008B7106">
        <w:t xml:space="preserve">to </w:t>
      </w:r>
      <w:r w:rsidRPr="00FB3553">
        <w:t>learn to engage</w:t>
      </w:r>
      <w:r w:rsidR="008B7106">
        <w:t xml:space="preserve"> </w:t>
      </w:r>
      <w:r w:rsidRPr="00FB3553">
        <w:t>social media</w:t>
      </w:r>
      <w:r w:rsidR="008B7106">
        <w:t xml:space="preserve"> with</w:t>
      </w:r>
      <w:r w:rsidRPr="00FB3553">
        <w:t xml:space="preserve"> in a professional manner</w:t>
      </w:r>
      <w:r w:rsidR="008B7106">
        <w:t>.</w:t>
      </w:r>
    </w:p>
    <w:sdt>
      <w:sdtPr>
        <w:alias w:val="Second main point (second strongest):"/>
        <w:tag w:val="Second main point (second strongest):"/>
        <w:id w:val="-155448848"/>
        <w:placeholder>
          <w:docPart w:val="EA655735F84F475FAE7A09387710F1BE"/>
        </w:placeholder>
        <w:temporary/>
        <w:showingPlcHdr/>
        <w15:appearance w15:val="hidden"/>
      </w:sdtPr>
      <w:sdtEndPr/>
      <w:sdtContent>
        <w:p w14:paraId="3C2F88B6" w14:textId="77777777" w:rsidR="00A769E6" w:rsidRDefault="008B4470">
          <w:pPr>
            <w:pStyle w:val="Heading1"/>
          </w:pPr>
          <w:r>
            <w:t>Second main point (second strongest)</w:t>
          </w:r>
        </w:p>
      </w:sdtContent>
    </w:sdt>
    <w:p w14:paraId="069C7334" w14:textId="38B1E86A" w:rsidR="00A769E6" w:rsidRDefault="002508E3">
      <w:pPr>
        <w:pStyle w:val="Heading2"/>
        <w:numPr>
          <w:ilvl w:val="0"/>
          <w:numId w:val="17"/>
        </w:numPr>
      </w:pPr>
      <w:r>
        <w:t>Social media save the news that journalists share.</w:t>
      </w:r>
    </w:p>
    <w:p w14:paraId="3AFC5780" w14:textId="19BC1E4E" w:rsidR="00A769E6" w:rsidRDefault="002508E3">
      <w:pPr>
        <w:pStyle w:val="Heading3"/>
        <w:numPr>
          <w:ilvl w:val="0"/>
          <w:numId w:val="18"/>
        </w:numPr>
      </w:pPr>
      <w:r>
        <w:lastRenderedPageBreak/>
        <w:t xml:space="preserve">For </w:t>
      </w:r>
      <w:r w:rsidR="00BB3224">
        <w:t>example,</w:t>
      </w:r>
      <w:r>
        <w:t xml:space="preserve"> we can read the article in</w:t>
      </w:r>
      <w:r w:rsidR="00BB3224">
        <w:t xml:space="preserve"> the newspaper but we cannot save the article forever, moreover, we cannot share it with others.</w:t>
      </w:r>
    </w:p>
    <w:p w14:paraId="7DB59985" w14:textId="5C9BE852" w:rsidR="00A769E6" w:rsidRDefault="00BB3224">
      <w:pPr>
        <w:pStyle w:val="Heading3"/>
      </w:pPr>
      <w:r>
        <w:t>For example, we can watch TV news but we cannot find the same news in TV, however, we can find it on YouTube and share with others.</w:t>
      </w:r>
    </w:p>
    <w:p w14:paraId="3ACF8338" w14:textId="4950CA47" w:rsidR="00A769E6" w:rsidRDefault="00BB3224">
      <w:pPr>
        <w:pStyle w:val="Heading2"/>
        <w:numPr>
          <w:ilvl w:val="0"/>
          <w:numId w:val="17"/>
        </w:numPr>
      </w:pPr>
      <w:r>
        <w:t>Social media is a huge support to share the information.</w:t>
      </w:r>
    </w:p>
    <w:p w14:paraId="45E9D795" w14:textId="7B297193" w:rsidR="00A769E6" w:rsidRDefault="00BB3224">
      <w:pPr>
        <w:pStyle w:val="Heading3"/>
        <w:numPr>
          <w:ilvl w:val="0"/>
          <w:numId w:val="19"/>
        </w:numPr>
      </w:pPr>
      <w:r>
        <w:t xml:space="preserve">For example, social media level up journalism with </w:t>
      </w:r>
      <w:r w:rsidR="002D70F4">
        <w:t>using hashtags.</w:t>
      </w:r>
    </w:p>
    <w:p w14:paraId="3700399C" w14:textId="24ECF99E" w:rsidR="00A769E6" w:rsidRDefault="002D70F4">
      <w:pPr>
        <w:pStyle w:val="Heading3"/>
      </w:pPr>
      <w:r>
        <w:t>Another example that social media is so supportive to journalism is to go live in social media and just spread the news.</w:t>
      </w:r>
    </w:p>
    <w:p w14:paraId="1EAEDE48" w14:textId="6284F515" w:rsidR="00A769E6" w:rsidRDefault="002D70F4">
      <w:pPr>
        <w:pStyle w:val="Heading2"/>
        <w:numPr>
          <w:ilvl w:val="0"/>
          <w:numId w:val="17"/>
        </w:numPr>
      </w:pPr>
      <w:r>
        <w:t>Social media is the easiest way to see or hear an information.</w:t>
      </w:r>
    </w:p>
    <w:p w14:paraId="35922402" w14:textId="0FC3653A" w:rsidR="00A769E6" w:rsidRDefault="002D70F4">
      <w:pPr>
        <w:pStyle w:val="Heading3"/>
        <w:numPr>
          <w:ilvl w:val="0"/>
          <w:numId w:val="20"/>
        </w:numPr>
      </w:pPr>
      <w:r>
        <w:t>The power of high-quality visual understanding of material is watching videos.</w:t>
      </w:r>
    </w:p>
    <w:p w14:paraId="427C2EE0" w14:textId="4A1290FE" w:rsidR="00A769E6" w:rsidRDefault="00C83DB2">
      <w:pPr>
        <w:pStyle w:val="Heading3"/>
      </w:pPr>
      <w:r>
        <w:t xml:space="preserve">The tone of voice is important. Voice messaging is one of the best </w:t>
      </w:r>
      <w:proofErr w:type="gramStart"/>
      <w:r>
        <w:t>way</w:t>
      </w:r>
      <w:proofErr w:type="gramEnd"/>
      <w:r>
        <w:t xml:space="preserve"> to share information.</w:t>
      </w:r>
      <w:r w:rsidR="00B52CC5">
        <w:t xml:space="preserve"> </w:t>
      </w:r>
    </w:p>
    <w:p w14:paraId="311F3286" w14:textId="77777777" w:rsidR="00A769E6" w:rsidRDefault="00C175A5">
      <w:pPr>
        <w:pStyle w:val="Heading1"/>
      </w:pPr>
      <w:sdt>
        <w:sdtPr>
          <w:alias w:val="Third main point (weakest):"/>
          <w:tag w:val="Third main point (weakest):"/>
          <w:id w:val="2126348732"/>
          <w:placeholder>
            <w:docPart w:val="56EDF7CB4D5644DDA94404D99C8919F3"/>
          </w:placeholder>
          <w:temporary/>
          <w:showingPlcHdr/>
          <w15:appearance w15:val="hidden"/>
        </w:sdtPr>
        <w:sdtEndPr/>
        <w:sdtContent>
          <w:r w:rsidR="008B4470">
            <w:t>Third main point (weakest)</w:t>
          </w:r>
        </w:sdtContent>
      </w:sdt>
    </w:p>
    <w:p w14:paraId="6246E3DB" w14:textId="2F749625" w:rsidR="00D06A31" w:rsidRDefault="00D06A31" w:rsidP="00D06A31">
      <w:pPr>
        <w:pStyle w:val="Heading2"/>
        <w:numPr>
          <w:ilvl w:val="0"/>
          <w:numId w:val="21"/>
        </w:numPr>
      </w:pPr>
      <w:r>
        <w:t>Some people believe that social media affect badly in journalism.</w:t>
      </w:r>
    </w:p>
    <w:p w14:paraId="3F5DC8CD" w14:textId="6BE434B3" w:rsidR="00A769E6" w:rsidRDefault="00D06A31">
      <w:pPr>
        <w:pStyle w:val="Heading3"/>
        <w:numPr>
          <w:ilvl w:val="0"/>
          <w:numId w:val="22"/>
        </w:numPr>
      </w:pPr>
      <w:r>
        <w:t>Comments that people make under some information.</w:t>
      </w:r>
    </w:p>
    <w:p w14:paraId="0BED3884" w14:textId="7ABB93F8" w:rsidR="00A769E6" w:rsidRDefault="00D06A31">
      <w:pPr>
        <w:pStyle w:val="Heading3"/>
      </w:pPr>
      <w:r>
        <w:t xml:space="preserve">Fake news </w:t>
      </w:r>
    </w:p>
    <w:p w14:paraId="269DE3D7" w14:textId="46B9F40E" w:rsidR="00A769E6" w:rsidRDefault="00D06A31">
      <w:pPr>
        <w:pStyle w:val="Heading2"/>
        <w:numPr>
          <w:ilvl w:val="0"/>
          <w:numId w:val="21"/>
        </w:numPr>
      </w:pPr>
      <w:r>
        <w:t>Social media does not help the grow in journalism.</w:t>
      </w:r>
    </w:p>
    <w:p w14:paraId="123A7850" w14:textId="5247DC9F" w:rsidR="00A769E6" w:rsidRDefault="00D06A31">
      <w:pPr>
        <w:pStyle w:val="Heading3"/>
        <w:numPr>
          <w:ilvl w:val="0"/>
          <w:numId w:val="14"/>
        </w:numPr>
      </w:pPr>
      <w:r>
        <w:t xml:space="preserve">Many people lose their jobs </w:t>
      </w:r>
    </w:p>
    <w:p w14:paraId="68265A4B" w14:textId="48C75417" w:rsidR="00A769E6" w:rsidRDefault="00D06A31">
      <w:pPr>
        <w:pStyle w:val="Heading3"/>
      </w:pPr>
      <w:r>
        <w:t>All people do is online search and mostly no one read books or newspapers.</w:t>
      </w:r>
    </w:p>
    <w:p w14:paraId="2262E928" w14:textId="219EEFF8" w:rsidR="00A769E6" w:rsidRDefault="00D55BB8">
      <w:pPr>
        <w:pStyle w:val="Heading2"/>
        <w:numPr>
          <w:ilvl w:val="0"/>
          <w:numId w:val="21"/>
        </w:numPr>
      </w:pPr>
      <w:r>
        <w:t xml:space="preserve"> Social media can be a reason for students to not get a good education.</w:t>
      </w:r>
    </w:p>
    <w:p w14:paraId="47976B50" w14:textId="4BD40424" w:rsidR="00A769E6" w:rsidRDefault="00D55BB8">
      <w:pPr>
        <w:pStyle w:val="Heading3"/>
        <w:numPr>
          <w:ilvl w:val="0"/>
          <w:numId w:val="23"/>
        </w:numPr>
      </w:pPr>
      <w:r>
        <w:t>Mobile phones during the class time.</w:t>
      </w:r>
    </w:p>
    <w:p w14:paraId="16FCB65B" w14:textId="1288A487" w:rsidR="00A769E6" w:rsidRDefault="00BD0F54">
      <w:pPr>
        <w:pStyle w:val="Heading3"/>
      </w:pPr>
      <w:r>
        <w:t>Copying same thing from internet.</w:t>
      </w:r>
    </w:p>
    <w:p w14:paraId="77EC6FD0" w14:textId="77777777" w:rsidR="00A769E6" w:rsidRDefault="00C175A5">
      <w:pPr>
        <w:pStyle w:val="Heading1"/>
      </w:pPr>
      <w:sdt>
        <w:sdtPr>
          <w:alias w:val="Conclusion:"/>
          <w:tag w:val="Conclusion:"/>
          <w:id w:val="1826468754"/>
          <w:placeholder>
            <w:docPart w:val="7212CDD420A841B1BEC722BD1F49AAD5"/>
          </w:placeholder>
          <w:temporary/>
          <w:showingPlcHdr/>
          <w15:appearance w15:val="hidden"/>
        </w:sdtPr>
        <w:sdtEndPr/>
        <w:sdtContent>
          <w:r w:rsidR="008B4470">
            <w:t>Conclusion</w:t>
          </w:r>
        </w:sdtContent>
      </w:sdt>
    </w:p>
    <w:p w14:paraId="448A6597" w14:textId="7AA59F82" w:rsidR="00A769E6" w:rsidRDefault="00BD0F54">
      <w:pPr>
        <w:pStyle w:val="Heading2"/>
        <w:numPr>
          <w:ilvl w:val="0"/>
          <w:numId w:val="11"/>
        </w:numPr>
      </w:pPr>
      <w:r>
        <w:t>Some people believe that social media has bed impact in journalism but social media helps journalism to level up every day.</w:t>
      </w:r>
    </w:p>
    <w:p w14:paraId="11FCAD60" w14:textId="71D15FAA" w:rsidR="00A769E6" w:rsidRDefault="00BD0F54" w:rsidP="00926CEA">
      <w:pPr>
        <w:pStyle w:val="Heading2"/>
        <w:numPr>
          <w:ilvl w:val="0"/>
          <w:numId w:val="11"/>
        </w:numPr>
      </w:pPr>
      <w:r>
        <w:t xml:space="preserve">Finally, after research there is two kind of view points about this topic. One is that social media has a good impact in journalism. Because </w:t>
      </w:r>
      <w:r w:rsidR="00F24B61">
        <w:t>s</w:t>
      </w:r>
      <w:r>
        <w:t>ocial media offers journalists increased access to connect</w:t>
      </w:r>
      <w:r w:rsidR="00F24B61">
        <w:t>, it supports educators to teach journalism. However social media can impact badly in journalism by spreading fake news, etc</w:t>
      </w:r>
      <w:r w:rsidR="00926CEA">
        <w:t>.</w:t>
      </w:r>
      <w:bookmarkStart w:id="0" w:name="_GoBack"/>
      <w:bookmarkEnd w:id="0"/>
    </w:p>
    <w:sectPr w:rsidR="00A769E6">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0377C" w14:textId="77777777" w:rsidR="00C175A5" w:rsidRDefault="00C175A5">
      <w:pPr>
        <w:spacing w:after="0" w:line="240" w:lineRule="auto"/>
      </w:pPr>
      <w:r>
        <w:separator/>
      </w:r>
    </w:p>
  </w:endnote>
  <w:endnote w:type="continuationSeparator" w:id="0">
    <w:p w14:paraId="3969CFC2" w14:textId="77777777" w:rsidR="00C175A5" w:rsidRDefault="00C17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8BCB1" w14:textId="003E9A4A" w:rsidR="00A769E6" w:rsidRPr="0025690E" w:rsidRDefault="00C175A5" w:rsidP="0025690E">
    <w:pPr>
      <w:pStyle w:val="Footer"/>
    </w:pPr>
    <w:sdt>
      <w:sdtPr>
        <w:alias w:val="Title:"/>
        <w:tag w:val="Title:"/>
        <w:id w:val="340894388"/>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F24B61">
          <w:t>Outline</w:t>
        </w:r>
      </w:sdtContent>
    </w:sdt>
    <w:r w:rsidR="008B4470" w:rsidRPr="0025690E">
      <w:ptab w:relativeTo="margin" w:alignment="right" w:leader="none"/>
    </w:r>
    <w:r w:rsidR="008B4470" w:rsidRPr="0025690E">
      <w:t xml:space="preserve">Page </w:t>
    </w:r>
    <w:r w:rsidR="008B4470" w:rsidRPr="0025690E">
      <w:fldChar w:fldCharType="begin"/>
    </w:r>
    <w:r w:rsidR="008B4470" w:rsidRPr="0025690E">
      <w:instrText xml:space="preserve"> PAGE  \* Arabic  \* MERGEFORMAT </w:instrText>
    </w:r>
    <w:r w:rsidR="008B4470" w:rsidRPr="0025690E">
      <w:fldChar w:fldCharType="separate"/>
    </w:r>
    <w:r w:rsidR="00E01AD9">
      <w:rPr>
        <w:noProof/>
      </w:rPr>
      <w:t>2</w:t>
    </w:r>
    <w:r w:rsidR="008B4470" w:rsidRPr="0025690E">
      <w:fldChar w:fldCharType="end"/>
    </w:r>
    <w:r w:rsidR="008B4470" w:rsidRPr="0025690E">
      <w:t xml:space="preserve"> of </w:t>
    </w:r>
    <w:r>
      <w:fldChar w:fldCharType="begin"/>
    </w:r>
    <w:r>
      <w:instrText xml:space="preserve"> NUMPAGES  \* Arabic  \* MERGEFORMAT </w:instrText>
    </w:r>
    <w:r>
      <w:fldChar w:fldCharType="separate"/>
    </w:r>
    <w:r w:rsidR="00E01AD9">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7EEEB" w14:textId="77777777" w:rsidR="00C175A5" w:rsidRDefault="00C175A5">
      <w:pPr>
        <w:spacing w:after="0" w:line="240" w:lineRule="auto"/>
      </w:pPr>
      <w:r>
        <w:separator/>
      </w:r>
    </w:p>
  </w:footnote>
  <w:footnote w:type="continuationSeparator" w:id="0">
    <w:p w14:paraId="1FA3C582" w14:textId="77777777" w:rsidR="00C175A5" w:rsidRDefault="00C175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0F2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66C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3A89B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E9002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98E3A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A050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844E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3AAD8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4A39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42BC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24865"/>
    <w:multiLevelType w:val="hybridMultilevel"/>
    <w:tmpl w:val="1E6A4BB0"/>
    <w:lvl w:ilvl="0" w:tplc="1000223C">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A12A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59579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E365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CA54546"/>
    <w:multiLevelType w:val="hybridMultilevel"/>
    <w:tmpl w:val="D07CAF4A"/>
    <w:lvl w:ilvl="0" w:tplc="671E6C1C">
      <w:start w:val="1"/>
      <w:numFmt w:val="decimal"/>
      <w:pStyle w:val="Heading3"/>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9C6953"/>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2C009B"/>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544CEB"/>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51CE0DCB"/>
    <w:multiLevelType w:val="multilevel"/>
    <w:tmpl w:val="14EAA40A"/>
    <w:lvl w:ilvl="0">
      <w:start w:val="1"/>
      <w:numFmt w:val="decimal"/>
      <w:lvlText w:val="%1."/>
      <w:lvlJc w:val="left"/>
      <w:pPr>
        <w:ind w:left="720" w:firstLine="0"/>
      </w:pPr>
      <w:rPr>
        <w:rFonts w:hint="default"/>
      </w:rPr>
    </w:lvl>
    <w:lvl w:ilvl="1">
      <w:start w:val="1"/>
      <w:numFmt w:val="upperLetter"/>
      <w:lvlText w:val="%2."/>
      <w:lvlJc w:val="left"/>
      <w:pPr>
        <w:ind w:left="1440" w:firstLine="0"/>
      </w:pPr>
    </w:lvl>
    <w:lvl w:ilvl="2">
      <w:start w:val="1"/>
      <w:numFmt w:val="decimal"/>
      <w:lvlText w:val="%3."/>
      <w:lvlJc w:val="left"/>
      <w:pPr>
        <w:ind w:left="2160" w:firstLine="0"/>
      </w:p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19" w15:restartNumberingAfterBreak="0">
    <w:nsid w:val="5D5418B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4E15559"/>
    <w:multiLevelType w:val="hybridMultilevel"/>
    <w:tmpl w:val="46E4EE38"/>
    <w:lvl w:ilvl="0" w:tplc="951E3734">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4EB6AC8"/>
    <w:multiLevelType w:val="hybridMultilevel"/>
    <w:tmpl w:val="1E6A4BB0"/>
    <w:lvl w:ilvl="0" w:tplc="1000223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8726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8790137"/>
    <w:multiLevelType w:val="hybridMultilevel"/>
    <w:tmpl w:val="B192B76E"/>
    <w:lvl w:ilvl="0" w:tplc="31225F5E">
      <w:start w:val="1"/>
      <w:numFmt w:val="lowerLetter"/>
      <w:pStyle w:val="Heading4"/>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CD725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20"/>
  </w:num>
  <w:num w:numId="4">
    <w:abstractNumId w:val="10"/>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6"/>
  </w:num>
  <w:num w:numId="11">
    <w:abstractNumId w:val="21"/>
  </w:num>
  <w:num w:numId="12">
    <w:abstractNumId w:val="18"/>
  </w:num>
  <w:num w:numId="13">
    <w:abstractNumId w:val="14"/>
  </w:num>
  <w:num w:numId="14">
    <w:abstractNumId w:val="14"/>
    <w:lvlOverride w:ilvl="0">
      <w:startOverride w:val="1"/>
    </w:lvlOverride>
  </w:num>
  <w:num w:numId="15">
    <w:abstractNumId w:val="14"/>
    <w:lvlOverride w:ilvl="0">
      <w:startOverride w:val="1"/>
    </w:lvlOverride>
  </w:num>
  <w:num w:numId="16">
    <w:abstractNumId w:val="14"/>
    <w:lvlOverride w:ilvl="0">
      <w:startOverride w:val="1"/>
    </w:lvlOverride>
  </w:num>
  <w:num w:numId="17">
    <w:abstractNumId w:val="12"/>
  </w:num>
  <w:num w:numId="18">
    <w:abstractNumId w:val="14"/>
    <w:lvlOverride w:ilvl="0">
      <w:startOverride w:val="1"/>
    </w:lvlOverride>
  </w:num>
  <w:num w:numId="19">
    <w:abstractNumId w:val="14"/>
    <w:lvlOverride w:ilvl="0">
      <w:startOverride w:val="1"/>
    </w:lvlOverride>
  </w:num>
  <w:num w:numId="20">
    <w:abstractNumId w:val="14"/>
    <w:lvlOverride w:ilvl="0">
      <w:startOverride w:val="1"/>
    </w:lvlOverride>
  </w:num>
  <w:num w:numId="21">
    <w:abstractNumId w:val="15"/>
  </w:num>
  <w:num w:numId="22">
    <w:abstractNumId w:val="14"/>
    <w:lvlOverride w:ilvl="0">
      <w:startOverride w:val="1"/>
    </w:lvlOverride>
  </w:num>
  <w:num w:numId="23">
    <w:abstractNumId w:val="14"/>
    <w:lvlOverride w:ilvl="0">
      <w:startOverride w:val="1"/>
    </w:lvlOverride>
  </w:num>
  <w:num w:numId="24">
    <w:abstractNumId w:val="23"/>
  </w:num>
  <w:num w:numId="25">
    <w:abstractNumId w:val="24"/>
  </w:num>
  <w:num w:numId="26">
    <w:abstractNumId w:val="13"/>
  </w:num>
  <w:num w:numId="27">
    <w:abstractNumId w:val="1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1"/>
  </w:num>
  <w:num w:numId="37">
    <w:abstractNumId w:val="22"/>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30B"/>
    <w:rsid w:val="000E5025"/>
    <w:rsid w:val="00125A30"/>
    <w:rsid w:val="0013530B"/>
    <w:rsid w:val="002508E3"/>
    <w:rsid w:val="0025690E"/>
    <w:rsid w:val="002D70F4"/>
    <w:rsid w:val="003E4B77"/>
    <w:rsid w:val="00502A7E"/>
    <w:rsid w:val="00676AC7"/>
    <w:rsid w:val="00833562"/>
    <w:rsid w:val="0086238C"/>
    <w:rsid w:val="008B4470"/>
    <w:rsid w:val="008B7106"/>
    <w:rsid w:val="008E752A"/>
    <w:rsid w:val="00926CEA"/>
    <w:rsid w:val="009A2ED4"/>
    <w:rsid w:val="00A769E6"/>
    <w:rsid w:val="00AD5AA8"/>
    <w:rsid w:val="00B22563"/>
    <w:rsid w:val="00B27C7C"/>
    <w:rsid w:val="00B52CC5"/>
    <w:rsid w:val="00BB3224"/>
    <w:rsid w:val="00BD0F54"/>
    <w:rsid w:val="00C175A5"/>
    <w:rsid w:val="00C45DBF"/>
    <w:rsid w:val="00C55AE2"/>
    <w:rsid w:val="00C60ACE"/>
    <w:rsid w:val="00C83DB2"/>
    <w:rsid w:val="00CB5081"/>
    <w:rsid w:val="00D06A31"/>
    <w:rsid w:val="00D55BB8"/>
    <w:rsid w:val="00DB7B85"/>
    <w:rsid w:val="00E01AD9"/>
    <w:rsid w:val="00F24B61"/>
    <w:rsid w:val="00FB3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F81584"/>
  <w15:chartTrackingRefBased/>
  <w15:docId w15:val="{BDFEAEC2-1CC9-4655-9ECD-8367F71E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AE2"/>
  </w:style>
  <w:style w:type="paragraph" w:styleId="Heading1">
    <w:name w:val="heading 1"/>
    <w:basedOn w:val="Normal"/>
    <w:next w:val="Heading2"/>
    <w:link w:val="Heading1Char"/>
    <w:uiPriority w:val="9"/>
    <w:qFormat/>
    <w:rsid w:val="00E01AD9"/>
    <w:pPr>
      <w:contextualSpacing/>
      <w:outlineLvl w:val="0"/>
    </w:pPr>
    <w:rPr>
      <w:b/>
      <w:bCs/>
    </w:rPr>
  </w:style>
  <w:style w:type="paragraph" w:styleId="Heading2">
    <w:name w:val="heading 2"/>
    <w:basedOn w:val="Normal"/>
    <w:link w:val="Heading2Char"/>
    <w:uiPriority w:val="9"/>
    <w:unhideWhenUsed/>
    <w:qFormat/>
    <w:pPr>
      <w:numPr>
        <w:numId w:val="4"/>
      </w:numPr>
      <w:outlineLvl w:val="1"/>
    </w:pPr>
  </w:style>
  <w:style w:type="paragraph" w:styleId="Heading3">
    <w:name w:val="heading 3"/>
    <w:basedOn w:val="Normal"/>
    <w:link w:val="Heading3Char"/>
    <w:uiPriority w:val="9"/>
    <w:unhideWhenUsed/>
    <w:qFormat/>
    <w:pPr>
      <w:numPr>
        <w:numId w:val="13"/>
      </w:numPr>
      <w:outlineLvl w:val="2"/>
    </w:pPr>
  </w:style>
  <w:style w:type="paragraph" w:styleId="Heading4">
    <w:name w:val="heading 4"/>
    <w:basedOn w:val="Normal"/>
    <w:next w:val="Normal"/>
    <w:link w:val="Heading4Char"/>
    <w:uiPriority w:val="9"/>
    <w:semiHidden/>
    <w:unhideWhenUsed/>
    <w:qFormat/>
    <w:pPr>
      <w:keepNext/>
      <w:keepLines/>
      <w:numPr>
        <w:numId w:val="24"/>
      </w:numPr>
      <w:ind w:left="1440"/>
      <w:outlineLvl w:val="3"/>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8B447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B447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470"/>
    <w:rPr>
      <w:b/>
      <w:bCs/>
    </w:rPr>
  </w:style>
  <w:style w:type="paragraph" w:styleId="Title">
    <w:name w:val="Title"/>
    <w:basedOn w:val="Normal"/>
    <w:next w:val="Normal"/>
    <w:link w:val="TitleChar"/>
    <w:uiPriority w:val="1"/>
    <w:qFormat/>
    <w:rsid w:val="00B27C7C"/>
    <w:pPr>
      <w:spacing w:after="480" w:line="240" w:lineRule="auto"/>
      <w:jc w:val="center"/>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
    <w:rsid w:val="00B27C7C"/>
    <w:rPr>
      <w:rFonts w:asciiTheme="majorHAnsi" w:eastAsiaTheme="majorEastAsia" w:hAnsiTheme="majorHAnsi" w:cstheme="majorBidi"/>
      <w:b/>
      <w:bCs/>
      <w:kern w:val="28"/>
      <w:sz w:val="32"/>
      <w:szCs w:val="32"/>
    </w:rPr>
  </w:style>
  <w:style w:type="character" w:customStyle="1" w:styleId="Heading4Char">
    <w:name w:val="Heading 4 Char"/>
    <w:basedOn w:val="DefaultParagraphFont"/>
    <w:link w:val="Heading4"/>
    <w:uiPriority w:val="9"/>
    <w:semiHidden/>
    <w:rsid w:val="008B4470"/>
    <w:rPr>
      <w:rFonts w:asciiTheme="majorHAnsi" w:eastAsiaTheme="majorEastAsia" w:hAnsiTheme="majorHAnsi" w:cstheme="majorBidi"/>
    </w:rPr>
  </w:style>
  <w:style w:type="character" w:customStyle="1" w:styleId="Heading3Char">
    <w:name w:val="Heading 3 Char"/>
    <w:basedOn w:val="DefaultParagraphFont"/>
    <w:link w:val="Heading3"/>
    <w:uiPriority w:val="9"/>
    <w:rsid w:val="008B4470"/>
  </w:style>
  <w:style w:type="character" w:styleId="PlaceholderText">
    <w:name w:val="Placeholder Text"/>
    <w:basedOn w:val="DefaultParagraphFont"/>
    <w:uiPriority w:val="99"/>
    <w:semiHidden/>
    <w:rsid w:val="008B4470"/>
    <w:rPr>
      <w:color w:val="595959" w:themeColor="text1" w:themeTint="A6"/>
    </w:rPr>
  </w:style>
  <w:style w:type="paragraph" w:styleId="Footer">
    <w:name w:val="footer"/>
    <w:basedOn w:val="Normal"/>
    <w:link w:val="FooterChar"/>
    <w:uiPriority w:val="99"/>
    <w:qFormat/>
    <w:rsid w:val="00C55AE2"/>
    <w:pPr>
      <w:spacing w:after="0" w:line="240" w:lineRule="auto"/>
    </w:pPr>
  </w:style>
  <w:style w:type="character" w:customStyle="1" w:styleId="FooterChar">
    <w:name w:val="Footer Char"/>
    <w:basedOn w:val="DefaultParagraphFont"/>
    <w:link w:val="Footer"/>
    <w:uiPriority w:val="99"/>
    <w:rsid w:val="00C55AE2"/>
  </w:style>
  <w:style w:type="character" w:customStyle="1" w:styleId="Heading2Char">
    <w:name w:val="Heading 2 Char"/>
    <w:basedOn w:val="DefaultParagraphFont"/>
    <w:link w:val="Heading2"/>
    <w:uiPriority w:val="9"/>
    <w:rsid w:val="008B4470"/>
  </w:style>
  <w:style w:type="character" w:customStyle="1" w:styleId="Heading9Char">
    <w:name w:val="Heading 9 Char"/>
    <w:basedOn w:val="DefaultParagraphFont"/>
    <w:link w:val="Heading9"/>
    <w:uiPriority w:val="9"/>
    <w:semiHidden/>
    <w:rsid w:val="008B4470"/>
    <w:rPr>
      <w:rFonts w:asciiTheme="majorHAnsi" w:eastAsiaTheme="majorEastAsia" w:hAnsiTheme="majorHAnsi" w:cstheme="majorBidi"/>
      <w:i/>
      <w:iCs/>
      <w:color w:val="272727" w:themeColor="text1" w:themeTint="D8"/>
      <w:szCs w:val="21"/>
    </w:rPr>
  </w:style>
  <w:style w:type="character" w:customStyle="1" w:styleId="Heading8Char">
    <w:name w:val="Heading 8 Char"/>
    <w:basedOn w:val="DefaultParagraphFont"/>
    <w:link w:val="Heading8"/>
    <w:uiPriority w:val="9"/>
    <w:semiHidden/>
    <w:rsid w:val="008B4470"/>
    <w:rPr>
      <w:rFonts w:asciiTheme="majorHAnsi" w:eastAsiaTheme="majorEastAsia" w:hAnsiTheme="majorHAnsi" w:cstheme="majorBidi"/>
      <w:color w:val="272727" w:themeColor="text1" w:themeTint="D8"/>
      <w:szCs w:val="21"/>
    </w:rPr>
  </w:style>
  <w:style w:type="paragraph" w:styleId="Caption">
    <w:name w:val="caption"/>
    <w:basedOn w:val="Normal"/>
    <w:next w:val="Normal"/>
    <w:uiPriority w:val="35"/>
    <w:semiHidden/>
    <w:unhideWhenUsed/>
    <w:qFormat/>
    <w:rsid w:val="008B4470"/>
    <w:pPr>
      <w:spacing w:line="240" w:lineRule="auto"/>
    </w:pPr>
    <w:rPr>
      <w:i/>
      <w:iCs/>
      <w:color w:val="44546A" w:themeColor="text2"/>
      <w:szCs w:val="18"/>
    </w:rPr>
  </w:style>
  <w:style w:type="paragraph" w:styleId="BalloonText">
    <w:name w:val="Balloon Text"/>
    <w:basedOn w:val="Normal"/>
    <w:link w:val="BalloonTextChar"/>
    <w:uiPriority w:val="99"/>
    <w:semiHidden/>
    <w:unhideWhenUsed/>
    <w:rsid w:val="008B447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B4470"/>
    <w:rPr>
      <w:rFonts w:ascii="Segoe UI" w:hAnsi="Segoe UI" w:cs="Segoe UI"/>
      <w:szCs w:val="18"/>
    </w:rPr>
  </w:style>
  <w:style w:type="paragraph" w:styleId="BodyText3">
    <w:name w:val="Body Text 3"/>
    <w:basedOn w:val="Normal"/>
    <w:link w:val="BodyText3Char"/>
    <w:uiPriority w:val="99"/>
    <w:semiHidden/>
    <w:unhideWhenUsed/>
    <w:rsid w:val="008B4470"/>
    <w:pPr>
      <w:spacing w:after="120"/>
    </w:pPr>
    <w:rPr>
      <w:szCs w:val="16"/>
    </w:rPr>
  </w:style>
  <w:style w:type="character" w:customStyle="1" w:styleId="BodyText3Char">
    <w:name w:val="Body Text 3 Char"/>
    <w:basedOn w:val="DefaultParagraphFont"/>
    <w:link w:val="BodyText3"/>
    <w:uiPriority w:val="99"/>
    <w:semiHidden/>
    <w:rsid w:val="008B4470"/>
    <w:rPr>
      <w:szCs w:val="16"/>
    </w:rPr>
  </w:style>
  <w:style w:type="paragraph" w:styleId="BodyTextIndent3">
    <w:name w:val="Body Text Indent 3"/>
    <w:basedOn w:val="Normal"/>
    <w:link w:val="BodyTextIndent3Char"/>
    <w:uiPriority w:val="99"/>
    <w:semiHidden/>
    <w:unhideWhenUsed/>
    <w:rsid w:val="008B4470"/>
    <w:pPr>
      <w:spacing w:after="120"/>
      <w:ind w:left="360"/>
    </w:pPr>
    <w:rPr>
      <w:szCs w:val="16"/>
    </w:rPr>
  </w:style>
  <w:style w:type="character" w:customStyle="1" w:styleId="BodyTextIndent3Char">
    <w:name w:val="Body Text Indent 3 Char"/>
    <w:basedOn w:val="DefaultParagraphFont"/>
    <w:link w:val="BodyTextIndent3"/>
    <w:uiPriority w:val="99"/>
    <w:semiHidden/>
    <w:rsid w:val="008B4470"/>
    <w:rPr>
      <w:szCs w:val="16"/>
    </w:rPr>
  </w:style>
  <w:style w:type="character" w:styleId="CommentReference">
    <w:name w:val="annotation reference"/>
    <w:basedOn w:val="DefaultParagraphFont"/>
    <w:uiPriority w:val="99"/>
    <w:semiHidden/>
    <w:unhideWhenUsed/>
    <w:rsid w:val="008B4470"/>
    <w:rPr>
      <w:sz w:val="22"/>
      <w:szCs w:val="16"/>
    </w:rPr>
  </w:style>
  <w:style w:type="paragraph" w:styleId="CommentText">
    <w:name w:val="annotation text"/>
    <w:basedOn w:val="Normal"/>
    <w:link w:val="CommentTextChar"/>
    <w:uiPriority w:val="99"/>
    <w:semiHidden/>
    <w:unhideWhenUsed/>
    <w:rsid w:val="008B4470"/>
    <w:pPr>
      <w:spacing w:line="240" w:lineRule="auto"/>
    </w:pPr>
    <w:rPr>
      <w:szCs w:val="20"/>
    </w:rPr>
  </w:style>
  <w:style w:type="character" w:customStyle="1" w:styleId="CommentTextChar">
    <w:name w:val="Comment Text Char"/>
    <w:basedOn w:val="DefaultParagraphFont"/>
    <w:link w:val="CommentText"/>
    <w:uiPriority w:val="99"/>
    <w:semiHidden/>
    <w:rsid w:val="008B4470"/>
    <w:rPr>
      <w:szCs w:val="20"/>
    </w:rPr>
  </w:style>
  <w:style w:type="paragraph" w:styleId="CommentSubject">
    <w:name w:val="annotation subject"/>
    <w:basedOn w:val="CommentText"/>
    <w:next w:val="CommentText"/>
    <w:link w:val="CommentSubjectChar"/>
    <w:uiPriority w:val="99"/>
    <w:semiHidden/>
    <w:unhideWhenUsed/>
    <w:rsid w:val="008B4470"/>
    <w:rPr>
      <w:b/>
      <w:bCs/>
    </w:rPr>
  </w:style>
  <w:style w:type="character" w:customStyle="1" w:styleId="CommentSubjectChar">
    <w:name w:val="Comment Subject Char"/>
    <w:basedOn w:val="CommentTextChar"/>
    <w:link w:val="CommentSubject"/>
    <w:uiPriority w:val="99"/>
    <w:semiHidden/>
    <w:rsid w:val="008B4470"/>
    <w:rPr>
      <w:b/>
      <w:bCs/>
      <w:szCs w:val="20"/>
    </w:rPr>
  </w:style>
  <w:style w:type="paragraph" w:styleId="DocumentMap">
    <w:name w:val="Document Map"/>
    <w:basedOn w:val="Normal"/>
    <w:link w:val="DocumentMapChar"/>
    <w:uiPriority w:val="99"/>
    <w:semiHidden/>
    <w:unhideWhenUsed/>
    <w:rsid w:val="008B447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8B4470"/>
    <w:rPr>
      <w:rFonts w:ascii="Segoe UI" w:hAnsi="Segoe UI" w:cs="Segoe UI"/>
      <w:szCs w:val="16"/>
    </w:rPr>
  </w:style>
  <w:style w:type="paragraph" w:styleId="EndnoteText">
    <w:name w:val="endnote text"/>
    <w:basedOn w:val="Normal"/>
    <w:link w:val="EndnoteTextChar"/>
    <w:uiPriority w:val="99"/>
    <w:semiHidden/>
    <w:unhideWhenUsed/>
    <w:rsid w:val="008B4470"/>
    <w:pPr>
      <w:spacing w:after="0" w:line="240" w:lineRule="auto"/>
    </w:pPr>
    <w:rPr>
      <w:szCs w:val="20"/>
    </w:rPr>
  </w:style>
  <w:style w:type="character" w:customStyle="1" w:styleId="EndnoteTextChar">
    <w:name w:val="Endnote Text Char"/>
    <w:basedOn w:val="DefaultParagraphFont"/>
    <w:link w:val="EndnoteText"/>
    <w:uiPriority w:val="99"/>
    <w:semiHidden/>
    <w:rsid w:val="008B4470"/>
    <w:rPr>
      <w:szCs w:val="20"/>
    </w:rPr>
  </w:style>
  <w:style w:type="paragraph" w:styleId="EnvelopeReturn">
    <w:name w:val="envelope return"/>
    <w:basedOn w:val="Normal"/>
    <w:uiPriority w:val="99"/>
    <w:semiHidden/>
    <w:unhideWhenUsed/>
    <w:rsid w:val="008B4470"/>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8B4470"/>
    <w:pPr>
      <w:spacing w:after="0" w:line="240" w:lineRule="auto"/>
    </w:pPr>
    <w:rPr>
      <w:szCs w:val="20"/>
    </w:rPr>
  </w:style>
  <w:style w:type="character" w:customStyle="1" w:styleId="FootnoteTextChar">
    <w:name w:val="Footnote Text Char"/>
    <w:basedOn w:val="DefaultParagraphFont"/>
    <w:link w:val="FootnoteText"/>
    <w:uiPriority w:val="99"/>
    <w:semiHidden/>
    <w:rsid w:val="008B4470"/>
    <w:rPr>
      <w:szCs w:val="20"/>
    </w:rPr>
  </w:style>
  <w:style w:type="character" w:styleId="HTMLCode">
    <w:name w:val="HTML Code"/>
    <w:basedOn w:val="DefaultParagraphFont"/>
    <w:uiPriority w:val="99"/>
    <w:semiHidden/>
    <w:unhideWhenUsed/>
    <w:rsid w:val="008B4470"/>
    <w:rPr>
      <w:rFonts w:ascii="Consolas" w:hAnsi="Consolas"/>
      <w:sz w:val="22"/>
      <w:szCs w:val="20"/>
    </w:rPr>
  </w:style>
  <w:style w:type="paragraph" w:styleId="HTMLPreformatted">
    <w:name w:val="HTML Preformatted"/>
    <w:basedOn w:val="Normal"/>
    <w:link w:val="HTMLPreformattedChar"/>
    <w:uiPriority w:val="99"/>
    <w:semiHidden/>
    <w:unhideWhenUsed/>
    <w:rsid w:val="008B447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8B4470"/>
    <w:rPr>
      <w:rFonts w:ascii="Consolas" w:hAnsi="Consolas"/>
      <w:szCs w:val="20"/>
    </w:rPr>
  </w:style>
  <w:style w:type="character" w:styleId="HTMLKeyboard">
    <w:name w:val="HTML Keyboard"/>
    <w:basedOn w:val="DefaultParagraphFont"/>
    <w:uiPriority w:val="99"/>
    <w:semiHidden/>
    <w:unhideWhenUsed/>
    <w:rsid w:val="008B4470"/>
    <w:rPr>
      <w:rFonts w:ascii="Consolas" w:hAnsi="Consolas"/>
      <w:sz w:val="22"/>
      <w:szCs w:val="20"/>
    </w:rPr>
  </w:style>
  <w:style w:type="character" w:styleId="HTMLTypewriter">
    <w:name w:val="HTML Typewriter"/>
    <w:basedOn w:val="DefaultParagraphFont"/>
    <w:uiPriority w:val="99"/>
    <w:semiHidden/>
    <w:unhideWhenUsed/>
    <w:rsid w:val="008B4470"/>
    <w:rPr>
      <w:rFonts w:ascii="Consolas" w:hAnsi="Consolas"/>
      <w:sz w:val="22"/>
      <w:szCs w:val="20"/>
    </w:rPr>
  </w:style>
  <w:style w:type="paragraph" w:styleId="MacroText">
    <w:name w:val="macro"/>
    <w:link w:val="MacroTextChar"/>
    <w:uiPriority w:val="99"/>
    <w:semiHidden/>
    <w:unhideWhenUsed/>
    <w:rsid w:val="008B447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8B4470"/>
    <w:rPr>
      <w:rFonts w:ascii="Consolas" w:hAnsi="Consolas"/>
      <w:szCs w:val="20"/>
    </w:rPr>
  </w:style>
  <w:style w:type="paragraph" w:styleId="PlainText">
    <w:name w:val="Plain Text"/>
    <w:basedOn w:val="Normal"/>
    <w:link w:val="PlainTextChar"/>
    <w:uiPriority w:val="99"/>
    <w:semiHidden/>
    <w:unhideWhenUsed/>
    <w:rsid w:val="008B447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8B4470"/>
    <w:rPr>
      <w:rFonts w:ascii="Consolas" w:hAnsi="Consolas"/>
      <w:szCs w:val="21"/>
    </w:rPr>
  </w:style>
  <w:style w:type="paragraph" w:styleId="Header">
    <w:name w:val="header"/>
    <w:basedOn w:val="Normal"/>
    <w:link w:val="HeaderChar"/>
    <w:uiPriority w:val="99"/>
    <w:qFormat/>
    <w:rsid w:val="00C55AE2"/>
    <w:pPr>
      <w:spacing w:after="0" w:line="240" w:lineRule="auto"/>
    </w:pPr>
  </w:style>
  <w:style w:type="character" w:customStyle="1" w:styleId="HeaderChar">
    <w:name w:val="Header Char"/>
    <w:basedOn w:val="DefaultParagraphFont"/>
    <w:link w:val="Header"/>
    <w:uiPriority w:val="99"/>
    <w:rsid w:val="00C55AE2"/>
  </w:style>
  <w:style w:type="paragraph" w:styleId="Subtitle">
    <w:name w:val="Subtitle"/>
    <w:basedOn w:val="Normal"/>
    <w:next w:val="Normal"/>
    <w:link w:val="SubtitleChar"/>
    <w:uiPriority w:val="11"/>
    <w:semiHidden/>
    <w:unhideWhenUsed/>
    <w:qFormat/>
    <w:rsid w:val="00C55AE2"/>
    <w:pPr>
      <w:numPr>
        <w:ilvl w:val="1"/>
      </w:numPr>
      <w:spacing w:after="160"/>
    </w:pPr>
    <w:rPr>
      <w:color w:val="5A5A5A" w:themeColor="text1" w:themeTint="A5"/>
    </w:rPr>
  </w:style>
  <w:style w:type="character" w:customStyle="1" w:styleId="SubtitleChar">
    <w:name w:val="Subtitle Char"/>
    <w:basedOn w:val="DefaultParagraphFont"/>
    <w:link w:val="Subtitle"/>
    <w:uiPriority w:val="11"/>
    <w:semiHidden/>
    <w:rsid w:val="00C55AE2"/>
    <w:rPr>
      <w:color w:val="5A5A5A" w:themeColor="text1" w:themeTint="A5"/>
    </w:rPr>
  </w:style>
  <w:style w:type="character" w:styleId="IntenseEmphasis">
    <w:name w:val="Intense Emphasis"/>
    <w:basedOn w:val="DefaultParagraphFont"/>
    <w:uiPriority w:val="21"/>
    <w:semiHidden/>
    <w:unhideWhenUsed/>
    <w:qFormat/>
    <w:rsid w:val="00C55AE2"/>
    <w:rPr>
      <w:i/>
      <w:iCs/>
      <w:color w:val="1F4E79" w:themeColor="accent1" w:themeShade="80"/>
    </w:rPr>
  </w:style>
  <w:style w:type="paragraph" w:styleId="IntenseQuote">
    <w:name w:val="Intense Quote"/>
    <w:basedOn w:val="Normal"/>
    <w:next w:val="Normal"/>
    <w:link w:val="IntenseQuoteChar"/>
    <w:uiPriority w:val="30"/>
    <w:semiHidden/>
    <w:unhideWhenUsed/>
    <w:qFormat/>
    <w:rsid w:val="00C55AE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semiHidden/>
    <w:rsid w:val="00C55AE2"/>
    <w:rPr>
      <w:i/>
      <w:iCs/>
      <w:color w:val="1F4E79" w:themeColor="accent1" w:themeShade="80"/>
    </w:rPr>
  </w:style>
  <w:style w:type="character" w:styleId="IntenseReference">
    <w:name w:val="Intense Reference"/>
    <w:basedOn w:val="DefaultParagraphFont"/>
    <w:uiPriority w:val="32"/>
    <w:semiHidden/>
    <w:unhideWhenUsed/>
    <w:qFormat/>
    <w:rsid w:val="00C55AE2"/>
    <w:rPr>
      <w:b/>
      <w:bCs/>
      <w:caps w:val="0"/>
      <w:smallCaps/>
      <w:color w:val="1F4E79" w:themeColor="accent1" w:themeShade="80"/>
      <w:spacing w:val="5"/>
    </w:rPr>
  </w:style>
  <w:style w:type="paragraph" w:styleId="BlockText">
    <w:name w:val="Block Text"/>
    <w:basedOn w:val="Normal"/>
    <w:uiPriority w:val="99"/>
    <w:semiHidden/>
    <w:unhideWhenUsed/>
    <w:rsid w:val="00C55AE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i/>
      <w:iCs/>
      <w:color w:val="1F4E79" w:themeColor="accent1" w:themeShade="80"/>
    </w:rPr>
  </w:style>
  <w:style w:type="character" w:styleId="Hyperlink">
    <w:name w:val="Hyperlink"/>
    <w:basedOn w:val="DefaultParagraphFont"/>
    <w:uiPriority w:val="99"/>
    <w:unhideWhenUsed/>
    <w:rsid w:val="00FB3553"/>
    <w:rPr>
      <w:color w:val="0563C1" w:themeColor="hyperlink"/>
      <w:u w:val="single"/>
    </w:rPr>
  </w:style>
  <w:style w:type="character" w:styleId="UnresolvedMention">
    <w:name w:val="Unresolved Mention"/>
    <w:basedOn w:val="DefaultParagraphFont"/>
    <w:uiPriority w:val="99"/>
    <w:semiHidden/>
    <w:unhideWhenUsed/>
    <w:rsid w:val="00FB3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2132\AppData\Roaming\Microsoft\Templates\Short%20essay%20out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24C3D48B634ED280D24B10EE79F931"/>
        <w:category>
          <w:name w:val="General"/>
          <w:gallery w:val="placeholder"/>
        </w:category>
        <w:types>
          <w:type w:val="bbPlcHdr"/>
        </w:types>
        <w:behaviors>
          <w:behavior w:val="content"/>
        </w:behaviors>
        <w:guid w:val="{6FCE219A-89F3-412E-8FCF-4F557808A0D8}"/>
      </w:docPartPr>
      <w:docPartBody>
        <w:p w:rsidR="00D00136" w:rsidRDefault="00F700DE">
          <w:pPr>
            <w:pStyle w:val="7F24C3D48B634ED280D24B10EE79F931"/>
          </w:pPr>
          <w:r>
            <w:t>Title</w:t>
          </w:r>
        </w:p>
      </w:docPartBody>
    </w:docPart>
    <w:docPart>
      <w:docPartPr>
        <w:name w:val="CFC3B3A9D353454795A93CC61FEEAB1E"/>
        <w:category>
          <w:name w:val="General"/>
          <w:gallery w:val="placeholder"/>
        </w:category>
        <w:types>
          <w:type w:val="bbPlcHdr"/>
        </w:types>
        <w:behaviors>
          <w:behavior w:val="content"/>
        </w:behaviors>
        <w:guid w:val="{A9B3033D-0E79-44E8-9882-3031DF044E61}"/>
      </w:docPartPr>
      <w:docPartBody>
        <w:p w:rsidR="00D00136" w:rsidRDefault="00F700DE">
          <w:pPr>
            <w:pStyle w:val="CFC3B3A9D353454795A93CC61FEEAB1E"/>
          </w:pPr>
          <w:r>
            <w:t>Introduction</w:t>
          </w:r>
        </w:p>
      </w:docPartBody>
    </w:docPart>
    <w:docPart>
      <w:docPartPr>
        <w:name w:val="BF005EF63A024537BC39E3AF18730F3A"/>
        <w:category>
          <w:name w:val="General"/>
          <w:gallery w:val="placeholder"/>
        </w:category>
        <w:types>
          <w:type w:val="bbPlcHdr"/>
        </w:types>
        <w:behaviors>
          <w:behavior w:val="content"/>
        </w:behaviors>
        <w:guid w:val="{55A48A1C-FE7D-4514-AAC7-FB1C442A3F9E}"/>
      </w:docPartPr>
      <w:docPartBody>
        <w:p w:rsidR="00D00136" w:rsidRDefault="00F700DE">
          <w:pPr>
            <w:pStyle w:val="BF005EF63A024537BC39E3AF18730F3A"/>
          </w:pPr>
          <w:r>
            <w:t>First main point (strongest)</w:t>
          </w:r>
        </w:p>
      </w:docPartBody>
    </w:docPart>
    <w:docPart>
      <w:docPartPr>
        <w:name w:val="EA655735F84F475FAE7A09387710F1BE"/>
        <w:category>
          <w:name w:val="General"/>
          <w:gallery w:val="placeholder"/>
        </w:category>
        <w:types>
          <w:type w:val="bbPlcHdr"/>
        </w:types>
        <w:behaviors>
          <w:behavior w:val="content"/>
        </w:behaviors>
        <w:guid w:val="{47872E99-00CA-4E5C-8976-0349CEE96284}"/>
      </w:docPartPr>
      <w:docPartBody>
        <w:p w:rsidR="00D00136" w:rsidRDefault="00F700DE">
          <w:pPr>
            <w:pStyle w:val="EA655735F84F475FAE7A09387710F1BE"/>
          </w:pPr>
          <w:r>
            <w:t>Second main point (second strongest)</w:t>
          </w:r>
        </w:p>
      </w:docPartBody>
    </w:docPart>
    <w:docPart>
      <w:docPartPr>
        <w:name w:val="56EDF7CB4D5644DDA94404D99C8919F3"/>
        <w:category>
          <w:name w:val="General"/>
          <w:gallery w:val="placeholder"/>
        </w:category>
        <w:types>
          <w:type w:val="bbPlcHdr"/>
        </w:types>
        <w:behaviors>
          <w:behavior w:val="content"/>
        </w:behaviors>
        <w:guid w:val="{60A4D7AB-D5EA-4049-B477-CBA5980DFF69}"/>
      </w:docPartPr>
      <w:docPartBody>
        <w:p w:rsidR="00D00136" w:rsidRDefault="00F700DE">
          <w:pPr>
            <w:pStyle w:val="56EDF7CB4D5644DDA94404D99C8919F3"/>
          </w:pPr>
          <w:r>
            <w:t>Third main point (weakest)</w:t>
          </w:r>
        </w:p>
      </w:docPartBody>
    </w:docPart>
    <w:docPart>
      <w:docPartPr>
        <w:name w:val="7212CDD420A841B1BEC722BD1F49AAD5"/>
        <w:category>
          <w:name w:val="General"/>
          <w:gallery w:val="placeholder"/>
        </w:category>
        <w:types>
          <w:type w:val="bbPlcHdr"/>
        </w:types>
        <w:behaviors>
          <w:behavior w:val="content"/>
        </w:behaviors>
        <w:guid w:val="{64D17805-2356-40E6-909E-C066F75D102F}"/>
      </w:docPartPr>
      <w:docPartBody>
        <w:p w:rsidR="00D00136" w:rsidRDefault="00F700DE">
          <w:pPr>
            <w:pStyle w:val="7212CDD420A841B1BEC722BD1F49AAD5"/>
          </w:pPr>
          <w:r>
            <w:t>Conclusion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DE"/>
    <w:rsid w:val="005355B4"/>
    <w:rsid w:val="00D00136"/>
    <w:rsid w:val="00F70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24C3D48B634ED280D24B10EE79F931">
    <w:name w:val="7F24C3D48B634ED280D24B10EE79F931"/>
  </w:style>
  <w:style w:type="paragraph" w:customStyle="1" w:styleId="CFC3B3A9D353454795A93CC61FEEAB1E">
    <w:name w:val="CFC3B3A9D353454795A93CC61FEEAB1E"/>
  </w:style>
  <w:style w:type="paragraph" w:customStyle="1" w:styleId="DEC8D4E66A514918887D5650B9842EDE">
    <w:name w:val="DEC8D4E66A514918887D5650B9842EDE"/>
  </w:style>
  <w:style w:type="paragraph" w:customStyle="1" w:styleId="B55508E5532A4F79B7F4D3A827BF5967">
    <w:name w:val="B55508E5532A4F79B7F4D3A827BF5967"/>
  </w:style>
  <w:style w:type="paragraph" w:customStyle="1" w:styleId="FDE3C115BEF94F9A89B749AA80908FB7">
    <w:name w:val="FDE3C115BEF94F9A89B749AA80908FB7"/>
  </w:style>
  <w:style w:type="paragraph" w:customStyle="1" w:styleId="BF005EF63A024537BC39E3AF18730F3A">
    <w:name w:val="BF005EF63A024537BC39E3AF18730F3A"/>
  </w:style>
  <w:style w:type="paragraph" w:customStyle="1" w:styleId="E409018C35E14A8AA1B8EEC4F2812E1B">
    <w:name w:val="E409018C35E14A8AA1B8EEC4F2812E1B"/>
  </w:style>
  <w:style w:type="paragraph" w:customStyle="1" w:styleId="8AFB7C60EC81445AB88EE2F1037093AE">
    <w:name w:val="8AFB7C60EC81445AB88EE2F1037093AE"/>
  </w:style>
  <w:style w:type="paragraph" w:customStyle="1" w:styleId="751A224ACD054C4BAEF728DB732150A4">
    <w:name w:val="751A224ACD054C4BAEF728DB732150A4"/>
  </w:style>
  <w:style w:type="paragraph" w:customStyle="1" w:styleId="AFAD939B903C4A089BBA33389A211023">
    <w:name w:val="AFAD939B903C4A089BBA33389A211023"/>
  </w:style>
  <w:style w:type="paragraph" w:customStyle="1" w:styleId="C686E86CBFB24EE3BB5B748D79F715BC">
    <w:name w:val="C686E86CBFB24EE3BB5B748D79F715BC"/>
  </w:style>
  <w:style w:type="paragraph" w:customStyle="1" w:styleId="D496E02A3BDD494D92DE206A843B69BE">
    <w:name w:val="D496E02A3BDD494D92DE206A843B69BE"/>
  </w:style>
  <w:style w:type="paragraph" w:customStyle="1" w:styleId="786FA09A925A4748B4811EE45619CD81">
    <w:name w:val="786FA09A925A4748B4811EE45619CD81"/>
  </w:style>
  <w:style w:type="paragraph" w:customStyle="1" w:styleId="B01C18B8D3274E63A7EF606751B129A3">
    <w:name w:val="B01C18B8D3274E63A7EF606751B129A3"/>
  </w:style>
  <w:style w:type="paragraph" w:customStyle="1" w:styleId="0321A78452D14DEAA6B9D038255734D3">
    <w:name w:val="0321A78452D14DEAA6B9D038255734D3"/>
  </w:style>
  <w:style w:type="paragraph" w:customStyle="1" w:styleId="EA655735F84F475FAE7A09387710F1BE">
    <w:name w:val="EA655735F84F475FAE7A09387710F1BE"/>
  </w:style>
  <w:style w:type="paragraph" w:customStyle="1" w:styleId="1510E29246134B3F918E8C172FB1FC7A">
    <w:name w:val="1510E29246134B3F918E8C172FB1FC7A"/>
  </w:style>
  <w:style w:type="paragraph" w:customStyle="1" w:styleId="0B6DE11AA8D54A7C87AF72290376E87C">
    <w:name w:val="0B6DE11AA8D54A7C87AF72290376E87C"/>
  </w:style>
  <w:style w:type="paragraph" w:customStyle="1" w:styleId="35D5656B46914A29B0D7ECF8CA508993">
    <w:name w:val="35D5656B46914A29B0D7ECF8CA508993"/>
  </w:style>
  <w:style w:type="paragraph" w:customStyle="1" w:styleId="EBCD30F599CD4493AB0705001F8BE84E">
    <w:name w:val="EBCD30F599CD4493AB0705001F8BE84E"/>
  </w:style>
  <w:style w:type="paragraph" w:customStyle="1" w:styleId="A1B8D673A9C1446CB0107D1BADF11E46">
    <w:name w:val="A1B8D673A9C1446CB0107D1BADF11E46"/>
  </w:style>
  <w:style w:type="paragraph" w:customStyle="1" w:styleId="75D75480BA674306801DCED3EB63C86C">
    <w:name w:val="75D75480BA674306801DCED3EB63C86C"/>
  </w:style>
  <w:style w:type="paragraph" w:customStyle="1" w:styleId="E57E8C770D9B43438176A72548A7CA2A">
    <w:name w:val="E57E8C770D9B43438176A72548A7CA2A"/>
  </w:style>
  <w:style w:type="paragraph" w:customStyle="1" w:styleId="9E3897C5D1C441E790A1D5E2B4977B5F">
    <w:name w:val="9E3897C5D1C441E790A1D5E2B4977B5F"/>
  </w:style>
  <w:style w:type="paragraph" w:customStyle="1" w:styleId="5DF242D2AE5246CCBB6C85F76511B87A">
    <w:name w:val="5DF242D2AE5246CCBB6C85F76511B87A"/>
  </w:style>
  <w:style w:type="paragraph" w:customStyle="1" w:styleId="56EDF7CB4D5644DDA94404D99C8919F3">
    <w:name w:val="56EDF7CB4D5644DDA94404D99C8919F3"/>
  </w:style>
  <w:style w:type="paragraph" w:customStyle="1" w:styleId="D24929AB50E341E0BE8EB9B12094DC93">
    <w:name w:val="D24929AB50E341E0BE8EB9B12094DC93"/>
  </w:style>
  <w:style w:type="paragraph" w:customStyle="1" w:styleId="6A1D8263CA61467897E6763F4989A695">
    <w:name w:val="6A1D8263CA61467897E6763F4989A695"/>
  </w:style>
  <w:style w:type="paragraph" w:customStyle="1" w:styleId="C863EF62E00641AB952E9DA274E34371">
    <w:name w:val="C863EF62E00641AB952E9DA274E34371"/>
  </w:style>
  <w:style w:type="paragraph" w:customStyle="1" w:styleId="FB6848C785FB4278B0386D8B7D92B602">
    <w:name w:val="FB6848C785FB4278B0386D8B7D92B602"/>
  </w:style>
  <w:style w:type="paragraph" w:customStyle="1" w:styleId="A1981BA0B34C4EB2A489BD1359CB5971">
    <w:name w:val="A1981BA0B34C4EB2A489BD1359CB5971"/>
  </w:style>
  <w:style w:type="paragraph" w:customStyle="1" w:styleId="77D2E3DB65C7400182B52F6FB7CBBA9E">
    <w:name w:val="77D2E3DB65C7400182B52F6FB7CBBA9E"/>
  </w:style>
  <w:style w:type="paragraph" w:customStyle="1" w:styleId="98D42E28406C4099A41E66E88278F975">
    <w:name w:val="98D42E28406C4099A41E66E88278F975"/>
  </w:style>
  <w:style w:type="paragraph" w:customStyle="1" w:styleId="61896E7D517E4007A667BF2CDA9A533A">
    <w:name w:val="61896E7D517E4007A667BF2CDA9A533A"/>
  </w:style>
  <w:style w:type="paragraph" w:customStyle="1" w:styleId="C5A1A92619A343389E41B72A00B332AC">
    <w:name w:val="C5A1A92619A343389E41B72A00B332AC"/>
  </w:style>
  <w:style w:type="paragraph" w:customStyle="1" w:styleId="7212CDD420A841B1BEC722BD1F49AAD5">
    <w:name w:val="7212CDD420A841B1BEC722BD1F49AAD5"/>
  </w:style>
  <w:style w:type="paragraph" w:customStyle="1" w:styleId="1F69BC80A6C942659397B618D660E513">
    <w:name w:val="1F69BC80A6C942659397B618D660E513"/>
  </w:style>
  <w:style w:type="paragraph" w:customStyle="1" w:styleId="E95D6572083C44629EF9C19D3A24FE2F">
    <w:name w:val="E95D6572083C44629EF9C19D3A24FE2F"/>
  </w:style>
  <w:style w:type="paragraph" w:customStyle="1" w:styleId="30BFB297FE184DB28FF26A898E9BDE0B">
    <w:name w:val="30BFB297FE184DB28FF26A898E9BDE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hort essay outlin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Cambria">
      <a:majorFont>
        <a:latin typeface="Calibri"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879246</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2013-02-25T14:44:00+00:00</AssetStart>
    <FriendlyTitle xmlns="4873beb7-5857-4685-be1f-d57550cc96cc" xsi:nil="true"/>
    <MarketSpecific xmlns="4873beb7-5857-4685-be1f-d57550cc96cc">false</MarketSpecific>
    <TPNamespace xmlns="4873beb7-5857-4685-be1f-d57550cc96cc" xsi:nil="true"/>
    <PublishStatusLookup xmlns="4873beb7-5857-4685-be1f-d57550cc96cc">
      <Value>1676412</Value>
    </PublishStatusLookup>
    <APAuthor xmlns="4873beb7-5857-4685-be1f-d57550cc96cc">
      <UserInfo>
        <DisplayName>REDMOND\ncrowell</DisplayName>
        <AccountId>81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TP104022097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Props1.xml><?xml version="1.0" encoding="utf-8"?>
<ds:datastoreItem xmlns:ds="http://schemas.openxmlformats.org/officeDocument/2006/customXml" ds:itemID="{669E1811-84BF-463B-AD19-FA13CF0ECD2E}">
  <ds:schemaRefs>
    <ds:schemaRef ds:uri="http://schemas.microsoft.com/sharepoint/v3/contenttype/forms"/>
  </ds:schemaRefs>
</ds:datastoreItem>
</file>

<file path=customXml/itemProps2.xml><?xml version="1.0" encoding="utf-8"?>
<ds:datastoreItem xmlns:ds="http://schemas.openxmlformats.org/officeDocument/2006/customXml" ds:itemID="{82F0016D-A62B-4DD5-897A-E5C45EE99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1F3C9-ED13-4BE7-BB40-249447F4581D}">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Short essay outline</Template>
  <TotalTime>0</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dc:title>
  <dc:creator>Vardan Varosyan</dc:creator>
  <cp:lastModifiedBy>Vardan Varosyan</cp:lastModifiedBy>
  <cp:revision>2</cp:revision>
  <dcterms:created xsi:type="dcterms:W3CDTF">2020-02-01T19:54:00Z</dcterms:created>
  <dcterms:modified xsi:type="dcterms:W3CDTF">2020-02-01T19:54:00Z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