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641" w:rsidRPr="001A4403" w:rsidRDefault="00ED65C6">
      <w:pPr>
        <w:rPr>
          <w:u w:val="single"/>
        </w:rPr>
      </w:pPr>
      <w:r w:rsidRPr="001A4403">
        <w:rPr>
          <w:u w:val="single"/>
        </w:rPr>
        <w:t>Solutions Photos 1-3</w:t>
      </w:r>
    </w:p>
    <w:p w:rsidR="00ED65C6" w:rsidRDefault="00ED65C6">
      <w:r>
        <w:rPr>
          <w:noProof/>
        </w:rPr>
        <w:drawing>
          <wp:inline distT="0" distB="0" distL="0" distR="0">
            <wp:extent cx="5553075" cy="7191375"/>
            <wp:effectExtent l="0" t="0" r="0" b="9525"/>
            <wp:docPr id="1" name="Picture 1" descr="19 lines Line 1: 1 times 0.005 c m comma 353450 Line 2: 2 times 15 percent sign Line 3: 3 times 3.64 Line 4: 4 times 2.533 m Line 5: 5 times a. minus 3.10241 times 10 to the eighth power g Line 6: b times 1.7478 times 10 to the eighth power m Line 7: 6 times 4.5012 times 10 to the negative 7 power k m cubed Line 8: 7 times 15.994 f of l u i d o u n c e s Line 9: 8 times 0.11 w slash c m squared Line 10: 9 times a. times 4.6 times 10 squared m Line 11: b times 1.234 times 10 cubed m Line 12: 10 times k g of the fraction with numerator m squared and denominator s squared Line 13: 11 times a. times a. equals k the fraction with numerator v squared and denominator r w h of e r e k i s a. the dimension of e n t i o n a. l c o n s tangent t Line 14: b times 23 percent sign Line 15: 12 times 2.577 times 10 to the ninth power b e a. t s slash l i f of e t i m e Line 16: 13 times a. times 40 m slash s Line 17: b times 102 m slash s Line 18: 14 times v equals r omega Line 19: 15 times p equals one half comma q equals one half" title="%5Cbegin%7Barray%7D%7Bl%7D%5Cleft(1%5Cright)0.005cm%2C%5C%20353450%5C%5C%5Cleft(2%5Cright)15%5C%25%5C%5C%5Cleft(3%5Cright)3.64%5C%5C%5Cleft(4%5Cright)2.533m%5C%5C%5Cleft(5%5Cright)%5Cleft(a%5Cright)-3.10241%5Ctimes10%5E8g%5C%5C%5C%20%5C%20%5C%20%5C%20%5C%20%5C%20%5C%20%5Cleft(b%5Cright)1.7478%5Ctimes10%5E8m%5C%5C%5Cleft(6%5Cright)4.5012%5Ctimes10%5E%7B-7%7Dkm%5E3%5C%5C%5Cleft(7%5Cright)15.994%5C%20fluid%5C%20ounces%5C%5C%5Cleft(8%5Cright)0.11w%2Fcm%5E2%5C%5C%5Cleft(9%5Cright)%5Cleft(a%5Cright)4.6%5Ctimes10%5E2m%5C%5C%5C%20%5C%20%5C%20%5C%20%5C%20%5C%20%5Cleft(b%5Cright)1.234%5Ctimes10%5E3m%5C%5C%5Cleft(10%5Cright)kg%5Cfrac%7Bm%5E2%7D%7Bs%5E2%7D%5C%5C%5Cleft(11%5Cright)%5Cleft(a%5Cright)a%3Dk%5Cfrac%7Bv%5E2%7D%7Br%7D%5C%20where%5C%20k%5C%20is%5C%20a%5C%20%5Cdim%20entional%5C%20cons%5Ctan%20t%5C%5C%5C%20%5C%20%5C%20%5C%20%5C%20%5C%20%5C%20%5C%20%5Cleft(b%5Cright)23%5C%25%5C%5C%5Cleft(12%5Cright)2.577%5Ctimes10%5E9%5C%20beats%2Flifetime%5C%5C%5Cleft(13%5Cright)%5Cleft(a%5Cright)40%5C%20m%2Fs%5C%5C%5C%20%5C%20%5C%20%5C%20%5C%20%5C%20%5C%20%5C%20%5Cleft(b%5Cright)102m%2Fs%5C%5C%5Cleft(14%5Cright)v%3Dr%5Comega%5C%5C%5Cleft(15%5Cright)p%3D%5Cfrac%7B1%7D%7B2%7D%2Cq%3D%5Cfrac%7B1%7D%7B2%7D%5Cend%7Barray%7D~lat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5028A" w:rsidRPr="001A4403" w:rsidRDefault="0085028A">
      <w:pPr>
        <w:rPr>
          <w:u w:val="single"/>
        </w:rPr>
      </w:pPr>
      <w:r w:rsidRPr="001A4403">
        <w:rPr>
          <w:u w:val="single"/>
        </w:rPr>
        <w:t>Solutions Photo 4-7</w:t>
      </w:r>
    </w:p>
    <w:p w:rsidR="0085028A" w:rsidRDefault="0085028A">
      <w:r>
        <w:rPr>
          <w:noProof/>
        </w:rPr>
        <w:lastRenderedPageBreak/>
        <w:drawing>
          <wp:inline distT="0" distB="0" distL="0" distR="0">
            <wp:extent cx="5943600" cy="7997825"/>
            <wp:effectExtent l="0" t="0" r="0" b="3175"/>
            <wp:docPr id="2" name="Picture 2" descr="28 lines Line 1: 1 times a. times w e s t comma negative 46 m Line 2: b times w e s t comma negative 28 m Line 3: c times e a. s t comma positive 49 m Line 4: d times e a. s t comma positive 123 m Line 5: 2 times a. times 10 k m Line 6: b times 116 k m Line 7: c times 107 k m Line 8: 3 times N O period M a. s s i m o c a. n n o t p a. s s t h of e t e s t Line 9: 4 times 0.4 m slash s Line 10: 5 times 15.54 m slash s e a. s t Line 11: 6 times 23.56 s Line 12: T h of e d i s p l a. c e m e n t o f t h of e t w o v e h of i c l e s s h of o u l d h of a. v e a. s i m i l a. r d i r e c t i o n Line 13: 7 times 8.5 m slash s Line 14: 8 times 33.5 m i slash h w e s t Line 15: 9 times 11.18 s Line 16: 10 times 6.042 m slash s squared Line 17: 11 times 80 m slash s squared Line 18: 12 times 2.095 m slash s squared s o u t h e a. s t Line 19: 13 times Y e s comma 69.23 m Line 20: 14 times 18.1 N o period T h of e t r a. i n c a. n n o t b e s t o p p e d i n t i m e Line 21: 15 minus 33.2 m slash s squared Line 22: 16 times 21.97 m Line 23: 17 times 33.3952 m slash s Line 24: 18 times 1176.49 m Line 25: 19 times 4.724 s Line 26: 20 times a. times 19.6 m Line 27: b times 8.63 m slash s Line 28: c times 11.76 m slash s" title="%5Cbegin%7Barray%7D%7Bl%7D%5Cleft(1%5Cright)%5Cleft(a%5Cright)west%2C%5C%20-46m%5C%5C%5C%20%5C%20%5C%20%5C%20%5C%20%5C%20%5C%20%5Cleft(b%5Cright)west%2C%5C%20-28m%5C%5C%5C%20%5C%20%5C%20%5C%20%5C%20%5C%20%5C%20%5Cleft(c%5Cright)east%2C%5C%20%2B49m%5C%5C%5C%20%5C%20%5C%20%5C%20%5C%20%5C%20%5C%20%5Cleft(d%5Cright)east%2C%5C%20%2B123m%5C%5C%5Cleft(2%5Cright)%5Cleft(a%5Cright)10km%5C%5C%5C%20%5C%20%5C%20%5C%20%5C%20%5C%20%5C%20%5Cleft(b%5Cright)116km%5C%5C%5C%20%5C%20%5C%20%5C%20%5C%20%5C%20%5C%20%5C%20%5Cleft(c%5Cright)107km%5C%5C%5Cleft(3%5Cright)NO.%5C%20Massimo%5C%20cannot%5C%20pass%5C%20the%5C%20test%5C%5C%5Cleft(4%5Cright)0.4m%2Fs%5C%5C%5Cleft(5%5Cright)15.54m%2Fs%5C%20east%5C%5C%5Cleft(6%5Cright)23.56s%5C%5CThe%5C%20displacement%5C%20of%5C%20the%5C%20two%5C%20vehicles%5C%20should%5C%20have%5C%20a%5C%20similar%5C%20direction%5C%5C%5Cleft(7%5Cright)8.5m%2Fs%5C%5C%5Cleft(8%5Cright)33.5mi%2Fh%5C%20west%5C%5C%5Cleft(9%5Cright)11.18s%5C%5C%5Cleft(10%5Cright)6.042m%2Fs%5E2%5C%5C%5Cleft(11%5Cright)80m%2Fs%5E2%5C%5C%5Cleft(12%5Cright)2.095m%2Fs%5E2%5C%20south%5C%20east%5C%5C%5Cleft(13%5Cright)Yes%2C%5C%2069.23m%5C%5C%5Cleft(14%5Cright)18.1%5C%20No.%5C%20The%5C%20train%5C%20cannot%5C%20be%5C%20stopped%5C%20in%5C%20time%5C%5C%5Cleft(15%5Cright)-33.2m%2Fs%5E2%5C%5C%5Cleft(16%5Cright)21.97m%5C%5C%5Cleft(17%5Cright)33.3952m%2Fs%5C%5C%5Cleft(18%5Cright)1176.49m%5C%5C%5Cleft(19%5Cright)4.724s%5C%5C%5Cleft(20%5Cright)%5Cleft(a%5Cright)19.6m%5C%5C%5C%20%5C%20%5C%20%5C%20%5C%20%5C%20%5C%20%5C%20%5C%20%5Cleft(b%5Cright)8.63m%2Fs%5C%5C%5C%20%5C%20%5C%20%5C%20%5C%20%5C%20%5C%20%5C%20%5C%20%5Cleft(c%5Cright)11.76m%2Fs%5Cend%7Barray%7D~lat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9251E" w:rsidRPr="001A4403" w:rsidRDefault="00F9251E">
      <w:pPr>
        <w:rPr>
          <w:u w:val="single"/>
        </w:rPr>
      </w:pPr>
      <w:r w:rsidRPr="001A4403">
        <w:rPr>
          <w:u w:val="single"/>
        </w:rPr>
        <w:lastRenderedPageBreak/>
        <w:t>Solution Photo 8-10</w:t>
      </w:r>
    </w:p>
    <w:p w:rsidR="00F9251E" w:rsidRDefault="001D2F68">
      <w:r>
        <w:rPr>
          <w:noProof/>
        </w:rPr>
        <w:drawing>
          <wp:inline distT="0" distB="0" distL="0" distR="0">
            <wp:extent cx="3800475" cy="7724775"/>
            <wp:effectExtent l="0" t="0" r="0" b="9525"/>
            <wp:docPr id="4" name="Picture 4" descr="23 lines Line 1: 1 times a. times a. right-arrow equals 1 m slash s Line 2: b times p o s i t i v e d i r e c t i o n Line 3: 2 times 3.45 m i comma 62.45 to the oth power Line 4: 3 times x equals negative 15.32 m a. n d y equals 12.75 Line 5: 4 times m a. g of n i t u d e equals 4.7 Line 6: 5 times d i s p l a. c e m e n t equals 0.5 m i l e s Line 7: 6 times x equals negative 29.49 c m comma y equals 24.75 c m Line 8: 7 times a. v e r a. n g of e s p e e d equals 0.0207 m slash s Line 9: 8 times a. a. v e r a. n g of e s p e e d equals 23.6 m slash s Line 10: b times m a. g of n i t u d e equals 23.6 Line 11: 9 times a. v e r a. n g of e s p e e d equals 100.68 k m slash h Line 12: 10 times 10 k m slash h s o u t h Line 13: 11 times 0.2 s Line 14: 12 times 4.565 m i slash h comma 21.673 m slash s Line 15: 13 times 13.275 m slash s 487.248 m Line 16: 14 times 55.25 m Line 17: 15 times 72 k m slash m Line 18: 16 times n o r t w e s t Line 19: 17 times 125 k m slash h Line 20: 18 times d i s p l a. c e m e n t equals 28.5 k m Line 21: a. d d i t i o n a. l d i s tangent c e equals 10.7 k m Line 22: 19 times s o u t h w e s t Line 23: 20 times i n t h of e s a. m e d i r e c t i o n" title="%5Cbegin%7Barray%7D%7Bl%7D%5Cleft(1%5Cright)%5Cleft(a%5Cright)%5Coverrightarrow%7Ba%7D%3D1m%2Fs%5C%5C%5C%20%5C%20%5C%20%5C%20%5C%20%5C%20%5Cleft(b%5Cright)positive%5C%20direction%5C%5C%5Cleft(2%5Cright)3.45mi%2C%5C%2062.45%5Eo%5C%5C%5Cleft(3%5Cright)x%3D-15.32m%5C%20and%5C%20y%3D12.75%5C%5C%5Cleft(4%5Cright)magnitude%3D4.7%5C%5C%5Cleft(5%5Cright)displacement%3D0.5%5C%20miles%5C%5C%5Cleft(6%5Cright)x%3D-29.49cm%2C%5C%20%5C%20y%3D24.75cm%5C%5C%5Cleft(7%5Cright)averange%5C%20speed%3D0.0207m%2Fs%5C%5C%5Cleft(8%5Cright)%5Cleft(a%5Cright)%5C%20averange%5C%20speed%3D23.6m%2Fs%5C%5C%5C%20%5C%20%5C%20%5C%20%5C%20%5C%20%5Cleft(b%5Cright)magnitude%3D23.6%5C%5C%5Cleft(9%5Cright)averange%5C%20speed%3D100.68km%2Fh%5C%5C%5Cleft(10%5Cright)10km%2Fh%5C%20south%5C%5C%5Cleft(11%5Cright)0.2s%5C%5C%5Cleft(12%5Cright)4.565mi%2Fh%2C%5C%2021.673m%2Fs%5C%5C%5Cleft(13%5Cright)13.275m%2Fs%5C%20%5C%20487.248m%5C%5C%5Cleft(14%5Cright)55.25m%5C%5C%5Cleft(15%5Cright)72km%2Fm%5C%5C%5Cleft(16%5Cright)nortwest%5C%5C%5Cleft(17%5Cright)125km%2Fh%5C%5C%5Cleft(18%5Cright)displacement%3D28.5km%5C%5C%5C%20%5C%20%5C%20%5C%20%5C%20%5C%20%5C%20%5C%20additional%5C%20dis%5Ctan%20ce%3D10.7km%5C%5C%5Cleft(19%5Cright)south%5C%20west%5C%5C%5Cleft(20%5Cright)in%5C%20the%5C%20same%5C%20direction%5Cend%7Barray%7D~lat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F9251E">
        <w:t xml:space="preserve"> </w:t>
      </w:r>
      <w:bookmarkStart w:id="0" w:name="_GoBack"/>
      <w:bookmarkEnd w:id="0"/>
    </w:p>
    <w:sectPr w:rsidR="00F92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C6"/>
    <w:rsid w:val="000005E5"/>
    <w:rsid w:val="001A4403"/>
    <w:rsid w:val="001D2F68"/>
    <w:rsid w:val="00442B3C"/>
    <w:rsid w:val="0085028A"/>
    <w:rsid w:val="00D87780"/>
    <w:rsid w:val="00E94641"/>
    <w:rsid w:val="00ED65C6"/>
    <w:rsid w:val="00F9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1D27"/>
  <w15:chartTrackingRefBased/>
  <w15:docId w15:val="{BDC65EC4-3CAC-44D4-A09F-2B8B016D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'ANG'A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</Template>
  <TotalTime>127</TotalTime>
  <Pages>3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WANG'ANG'A</dc:creator>
  <cp:lastModifiedBy>WANG'ANG'A</cp:lastModifiedBy>
  <cp:revision>1</cp:revision>
  <dcterms:created xsi:type="dcterms:W3CDTF">2020-07-27T18:07:00Z</dcterms:created>
  <dcterms:modified xsi:type="dcterms:W3CDTF">2020-07-27T20:14:00Z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