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4D86" w:rsidRPr="000966CE" w:rsidRDefault="00654D86" w:rsidP="000A0183">
      <w:pPr>
        <w:spacing w:after="0"/>
        <w:jc w:val="center"/>
        <w:rPr>
          <w:rFonts w:ascii="Times New Roman" w:hAnsi="Times New Roman" w:cs="Times New Roman"/>
          <w:sz w:val="24"/>
          <w:szCs w:val="24"/>
        </w:rPr>
      </w:pPr>
    </w:p>
    <w:p w:rsidR="00B43E66" w:rsidRPr="000966CE" w:rsidRDefault="00B43E66" w:rsidP="000A0183">
      <w:pPr>
        <w:spacing w:after="0"/>
        <w:jc w:val="center"/>
        <w:rPr>
          <w:rFonts w:ascii="Times New Roman" w:hAnsi="Times New Roman" w:cs="Times New Roman"/>
          <w:sz w:val="24"/>
          <w:szCs w:val="24"/>
        </w:rPr>
      </w:pPr>
    </w:p>
    <w:p w:rsidR="00B43E66" w:rsidRPr="000966CE" w:rsidRDefault="00703F95" w:rsidP="002C680B">
      <w:pPr>
        <w:tabs>
          <w:tab w:val="left" w:pos="3150"/>
        </w:tabs>
        <w:spacing w:after="0"/>
        <w:rPr>
          <w:rFonts w:ascii="Times New Roman" w:hAnsi="Times New Roman" w:cs="Times New Roman"/>
          <w:b/>
          <w:sz w:val="24"/>
          <w:szCs w:val="24"/>
        </w:rPr>
      </w:pPr>
      <w:r w:rsidRPr="000966CE">
        <w:rPr>
          <w:rFonts w:ascii="Times New Roman" w:hAnsi="Times New Roman" w:cs="Times New Roman"/>
          <w:sz w:val="24"/>
          <w:szCs w:val="24"/>
        </w:rPr>
        <w:tab/>
      </w:r>
    </w:p>
    <w:p w:rsidR="00986B33" w:rsidRPr="00397DEE" w:rsidRDefault="00703F95" w:rsidP="00986B33">
      <w:pPr>
        <w:jc w:val="center"/>
        <w:rPr>
          <w:rStyle w:val="Strong"/>
          <w:rFonts w:ascii="Times New Roman" w:hAnsi="Times New Roman" w:cs="Times New Roman"/>
          <w:b w:val="0"/>
          <w:color w:val="2D3B45"/>
          <w:sz w:val="24"/>
          <w:szCs w:val="24"/>
        </w:rPr>
      </w:pPr>
      <w:r w:rsidRPr="00397DEE">
        <w:rPr>
          <w:rStyle w:val="Strong"/>
          <w:rFonts w:ascii="Times New Roman" w:hAnsi="Times New Roman" w:cs="Times New Roman"/>
          <w:b w:val="0"/>
          <w:color w:val="2D3B45"/>
          <w:sz w:val="24"/>
          <w:szCs w:val="24"/>
        </w:rPr>
        <w:t xml:space="preserve">Story on the intersection of Sports, Race, Classs, Power and Resistance </w:t>
      </w:r>
      <w:r w:rsidR="00BF44EA" w:rsidRPr="00397DEE">
        <w:rPr>
          <w:rStyle w:val="Strong"/>
          <w:rFonts w:ascii="Times New Roman" w:hAnsi="Times New Roman" w:cs="Times New Roman"/>
          <w:b w:val="0"/>
          <w:color w:val="2D3B45"/>
          <w:sz w:val="24"/>
          <w:szCs w:val="24"/>
        </w:rPr>
        <w:t xml:space="preserve">  </w:t>
      </w:r>
      <w:r w:rsidR="0075353D" w:rsidRPr="00397DEE">
        <w:rPr>
          <w:rStyle w:val="Strong"/>
          <w:rFonts w:ascii="Times New Roman" w:hAnsi="Times New Roman" w:cs="Times New Roman"/>
          <w:b w:val="0"/>
          <w:color w:val="2D3B45"/>
          <w:sz w:val="24"/>
          <w:szCs w:val="24"/>
        </w:rPr>
        <w:t xml:space="preserve"> </w:t>
      </w:r>
    </w:p>
    <w:p w:rsidR="00654D86" w:rsidRPr="000966CE" w:rsidRDefault="00703F95" w:rsidP="00DB6193">
      <w:pPr>
        <w:tabs>
          <w:tab w:val="left" w:pos="2850"/>
          <w:tab w:val="center" w:pos="4680"/>
        </w:tabs>
        <w:rPr>
          <w:rFonts w:ascii="Times New Roman" w:hAnsi="Times New Roman" w:cs="Times New Roman"/>
          <w:bCs/>
          <w:color w:val="2D3B45"/>
          <w:sz w:val="24"/>
          <w:szCs w:val="24"/>
        </w:rPr>
      </w:pPr>
      <w:r w:rsidRPr="000966CE">
        <w:rPr>
          <w:rFonts w:ascii="Times New Roman" w:hAnsi="Times New Roman" w:cs="Times New Roman"/>
          <w:sz w:val="24"/>
          <w:szCs w:val="24"/>
        </w:rPr>
        <w:tab/>
      </w:r>
      <w:r w:rsidRPr="000966CE">
        <w:rPr>
          <w:rFonts w:ascii="Times New Roman" w:hAnsi="Times New Roman" w:cs="Times New Roman"/>
          <w:sz w:val="24"/>
          <w:szCs w:val="24"/>
        </w:rPr>
        <w:tab/>
      </w:r>
      <w:r w:rsidR="00BF44EA" w:rsidRPr="000966CE">
        <w:rPr>
          <w:rFonts w:ascii="Times New Roman" w:hAnsi="Times New Roman" w:cs="Times New Roman"/>
          <w:sz w:val="24"/>
          <w:szCs w:val="24"/>
        </w:rPr>
        <w:t>Name</w:t>
      </w:r>
    </w:p>
    <w:p w:rsidR="00A30262" w:rsidRPr="000966CE" w:rsidRDefault="00703F95" w:rsidP="000A0183">
      <w:pPr>
        <w:spacing w:after="0"/>
        <w:jc w:val="center"/>
        <w:rPr>
          <w:rFonts w:ascii="Times New Roman" w:hAnsi="Times New Roman" w:cs="Times New Roman"/>
          <w:sz w:val="24"/>
          <w:szCs w:val="24"/>
        </w:rPr>
      </w:pPr>
      <w:r w:rsidRPr="000966CE">
        <w:rPr>
          <w:rFonts w:ascii="Times New Roman" w:hAnsi="Times New Roman" w:cs="Times New Roman"/>
          <w:sz w:val="24"/>
          <w:szCs w:val="24"/>
        </w:rPr>
        <w:t xml:space="preserve">Institution </w:t>
      </w:r>
    </w:p>
    <w:p w:rsidR="00A30262" w:rsidRPr="000966CE" w:rsidRDefault="00703F95" w:rsidP="000A0183">
      <w:pPr>
        <w:spacing w:after="0"/>
        <w:jc w:val="center"/>
        <w:rPr>
          <w:rFonts w:ascii="Times New Roman" w:hAnsi="Times New Roman" w:cs="Times New Roman"/>
          <w:sz w:val="24"/>
          <w:szCs w:val="24"/>
        </w:rPr>
      </w:pPr>
      <w:r w:rsidRPr="000966CE">
        <w:rPr>
          <w:rFonts w:ascii="Times New Roman" w:hAnsi="Times New Roman" w:cs="Times New Roman"/>
          <w:sz w:val="24"/>
          <w:szCs w:val="24"/>
        </w:rPr>
        <w:t>Instructor</w:t>
      </w:r>
    </w:p>
    <w:p w:rsidR="00A30262" w:rsidRPr="000966CE" w:rsidRDefault="00703F95" w:rsidP="00B43E66">
      <w:pPr>
        <w:tabs>
          <w:tab w:val="center" w:pos="4680"/>
          <w:tab w:val="left" w:pos="6960"/>
        </w:tabs>
        <w:spacing w:after="0"/>
        <w:rPr>
          <w:rFonts w:ascii="Times New Roman" w:hAnsi="Times New Roman" w:cs="Times New Roman"/>
          <w:sz w:val="24"/>
          <w:szCs w:val="24"/>
        </w:rPr>
      </w:pPr>
      <w:r w:rsidRPr="000966CE">
        <w:rPr>
          <w:rFonts w:ascii="Times New Roman" w:hAnsi="Times New Roman" w:cs="Times New Roman"/>
          <w:sz w:val="24"/>
          <w:szCs w:val="24"/>
        </w:rPr>
        <w:tab/>
      </w:r>
      <w:r w:rsidR="00153883" w:rsidRPr="000966CE">
        <w:rPr>
          <w:rFonts w:ascii="Times New Roman" w:hAnsi="Times New Roman" w:cs="Times New Roman"/>
          <w:sz w:val="24"/>
          <w:szCs w:val="24"/>
        </w:rPr>
        <w:t>Course</w:t>
      </w:r>
      <w:r w:rsidRPr="000966CE">
        <w:rPr>
          <w:rFonts w:ascii="Times New Roman" w:hAnsi="Times New Roman" w:cs="Times New Roman"/>
          <w:sz w:val="24"/>
          <w:szCs w:val="24"/>
        </w:rPr>
        <w:tab/>
      </w:r>
    </w:p>
    <w:p w:rsidR="00944C6A" w:rsidRPr="000966CE" w:rsidRDefault="00703F95" w:rsidP="00944C6A">
      <w:pPr>
        <w:spacing w:after="0"/>
        <w:jc w:val="center"/>
        <w:rPr>
          <w:rFonts w:ascii="Times New Roman" w:hAnsi="Times New Roman" w:cs="Times New Roman"/>
          <w:sz w:val="24"/>
          <w:szCs w:val="24"/>
        </w:rPr>
      </w:pPr>
      <w:r w:rsidRPr="000966CE">
        <w:rPr>
          <w:rFonts w:ascii="Times New Roman" w:hAnsi="Times New Roman" w:cs="Times New Roman"/>
          <w:sz w:val="24"/>
          <w:szCs w:val="24"/>
        </w:rPr>
        <w:t>Date</w:t>
      </w:r>
    </w:p>
    <w:p w:rsidR="00944C6A" w:rsidRPr="000966CE" w:rsidRDefault="00944C6A" w:rsidP="00944C6A">
      <w:pPr>
        <w:spacing w:after="0"/>
        <w:jc w:val="center"/>
        <w:rPr>
          <w:rFonts w:ascii="Times New Roman" w:hAnsi="Times New Roman" w:cs="Times New Roman"/>
          <w:sz w:val="24"/>
          <w:szCs w:val="24"/>
        </w:rPr>
      </w:pPr>
    </w:p>
    <w:p w:rsidR="00944C6A" w:rsidRPr="000966CE" w:rsidRDefault="00944C6A" w:rsidP="00944C6A">
      <w:pPr>
        <w:spacing w:after="0"/>
        <w:jc w:val="center"/>
        <w:rPr>
          <w:rFonts w:ascii="Times New Roman" w:hAnsi="Times New Roman" w:cs="Times New Roman"/>
          <w:sz w:val="24"/>
          <w:szCs w:val="24"/>
        </w:rPr>
      </w:pPr>
    </w:p>
    <w:p w:rsidR="00944C6A" w:rsidRPr="000966CE" w:rsidRDefault="00944C6A" w:rsidP="00944C6A">
      <w:pPr>
        <w:spacing w:after="0"/>
        <w:jc w:val="center"/>
        <w:rPr>
          <w:rFonts w:ascii="Times New Roman" w:hAnsi="Times New Roman" w:cs="Times New Roman"/>
          <w:sz w:val="24"/>
          <w:szCs w:val="24"/>
        </w:rPr>
      </w:pPr>
    </w:p>
    <w:p w:rsidR="00944C6A" w:rsidRPr="000966CE" w:rsidRDefault="00944C6A" w:rsidP="00944C6A">
      <w:pPr>
        <w:spacing w:after="0"/>
        <w:jc w:val="center"/>
        <w:rPr>
          <w:rFonts w:ascii="Times New Roman" w:hAnsi="Times New Roman" w:cs="Times New Roman"/>
          <w:sz w:val="24"/>
          <w:szCs w:val="24"/>
        </w:rPr>
      </w:pPr>
    </w:p>
    <w:p w:rsidR="00944C6A" w:rsidRPr="000966CE" w:rsidRDefault="00944C6A" w:rsidP="00944C6A">
      <w:pPr>
        <w:spacing w:after="0"/>
        <w:jc w:val="center"/>
        <w:rPr>
          <w:rFonts w:ascii="Times New Roman" w:hAnsi="Times New Roman" w:cs="Times New Roman"/>
          <w:sz w:val="24"/>
          <w:szCs w:val="24"/>
        </w:rPr>
      </w:pPr>
    </w:p>
    <w:p w:rsidR="00944C6A" w:rsidRPr="000966CE" w:rsidRDefault="00944C6A" w:rsidP="00944C6A">
      <w:pPr>
        <w:spacing w:after="0"/>
        <w:jc w:val="center"/>
        <w:rPr>
          <w:rFonts w:ascii="Times New Roman" w:hAnsi="Times New Roman" w:cs="Times New Roman"/>
          <w:sz w:val="24"/>
          <w:szCs w:val="24"/>
        </w:rPr>
      </w:pPr>
    </w:p>
    <w:p w:rsidR="00944C6A" w:rsidRPr="000966CE" w:rsidRDefault="00944C6A" w:rsidP="00944C6A">
      <w:pPr>
        <w:spacing w:after="0"/>
        <w:jc w:val="center"/>
        <w:rPr>
          <w:rFonts w:ascii="Times New Roman" w:hAnsi="Times New Roman" w:cs="Times New Roman"/>
          <w:sz w:val="24"/>
          <w:szCs w:val="24"/>
        </w:rPr>
      </w:pPr>
    </w:p>
    <w:p w:rsidR="00944C6A" w:rsidRPr="000966CE" w:rsidRDefault="00944C6A" w:rsidP="00944C6A">
      <w:pPr>
        <w:spacing w:after="0"/>
        <w:jc w:val="center"/>
        <w:rPr>
          <w:rFonts w:ascii="Times New Roman" w:hAnsi="Times New Roman" w:cs="Times New Roman"/>
          <w:sz w:val="24"/>
          <w:szCs w:val="24"/>
        </w:rPr>
      </w:pPr>
    </w:p>
    <w:p w:rsidR="00944C6A" w:rsidRPr="000966CE" w:rsidRDefault="00944C6A" w:rsidP="00944C6A">
      <w:pPr>
        <w:spacing w:after="0"/>
        <w:jc w:val="center"/>
        <w:rPr>
          <w:rFonts w:ascii="Times New Roman" w:hAnsi="Times New Roman" w:cs="Times New Roman"/>
          <w:sz w:val="24"/>
          <w:szCs w:val="24"/>
        </w:rPr>
      </w:pPr>
    </w:p>
    <w:p w:rsidR="00944C6A" w:rsidRPr="000966CE" w:rsidRDefault="00944C6A" w:rsidP="00944C6A">
      <w:pPr>
        <w:spacing w:after="0"/>
        <w:jc w:val="center"/>
        <w:rPr>
          <w:rFonts w:ascii="Times New Roman" w:hAnsi="Times New Roman" w:cs="Times New Roman"/>
          <w:sz w:val="24"/>
          <w:szCs w:val="24"/>
        </w:rPr>
      </w:pPr>
    </w:p>
    <w:p w:rsidR="00944C6A" w:rsidRPr="000966CE" w:rsidRDefault="00944C6A" w:rsidP="00944C6A">
      <w:pPr>
        <w:spacing w:after="0"/>
        <w:jc w:val="center"/>
        <w:rPr>
          <w:rFonts w:ascii="Times New Roman" w:hAnsi="Times New Roman" w:cs="Times New Roman"/>
          <w:sz w:val="24"/>
          <w:szCs w:val="24"/>
        </w:rPr>
      </w:pPr>
    </w:p>
    <w:p w:rsidR="00944C6A" w:rsidRPr="000966CE" w:rsidRDefault="00944C6A" w:rsidP="00944C6A">
      <w:pPr>
        <w:spacing w:after="0"/>
        <w:jc w:val="center"/>
        <w:rPr>
          <w:rFonts w:ascii="Times New Roman" w:hAnsi="Times New Roman" w:cs="Times New Roman"/>
          <w:sz w:val="24"/>
          <w:szCs w:val="24"/>
        </w:rPr>
      </w:pPr>
    </w:p>
    <w:p w:rsidR="00944C6A" w:rsidRPr="000966CE" w:rsidRDefault="00944C6A" w:rsidP="00944C6A">
      <w:pPr>
        <w:spacing w:after="0"/>
        <w:jc w:val="center"/>
        <w:rPr>
          <w:rFonts w:ascii="Times New Roman" w:hAnsi="Times New Roman" w:cs="Times New Roman"/>
          <w:sz w:val="24"/>
          <w:szCs w:val="24"/>
        </w:rPr>
      </w:pPr>
    </w:p>
    <w:p w:rsidR="000254A6" w:rsidRPr="000966CE" w:rsidRDefault="000254A6" w:rsidP="00935CF3">
      <w:pPr>
        <w:jc w:val="center"/>
        <w:rPr>
          <w:rFonts w:ascii="Times New Roman" w:hAnsi="Times New Roman" w:cs="Times New Roman"/>
          <w:sz w:val="24"/>
          <w:szCs w:val="24"/>
        </w:rPr>
      </w:pPr>
    </w:p>
    <w:p w:rsidR="00DB6193" w:rsidRPr="000966CE" w:rsidRDefault="00703F95" w:rsidP="00DB6193">
      <w:pPr>
        <w:jc w:val="center"/>
        <w:rPr>
          <w:rStyle w:val="Strong"/>
          <w:rFonts w:ascii="Times New Roman" w:hAnsi="Times New Roman" w:cs="Times New Roman"/>
          <w:color w:val="2D3B45"/>
          <w:sz w:val="24"/>
          <w:szCs w:val="24"/>
        </w:rPr>
      </w:pPr>
      <w:r w:rsidRPr="000966CE">
        <w:rPr>
          <w:rStyle w:val="Strong"/>
          <w:rFonts w:ascii="Times New Roman" w:hAnsi="Times New Roman" w:cs="Times New Roman"/>
          <w:color w:val="2D3B45"/>
          <w:sz w:val="24"/>
          <w:szCs w:val="24"/>
        </w:rPr>
        <w:lastRenderedPageBreak/>
        <w:t xml:space="preserve">Story on the intersection of Sports, Race, Class, Power and Resistance    </w:t>
      </w:r>
    </w:p>
    <w:p w:rsidR="0023305E" w:rsidRPr="000966CE" w:rsidRDefault="00703F95" w:rsidP="00DB6193">
      <w:pPr>
        <w:rPr>
          <w:rStyle w:val="Strong"/>
          <w:rFonts w:ascii="Times New Roman" w:hAnsi="Times New Roman" w:cs="Times New Roman"/>
          <w:b w:val="0"/>
          <w:color w:val="2D3B45"/>
          <w:sz w:val="24"/>
          <w:szCs w:val="24"/>
        </w:rPr>
      </w:pPr>
      <w:r w:rsidRPr="000966CE">
        <w:rPr>
          <w:rStyle w:val="Strong"/>
          <w:rFonts w:ascii="Times New Roman" w:hAnsi="Times New Roman" w:cs="Times New Roman"/>
          <w:color w:val="2D3B45"/>
          <w:sz w:val="24"/>
          <w:szCs w:val="24"/>
        </w:rPr>
        <w:tab/>
      </w:r>
      <w:r w:rsidRPr="000966CE">
        <w:rPr>
          <w:rStyle w:val="Strong"/>
          <w:rFonts w:ascii="Times New Roman" w:hAnsi="Times New Roman" w:cs="Times New Roman"/>
          <w:b w:val="0"/>
          <w:color w:val="2D3B45"/>
          <w:sz w:val="24"/>
          <w:szCs w:val="24"/>
        </w:rPr>
        <w:t xml:space="preserve">Sport is one of the games that help a </w:t>
      </w:r>
      <w:r w:rsidRPr="000966CE">
        <w:rPr>
          <w:rStyle w:val="Strong"/>
          <w:rFonts w:ascii="Times New Roman" w:hAnsi="Times New Roman" w:cs="Times New Roman"/>
          <w:b w:val="0"/>
          <w:color w:val="2D3B45"/>
          <w:sz w:val="24"/>
          <w:szCs w:val="24"/>
        </w:rPr>
        <w:t>country to earn economic and c</w:t>
      </w:r>
      <w:r w:rsidR="00FC3FB1">
        <w:rPr>
          <w:rStyle w:val="Strong"/>
          <w:rFonts w:ascii="Times New Roman" w:hAnsi="Times New Roman" w:cs="Times New Roman"/>
          <w:b w:val="0"/>
          <w:color w:val="2D3B45"/>
          <w:sz w:val="24"/>
          <w:szCs w:val="24"/>
        </w:rPr>
        <w:t xml:space="preserve">ultural centrality. Despite </w:t>
      </w:r>
      <w:r w:rsidR="00FC3FB1" w:rsidRPr="000966CE">
        <w:rPr>
          <w:rStyle w:val="Strong"/>
          <w:rFonts w:ascii="Times New Roman" w:hAnsi="Times New Roman" w:cs="Times New Roman"/>
          <w:b w:val="0"/>
          <w:color w:val="2D3B45"/>
          <w:sz w:val="24"/>
          <w:szCs w:val="24"/>
        </w:rPr>
        <w:t>its</w:t>
      </w:r>
      <w:r w:rsidRPr="000966CE">
        <w:rPr>
          <w:rStyle w:val="Strong"/>
          <w:rFonts w:ascii="Times New Roman" w:hAnsi="Times New Roman" w:cs="Times New Roman"/>
          <w:b w:val="0"/>
          <w:color w:val="2D3B45"/>
          <w:sz w:val="24"/>
          <w:szCs w:val="24"/>
        </w:rPr>
        <w:t xml:space="preserve"> critical positioning, the spo</w:t>
      </w:r>
      <w:r w:rsidR="00FC3FB1">
        <w:rPr>
          <w:rStyle w:val="Strong"/>
          <w:rFonts w:ascii="Times New Roman" w:hAnsi="Times New Roman" w:cs="Times New Roman"/>
          <w:b w:val="0"/>
          <w:color w:val="2D3B45"/>
          <w:sz w:val="24"/>
          <w:szCs w:val="24"/>
        </w:rPr>
        <w:t>rt has been neglected and under</w:t>
      </w:r>
      <w:r w:rsidRPr="000966CE">
        <w:rPr>
          <w:rStyle w:val="Strong"/>
          <w:rFonts w:ascii="Times New Roman" w:hAnsi="Times New Roman" w:cs="Times New Roman"/>
          <w:b w:val="0"/>
          <w:color w:val="2D3B45"/>
          <w:sz w:val="24"/>
          <w:szCs w:val="24"/>
        </w:rPr>
        <w:t>theorized area of sociological research. In the review, the paper is set to examine sports articulation issue and more particularly ra</w:t>
      </w:r>
      <w:r w:rsidRPr="000966CE">
        <w:rPr>
          <w:rStyle w:val="Strong"/>
          <w:rFonts w:ascii="Times New Roman" w:hAnsi="Times New Roman" w:cs="Times New Roman"/>
          <w:b w:val="0"/>
          <w:color w:val="2D3B45"/>
          <w:sz w:val="24"/>
          <w:szCs w:val="24"/>
        </w:rPr>
        <w:t>ce</w:t>
      </w:r>
      <w:r w:rsidR="00FC3FB1">
        <w:rPr>
          <w:rStyle w:val="Strong"/>
          <w:rFonts w:ascii="Times New Roman" w:hAnsi="Times New Roman" w:cs="Times New Roman"/>
          <w:b w:val="0"/>
          <w:color w:val="2D3B45"/>
          <w:sz w:val="24"/>
          <w:szCs w:val="24"/>
        </w:rPr>
        <w:t>,</w:t>
      </w:r>
      <w:r w:rsidRPr="000966CE">
        <w:rPr>
          <w:rStyle w:val="Strong"/>
          <w:rFonts w:ascii="Times New Roman" w:hAnsi="Times New Roman" w:cs="Times New Roman"/>
          <w:b w:val="0"/>
          <w:color w:val="2D3B45"/>
          <w:sz w:val="24"/>
          <w:szCs w:val="24"/>
        </w:rPr>
        <w:t xml:space="preserve"> class</w:t>
      </w:r>
      <w:r w:rsidR="00FC3FB1">
        <w:rPr>
          <w:rStyle w:val="Strong"/>
          <w:rFonts w:ascii="Times New Roman" w:hAnsi="Times New Roman" w:cs="Times New Roman"/>
          <w:b w:val="0"/>
          <w:color w:val="2D3B45"/>
          <w:sz w:val="24"/>
          <w:szCs w:val="24"/>
        </w:rPr>
        <w:t>,</w:t>
      </w:r>
      <w:r w:rsidRPr="000966CE">
        <w:rPr>
          <w:rStyle w:val="Strong"/>
          <w:rFonts w:ascii="Times New Roman" w:hAnsi="Times New Roman" w:cs="Times New Roman"/>
          <w:b w:val="0"/>
          <w:color w:val="2D3B45"/>
          <w:sz w:val="24"/>
          <w:szCs w:val="24"/>
        </w:rPr>
        <w:t xml:space="preserve"> power and resistance.</w:t>
      </w:r>
      <w:r w:rsidR="00A957A3" w:rsidRPr="000966CE">
        <w:rPr>
          <w:rStyle w:val="Strong"/>
          <w:rFonts w:ascii="Times New Roman" w:hAnsi="Times New Roman" w:cs="Times New Roman"/>
          <w:b w:val="0"/>
          <w:color w:val="2D3B45"/>
          <w:sz w:val="24"/>
          <w:szCs w:val="24"/>
        </w:rPr>
        <w:t>For a long time, the sport has been viewed as a purely physical activity which has been separated from the wider perspective of society</w:t>
      </w:r>
      <w:r w:rsidR="006D5BAA" w:rsidRPr="000966CE">
        <w:rPr>
          <w:rStyle w:val="Strong"/>
          <w:rFonts w:ascii="Times New Roman" w:hAnsi="Times New Roman" w:cs="Times New Roman"/>
          <w:b w:val="0"/>
          <w:color w:val="2D3B45"/>
          <w:sz w:val="24"/>
          <w:szCs w:val="24"/>
        </w:rPr>
        <w:t xml:space="preserve"> </w:t>
      </w:r>
      <w:r w:rsidR="006D5BAA" w:rsidRPr="000966CE">
        <w:rPr>
          <w:rFonts w:ascii="Times New Roman" w:hAnsi="Times New Roman" w:cs="Times New Roman"/>
          <w:color w:val="222222"/>
          <w:sz w:val="24"/>
          <w:szCs w:val="24"/>
          <w:shd w:val="clear" w:color="auto" w:fill="FFFFFF"/>
        </w:rPr>
        <w:t>(McDonald, 2017).</w:t>
      </w:r>
      <w:r w:rsidR="00A957A3" w:rsidRPr="000966CE">
        <w:rPr>
          <w:rStyle w:val="Strong"/>
          <w:rFonts w:ascii="Times New Roman" w:hAnsi="Times New Roman" w:cs="Times New Roman"/>
          <w:b w:val="0"/>
          <w:color w:val="2D3B45"/>
          <w:sz w:val="24"/>
          <w:szCs w:val="24"/>
        </w:rPr>
        <w:t>In this regard, the sport has played a significant role in the community since it is viewed as an activity which is open to all people regardless of gender, race or sexuality.The only barrier of sport which has been examined is in connection with physical abilities and enthusiasm of persons.</w:t>
      </w:r>
    </w:p>
    <w:p w:rsidR="0076009E" w:rsidRDefault="00703F95" w:rsidP="0076009E">
      <w:pPr>
        <w:rPr>
          <w:rStyle w:val="Strong"/>
          <w:rFonts w:ascii="Times New Roman" w:hAnsi="Times New Roman" w:cs="Times New Roman"/>
          <w:b w:val="0"/>
          <w:color w:val="2D3B45"/>
          <w:sz w:val="24"/>
          <w:szCs w:val="24"/>
        </w:rPr>
      </w:pPr>
      <w:r w:rsidRPr="000966CE">
        <w:rPr>
          <w:rStyle w:val="Strong"/>
          <w:rFonts w:ascii="Times New Roman" w:hAnsi="Times New Roman" w:cs="Times New Roman"/>
          <w:b w:val="0"/>
          <w:color w:val="2D3B45"/>
          <w:sz w:val="24"/>
          <w:szCs w:val="24"/>
        </w:rPr>
        <w:tab/>
        <w:t>In order to figure out th</w:t>
      </w:r>
      <w:r w:rsidRPr="000966CE">
        <w:rPr>
          <w:rStyle w:val="Strong"/>
          <w:rFonts w:ascii="Times New Roman" w:hAnsi="Times New Roman" w:cs="Times New Roman"/>
          <w:b w:val="0"/>
          <w:color w:val="2D3B45"/>
          <w:sz w:val="24"/>
          <w:szCs w:val="24"/>
        </w:rPr>
        <w:t xml:space="preserve">e interaction between sport and </w:t>
      </w:r>
      <w:r w:rsidR="00AB66F0" w:rsidRPr="000966CE">
        <w:rPr>
          <w:rStyle w:val="Strong"/>
          <w:rFonts w:ascii="Times New Roman" w:hAnsi="Times New Roman" w:cs="Times New Roman"/>
          <w:b w:val="0"/>
          <w:color w:val="2D3B45"/>
          <w:sz w:val="24"/>
          <w:szCs w:val="24"/>
        </w:rPr>
        <w:t>race,</w:t>
      </w:r>
      <w:r w:rsidRPr="000966CE">
        <w:rPr>
          <w:rStyle w:val="Strong"/>
          <w:rFonts w:ascii="Times New Roman" w:hAnsi="Times New Roman" w:cs="Times New Roman"/>
          <w:b w:val="0"/>
          <w:color w:val="2D3B45"/>
          <w:sz w:val="24"/>
          <w:szCs w:val="24"/>
        </w:rPr>
        <w:t xml:space="preserve"> it is essential to go beyond sociological imagination</w:t>
      </w:r>
      <w:r>
        <w:rPr>
          <w:rStyle w:val="Strong"/>
          <w:rFonts w:ascii="Times New Roman" w:hAnsi="Times New Roman" w:cs="Times New Roman"/>
          <w:b w:val="0"/>
          <w:color w:val="2D3B45"/>
          <w:sz w:val="24"/>
          <w:szCs w:val="24"/>
        </w:rPr>
        <w:t xml:space="preserve">.Such a concept </w:t>
      </w:r>
      <w:r w:rsidRPr="000966CE">
        <w:rPr>
          <w:rStyle w:val="Strong"/>
          <w:rFonts w:ascii="Times New Roman" w:hAnsi="Times New Roman" w:cs="Times New Roman"/>
          <w:b w:val="0"/>
          <w:color w:val="2D3B45"/>
          <w:sz w:val="24"/>
          <w:szCs w:val="24"/>
        </w:rPr>
        <w:t xml:space="preserve">helps one to understand </w:t>
      </w:r>
      <w:r w:rsidR="00AB66F0" w:rsidRPr="000966CE">
        <w:rPr>
          <w:rStyle w:val="Strong"/>
          <w:rFonts w:ascii="Times New Roman" w:hAnsi="Times New Roman" w:cs="Times New Roman"/>
          <w:b w:val="0"/>
          <w:color w:val="2D3B45"/>
          <w:sz w:val="24"/>
          <w:szCs w:val="24"/>
        </w:rPr>
        <w:t xml:space="preserve">how the sport is one of the </w:t>
      </w:r>
      <w:r w:rsidR="006D5BAA" w:rsidRPr="000966CE">
        <w:rPr>
          <w:rStyle w:val="Strong"/>
          <w:rFonts w:ascii="Times New Roman" w:hAnsi="Times New Roman" w:cs="Times New Roman"/>
          <w:b w:val="0"/>
          <w:color w:val="2D3B45"/>
          <w:sz w:val="24"/>
          <w:szCs w:val="24"/>
        </w:rPr>
        <w:t>causes</w:t>
      </w:r>
      <w:r w:rsidR="00AB66F0" w:rsidRPr="000966CE">
        <w:rPr>
          <w:rStyle w:val="Strong"/>
          <w:rFonts w:ascii="Times New Roman" w:hAnsi="Times New Roman" w:cs="Times New Roman"/>
          <w:b w:val="0"/>
          <w:color w:val="2D3B45"/>
          <w:sz w:val="24"/>
          <w:szCs w:val="24"/>
        </w:rPr>
        <w:t xml:space="preserve"> of temporally bound and some of the historically specific actions</w:t>
      </w:r>
      <w:r w:rsidR="006D5BAA" w:rsidRPr="000966CE">
        <w:rPr>
          <w:rStyle w:val="Strong"/>
          <w:rFonts w:ascii="Times New Roman" w:hAnsi="Times New Roman" w:cs="Times New Roman"/>
          <w:b w:val="0"/>
          <w:color w:val="2D3B45"/>
          <w:sz w:val="24"/>
          <w:szCs w:val="24"/>
        </w:rPr>
        <w:t xml:space="preserve"> </w:t>
      </w:r>
      <w:r w:rsidR="006D5BAA" w:rsidRPr="000966CE">
        <w:rPr>
          <w:rFonts w:ascii="Times New Roman" w:hAnsi="Times New Roman" w:cs="Times New Roman"/>
          <w:color w:val="222222"/>
          <w:sz w:val="24"/>
          <w:szCs w:val="24"/>
          <w:shd w:val="clear" w:color="auto" w:fill="FFFFFF"/>
        </w:rPr>
        <w:t>(McDonald, 2017)</w:t>
      </w:r>
      <w:r w:rsidR="00AB66F0" w:rsidRPr="000966CE">
        <w:rPr>
          <w:rStyle w:val="Strong"/>
          <w:rFonts w:ascii="Times New Roman" w:hAnsi="Times New Roman" w:cs="Times New Roman"/>
          <w:b w:val="0"/>
          <w:color w:val="2D3B45"/>
          <w:sz w:val="24"/>
          <w:szCs w:val="24"/>
        </w:rPr>
        <w:t xml:space="preserve">. The given aspect takes another dimension even though the sport is one of the naturally occurring phenomena. It can be concluded that the relationship between sport and race is deeply sociological, which has profound political </w:t>
      </w:r>
      <w:r w:rsidR="00934067" w:rsidRPr="000966CE">
        <w:rPr>
          <w:rStyle w:val="Strong"/>
          <w:rFonts w:ascii="Times New Roman" w:hAnsi="Times New Roman" w:cs="Times New Roman"/>
          <w:b w:val="0"/>
          <w:color w:val="2D3B45"/>
          <w:sz w:val="24"/>
          <w:szCs w:val="24"/>
        </w:rPr>
        <w:t>consequences.</w:t>
      </w:r>
    </w:p>
    <w:p w:rsidR="00934067" w:rsidRPr="000966CE" w:rsidRDefault="00703F95" w:rsidP="0076009E">
      <w:pPr>
        <w:ind w:firstLine="720"/>
        <w:rPr>
          <w:rStyle w:val="Strong"/>
          <w:rFonts w:ascii="Times New Roman" w:hAnsi="Times New Roman" w:cs="Times New Roman"/>
          <w:b w:val="0"/>
          <w:color w:val="2D3B45"/>
          <w:sz w:val="24"/>
          <w:szCs w:val="24"/>
        </w:rPr>
      </w:pPr>
      <w:r w:rsidRPr="000966CE">
        <w:rPr>
          <w:rStyle w:val="Strong"/>
          <w:rFonts w:ascii="Times New Roman" w:hAnsi="Times New Roman" w:cs="Times New Roman"/>
          <w:b w:val="0"/>
          <w:color w:val="2D3B45"/>
          <w:sz w:val="24"/>
          <w:szCs w:val="24"/>
        </w:rPr>
        <w:t xml:space="preserve">The race has been one of the constant fundamental themes in the history of American </w:t>
      </w:r>
      <w:r w:rsidR="00A26AC3" w:rsidRPr="000966CE">
        <w:rPr>
          <w:rStyle w:val="Strong"/>
          <w:rFonts w:ascii="Times New Roman" w:hAnsi="Times New Roman" w:cs="Times New Roman"/>
          <w:b w:val="0"/>
          <w:color w:val="2D3B45"/>
          <w:sz w:val="24"/>
          <w:szCs w:val="24"/>
        </w:rPr>
        <w:t>sports. Professional athletes have been at the front line addressing racial controversies. The debate about various NFL football has become so prominent to the extent that more sportswriters felt that they need to pick a side</w:t>
      </w:r>
      <w:r w:rsidR="002A6CE2" w:rsidRPr="000966CE">
        <w:rPr>
          <w:rStyle w:val="Strong"/>
          <w:rFonts w:ascii="Times New Roman" w:hAnsi="Times New Roman" w:cs="Times New Roman"/>
          <w:b w:val="0"/>
          <w:color w:val="2D3B45"/>
          <w:sz w:val="24"/>
          <w:szCs w:val="24"/>
        </w:rPr>
        <w:t>. For instance, Donald Sterling has been accused of discriminating against black tenants. Donald spent a lot of millions trying to get his record straight.As the owner of NBA's Los Angeles Clippers, he was sued by his former team's general manager for discriminating against people</w:t>
      </w:r>
      <w:r w:rsidRPr="000966CE">
        <w:rPr>
          <w:rStyle w:val="Strong"/>
          <w:rFonts w:ascii="Times New Roman" w:hAnsi="Times New Roman" w:cs="Times New Roman"/>
          <w:b w:val="0"/>
          <w:color w:val="2D3B45"/>
          <w:sz w:val="24"/>
          <w:szCs w:val="24"/>
        </w:rPr>
        <w:t xml:space="preserve"> which describes the interaction of sport and power</w:t>
      </w:r>
      <w:r w:rsidR="0076009E" w:rsidRPr="0076009E">
        <w:rPr>
          <w:rFonts w:ascii="Times New Roman" w:hAnsi="Times New Roman" w:cs="Times New Roman"/>
          <w:color w:val="222222"/>
          <w:sz w:val="24"/>
          <w:szCs w:val="24"/>
          <w:shd w:val="clear" w:color="auto" w:fill="FFFFFF"/>
        </w:rPr>
        <w:t xml:space="preserve"> </w:t>
      </w:r>
      <w:r w:rsidR="0076009E">
        <w:rPr>
          <w:rFonts w:ascii="Times New Roman" w:hAnsi="Times New Roman" w:cs="Times New Roman"/>
          <w:color w:val="222222"/>
          <w:sz w:val="24"/>
          <w:szCs w:val="24"/>
          <w:shd w:val="clear" w:color="auto" w:fill="FFFFFF"/>
        </w:rPr>
        <w:lastRenderedPageBreak/>
        <w:t>(</w:t>
      </w:r>
      <w:r w:rsidR="0076009E" w:rsidRPr="000966CE">
        <w:rPr>
          <w:rFonts w:ascii="Times New Roman" w:hAnsi="Times New Roman" w:cs="Times New Roman"/>
          <w:color w:val="222222"/>
          <w:sz w:val="24"/>
          <w:szCs w:val="24"/>
          <w:shd w:val="clear" w:color="auto" w:fill="FFFFFF"/>
        </w:rPr>
        <w:t>McDonald, 2017).</w:t>
      </w:r>
      <w:r w:rsidR="002A6CE2" w:rsidRPr="000966CE">
        <w:rPr>
          <w:rStyle w:val="Strong"/>
          <w:rFonts w:ascii="Times New Roman" w:hAnsi="Times New Roman" w:cs="Times New Roman"/>
          <w:b w:val="0"/>
          <w:color w:val="2D3B45"/>
          <w:sz w:val="24"/>
          <w:szCs w:val="24"/>
        </w:rPr>
        <w:t xml:space="preserve"> A close friend of Sterling </w:t>
      </w:r>
      <w:r w:rsidR="005874FC" w:rsidRPr="000966CE">
        <w:rPr>
          <w:rStyle w:val="Strong"/>
          <w:rFonts w:ascii="Times New Roman" w:hAnsi="Times New Roman" w:cs="Times New Roman"/>
          <w:b w:val="0"/>
          <w:color w:val="2D3B45"/>
          <w:sz w:val="24"/>
          <w:szCs w:val="24"/>
        </w:rPr>
        <w:t>recorded</w:t>
      </w:r>
      <w:r w:rsidR="00536974" w:rsidRPr="000966CE">
        <w:rPr>
          <w:rStyle w:val="Strong"/>
          <w:rFonts w:ascii="Times New Roman" w:hAnsi="Times New Roman" w:cs="Times New Roman"/>
          <w:b w:val="0"/>
          <w:color w:val="2D3B45"/>
          <w:sz w:val="24"/>
          <w:szCs w:val="24"/>
        </w:rPr>
        <w:t xml:space="preserve"> a statement which exposed him, Donald, </w:t>
      </w:r>
      <w:r w:rsidR="005874FC" w:rsidRPr="000966CE">
        <w:rPr>
          <w:rStyle w:val="Strong"/>
          <w:rFonts w:ascii="Times New Roman" w:hAnsi="Times New Roman" w:cs="Times New Roman"/>
          <w:b w:val="0"/>
          <w:color w:val="2D3B45"/>
          <w:sz w:val="24"/>
          <w:szCs w:val="24"/>
        </w:rPr>
        <w:t xml:space="preserve">saying a lot of ugly things about the black </w:t>
      </w:r>
      <w:r w:rsidR="00536974" w:rsidRPr="000966CE">
        <w:rPr>
          <w:rStyle w:val="Strong"/>
          <w:rFonts w:ascii="Times New Roman" w:hAnsi="Times New Roman" w:cs="Times New Roman"/>
          <w:b w:val="0"/>
          <w:color w:val="2D3B45"/>
          <w:sz w:val="24"/>
          <w:szCs w:val="24"/>
        </w:rPr>
        <w:t xml:space="preserve">people. Afterwards, management of NBA called Sterling to be </w:t>
      </w:r>
      <w:r w:rsidR="001A5AF6" w:rsidRPr="000966CE">
        <w:rPr>
          <w:rStyle w:val="Strong"/>
          <w:rFonts w:ascii="Times New Roman" w:hAnsi="Times New Roman" w:cs="Times New Roman"/>
          <w:b w:val="0"/>
          <w:color w:val="2D3B45"/>
          <w:sz w:val="24"/>
          <w:szCs w:val="24"/>
        </w:rPr>
        <w:t>suspended. Actions were taken against Sterling, where Adam Silver, who was the league's commissioner who went even further and fined Sterling an equivalent amount of $2.5</w:t>
      </w:r>
      <w:r w:rsidR="006D5BAA" w:rsidRPr="000966CE">
        <w:rPr>
          <w:rFonts w:ascii="Times New Roman" w:hAnsi="Times New Roman" w:cs="Times New Roman"/>
          <w:color w:val="222222"/>
          <w:sz w:val="24"/>
          <w:szCs w:val="24"/>
          <w:shd w:val="clear" w:color="auto" w:fill="FFFFFF"/>
        </w:rPr>
        <w:t xml:space="preserve"> (McDonald, 2017).</w:t>
      </w:r>
    </w:p>
    <w:p w:rsidR="00BF44EA" w:rsidRPr="000966CE" w:rsidRDefault="00703F95" w:rsidP="00934067">
      <w:pPr>
        <w:ind w:firstLine="720"/>
        <w:rPr>
          <w:rStyle w:val="Strong"/>
          <w:rFonts w:ascii="Times New Roman" w:hAnsi="Times New Roman" w:cs="Times New Roman"/>
          <w:b w:val="0"/>
          <w:color w:val="2D3B45"/>
          <w:sz w:val="24"/>
          <w:szCs w:val="24"/>
        </w:rPr>
      </w:pPr>
      <w:r w:rsidRPr="000966CE">
        <w:rPr>
          <w:rStyle w:val="Strong"/>
          <w:rFonts w:ascii="Times New Roman" w:hAnsi="Times New Roman" w:cs="Times New Roman"/>
          <w:b w:val="0"/>
          <w:color w:val="2D3B45"/>
          <w:sz w:val="24"/>
          <w:szCs w:val="24"/>
        </w:rPr>
        <w:t>Resistance has been one of the ugly bugbears in soccer, and it mostly occurs in Europe.There have been many officials wh</w:t>
      </w:r>
      <w:r w:rsidR="0076009E">
        <w:rPr>
          <w:rStyle w:val="Strong"/>
          <w:rFonts w:ascii="Times New Roman" w:hAnsi="Times New Roman" w:cs="Times New Roman"/>
          <w:b w:val="0"/>
          <w:color w:val="2D3B45"/>
          <w:sz w:val="24"/>
          <w:szCs w:val="24"/>
        </w:rPr>
        <w:t xml:space="preserve">o are campaigning against fans who </w:t>
      </w:r>
      <w:r w:rsidRPr="000966CE">
        <w:rPr>
          <w:rStyle w:val="Strong"/>
          <w:rFonts w:ascii="Times New Roman" w:hAnsi="Times New Roman" w:cs="Times New Roman"/>
          <w:b w:val="0"/>
          <w:color w:val="2D3B45"/>
          <w:sz w:val="24"/>
          <w:szCs w:val="24"/>
        </w:rPr>
        <w:t xml:space="preserve">spread hate against black players </w:t>
      </w:r>
      <w:r w:rsidR="006D5BAA" w:rsidRPr="000966CE">
        <w:rPr>
          <w:rStyle w:val="Strong"/>
          <w:rFonts w:ascii="Times New Roman" w:hAnsi="Times New Roman" w:cs="Times New Roman"/>
          <w:b w:val="0"/>
          <w:color w:val="2D3B45"/>
          <w:sz w:val="24"/>
          <w:szCs w:val="24"/>
        </w:rPr>
        <w:t>(</w:t>
      </w:r>
      <w:r w:rsidR="006D5BAA" w:rsidRPr="000966CE">
        <w:rPr>
          <w:rFonts w:ascii="Times New Roman" w:hAnsi="Times New Roman" w:cs="Times New Roman"/>
          <w:color w:val="222222"/>
          <w:sz w:val="24"/>
          <w:szCs w:val="24"/>
          <w:shd w:val="clear" w:color="auto" w:fill="FFFFFF"/>
        </w:rPr>
        <w:t>Pareja</w:t>
      </w:r>
      <w:r w:rsidR="006D5BAA" w:rsidRPr="000966CE">
        <w:rPr>
          <w:rFonts w:ascii="Cambria Math" w:hAnsi="Cambria Math" w:cs="Times New Roman"/>
          <w:color w:val="222222"/>
          <w:sz w:val="24"/>
          <w:szCs w:val="24"/>
          <w:shd w:val="clear" w:color="auto" w:fill="FFFFFF"/>
        </w:rPr>
        <w:t>‐</w:t>
      </w:r>
      <w:r w:rsidR="006D5BAA" w:rsidRPr="000966CE">
        <w:rPr>
          <w:rFonts w:ascii="Times New Roman" w:hAnsi="Times New Roman" w:cs="Times New Roman"/>
          <w:color w:val="222222"/>
          <w:sz w:val="24"/>
          <w:szCs w:val="24"/>
          <w:shd w:val="clear" w:color="auto" w:fill="FFFFFF"/>
        </w:rPr>
        <w:t>Blanco et al.2017)</w:t>
      </w:r>
      <w:r w:rsidRPr="000966CE">
        <w:rPr>
          <w:rStyle w:val="Strong"/>
          <w:rFonts w:ascii="Times New Roman" w:hAnsi="Times New Roman" w:cs="Times New Roman"/>
          <w:b w:val="0"/>
          <w:color w:val="2D3B45"/>
          <w:sz w:val="24"/>
          <w:szCs w:val="24"/>
        </w:rPr>
        <w:t xml:space="preserve">. As a </w:t>
      </w:r>
      <w:r w:rsidR="002A2E1F" w:rsidRPr="000966CE">
        <w:rPr>
          <w:rStyle w:val="Strong"/>
          <w:rFonts w:ascii="Times New Roman" w:hAnsi="Times New Roman" w:cs="Times New Roman"/>
          <w:b w:val="0"/>
          <w:color w:val="2D3B45"/>
          <w:sz w:val="24"/>
          <w:szCs w:val="24"/>
        </w:rPr>
        <w:t>result, such</w:t>
      </w:r>
      <w:r w:rsidRPr="000966CE">
        <w:rPr>
          <w:rStyle w:val="Strong"/>
          <w:rFonts w:ascii="Times New Roman" w:hAnsi="Times New Roman" w:cs="Times New Roman"/>
          <w:b w:val="0"/>
          <w:color w:val="2D3B45"/>
          <w:sz w:val="24"/>
          <w:szCs w:val="24"/>
        </w:rPr>
        <w:t xml:space="preserve"> has become international news in the recent world cup where Spanish players were seen throwing bananas at the Brazilian player by the name Dani Alves </w:t>
      </w:r>
      <w:r w:rsidR="002A2E1F" w:rsidRPr="000966CE">
        <w:rPr>
          <w:rStyle w:val="Strong"/>
          <w:rFonts w:ascii="Times New Roman" w:hAnsi="Times New Roman" w:cs="Times New Roman"/>
          <w:b w:val="0"/>
          <w:color w:val="2D3B45"/>
          <w:sz w:val="24"/>
          <w:szCs w:val="24"/>
        </w:rPr>
        <w:t xml:space="preserve">during the corner kick. The way Alves reacted on such was as cold as he calmly peeled the banana and took a bit before he would have a kick at the </w:t>
      </w:r>
      <w:r w:rsidR="006B172F" w:rsidRPr="000966CE">
        <w:rPr>
          <w:rStyle w:val="Strong"/>
          <w:rFonts w:ascii="Times New Roman" w:hAnsi="Times New Roman" w:cs="Times New Roman"/>
          <w:b w:val="0"/>
          <w:color w:val="2D3B45"/>
          <w:sz w:val="24"/>
          <w:szCs w:val="24"/>
        </w:rPr>
        <w:t>ball. Later on, Alves thanked the fun for adding some potassium to him, which would prevent him from cramping up.</w:t>
      </w:r>
    </w:p>
    <w:p w:rsidR="006B172F" w:rsidRPr="000966CE" w:rsidRDefault="00703F95" w:rsidP="00DB6193">
      <w:pPr>
        <w:rPr>
          <w:rStyle w:val="Strong"/>
          <w:rFonts w:ascii="Times New Roman" w:hAnsi="Times New Roman" w:cs="Times New Roman"/>
          <w:b w:val="0"/>
          <w:color w:val="2D3B45"/>
          <w:sz w:val="24"/>
          <w:szCs w:val="24"/>
        </w:rPr>
      </w:pPr>
      <w:r w:rsidRPr="000966CE">
        <w:rPr>
          <w:rStyle w:val="Strong"/>
          <w:rFonts w:ascii="Times New Roman" w:hAnsi="Times New Roman" w:cs="Times New Roman"/>
          <w:b w:val="0"/>
          <w:color w:val="2D3B45"/>
          <w:sz w:val="24"/>
          <w:szCs w:val="24"/>
        </w:rPr>
        <w:tab/>
      </w:r>
      <w:r w:rsidR="002C2E33" w:rsidRPr="000966CE">
        <w:rPr>
          <w:rStyle w:val="Strong"/>
          <w:rFonts w:ascii="Times New Roman" w:hAnsi="Times New Roman" w:cs="Times New Roman"/>
          <w:b w:val="0"/>
          <w:color w:val="2D3B45"/>
          <w:sz w:val="24"/>
          <w:szCs w:val="24"/>
        </w:rPr>
        <w:t>For a long time, the sport has been viewed as a political space where organizers and sponsors expect players to focus more on their performance. In addition, organizers expect players to show good attributes of character and also be in a position to have team-building exercises. Despite sports showing those attributes, it has been faced by societal inequalit</w:t>
      </w:r>
      <w:r w:rsidR="008C24B3" w:rsidRPr="000966CE">
        <w:rPr>
          <w:rStyle w:val="Strong"/>
          <w:rFonts w:ascii="Times New Roman" w:hAnsi="Times New Roman" w:cs="Times New Roman"/>
          <w:b w:val="0"/>
          <w:color w:val="2D3B45"/>
          <w:sz w:val="24"/>
          <w:szCs w:val="24"/>
        </w:rPr>
        <w:t>ies and economic stratification.</w:t>
      </w:r>
      <w:r w:rsidR="00934067" w:rsidRPr="000966CE">
        <w:rPr>
          <w:rStyle w:val="Strong"/>
          <w:rFonts w:ascii="Times New Roman" w:hAnsi="Times New Roman" w:cs="Times New Roman"/>
          <w:b w:val="0"/>
          <w:color w:val="2D3B45"/>
          <w:sz w:val="24"/>
          <w:szCs w:val="24"/>
        </w:rPr>
        <w:t xml:space="preserve"> The aspect describes the interaction between sport and </w:t>
      </w:r>
      <w:r w:rsidR="006D5BAA" w:rsidRPr="000966CE">
        <w:rPr>
          <w:rStyle w:val="Strong"/>
          <w:rFonts w:ascii="Times New Roman" w:hAnsi="Times New Roman" w:cs="Times New Roman"/>
          <w:b w:val="0"/>
          <w:color w:val="2D3B45"/>
          <w:sz w:val="24"/>
          <w:szCs w:val="24"/>
        </w:rPr>
        <w:t>power.</w:t>
      </w:r>
    </w:p>
    <w:p w:rsidR="006D5BAA" w:rsidRPr="000966CE" w:rsidRDefault="006D5BAA" w:rsidP="00DB6193">
      <w:pPr>
        <w:rPr>
          <w:rStyle w:val="Strong"/>
          <w:rFonts w:ascii="Times New Roman" w:hAnsi="Times New Roman" w:cs="Times New Roman"/>
          <w:b w:val="0"/>
          <w:color w:val="2D3B45"/>
          <w:sz w:val="24"/>
          <w:szCs w:val="24"/>
        </w:rPr>
      </w:pPr>
    </w:p>
    <w:p w:rsidR="006D5BAA" w:rsidRPr="000966CE" w:rsidRDefault="006D5BAA" w:rsidP="00DB6193">
      <w:pPr>
        <w:rPr>
          <w:rStyle w:val="Strong"/>
          <w:rFonts w:ascii="Times New Roman" w:hAnsi="Times New Roman" w:cs="Times New Roman"/>
          <w:b w:val="0"/>
          <w:color w:val="2D3B45"/>
          <w:sz w:val="24"/>
          <w:szCs w:val="24"/>
        </w:rPr>
      </w:pPr>
    </w:p>
    <w:p w:rsidR="006D5BAA" w:rsidRPr="000966CE" w:rsidRDefault="006D5BAA" w:rsidP="00DB6193">
      <w:pPr>
        <w:rPr>
          <w:rStyle w:val="Strong"/>
          <w:rFonts w:ascii="Times New Roman" w:hAnsi="Times New Roman" w:cs="Times New Roman"/>
          <w:b w:val="0"/>
          <w:color w:val="2D3B45"/>
          <w:sz w:val="24"/>
          <w:szCs w:val="24"/>
        </w:rPr>
      </w:pPr>
    </w:p>
    <w:p w:rsidR="006D5BAA" w:rsidRPr="000966CE" w:rsidRDefault="006D5BAA" w:rsidP="00DB6193">
      <w:pPr>
        <w:rPr>
          <w:rStyle w:val="Strong"/>
          <w:rFonts w:ascii="Times New Roman" w:hAnsi="Times New Roman" w:cs="Times New Roman"/>
          <w:b w:val="0"/>
          <w:color w:val="2D3B45"/>
          <w:sz w:val="24"/>
          <w:szCs w:val="24"/>
        </w:rPr>
      </w:pPr>
    </w:p>
    <w:p w:rsidR="00397DEE" w:rsidRPr="00397DEE" w:rsidRDefault="00703F95" w:rsidP="00397DEE">
      <w:pPr>
        <w:jc w:val="center"/>
        <w:rPr>
          <w:rFonts w:ascii="Times New Roman" w:hAnsi="Times New Roman" w:cs="Times New Roman"/>
          <w:b/>
          <w:bCs/>
          <w:color w:val="2D3B45"/>
          <w:sz w:val="24"/>
          <w:szCs w:val="24"/>
        </w:rPr>
      </w:pPr>
      <w:r w:rsidRPr="000966CE">
        <w:rPr>
          <w:rStyle w:val="Strong"/>
          <w:rFonts w:ascii="Times New Roman" w:hAnsi="Times New Roman" w:cs="Times New Roman"/>
          <w:color w:val="2D3B45"/>
          <w:sz w:val="24"/>
          <w:szCs w:val="24"/>
        </w:rPr>
        <w:lastRenderedPageBreak/>
        <w:t>Reference</w:t>
      </w:r>
    </w:p>
    <w:p w:rsidR="00397DEE" w:rsidRPr="000966CE" w:rsidRDefault="00397DEE" w:rsidP="00397DEE">
      <w:pPr>
        <w:ind w:hanging="720"/>
        <w:rPr>
          <w:rStyle w:val="Strong"/>
          <w:rFonts w:ascii="Times New Roman" w:hAnsi="Times New Roman" w:cs="Times New Roman"/>
          <w:b w:val="0"/>
          <w:color w:val="2D3B45"/>
          <w:sz w:val="24"/>
          <w:szCs w:val="24"/>
        </w:rPr>
      </w:pPr>
      <w:r w:rsidRPr="000966CE">
        <w:rPr>
          <w:rFonts w:ascii="Times New Roman" w:hAnsi="Times New Roman" w:cs="Times New Roman"/>
          <w:color w:val="222222"/>
          <w:sz w:val="24"/>
          <w:szCs w:val="24"/>
          <w:shd w:val="clear" w:color="auto" w:fill="FFFFFF"/>
        </w:rPr>
        <w:t>McDonald, M. G. (2017). Feminist Perspective of Race/Ethnicity and Gender in Sport. In </w:t>
      </w:r>
      <w:r w:rsidRPr="000966CE">
        <w:rPr>
          <w:rFonts w:ascii="Times New Roman" w:hAnsi="Times New Roman" w:cs="Times New Roman"/>
          <w:i/>
          <w:iCs/>
          <w:color w:val="222222"/>
          <w:sz w:val="24"/>
          <w:szCs w:val="24"/>
          <w:shd w:val="clear" w:color="auto" w:fill="FFFFFF"/>
        </w:rPr>
        <w:t>Sport &amp; Gender–(inter) Nationale sportsoziologische Geschlechterforschung</w:t>
      </w:r>
      <w:r w:rsidRPr="000966CE">
        <w:rPr>
          <w:rFonts w:ascii="Times New Roman" w:hAnsi="Times New Roman" w:cs="Times New Roman"/>
          <w:color w:val="222222"/>
          <w:sz w:val="24"/>
          <w:szCs w:val="24"/>
          <w:shd w:val="clear" w:color="auto" w:fill="FFFFFF"/>
        </w:rPr>
        <w:t> (pp. 109-119). Springer VS, Wiesbaden.</w:t>
      </w:r>
    </w:p>
    <w:p w:rsidR="00397DEE" w:rsidRPr="000966CE" w:rsidRDefault="00397DEE" w:rsidP="00397DEE">
      <w:pPr>
        <w:ind w:hanging="720"/>
        <w:rPr>
          <w:rStyle w:val="Strong"/>
          <w:rFonts w:ascii="Times New Roman" w:hAnsi="Times New Roman" w:cs="Times New Roman"/>
          <w:b w:val="0"/>
          <w:color w:val="2D3B45"/>
          <w:sz w:val="24"/>
          <w:szCs w:val="24"/>
        </w:rPr>
      </w:pPr>
      <w:r w:rsidRPr="000966CE">
        <w:rPr>
          <w:rFonts w:ascii="Times New Roman" w:hAnsi="Times New Roman" w:cs="Times New Roman"/>
          <w:color w:val="222222"/>
          <w:sz w:val="24"/>
          <w:szCs w:val="24"/>
          <w:shd w:val="clear" w:color="auto" w:fill="FFFFFF"/>
        </w:rPr>
        <w:t>Pareja</w:t>
      </w:r>
      <w:r w:rsidRPr="000966CE">
        <w:rPr>
          <w:rFonts w:ascii="Cambria Math" w:hAnsi="Cambria Math" w:cs="Times New Roman"/>
          <w:color w:val="222222"/>
          <w:sz w:val="24"/>
          <w:szCs w:val="24"/>
          <w:shd w:val="clear" w:color="auto" w:fill="FFFFFF"/>
        </w:rPr>
        <w:t>‐</w:t>
      </w:r>
      <w:r w:rsidRPr="000966CE">
        <w:rPr>
          <w:rFonts w:ascii="Times New Roman" w:hAnsi="Times New Roman" w:cs="Times New Roman"/>
          <w:color w:val="222222"/>
          <w:sz w:val="24"/>
          <w:szCs w:val="24"/>
          <w:shd w:val="clear" w:color="auto" w:fill="FFFFFF"/>
        </w:rPr>
        <w:t>Blanco, F., Rodríguez</w:t>
      </w:r>
      <w:r w:rsidRPr="000966CE">
        <w:rPr>
          <w:rFonts w:ascii="Cambria Math" w:hAnsi="Cambria Math" w:cs="Times New Roman"/>
          <w:color w:val="222222"/>
          <w:sz w:val="24"/>
          <w:szCs w:val="24"/>
          <w:shd w:val="clear" w:color="auto" w:fill="FFFFFF"/>
        </w:rPr>
        <w:t>‐</w:t>
      </w:r>
      <w:r w:rsidRPr="000966CE">
        <w:rPr>
          <w:rFonts w:ascii="Times New Roman" w:hAnsi="Times New Roman" w:cs="Times New Roman"/>
          <w:color w:val="222222"/>
          <w:sz w:val="24"/>
          <w:szCs w:val="24"/>
          <w:shd w:val="clear" w:color="auto" w:fill="FFFFFF"/>
        </w:rPr>
        <w:t>Rosell, D., Sánchez</w:t>
      </w:r>
      <w:r w:rsidRPr="000966CE">
        <w:rPr>
          <w:rFonts w:ascii="Cambria Math" w:hAnsi="Cambria Math" w:cs="Times New Roman"/>
          <w:color w:val="222222"/>
          <w:sz w:val="24"/>
          <w:szCs w:val="24"/>
          <w:shd w:val="clear" w:color="auto" w:fill="FFFFFF"/>
        </w:rPr>
        <w:t>‐</w:t>
      </w:r>
      <w:r w:rsidRPr="000966CE">
        <w:rPr>
          <w:rFonts w:ascii="Times New Roman" w:hAnsi="Times New Roman" w:cs="Times New Roman"/>
          <w:color w:val="222222"/>
          <w:sz w:val="24"/>
          <w:szCs w:val="24"/>
          <w:shd w:val="clear" w:color="auto" w:fill="FFFFFF"/>
        </w:rPr>
        <w:t>Medina, L., Sanchis</w:t>
      </w:r>
      <w:r w:rsidRPr="000966CE">
        <w:rPr>
          <w:rFonts w:ascii="Cambria Math" w:hAnsi="Cambria Math" w:cs="Times New Roman"/>
          <w:color w:val="222222"/>
          <w:sz w:val="24"/>
          <w:szCs w:val="24"/>
          <w:shd w:val="clear" w:color="auto" w:fill="FFFFFF"/>
        </w:rPr>
        <w:t>‐</w:t>
      </w:r>
      <w:r w:rsidRPr="000966CE">
        <w:rPr>
          <w:rFonts w:ascii="Times New Roman" w:hAnsi="Times New Roman" w:cs="Times New Roman"/>
          <w:color w:val="222222"/>
          <w:sz w:val="24"/>
          <w:szCs w:val="24"/>
          <w:shd w:val="clear" w:color="auto" w:fill="FFFFFF"/>
        </w:rPr>
        <w:t>Moysi, J., Dorado, C., Mora</w:t>
      </w:r>
      <w:r w:rsidRPr="000966CE">
        <w:rPr>
          <w:rFonts w:ascii="Cambria Math" w:hAnsi="Cambria Math" w:cs="Times New Roman"/>
          <w:color w:val="222222"/>
          <w:sz w:val="24"/>
          <w:szCs w:val="24"/>
          <w:shd w:val="clear" w:color="auto" w:fill="FFFFFF"/>
        </w:rPr>
        <w:t>‐</w:t>
      </w:r>
      <w:r w:rsidRPr="000966CE">
        <w:rPr>
          <w:rFonts w:ascii="Times New Roman" w:hAnsi="Times New Roman" w:cs="Times New Roman"/>
          <w:color w:val="222222"/>
          <w:sz w:val="24"/>
          <w:szCs w:val="24"/>
          <w:shd w:val="clear" w:color="auto" w:fill="FFFFFF"/>
        </w:rPr>
        <w:t>Custodio, R., ... &amp; González</w:t>
      </w:r>
      <w:r w:rsidRPr="000966CE">
        <w:rPr>
          <w:rFonts w:ascii="Cambria Math" w:hAnsi="Cambria Math" w:cs="Times New Roman"/>
          <w:color w:val="222222"/>
          <w:sz w:val="24"/>
          <w:szCs w:val="24"/>
          <w:shd w:val="clear" w:color="auto" w:fill="FFFFFF"/>
        </w:rPr>
        <w:t>‐</w:t>
      </w:r>
      <w:r w:rsidRPr="000966CE">
        <w:rPr>
          <w:rFonts w:ascii="Times New Roman" w:hAnsi="Times New Roman" w:cs="Times New Roman"/>
          <w:color w:val="222222"/>
          <w:sz w:val="24"/>
          <w:szCs w:val="24"/>
          <w:shd w:val="clear" w:color="auto" w:fill="FFFFFF"/>
        </w:rPr>
        <w:t>Badillo, J. J. (2017). Effects of velocity loss during resistance training on athletic performance, strength gains and muscle adaptations. </w:t>
      </w:r>
      <w:r w:rsidRPr="000966CE">
        <w:rPr>
          <w:rFonts w:ascii="Times New Roman" w:hAnsi="Times New Roman" w:cs="Times New Roman"/>
          <w:i/>
          <w:iCs/>
          <w:color w:val="222222"/>
          <w:sz w:val="24"/>
          <w:szCs w:val="24"/>
          <w:shd w:val="clear" w:color="auto" w:fill="FFFFFF"/>
        </w:rPr>
        <w:t>Scandinavian journal of medicine &amp; science in sports</w:t>
      </w:r>
      <w:r w:rsidRPr="000966CE">
        <w:rPr>
          <w:rFonts w:ascii="Times New Roman" w:hAnsi="Times New Roman" w:cs="Times New Roman"/>
          <w:color w:val="222222"/>
          <w:sz w:val="24"/>
          <w:szCs w:val="24"/>
          <w:shd w:val="clear" w:color="auto" w:fill="FFFFFF"/>
        </w:rPr>
        <w:t>, </w:t>
      </w:r>
      <w:r w:rsidRPr="000966CE">
        <w:rPr>
          <w:rFonts w:ascii="Times New Roman" w:hAnsi="Times New Roman" w:cs="Times New Roman"/>
          <w:i/>
          <w:iCs/>
          <w:color w:val="222222"/>
          <w:sz w:val="24"/>
          <w:szCs w:val="24"/>
          <w:shd w:val="clear" w:color="auto" w:fill="FFFFFF"/>
        </w:rPr>
        <w:t>27</w:t>
      </w:r>
      <w:r w:rsidRPr="000966CE">
        <w:rPr>
          <w:rFonts w:ascii="Times New Roman" w:hAnsi="Times New Roman" w:cs="Times New Roman"/>
          <w:color w:val="222222"/>
          <w:sz w:val="24"/>
          <w:szCs w:val="24"/>
          <w:shd w:val="clear" w:color="auto" w:fill="FFFFFF"/>
        </w:rPr>
        <w:t>(7), 724-735.</w:t>
      </w:r>
    </w:p>
    <w:sectPr w:rsidR="00397DEE" w:rsidRPr="000966CE" w:rsidSect="000254A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3F95" w:rsidRDefault="00703F95" w:rsidP="00AB16C1">
      <w:pPr>
        <w:spacing w:after="0" w:line="240" w:lineRule="auto"/>
      </w:pPr>
      <w:r>
        <w:separator/>
      </w:r>
    </w:p>
  </w:endnote>
  <w:endnote w:type="continuationSeparator" w:id="0">
    <w:p w:rsidR="00703F95" w:rsidRDefault="00703F95" w:rsidP="00AB16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3F95" w:rsidRDefault="00703F95" w:rsidP="00AB16C1">
      <w:pPr>
        <w:spacing w:after="0" w:line="240" w:lineRule="auto"/>
      </w:pPr>
      <w:r>
        <w:separator/>
      </w:r>
    </w:p>
  </w:footnote>
  <w:footnote w:type="continuationSeparator" w:id="0">
    <w:p w:rsidR="00703F95" w:rsidRDefault="00703F95" w:rsidP="00AB16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7A3" w:rsidRPr="00A30262" w:rsidRDefault="00703F95" w:rsidP="00F16FD9">
    <w:pPr>
      <w:pStyle w:val="Header"/>
      <w:tabs>
        <w:tab w:val="left" w:pos="1890"/>
      </w:tabs>
      <w:spacing w:line="480" w:lineRule="auto"/>
      <w:rPr>
        <w:rFonts w:ascii="Times New Roman" w:hAnsi="Times New Roman" w:cs="Times New Roman"/>
        <w:sz w:val="24"/>
        <w:szCs w:val="24"/>
      </w:rPr>
    </w:pPr>
    <w:r>
      <w:rPr>
        <w:rFonts w:ascii="Times New Roman" w:hAnsi="Times New Roman" w:cs="Times New Roman"/>
        <w:sz w:val="24"/>
        <w:szCs w:val="24"/>
      </w:rPr>
      <w:t xml:space="preserve">JOURNALISM PROJECT </w:t>
    </w:r>
    <w:r>
      <w:rPr>
        <w:rFonts w:ascii="Times New Roman" w:hAnsi="Times New Roman" w:cs="Times New Roman"/>
        <w:sz w:val="24"/>
        <w:szCs w:val="24"/>
      </w:rPr>
      <w:tab/>
    </w:r>
    <w:r w:rsidRPr="00A30262">
      <w:rPr>
        <w:rFonts w:ascii="Times New Roman" w:hAnsi="Times New Roman" w:cs="Times New Roman"/>
        <w:sz w:val="24"/>
        <w:szCs w:val="24"/>
      </w:rPr>
      <w:tab/>
    </w:r>
    <w:sdt>
      <w:sdtPr>
        <w:rPr>
          <w:rFonts w:ascii="Times New Roman" w:hAnsi="Times New Roman" w:cs="Times New Roman"/>
          <w:sz w:val="24"/>
          <w:szCs w:val="24"/>
        </w:rPr>
        <w:id w:val="-161327250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AB16C1" w:rsidRPr="00A30262">
          <w:rPr>
            <w:rFonts w:ascii="Times New Roman" w:hAnsi="Times New Roman" w:cs="Times New Roman"/>
            <w:sz w:val="24"/>
            <w:szCs w:val="24"/>
          </w:rPr>
          <w:fldChar w:fldCharType="begin"/>
        </w:r>
        <w:r w:rsidRPr="00A30262">
          <w:rPr>
            <w:rFonts w:ascii="Times New Roman" w:hAnsi="Times New Roman" w:cs="Times New Roman"/>
            <w:sz w:val="24"/>
            <w:szCs w:val="24"/>
          </w:rPr>
          <w:instrText xml:space="preserve"> PAGE   \* MERGEFORMAT </w:instrText>
        </w:r>
        <w:r w:rsidR="00AB16C1" w:rsidRPr="00A30262">
          <w:rPr>
            <w:rFonts w:ascii="Times New Roman" w:hAnsi="Times New Roman" w:cs="Times New Roman"/>
            <w:sz w:val="24"/>
            <w:szCs w:val="24"/>
          </w:rPr>
          <w:fldChar w:fldCharType="separate"/>
        </w:r>
        <w:r w:rsidR="00397DEE">
          <w:rPr>
            <w:rFonts w:ascii="Times New Roman" w:hAnsi="Times New Roman" w:cs="Times New Roman"/>
            <w:noProof/>
            <w:sz w:val="24"/>
            <w:szCs w:val="24"/>
          </w:rPr>
          <w:t>3</w:t>
        </w:r>
        <w:r w:rsidR="00AB16C1" w:rsidRPr="00A30262">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7A3" w:rsidRPr="00A30262" w:rsidRDefault="00703F95" w:rsidP="000A0183">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JOURNALISM PROJECT </w:t>
    </w:r>
    <w:r w:rsidRPr="00A30262">
      <w:rPr>
        <w:rFonts w:ascii="Times New Roman" w:hAnsi="Times New Roman" w:cs="Times New Roman"/>
        <w:sz w:val="24"/>
        <w:szCs w:val="24"/>
      </w:rPr>
      <w:tab/>
    </w:r>
    <w:r w:rsidRPr="00A30262">
      <w:rPr>
        <w:rFonts w:ascii="Times New Roman" w:hAnsi="Times New Roman" w:cs="Times New Roman"/>
        <w:sz w:val="24"/>
        <w:szCs w:val="24"/>
      </w:rPr>
      <w:tab/>
    </w:r>
    <w:sdt>
      <w:sdtPr>
        <w:rPr>
          <w:rFonts w:ascii="Times New Roman" w:hAnsi="Times New Roman" w:cs="Times New Roman"/>
          <w:sz w:val="24"/>
          <w:szCs w:val="24"/>
        </w:rPr>
        <w:id w:val="1925834386"/>
        <w:docPartObj>
          <w:docPartGallery w:val="Page Numbers (Top of Page)"/>
          <w:docPartUnique/>
        </w:docPartObj>
      </w:sdtPr>
      <w:sdtEndPr>
        <w:rPr>
          <w:noProof/>
        </w:rPr>
      </w:sdtEndPr>
      <w:sdtContent>
        <w:r w:rsidR="00AB16C1" w:rsidRPr="00A30262">
          <w:rPr>
            <w:rFonts w:ascii="Times New Roman" w:hAnsi="Times New Roman" w:cs="Times New Roman"/>
            <w:sz w:val="24"/>
            <w:szCs w:val="24"/>
          </w:rPr>
          <w:fldChar w:fldCharType="begin"/>
        </w:r>
        <w:r w:rsidRPr="00A30262">
          <w:rPr>
            <w:rFonts w:ascii="Times New Roman" w:hAnsi="Times New Roman" w:cs="Times New Roman"/>
            <w:sz w:val="24"/>
            <w:szCs w:val="24"/>
          </w:rPr>
          <w:instrText xml:space="preserve"> PAGE   \* MERGEFORMAT </w:instrText>
        </w:r>
        <w:r w:rsidR="00AB16C1" w:rsidRPr="00A30262">
          <w:rPr>
            <w:rFonts w:ascii="Times New Roman" w:hAnsi="Times New Roman" w:cs="Times New Roman"/>
            <w:sz w:val="24"/>
            <w:szCs w:val="24"/>
          </w:rPr>
          <w:fldChar w:fldCharType="separate"/>
        </w:r>
        <w:r w:rsidR="00397DEE">
          <w:rPr>
            <w:rFonts w:ascii="Times New Roman" w:hAnsi="Times New Roman" w:cs="Times New Roman"/>
            <w:noProof/>
            <w:sz w:val="24"/>
            <w:szCs w:val="24"/>
          </w:rPr>
          <w:t>1</w:t>
        </w:r>
        <w:r w:rsidR="00AB16C1" w:rsidRPr="00A30262">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A7792"/>
    <w:multiLevelType w:val="multilevel"/>
    <w:tmpl w:val="F8184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9040845"/>
    <w:multiLevelType w:val="hybridMultilevel"/>
    <w:tmpl w:val="FF200D5E"/>
    <w:lvl w:ilvl="0" w:tplc="C78E11DA">
      <w:start w:val="1"/>
      <w:numFmt w:val="bullet"/>
      <w:lvlText w:val=""/>
      <w:lvlJc w:val="left"/>
      <w:pPr>
        <w:ind w:left="720" w:hanging="360"/>
      </w:pPr>
      <w:rPr>
        <w:rFonts w:ascii="Symbol" w:hAnsi="Symbol" w:hint="default"/>
      </w:rPr>
    </w:lvl>
    <w:lvl w:ilvl="1" w:tplc="4A4E0718">
      <w:start w:val="1"/>
      <w:numFmt w:val="bullet"/>
      <w:lvlText w:val="o"/>
      <w:lvlJc w:val="left"/>
      <w:pPr>
        <w:ind w:left="1440" w:hanging="360"/>
      </w:pPr>
      <w:rPr>
        <w:rFonts w:ascii="Courier New" w:hAnsi="Courier New" w:cs="Courier New" w:hint="default"/>
      </w:rPr>
    </w:lvl>
    <w:lvl w:ilvl="2" w:tplc="A3568816" w:tentative="1">
      <w:start w:val="1"/>
      <w:numFmt w:val="bullet"/>
      <w:lvlText w:val=""/>
      <w:lvlJc w:val="left"/>
      <w:pPr>
        <w:ind w:left="2160" w:hanging="360"/>
      </w:pPr>
      <w:rPr>
        <w:rFonts w:ascii="Wingdings" w:hAnsi="Wingdings" w:hint="default"/>
      </w:rPr>
    </w:lvl>
    <w:lvl w:ilvl="3" w:tplc="1980A550" w:tentative="1">
      <w:start w:val="1"/>
      <w:numFmt w:val="bullet"/>
      <w:lvlText w:val=""/>
      <w:lvlJc w:val="left"/>
      <w:pPr>
        <w:ind w:left="2880" w:hanging="360"/>
      </w:pPr>
      <w:rPr>
        <w:rFonts w:ascii="Symbol" w:hAnsi="Symbol" w:hint="default"/>
      </w:rPr>
    </w:lvl>
    <w:lvl w:ilvl="4" w:tplc="6A5A753E" w:tentative="1">
      <w:start w:val="1"/>
      <w:numFmt w:val="bullet"/>
      <w:lvlText w:val="o"/>
      <w:lvlJc w:val="left"/>
      <w:pPr>
        <w:ind w:left="3600" w:hanging="360"/>
      </w:pPr>
      <w:rPr>
        <w:rFonts w:ascii="Courier New" w:hAnsi="Courier New" w:cs="Courier New" w:hint="default"/>
      </w:rPr>
    </w:lvl>
    <w:lvl w:ilvl="5" w:tplc="5D621374" w:tentative="1">
      <w:start w:val="1"/>
      <w:numFmt w:val="bullet"/>
      <w:lvlText w:val=""/>
      <w:lvlJc w:val="left"/>
      <w:pPr>
        <w:ind w:left="4320" w:hanging="360"/>
      </w:pPr>
      <w:rPr>
        <w:rFonts w:ascii="Wingdings" w:hAnsi="Wingdings" w:hint="default"/>
      </w:rPr>
    </w:lvl>
    <w:lvl w:ilvl="6" w:tplc="B198ADA0" w:tentative="1">
      <w:start w:val="1"/>
      <w:numFmt w:val="bullet"/>
      <w:lvlText w:val=""/>
      <w:lvlJc w:val="left"/>
      <w:pPr>
        <w:ind w:left="5040" w:hanging="360"/>
      </w:pPr>
      <w:rPr>
        <w:rFonts w:ascii="Symbol" w:hAnsi="Symbol" w:hint="default"/>
      </w:rPr>
    </w:lvl>
    <w:lvl w:ilvl="7" w:tplc="665C7840" w:tentative="1">
      <w:start w:val="1"/>
      <w:numFmt w:val="bullet"/>
      <w:lvlText w:val="o"/>
      <w:lvlJc w:val="left"/>
      <w:pPr>
        <w:ind w:left="5760" w:hanging="360"/>
      </w:pPr>
      <w:rPr>
        <w:rFonts w:ascii="Courier New" w:hAnsi="Courier New" w:cs="Courier New" w:hint="default"/>
      </w:rPr>
    </w:lvl>
    <w:lvl w:ilvl="8" w:tplc="C4FEE4F4" w:tentative="1">
      <w:start w:val="1"/>
      <w:numFmt w:val="bullet"/>
      <w:lvlText w:val=""/>
      <w:lvlJc w:val="left"/>
      <w:pPr>
        <w:ind w:left="6480" w:hanging="360"/>
      </w:pPr>
      <w:rPr>
        <w:rFonts w:ascii="Wingdings" w:hAnsi="Wingdings" w:hint="default"/>
      </w:rPr>
    </w:lvl>
  </w:abstractNum>
  <w:abstractNum w:abstractNumId="2">
    <w:nsid w:val="4F5A7202"/>
    <w:multiLevelType w:val="multilevel"/>
    <w:tmpl w:val="FA205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25264DF"/>
    <w:multiLevelType w:val="hybridMultilevel"/>
    <w:tmpl w:val="11207836"/>
    <w:lvl w:ilvl="0" w:tplc="C7E08D56">
      <w:start w:val="1"/>
      <w:numFmt w:val="lowerLetter"/>
      <w:lvlText w:val="%1."/>
      <w:lvlJc w:val="left"/>
      <w:pPr>
        <w:ind w:left="720" w:hanging="360"/>
      </w:pPr>
    </w:lvl>
    <w:lvl w:ilvl="1" w:tplc="953A536C" w:tentative="1">
      <w:start w:val="1"/>
      <w:numFmt w:val="lowerLetter"/>
      <w:lvlText w:val="%2."/>
      <w:lvlJc w:val="left"/>
      <w:pPr>
        <w:ind w:left="1440" w:hanging="360"/>
      </w:pPr>
    </w:lvl>
    <w:lvl w:ilvl="2" w:tplc="C00C253E" w:tentative="1">
      <w:start w:val="1"/>
      <w:numFmt w:val="lowerRoman"/>
      <w:lvlText w:val="%3."/>
      <w:lvlJc w:val="right"/>
      <w:pPr>
        <w:ind w:left="2160" w:hanging="180"/>
      </w:pPr>
    </w:lvl>
    <w:lvl w:ilvl="3" w:tplc="2D48B252" w:tentative="1">
      <w:start w:val="1"/>
      <w:numFmt w:val="decimal"/>
      <w:lvlText w:val="%4."/>
      <w:lvlJc w:val="left"/>
      <w:pPr>
        <w:ind w:left="2880" w:hanging="360"/>
      </w:pPr>
    </w:lvl>
    <w:lvl w:ilvl="4" w:tplc="95FC6442" w:tentative="1">
      <w:start w:val="1"/>
      <w:numFmt w:val="lowerLetter"/>
      <w:lvlText w:val="%5."/>
      <w:lvlJc w:val="left"/>
      <w:pPr>
        <w:ind w:left="3600" w:hanging="360"/>
      </w:pPr>
    </w:lvl>
    <w:lvl w:ilvl="5" w:tplc="D48C768A" w:tentative="1">
      <w:start w:val="1"/>
      <w:numFmt w:val="lowerRoman"/>
      <w:lvlText w:val="%6."/>
      <w:lvlJc w:val="right"/>
      <w:pPr>
        <w:ind w:left="4320" w:hanging="180"/>
      </w:pPr>
    </w:lvl>
    <w:lvl w:ilvl="6" w:tplc="0DA6F892" w:tentative="1">
      <w:start w:val="1"/>
      <w:numFmt w:val="decimal"/>
      <w:lvlText w:val="%7."/>
      <w:lvlJc w:val="left"/>
      <w:pPr>
        <w:ind w:left="5040" w:hanging="360"/>
      </w:pPr>
    </w:lvl>
    <w:lvl w:ilvl="7" w:tplc="9AD8E9F6" w:tentative="1">
      <w:start w:val="1"/>
      <w:numFmt w:val="lowerLetter"/>
      <w:lvlText w:val="%8."/>
      <w:lvlJc w:val="left"/>
      <w:pPr>
        <w:ind w:left="5760" w:hanging="360"/>
      </w:pPr>
    </w:lvl>
    <w:lvl w:ilvl="8" w:tplc="1CA65558" w:tentative="1">
      <w:start w:val="1"/>
      <w:numFmt w:val="lowerRoman"/>
      <w:lvlText w:val="%9."/>
      <w:lvlJc w:val="right"/>
      <w:pPr>
        <w:ind w:left="6480" w:hanging="180"/>
      </w:pPr>
    </w:lvl>
  </w:abstractNum>
  <w:abstractNum w:abstractNumId="4">
    <w:nsid w:val="789718CA"/>
    <w:multiLevelType w:val="hybridMultilevel"/>
    <w:tmpl w:val="5E2AF99A"/>
    <w:lvl w:ilvl="0" w:tplc="7C3EF0D4">
      <w:start w:val="1"/>
      <w:numFmt w:val="upperRoman"/>
      <w:lvlText w:val="%1."/>
      <w:lvlJc w:val="right"/>
      <w:pPr>
        <w:ind w:left="1440" w:hanging="360"/>
      </w:pPr>
    </w:lvl>
    <w:lvl w:ilvl="1" w:tplc="B4B28BF6" w:tentative="1">
      <w:start w:val="1"/>
      <w:numFmt w:val="lowerLetter"/>
      <w:lvlText w:val="%2."/>
      <w:lvlJc w:val="left"/>
      <w:pPr>
        <w:ind w:left="2160" w:hanging="360"/>
      </w:pPr>
    </w:lvl>
    <w:lvl w:ilvl="2" w:tplc="D7D6CF26" w:tentative="1">
      <w:start w:val="1"/>
      <w:numFmt w:val="lowerRoman"/>
      <w:lvlText w:val="%3."/>
      <w:lvlJc w:val="right"/>
      <w:pPr>
        <w:ind w:left="2880" w:hanging="180"/>
      </w:pPr>
    </w:lvl>
    <w:lvl w:ilvl="3" w:tplc="761EF9A8" w:tentative="1">
      <w:start w:val="1"/>
      <w:numFmt w:val="decimal"/>
      <w:lvlText w:val="%4."/>
      <w:lvlJc w:val="left"/>
      <w:pPr>
        <w:ind w:left="3600" w:hanging="360"/>
      </w:pPr>
    </w:lvl>
    <w:lvl w:ilvl="4" w:tplc="295044E8" w:tentative="1">
      <w:start w:val="1"/>
      <w:numFmt w:val="lowerLetter"/>
      <w:lvlText w:val="%5."/>
      <w:lvlJc w:val="left"/>
      <w:pPr>
        <w:ind w:left="4320" w:hanging="360"/>
      </w:pPr>
    </w:lvl>
    <w:lvl w:ilvl="5" w:tplc="C492B1D2" w:tentative="1">
      <w:start w:val="1"/>
      <w:numFmt w:val="lowerRoman"/>
      <w:lvlText w:val="%6."/>
      <w:lvlJc w:val="right"/>
      <w:pPr>
        <w:ind w:left="5040" w:hanging="180"/>
      </w:pPr>
    </w:lvl>
    <w:lvl w:ilvl="6" w:tplc="4FE0B0A0" w:tentative="1">
      <w:start w:val="1"/>
      <w:numFmt w:val="decimal"/>
      <w:lvlText w:val="%7."/>
      <w:lvlJc w:val="left"/>
      <w:pPr>
        <w:ind w:left="5760" w:hanging="360"/>
      </w:pPr>
    </w:lvl>
    <w:lvl w:ilvl="7" w:tplc="61EC0B40" w:tentative="1">
      <w:start w:val="1"/>
      <w:numFmt w:val="lowerLetter"/>
      <w:lvlText w:val="%8."/>
      <w:lvlJc w:val="left"/>
      <w:pPr>
        <w:ind w:left="6480" w:hanging="360"/>
      </w:pPr>
    </w:lvl>
    <w:lvl w:ilvl="8" w:tplc="F4F05262" w:tentative="1">
      <w:start w:val="1"/>
      <w:numFmt w:val="lowerRoman"/>
      <w:lvlText w:val="%9."/>
      <w:lvlJc w:val="right"/>
      <w:pPr>
        <w:ind w:left="7200" w:hanging="18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F6502F"/>
    <w:rsid w:val="000046D2"/>
    <w:rsid w:val="00004F33"/>
    <w:rsid w:val="00006BF6"/>
    <w:rsid w:val="00006FB6"/>
    <w:rsid w:val="00013BD9"/>
    <w:rsid w:val="000240F3"/>
    <w:rsid w:val="00024DD6"/>
    <w:rsid w:val="000254A6"/>
    <w:rsid w:val="00040E51"/>
    <w:rsid w:val="00045560"/>
    <w:rsid w:val="0005475A"/>
    <w:rsid w:val="00055BEE"/>
    <w:rsid w:val="00057169"/>
    <w:rsid w:val="00057413"/>
    <w:rsid w:val="00067E9E"/>
    <w:rsid w:val="00080B51"/>
    <w:rsid w:val="0008440F"/>
    <w:rsid w:val="000911FB"/>
    <w:rsid w:val="00094962"/>
    <w:rsid w:val="00094D6E"/>
    <w:rsid w:val="00095AB3"/>
    <w:rsid w:val="000966CE"/>
    <w:rsid w:val="000A0183"/>
    <w:rsid w:val="000A7E67"/>
    <w:rsid w:val="000B1BA8"/>
    <w:rsid w:val="000B2884"/>
    <w:rsid w:val="000B60E7"/>
    <w:rsid w:val="000C08AD"/>
    <w:rsid w:val="000D07FE"/>
    <w:rsid w:val="000D0884"/>
    <w:rsid w:val="000D249B"/>
    <w:rsid w:val="000D2F26"/>
    <w:rsid w:val="000D5B5F"/>
    <w:rsid w:val="000E7BD8"/>
    <w:rsid w:val="000F28F5"/>
    <w:rsid w:val="000F36FA"/>
    <w:rsid w:val="00100F35"/>
    <w:rsid w:val="00106CB5"/>
    <w:rsid w:val="0011520F"/>
    <w:rsid w:val="001157AB"/>
    <w:rsid w:val="001165F4"/>
    <w:rsid w:val="00135E81"/>
    <w:rsid w:val="00153883"/>
    <w:rsid w:val="00154A90"/>
    <w:rsid w:val="00171336"/>
    <w:rsid w:val="001718F8"/>
    <w:rsid w:val="001833DE"/>
    <w:rsid w:val="00183678"/>
    <w:rsid w:val="001864B3"/>
    <w:rsid w:val="001879E1"/>
    <w:rsid w:val="001909C7"/>
    <w:rsid w:val="0019157B"/>
    <w:rsid w:val="00194B76"/>
    <w:rsid w:val="001A5AF6"/>
    <w:rsid w:val="001B1B22"/>
    <w:rsid w:val="001B517B"/>
    <w:rsid w:val="001C3273"/>
    <w:rsid w:val="001C4B18"/>
    <w:rsid w:val="001D1C40"/>
    <w:rsid w:val="001D3089"/>
    <w:rsid w:val="001D6226"/>
    <w:rsid w:val="001F3EA8"/>
    <w:rsid w:val="00202286"/>
    <w:rsid w:val="00211315"/>
    <w:rsid w:val="00221398"/>
    <w:rsid w:val="002213FD"/>
    <w:rsid w:val="00222FCC"/>
    <w:rsid w:val="00224D39"/>
    <w:rsid w:val="00226AB9"/>
    <w:rsid w:val="0023305E"/>
    <w:rsid w:val="00237866"/>
    <w:rsid w:val="00244099"/>
    <w:rsid w:val="002478FC"/>
    <w:rsid w:val="00257370"/>
    <w:rsid w:val="002700B3"/>
    <w:rsid w:val="00280748"/>
    <w:rsid w:val="00281A91"/>
    <w:rsid w:val="002833F5"/>
    <w:rsid w:val="00287215"/>
    <w:rsid w:val="00296BEF"/>
    <w:rsid w:val="002A0960"/>
    <w:rsid w:val="002A0CEE"/>
    <w:rsid w:val="002A114F"/>
    <w:rsid w:val="002A2E1F"/>
    <w:rsid w:val="002A6CE2"/>
    <w:rsid w:val="002C24F0"/>
    <w:rsid w:val="002C2E33"/>
    <w:rsid w:val="002C2FEC"/>
    <w:rsid w:val="002C680B"/>
    <w:rsid w:val="002C7BD6"/>
    <w:rsid w:val="002D2144"/>
    <w:rsid w:val="002E5067"/>
    <w:rsid w:val="002E658B"/>
    <w:rsid w:val="002F5FFB"/>
    <w:rsid w:val="00305965"/>
    <w:rsid w:val="003061B1"/>
    <w:rsid w:val="003140CB"/>
    <w:rsid w:val="00316542"/>
    <w:rsid w:val="0032743B"/>
    <w:rsid w:val="00336B3D"/>
    <w:rsid w:val="00336F43"/>
    <w:rsid w:val="003449F5"/>
    <w:rsid w:val="0035022E"/>
    <w:rsid w:val="00357901"/>
    <w:rsid w:val="00357D3A"/>
    <w:rsid w:val="00362D17"/>
    <w:rsid w:val="00365038"/>
    <w:rsid w:val="0037474E"/>
    <w:rsid w:val="00380299"/>
    <w:rsid w:val="003806D4"/>
    <w:rsid w:val="00381767"/>
    <w:rsid w:val="0038286B"/>
    <w:rsid w:val="00383E12"/>
    <w:rsid w:val="00384243"/>
    <w:rsid w:val="00384966"/>
    <w:rsid w:val="00385274"/>
    <w:rsid w:val="00393C50"/>
    <w:rsid w:val="003943B0"/>
    <w:rsid w:val="00394B04"/>
    <w:rsid w:val="00397DEE"/>
    <w:rsid w:val="003A6FB0"/>
    <w:rsid w:val="003B0235"/>
    <w:rsid w:val="003B26DE"/>
    <w:rsid w:val="003B4080"/>
    <w:rsid w:val="003C4CA8"/>
    <w:rsid w:val="003D1432"/>
    <w:rsid w:val="003D3761"/>
    <w:rsid w:val="003D69F6"/>
    <w:rsid w:val="003E2658"/>
    <w:rsid w:val="003F1096"/>
    <w:rsid w:val="004062A3"/>
    <w:rsid w:val="00413251"/>
    <w:rsid w:val="00416917"/>
    <w:rsid w:val="0042065B"/>
    <w:rsid w:val="00427AE4"/>
    <w:rsid w:val="004408F7"/>
    <w:rsid w:val="00441985"/>
    <w:rsid w:val="00447943"/>
    <w:rsid w:val="004704D8"/>
    <w:rsid w:val="00474E28"/>
    <w:rsid w:val="00483DD5"/>
    <w:rsid w:val="00484AC0"/>
    <w:rsid w:val="00490B50"/>
    <w:rsid w:val="004A3504"/>
    <w:rsid w:val="004A3E4C"/>
    <w:rsid w:val="004B2785"/>
    <w:rsid w:val="004B4564"/>
    <w:rsid w:val="004C1786"/>
    <w:rsid w:val="004C2D3F"/>
    <w:rsid w:val="004C4593"/>
    <w:rsid w:val="004C709D"/>
    <w:rsid w:val="004D0773"/>
    <w:rsid w:val="004D2AAC"/>
    <w:rsid w:val="004D4BF5"/>
    <w:rsid w:val="004D5C7F"/>
    <w:rsid w:val="004D68B7"/>
    <w:rsid w:val="004E3F3F"/>
    <w:rsid w:val="004F14E6"/>
    <w:rsid w:val="00501198"/>
    <w:rsid w:val="00502AE8"/>
    <w:rsid w:val="00510A3B"/>
    <w:rsid w:val="00510B03"/>
    <w:rsid w:val="0051696B"/>
    <w:rsid w:val="00516FAD"/>
    <w:rsid w:val="0052258D"/>
    <w:rsid w:val="00524694"/>
    <w:rsid w:val="00526D92"/>
    <w:rsid w:val="00534F09"/>
    <w:rsid w:val="00536974"/>
    <w:rsid w:val="00540A56"/>
    <w:rsid w:val="00542B05"/>
    <w:rsid w:val="00545C22"/>
    <w:rsid w:val="005472DB"/>
    <w:rsid w:val="0055794C"/>
    <w:rsid w:val="00566714"/>
    <w:rsid w:val="00572197"/>
    <w:rsid w:val="005841A7"/>
    <w:rsid w:val="005849B3"/>
    <w:rsid w:val="005869BE"/>
    <w:rsid w:val="005874FC"/>
    <w:rsid w:val="00587876"/>
    <w:rsid w:val="005A253A"/>
    <w:rsid w:val="005B04C0"/>
    <w:rsid w:val="005B59E5"/>
    <w:rsid w:val="005C01B7"/>
    <w:rsid w:val="005C55B5"/>
    <w:rsid w:val="005E10D1"/>
    <w:rsid w:val="005E1183"/>
    <w:rsid w:val="005E2117"/>
    <w:rsid w:val="005E6129"/>
    <w:rsid w:val="005E762C"/>
    <w:rsid w:val="005F216E"/>
    <w:rsid w:val="005F6552"/>
    <w:rsid w:val="00605BED"/>
    <w:rsid w:val="00606F3D"/>
    <w:rsid w:val="00606FB6"/>
    <w:rsid w:val="00612F4B"/>
    <w:rsid w:val="00614439"/>
    <w:rsid w:val="00620163"/>
    <w:rsid w:val="00620365"/>
    <w:rsid w:val="00631735"/>
    <w:rsid w:val="0063272A"/>
    <w:rsid w:val="00634A3E"/>
    <w:rsid w:val="00636908"/>
    <w:rsid w:val="00645D67"/>
    <w:rsid w:val="00646BF9"/>
    <w:rsid w:val="00652D9A"/>
    <w:rsid w:val="00654D86"/>
    <w:rsid w:val="00655BCC"/>
    <w:rsid w:val="00655CCA"/>
    <w:rsid w:val="0065768C"/>
    <w:rsid w:val="0066615D"/>
    <w:rsid w:val="00674332"/>
    <w:rsid w:val="00676499"/>
    <w:rsid w:val="00680988"/>
    <w:rsid w:val="00691709"/>
    <w:rsid w:val="0069337A"/>
    <w:rsid w:val="006A0F73"/>
    <w:rsid w:val="006A7F82"/>
    <w:rsid w:val="006B172F"/>
    <w:rsid w:val="006C0A11"/>
    <w:rsid w:val="006C1D8D"/>
    <w:rsid w:val="006D412A"/>
    <w:rsid w:val="006D5BAA"/>
    <w:rsid w:val="006E101B"/>
    <w:rsid w:val="006E2E08"/>
    <w:rsid w:val="006E7429"/>
    <w:rsid w:val="006F12D8"/>
    <w:rsid w:val="006F3FBB"/>
    <w:rsid w:val="00700792"/>
    <w:rsid w:val="0070385D"/>
    <w:rsid w:val="00703F95"/>
    <w:rsid w:val="00723451"/>
    <w:rsid w:val="00726706"/>
    <w:rsid w:val="007312AF"/>
    <w:rsid w:val="007322C1"/>
    <w:rsid w:val="007323B0"/>
    <w:rsid w:val="0073475B"/>
    <w:rsid w:val="0074249E"/>
    <w:rsid w:val="0075353D"/>
    <w:rsid w:val="00754398"/>
    <w:rsid w:val="0075600C"/>
    <w:rsid w:val="0076009E"/>
    <w:rsid w:val="00763A15"/>
    <w:rsid w:val="00770136"/>
    <w:rsid w:val="00774927"/>
    <w:rsid w:val="007752F2"/>
    <w:rsid w:val="00775F3D"/>
    <w:rsid w:val="007778C9"/>
    <w:rsid w:val="0078030B"/>
    <w:rsid w:val="007856B1"/>
    <w:rsid w:val="00786AC3"/>
    <w:rsid w:val="007905BF"/>
    <w:rsid w:val="00790933"/>
    <w:rsid w:val="007933B1"/>
    <w:rsid w:val="007954A6"/>
    <w:rsid w:val="007968E4"/>
    <w:rsid w:val="007A1751"/>
    <w:rsid w:val="007A3C0D"/>
    <w:rsid w:val="007A42D1"/>
    <w:rsid w:val="007A5178"/>
    <w:rsid w:val="007B2CF5"/>
    <w:rsid w:val="007C5E16"/>
    <w:rsid w:val="007D0828"/>
    <w:rsid w:val="007D1133"/>
    <w:rsid w:val="007D6561"/>
    <w:rsid w:val="007E3179"/>
    <w:rsid w:val="007F4D81"/>
    <w:rsid w:val="00802F97"/>
    <w:rsid w:val="00803176"/>
    <w:rsid w:val="00803F1B"/>
    <w:rsid w:val="00805F6D"/>
    <w:rsid w:val="00813A8C"/>
    <w:rsid w:val="00814913"/>
    <w:rsid w:val="00814FBE"/>
    <w:rsid w:val="008246A5"/>
    <w:rsid w:val="00826093"/>
    <w:rsid w:val="00830CF2"/>
    <w:rsid w:val="008315A8"/>
    <w:rsid w:val="00835040"/>
    <w:rsid w:val="00847227"/>
    <w:rsid w:val="00847BE7"/>
    <w:rsid w:val="00847FD8"/>
    <w:rsid w:val="00855778"/>
    <w:rsid w:val="008562EB"/>
    <w:rsid w:val="008603CF"/>
    <w:rsid w:val="00863DD9"/>
    <w:rsid w:val="00866A83"/>
    <w:rsid w:val="00866EDF"/>
    <w:rsid w:val="008765A0"/>
    <w:rsid w:val="00877E12"/>
    <w:rsid w:val="00886D3D"/>
    <w:rsid w:val="00887879"/>
    <w:rsid w:val="008B4428"/>
    <w:rsid w:val="008B6E02"/>
    <w:rsid w:val="008C0267"/>
    <w:rsid w:val="008C108D"/>
    <w:rsid w:val="008C24B3"/>
    <w:rsid w:val="008C3A54"/>
    <w:rsid w:val="008D4944"/>
    <w:rsid w:val="008D5A22"/>
    <w:rsid w:val="008E5501"/>
    <w:rsid w:val="008E6185"/>
    <w:rsid w:val="008F125A"/>
    <w:rsid w:val="008F55C4"/>
    <w:rsid w:val="00904D9E"/>
    <w:rsid w:val="00911BE6"/>
    <w:rsid w:val="009134A8"/>
    <w:rsid w:val="00914D8A"/>
    <w:rsid w:val="009170A6"/>
    <w:rsid w:val="00926E2A"/>
    <w:rsid w:val="00932531"/>
    <w:rsid w:val="00932F6E"/>
    <w:rsid w:val="00934067"/>
    <w:rsid w:val="00935CF3"/>
    <w:rsid w:val="0094291E"/>
    <w:rsid w:val="00944C6A"/>
    <w:rsid w:val="00951771"/>
    <w:rsid w:val="00957B23"/>
    <w:rsid w:val="009615E7"/>
    <w:rsid w:val="009679C4"/>
    <w:rsid w:val="0097127E"/>
    <w:rsid w:val="00971D40"/>
    <w:rsid w:val="009764E1"/>
    <w:rsid w:val="0097770D"/>
    <w:rsid w:val="00980ABA"/>
    <w:rsid w:val="00986B33"/>
    <w:rsid w:val="0099393D"/>
    <w:rsid w:val="00993E82"/>
    <w:rsid w:val="009A4686"/>
    <w:rsid w:val="009A6061"/>
    <w:rsid w:val="009D3041"/>
    <w:rsid w:val="009D6E24"/>
    <w:rsid w:val="009E3A0B"/>
    <w:rsid w:val="009F0EF0"/>
    <w:rsid w:val="009F1F77"/>
    <w:rsid w:val="00A03611"/>
    <w:rsid w:val="00A1127A"/>
    <w:rsid w:val="00A12193"/>
    <w:rsid w:val="00A144F4"/>
    <w:rsid w:val="00A23A19"/>
    <w:rsid w:val="00A26AC3"/>
    <w:rsid w:val="00A30262"/>
    <w:rsid w:val="00A41C26"/>
    <w:rsid w:val="00A43F53"/>
    <w:rsid w:val="00A44718"/>
    <w:rsid w:val="00A60C78"/>
    <w:rsid w:val="00A7035F"/>
    <w:rsid w:val="00A70733"/>
    <w:rsid w:val="00A726BC"/>
    <w:rsid w:val="00A72F43"/>
    <w:rsid w:val="00A740D6"/>
    <w:rsid w:val="00A83D1B"/>
    <w:rsid w:val="00A87922"/>
    <w:rsid w:val="00A957A3"/>
    <w:rsid w:val="00AA3708"/>
    <w:rsid w:val="00AB16C1"/>
    <w:rsid w:val="00AB2E30"/>
    <w:rsid w:val="00AB2F3B"/>
    <w:rsid w:val="00AB66F0"/>
    <w:rsid w:val="00AB7F5A"/>
    <w:rsid w:val="00AC30EA"/>
    <w:rsid w:val="00AC7387"/>
    <w:rsid w:val="00AD0D78"/>
    <w:rsid w:val="00AD3540"/>
    <w:rsid w:val="00AD397E"/>
    <w:rsid w:val="00AE0669"/>
    <w:rsid w:val="00AE3F06"/>
    <w:rsid w:val="00AE5F52"/>
    <w:rsid w:val="00AE7170"/>
    <w:rsid w:val="00AF2550"/>
    <w:rsid w:val="00AF76FE"/>
    <w:rsid w:val="00B030DD"/>
    <w:rsid w:val="00B034FE"/>
    <w:rsid w:val="00B17BD5"/>
    <w:rsid w:val="00B2186A"/>
    <w:rsid w:val="00B23F8D"/>
    <w:rsid w:val="00B32149"/>
    <w:rsid w:val="00B33724"/>
    <w:rsid w:val="00B3660E"/>
    <w:rsid w:val="00B4220C"/>
    <w:rsid w:val="00B43E66"/>
    <w:rsid w:val="00B446DB"/>
    <w:rsid w:val="00B46BA1"/>
    <w:rsid w:val="00B47C2D"/>
    <w:rsid w:val="00B55FEE"/>
    <w:rsid w:val="00B61C27"/>
    <w:rsid w:val="00B628FC"/>
    <w:rsid w:val="00B660B2"/>
    <w:rsid w:val="00B71BE0"/>
    <w:rsid w:val="00B740C5"/>
    <w:rsid w:val="00B747F8"/>
    <w:rsid w:val="00B81F66"/>
    <w:rsid w:val="00B850C4"/>
    <w:rsid w:val="00B85127"/>
    <w:rsid w:val="00B879F8"/>
    <w:rsid w:val="00B926EE"/>
    <w:rsid w:val="00B92C34"/>
    <w:rsid w:val="00B954D2"/>
    <w:rsid w:val="00BA7208"/>
    <w:rsid w:val="00BB058A"/>
    <w:rsid w:val="00BB2DFE"/>
    <w:rsid w:val="00BB326E"/>
    <w:rsid w:val="00BC1C8E"/>
    <w:rsid w:val="00BC2E86"/>
    <w:rsid w:val="00BC5C78"/>
    <w:rsid w:val="00BC63B1"/>
    <w:rsid w:val="00BD3641"/>
    <w:rsid w:val="00BE0329"/>
    <w:rsid w:val="00BE39D8"/>
    <w:rsid w:val="00BF2EDC"/>
    <w:rsid w:val="00BF44EA"/>
    <w:rsid w:val="00BF5AAB"/>
    <w:rsid w:val="00BF7393"/>
    <w:rsid w:val="00C008AC"/>
    <w:rsid w:val="00C00FDF"/>
    <w:rsid w:val="00C0243A"/>
    <w:rsid w:val="00C0382B"/>
    <w:rsid w:val="00C10D1B"/>
    <w:rsid w:val="00C212A8"/>
    <w:rsid w:val="00C2395D"/>
    <w:rsid w:val="00C26BC1"/>
    <w:rsid w:val="00C43215"/>
    <w:rsid w:val="00C463EE"/>
    <w:rsid w:val="00C46EC0"/>
    <w:rsid w:val="00C5420A"/>
    <w:rsid w:val="00C55425"/>
    <w:rsid w:val="00C93187"/>
    <w:rsid w:val="00C967CC"/>
    <w:rsid w:val="00CA3DC9"/>
    <w:rsid w:val="00CA4BB5"/>
    <w:rsid w:val="00CB6B87"/>
    <w:rsid w:val="00CC0AEF"/>
    <w:rsid w:val="00CC0C18"/>
    <w:rsid w:val="00CC47A0"/>
    <w:rsid w:val="00CC4D19"/>
    <w:rsid w:val="00CD2C4B"/>
    <w:rsid w:val="00CD3376"/>
    <w:rsid w:val="00CD59D2"/>
    <w:rsid w:val="00CE0088"/>
    <w:rsid w:val="00CE0CEB"/>
    <w:rsid w:val="00CE546E"/>
    <w:rsid w:val="00CF0BA6"/>
    <w:rsid w:val="00D20C66"/>
    <w:rsid w:val="00D312C5"/>
    <w:rsid w:val="00D413AF"/>
    <w:rsid w:val="00D5011B"/>
    <w:rsid w:val="00D50F9D"/>
    <w:rsid w:val="00D558D4"/>
    <w:rsid w:val="00D57186"/>
    <w:rsid w:val="00D57193"/>
    <w:rsid w:val="00D5765B"/>
    <w:rsid w:val="00D60ED8"/>
    <w:rsid w:val="00D61606"/>
    <w:rsid w:val="00D70012"/>
    <w:rsid w:val="00D70C36"/>
    <w:rsid w:val="00D70F21"/>
    <w:rsid w:val="00D72EEF"/>
    <w:rsid w:val="00D73732"/>
    <w:rsid w:val="00D868CB"/>
    <w:rsid w:val="00D91513"/>
    <w:rsid w:val="00D92152"/>
    <w:rsid w:val="00D9419A"/>
    <w:rsid w:val="00D94A0B"/>
    <w:rsid w:val="00DA06D7"/>
    <w:rsid w:val="00DB3B7E"/>
    <w:rsid w:val="00DB4A7E"/>
    <w:rsid w:val="00DB5A7C"/>
    <w:rsid w:val="00DB6193"/>
    <w:rsid w:val="00DC362A"/>
    <w:rsid w:val="00DC5D9C"/>
    <w:rsid w:val="00DC60AE"/>
    <w:rsid w:val="00DC60DC"/>
    <w:rsid w:val="00DC6DFB"/>
    <w:rsid w:val="00DD0227"/>
    <w:rsid w:val="00DD30DD"/>
    <w:rsid w:val="00DD6871"/>
    <w:rsid w:val="00DD6BBD"/>
    <w:rsid w:val="00DD6E66"/>
    <w:rsid w:val="00DE0747"/>
    <w:rsid w:val="00DE1DB3"/>
    <w:rsid w:val="00DF21E7"/>
    <w:rsid w:val="00DF5185"/>
    <w:rsid w:val="00E00745"/>
    <w:rsid w:val="00E02B5E"/>
    <w:rsid w:val="00E04B1F"/>
    <w:rsid w:val="00E108DF"/>
    <w:rsid w:val="00E12C95"/>
    <w:rsid w:val="00E16037"/>
    <w:rsid w:val="00E16FEE"/>
    <w:rsid w:val="00E30FC5"/>
    <w:rsid w:val="00E35379"/>
    <w:rsid w:val="00E36D18"/>
    <w:rsid w:val="00E4276E"/>
    <w:rsid w:val="00E51C48"/>
    <w:rsid w:val="00E60064"/>
    <w:rsid w:val="00E62472"/>
    <w:rsid w:val="00E71512"/>
    <w:rsid w:val="00E73D8D"/>
    <w:rsid w:val="00E747D7"/>
    <w:rsid w:val="00E74C90"/>
    <w:rsid w:val="00E8092B"/>
    <w:rsid w:val="00E83560"/>
    <w:rsid w:val="00E83EF9"/>
    <w:rsid w:val="00E841A9"/>
    <w:rsid w:val="00E84266"/>
    <w:rsid w:val="00E9049B"/>
    <w:rsid w:val="00E966AE"/>
    <w:rsid w:val="00EA0BFE"/>
    <w:rsid w:val="00EA484B"/>
    <w:rsid w:val="00EA50FB"/>
    <w:rsid w:val="00EA6197"/>
    <w:rsid w:val="00EB1823"/>
    <w:rsid w:val="00EB2431"/>
    <w:rsid w:val="00EC2F5D"/>
    <w:rsid w:val="00EC3C3C"/>
    <w:rsid w:val="00ED7B80"/>
    <w:rsid w:val="00EE021C"/>
    <w:rsid w:val="00EE4196"/>
    <w:rsid w:val="00EE495D"/>
    <w:rsid w:val="00F02B9F"/>
    <w:rsid w:val="00F1027B"/>
    <w:rsid w:val="00F11085"/>
    <w:rsid w:val="00F11A9F"/>
    <w:rsid w:val="00F12C13"/>
    <w:rsid w:val="00F13DE4"/>
    <w:rsid w:val="00F16FD9"/>
    <w:rsid w:val="00F25560"/>
    <w:rsid w:val="00F25B15"/>
    <w:rsid w:val="00F366EA"/>
    <w:rsid w:val="00F40130"/>
    <w:rsid w:val="00F42B21"/>
    <w:rsid w:val="00F42D2D"/>
    <w:rsid w:val="00F46C45"/>
    <w:rsid w:val="00F470C1"/>
    <w:rsid w:val="00F52A5A"/>
    <w:rsid w:val="00F60344"/>
    <w:rsid w:val="00F61489"/>
    <w:rsid w:val="00F62E90"/>
    <w:rsid w:val="00F6502F"/>
    <w:rsid w:val="00F657E2"/>
    <w:rsid w:val="00F67093"/>
    <w:rsid w:val="00F720BD"/>
    <w:rsid w:val="00F733CF"/>
    <w:rsid w:val="00F73531"/>
    <w:rsid w:val="00F7392D"/>
    <w:rsid w:val="00F747A7"/>
    <w:rsid w:val="00F7494F"/>
    <w:rsid w:val="00F763D2"/>
    <w:rsid w:val="00F76907"/>
    <w:rsid w:val="00F7728B"/>
    <w:rsid w:val="00F84A8F"/>
    <w:rsid w:val="00F84B8A"/>
    <w:rsid w:val="00F92A5F"/>
    <w:rsid w:val="00F93850"/>
    <w:rsid w:val="00F954E1"/>
    <w:rsid w:val="00F967F5"/>
    <w:rsid w:val="00FA2F0B"/>
    <w:rsid w:val="00FA347E"/>
    <w:rsid w:val="00FB201D"/>
    <w:rsid w:val="00FB3F53"/>
    <w:rsid w:val="00FB5D22"/>
    <w:rsid w:val="00FC0A4E"/>
    <w:rsid w:val="00FC0FF5"/>
    <w:rsid w:val="00FC365A"/>
    <w:rsid w:val="00FC3FB1"/>
    <w:rsid w:val="00FC5262"/>
    <w:rsid w:val="00FC6ACE"/>
    <w:rsid w:val="00FC7061"/>
    <w:rsid w:val="00FD3C22"/>
    <w:rsid w:val="00FE0DB9"/>
    <w:rsid w:val="00FE256B"/>
    <w:rsid w:val="00FE70F8"/>
    <w:rsid w:val="00FF04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AE4"/>
  </w:style>
  <w:style w:type="paragraph" w:styleId="Heading1">
    <w:name w:val="heading 1"/>
    <w:basedOn w:val="Normal"/>
    <w:link w:val="Heading1Char"/>
    <w:uiPriority w:val="9"/>
    <w:qFormat/>
    <w:rsid w:val="00CE546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2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2A8"/>
  </w:style>
  <w:style w:type="paragraph" w:styleId="Footer">
    <w:name w:val="footer"/>
    <w:basedOn w:val="Normal"/>
    <w:link w:val="FooterChar"/>
    <w:uiPriority w:val="99"/>
    <w:unhideWhenUsed/>
    <w:rsid w:val="00C212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2A8"/>
  </w:style>
  <w:style w:type="paragraph" w:styleId="NormalWeb">
    <w:name w:val="Normal (Web)"/>
    <w:basedOn w:val="Normal"/>
    <w:uiPriority w:val="99"/>
    <w:unhideWhenUsed/>
    <w:rsid w:val="00A7073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4C2D3F"/>
    <w:pPr>
      <w:ind w:left="720"/>
      <w:contextualSpacing/>
    </w:pPr>
  </w:style>
  <w:style w:type="paragraph" w:styleId="BalloonText">
    <w:name w:val="Balloon Text"/>
    <w:basedOn w:val="Normal"/>
    <w:link w:val="BalloonTextChar"/>
    <w:uiPriority w:val="99"/>
    <w:semiHidden/>
    <w:unhideWhenUsed/>
    <w:rsid w:val="00EE41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4196"/>
    <w:rPr>
      <w:rFonts w:ascii="Tahoma" w:hAnsi="Tahoma" w:cs="Tahoma"/>
      <w:sz w:val="16"/>
      <w:szCs w:val="16"/>
    </w:rPr>
  </w:style>
  <w:style w:type="character" w:styleId="Hyperlink">
    <w:name w:val="Hyperlink"/>
    <w:basedOn w:val="DefaultParagraphFont"/>
    <w:uiPriority w:val="99"/>
    <w:semiHidden/>
    <w:unhideWhenUsed/>
    <w:rsid w:val="00FC5262"/>
    <w:rPr>
      <w:color w:val="0000FF"/>
      <w:u w:val="single"/>
    </w:rPr>
  </w:style>
  <w:style w:type="character" w:styleId="Strong">
    <w:name w:val="Strong"/>
    <w:basedOn w:val="DefaultParagraphFont"/>
    <w:uiPriority w:val="22"/>
    <w:qFormat/>
    <w:rsid w:val="009F1F77"/>
    <w:rPr>
      <w:b/>
      <w:bCs/>
    </w:rPr>
  </w:style>
  <w:style w:type="character" w:customStyle="1" w:styleId="Heading1Char">
    <w:name w:val="Heading 1 Char"/>
    <w:basedOn w:val="DefaultParagraphFont"/>
    <w:link w:val="Heading1"/>
    <w:uiPriority w:val="9"/>
    <w:rsid w:val="00CE546E"/>
    <w:rPr>
      <w:rFonts w:ascii="Times New Roman" w:eastAsia="Times New Roman" w:hAnsi="Times New Roman" w:cs="Times New Roman"/>
      <w:b/>
      <w:bCs/>
      <w:kern w:val="36"/>
      <w:sz w:val="48"/>
      <w:szCs w:val="48"/>
    </w:rPr>
  </w:style>
  <w:style w:type="character" w:customStyle="1" w:styleId="mvp-author-name">
    <w:name w:val="mvp-author-name"/>
    <w:basedOn w:val="DefaultParagraphFont"/>
    <w:rsid w:val="00CE546E"/>
  </w:style>
  <w:style w:type="character" w:customStyle="1" w:styleId="mvp-post-date">
    <w:name w:val="mvp-post-date"/>
    <w:basedOn w:val="DefaultParagraphFont"/>
    <w:rsid w:val="00CE546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MOO\Desktop\AP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APA TEMPLATE</Template>
  <TotalTime>2</TotalTime>
  <Pages>4</Pages>
  <Words>624</Words>
  <Characters>3558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JEMOO</dc:creator>
  <cp:lastModifiedBy>james</cp:lastModifiedBy>
  <cp:revision>3</cp:revision>
  <dcterms:created xsi:type="dcterms:W3CDTF">2019-12-03T12:46:00Z</dcterms:created>
  <dcterms:modified xsi:type="dcterms:W3CDTF">2019-12-03T13:00:00Z</dcterms:modified>
</cp:coreProperties>
</file>