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672B7" w14:textId="77777777" w:rsidR="00877224" w:rsidRDefault="00877224" w:rsidP="004722AB">
      <w:pPr>
        <w:tabs>
          <w:tab w:val="left" w:pos="1185"/>
        </w:tabs>
        <w:spacing w:line="276" w:lineRule="auto"/>
        <w:rPr>
          <w:b/>
          <w:szCs w:val="24"/>
          <w:u w:val="single"/>
        </w:rPr>
      </w:pPr>
    </w:p>
    <w:p w14:paraId="0C5BBEDC" w14:textId="77777777" w:rsidR="004722AB" w:rsidRDefault="006B749A" w:rsidP="004722AB">
      <w:pPr>
        <w:tabs>
          <w:tab w:val="left" w:pos="1185"/>
        </w:tabs>
        <w:spacing w:line="276" w:lineRule="auto"/>
        <w:rPr>
          <w:b/>
          <w:szCs w:val="24"/>
          <w:u w:val="single"/>
        </w:rPr>
      </w:pPr>
      <w:r w:rsidRPr="00C24491">
        <w:rPr>
          <w:b/>
          <w:szCs w:val="24"/>
          <w:u w:val="single"/>
        </w:rPr>
        <w:t>MATRICES:</w:t>
      </w:r>
    </w:p>
    <w:p w14:paraId="36B5B25F" w14:textId="77777777" w:rsidR="00A57741" w:rsidRPr="00C24491" w:rsidRDefault="00A57741" w:rsidP="004722AB">
      <w:pPr>
        <w:tabs>
          <w:tab w:val="left" w:pos="1185"/>
        </w:tabs>
        <w:spacing w:line="276" w:lineRule="auto"/>
        <w:rPr>
          <w:b/>
          <w:szCs w:val="24"/>
          <w:u w:val="single"/>
        </w:rPr>
      </w:pPr>
    </w:p>
    <w:p w14:paraId="7388C60B" w14:textId="77777777" w:rsidR="004722AB" w:rsidRDefault="004722AB" w:rsidP="004722A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Solve the following system of linear equations using matrix methods in Excel.</w:t>
      </w:r>
    </w:p>
    <w:p w14:paraId="61228489" w14:textId="77777777" w:rsidR="004722AB" w:rsidRDefault="004722AB" w:rsidP="004722AB">
      <w:pPr>
        <w:tabs>
          <w:tab w:val="left" w:pos="1185"/>
        </w:tabs>
        <w:spacing w:line="276" w:lineRule="auto"/>
        <w:rPr>
          <w:szCs w:val="24"/>
        </w:rPr>
      </w:pPr>
    </w:p>
    <w:p w14:paraId="04437562" w14:textId="77777777" w:rsidR="004722AB" w:rsidRDefault="004722AB" w:rsidP="004722AB">
      <w:pPr>
        <w:tabs>
          <w:tab w:val="left" w:pos="1185"/>
        </w:tabs>
        <w:spacing w:line="276" w:lineRule="auto"/>
        <w:rPr>
          <w:szCs w:val="24"/>
        </w:rPr>
      </w:pPr>
      <w:r>
        <w:rPr>
          <w:bCs/>
          <w:color w:val="000000"/>
          <w:szCs w:val="24"/>
          <w:shd w:val="clear" w:color="auto" w:fill="FFFFFF"/>
        </w:rPr>
        <w:t>2x</w:t>
      </w:r>
      <w:r>
        <w:rPr>
          <w:bCs/>
          <w:color w:val="000000"/>
          <w:szCs w:val="24"/>
          <w:shd w:val="clear" w:color="auto" w:fill="FFFFFF"/>
          <w:vertAlign w:val="subscript"/>
        </w:rPr>
        <w:t>1</w:t>
      </w:r>
      <w:r>
        <w:rPr>
          <w:bCs/>
          <w:color w:val="000000"/>
          <w:szCs w:val="24"/>
          <w:shd w:val="clear" w:color="auto" w:fill="FFFFFF"/>
        </w:rPr>
        <w:t xml:space="preserve"> - 7x</w:t>
      </w:r>
      <w:r>
        <w:rPr>
          <w:bCs/>
          <w:color w:val="000000"/>
          <w:szCs w:val="24"/>
          <w:shd w:val="clear" w:color="auto" w:fill="FFFFFF"/>
          <w:vertAlign w:val="subscript"/>
        </w:rPr>
        <w:t>2</w:t>
      </w:r>
      <w:r>
        <w:rPr>
          <w:bCs/>
          <w:color w:val="000000"/>
          <w:szCs w:val="24"/>
          <w:shd w:val="clear" w:color="auto" w:fill="FFFFFF"/>
        </w:rPr>
        <w:t xml:space="preserve"> + 3x</w:t>
      </w:r>
      <w:r>
        <w:rPr>
          <w:bCs/>
          <w:color w:val="000000"/>
          <w:szCs w:val="24"/>
          <w:shd w:val="clear" w:color="auto" w:fill="FFFFFF"/>
          <w:vertAlign w:val="subscript"/>
        </w:rPr>
        <w:t>3</w:t>
      </w:r>
      <w:r>
        <w:rPr>
          <w:bCs/>
          <w:color w:val="000000"/>
          <w:szCs w:val="24"/>
          <w:shd w:val="clear" w:color="auto" w:fill="FFFFFF"/>
        </w:rPr>
        <w:t xml:space="preserve"> + 5 x</w:t>
      </w:r>
      <w:r>
        <w:rPr>
          <w:bCs/>
          <w:color w:val="000000"/>
          <w:szCs w:val="24"/>
          <w:shd w:val="clear" w:color="auto" w:fill="FFFFFF"/>
          <w:vertAlign w:val="subscript"/>
        </w:rPr>
        <w:t>4</w:t>
      </w:r>
      <w:r>
        <w:rPr>
          <w:bCs/>
          <w:color w:val="000000"/>
          <w:szCs w:val="24"/>
          <w:shd w:val="clear" w:color="auto" w:fill="FFFFFF"/>
        </w:rPr>
        <w:t xml:space="preserve"> - 7x</w:t>
      </w:r>
      <w:r>
        <w:rPr>
          <w:bCs/>
          <w:color w:val="000000"/>
          <w:szCs w:val="24"/>
          <w:shd w:val="clear" w:color="auto" w:fill="FFFFFF"/>
          <w:vertAlign w:val="subscript"/>
        </w:rPr>
        <w:t>5</w:t>
      </w:r>
      <w:r>
        <w:rPr>
          <w:bCs/>
          <w:color w:val="000000"/>
          <w:szCs w:val="24"/>
          <w:shd w:val="clear" w:color="auto" w:fill="FFFFFF"/>
        </w:rPr>
        <w:t xml:space="preserve"> + 11x</w:t>
      </w:r>
      <w:r>
        <w:rPr>
          <w:bCs/>
          <w:color w:val="000000"/>
          <w:szCs w:val="24"/>
          <w:shd w:val="clear" w:color="auto" w:fill="FFFFFF"/>
          <w:vertAlign w:val="subscript"/>
        </w:rPr>
        <w:t>6</w:t>
      </w:r>
      <w:r>
        <w:rPr>
          <w:bCs/>
          <w:color w:val="000000"/>
          <w:szCs w:val="24"/>
          <w:shd w:val="clear" w:color="auto" w:fill="FFFFFF"/>
        </w:rPr>
        <w:t xml:space="preserve"> + 8x</w:t>
      </w:r>
      <w:r>
        <w:rPr>
          <w:bCs/>
          <w:color w:val="000000"/>
          <w:szCs w:val="24"/>
          <w:shd w:val="clear" w:color="auto" w:fill="FFFFFF"/>
          <w:vertAlign w:val="subscript"/>
        </w:rPr>
        <w:t>7</w:t>
      </w:r>
      <w:r>
        <w:rPr>
          <w:bCs/>
          <w:color w:val="000000"/>
          <w:szCs w:val="24"/>
          <w:shd w:val="clear" w:color="auto" w:fill="FFFFFF"/>
        </w:rPr>
        <w:t xml:space="preserve"> = 114</w:t>
      </w:r>
      <w:r>
        <w:rPr>
          <w:rStyle w:val="apple-converted-space"/>
          <w:bCs/>
          <w:color w:val="000000"/>
          <w:shd w:val="clear" w:color="auto" w:fill="FFFFFF"/>
        </w:rPr>
        <w:t> </w:t>
      </w:r>
      <w:r>
        <w:rPr>
          <w:bCs/>
          <w:color w:val="000000"/>
          <w:szCs w:val="24"/>
          <w:shd w:val="clear" w:color="auto" w:fill="FFFFFF"/>
        </w:rPr>
        <w:br/>
        <w:t>5x</w:t>
      </w:r>
      <w:r>
        <w:rPr>
          <w:bCs/>
          <w:color w:val="000000"/>
          <w:szCs w:val="24"/>
          <w:shd w:val="clear" w:color="auto" w:fill="FFFFFF"/>
          <w:vertAlign w:val="subscript"/>
        </w:rPr>
        <w:t xml:space="preserve">1 </w:t>
      </w:r>
      <w:r>
        <w:rPr>
          <w:bCs/>
          <w:color w:val="000000"/>
          <w:szCs w:val="24"/>
          <w:shd w:val="clear" w:color="auto" w:fill="FFFFFF"/>
        </w:rPr>
        <w:t>+ 7x</w:t>
      </w:r>
      <w:r>
        <w:rPr>
          <w:bCs/>
          <w:color w:val="000000"/>
          <w:szCs w:val="24"/>
          <w:shd w:val="clear" w:color="auto" w:fill="FFFFFF"/>
          <w:vertAlign w:val="subscript"/>
        </w:rPr>
        <w:t>2</w:t>
      </w:r>
      <w:r>
        <w:rPr>
          <w:bCs/>
          <w:color w:val="000000"/>
          <w:szCs w:val="24"/>
          <w:shd w:val="clear" w:color="auto" w:fill="FFFFFF"/>
        </w:rPr>
        <w:t xml:space="preserve"> - x</w:t>
      </w:r>
      <w:r>
        <w:rPr>
          <w:bCs/>
          <w:color w:val="000000"/>
          <w:szCs w:val="24"/>
          <w:shd w:val="clear" w:color="auto" w:fill="FFFFFF"/>
          <w:vertAlign w:val="subscript"/>
        </w:rPr>
        <w:t>3</w:t>
      </w:r>
      <w:r>
        <w:rPr>
          <w:bCs/>
          <w:color w:val="000000"/>
          <w:szCs w:val="24"/>
          <w:shd w:val="clear" w:color="auto" w:fill="FFFFFF"/>
        </w:rPr>
        <w:t xml:space="preserve"> + 9x</w:t>
      </w:r>
      <w:r>
        <w:rPr>
          <w:bCs/>
          <w:color w:val="000000"/>
          <w:szCs w:val="24"/>
          <w:shd w:val="clear" w:color="auto" w:fill="FFFFFF"/>
          <w:vertAlign w:val="subscript"/>
        </w:rPr>
        <w:t>4</w:t>
      </w:r>
      <w:r>
        <w:rPr>
          <w:bCs/>
          <w:color w:val="000000"/>
          <w:szCs w:val="24"/>
          <w:shd w:val="clear" w:color="auto" w:fill="FFFFFF"/>
        </w:rPr>
        <w:t xml:space="preserve"> - 6x</w:t>
      </w:r>
      <w:r>
        <w:rPr>
          <w:bCs/>
          <w:color w:val="000000"/>
          <w:szCs w:val="24"/>
          <w:shd w:val="clear" w:color="auto" w:fill="FFFFFF"/>
          <w:vertAlign w:val="subscript"/>
        </w:rPr>
        <w:t>5</w:t>
      </w:r>
      <w:r>
        <w:rPr>
          <w:bCs/>
          <w:color w:val="000000"/>
          <w:szCs w:val="24"/>
          <w:shd w:val="clear" w:color="auto" w:fill="FFFFFF"/>
        </w:rPr>
        <w:t xml:space="preserve"> + 3x</w:t>
      </w:r>
      <w:r>
        <w:rPr>
          <w:bCs/>
          <w:color w:val="000000"/>
          <w:szCs w:val="24"/>
          <w:shd w:val="clear" w:color="auto" w:fill="FFFFFF"/>
          <w:vertAlign w:val="subscript"/>
        </w:rPr>
        <w:t>6</w:t>
      </w:r>
      <w:r>
        <w:rPr>
          <w:bCs/>
          <w:color w:val="000000"/>
          <w:szCs w:val="24"/>
          <w:shd w:val="clear" w:color="auto" w:fill="FFFFFF"/>
        </w:rPr>
        <w:t xml:space="preserve"> - 5x</w:t>
      </w:r>
      <w:r>
        <w:rPr>
          <w:bCs/>
          <w:color w:val="000000"/>
          <w:szCs w:val="24"/>
          <w:shd w:val="clear" w:color="auto" w:fill="FFFFFF"/>
          <w:vertAlign w:val="subscript"/>
        </w:rPr>
        <w:t>7</w:t>
      </w:r>
      <w:r>
        <w:rPr>
          <w:bCs/>
          <w:color w:val="000000"/>
          <w:szCs w:val="24"/>
          <w:shd w:val="clear" w:color="auto" w:fill="FFFFFF"/>
        </w:rPr>
        <w:t xml:space="preserve"> = -11</w:t>
      </w:r>
      <w:r>
        <w:rPr>
          <w:rStyle w:val="apple-converted-space"/>
          <w:bCs/>
          <w:color w:val="000000"/>
          <w:shd w:val="clear" w:color="auto" w:fill="FFFFFF"/>
        </w:rPr>
        <w:t> </w:t>
      </w:r>
      <w:r>
        <w:rPr>
          <w:bCs/>
          <w:color w:val="000000"/>
          <w:szCs w:val="24"/>
          <w:shd w:val="clear" w:color="auto" w:fill="FFFFFF"/>
        </w:rPr>
        <w:br/>
        <w:t>13x</w:t>
      </w:r>
      <w:r>
        <w:rPr>
          <w:bCs/>
          <w:color w:val="000000"/>
          <w:szCs w:val="24"/>
          <w:shd w:val="clear" w:color="auto" w:fill="FFFFFF"/>
          <w:vertAlign w:val="subscript"/>
        </w:rPr>
        <w:t>1</w:t>
      </w:r>
      <w:r>
        <w:rPr>
          <w:bCs/>
          <w:color w:val="000000"/>
          <w:szCs w:val="24"/>
          <w:shd w:val="clear" w:color="auto" w:fill="FFFFFF"/>
        </w:rPr>
        <w:t xml:space="preserve"> + 11x</w:t>
      </w:r>
      <w:r>
        <w:rPr>
          <w:bCs/>
          <w:color w:val="000000"/>
          <w:szCs w:val="24"/>
          <w:shd w:val="clear" w:color="auto" w:fill="FFFFFF"/>
          <w:vertAlign w:val="subscript"/>
        </w:rPr>
        <w:t>2</w:t>
      </w:r>
      <w:r>
        <w:rPr>
          <w:bCs/>
          <w:color w:val="000000"/>
          <w:szCs w:val="24"/>
          <w:shd w:val="clear" w:color="auto" w:fill="FFFFFF"/>
        </w:rPr>
        <w:t xml:space="preserve"> + 8x</w:t>
      </w:r>
      <w:r>
        <w:rPr>
          <w:bCs/>
          <w:color w:val="000000"/>
          <w:szCs w:val="24"/>
          <w:shd w:val="clear" w:color="auto" w:fill="FFFFFF"/>
          <w:vertAlign w:val="subscript"/>
        </w:rPr>
        <w:t>3</w:t>
      </w:r>
      <w:r>
        <w:rPr>
          <w:bCs/>
          <w:color w:val="000000"/>
          <w:szCs w:val="24"/>
          <w:shd w:val="clear" w:color="auto" w:fill="FFFFFF"/>
        </w:rPr>
        <w:t xml:space="preserve"> + 7x</w:t>
      </w:r>
      <w:r>
        <w:rPr>
          <w:bCs/>
          <w:color w:val="000000"/>
          <w:szCs w:val="24"/>
          <w:shd w:val="clear" w:color="auto" w:fill="FFFFFF"/>
          <w:vertAlign w:val="subscript"/>
        </w:rPr>
        <w:t xml:space="preserve">4 </w:t>
      </w:r>
      <w:r>
        <w:rPr>
          <w:bCs/>
          <w:color w:val="000000"/>
          <w:szCs w:val="24"/>
          <w:shd w:val="clear" w:color="auto" w:fill="FFFFFF"/>
        </w:rPr>
        <w:t>+ 4x</w:t>
      </w:r>
      <w:r>
        <w:rPr>
          <w:bCs/>
          <w:color w:val="000000"/>
          <w:szCs w:val="24"/>
          <w:shd w:val="clear" w:color="auto" w:fill="FFFFFF"/>
          <w:vertAlign w:val="subscript"/>
        </w:rPr>
        <w:t>5</w:t>
      </w:r>
      <w:r>
        <w:rPr>
          <w:bCs/>
          <w:color w:val="000000"/>
          <w:szCs w:val="24"/>
          <w:shd w:val="clear" w:color="auto" w:fill="FFFFFF"/>
        </w:rPr>
        <w:t xml:space="preserve"> + 2x</w:t>
      </w:r>
      <w:r>
        <w:rPr>
          <w:bCs/>
          <w:color w:val="000000"/>
          <w:szCs w:val="24"/>
          <w:shd w:val="clear" w:color="auto" w:fill="FFFFFF"/>
          <w:vertAlign w:val="subscript"/>
        </w:rPr>
        <w:t>6</w:t>
      </w:r>
      <w:r>
        <w:rPr>
          <w:bCs/>
          <w:color w:val="000000"/>
          <w:szCs w:val="24"/>
          <w:shd w:val="clear" w:color="auto" w:fill="FFFFFF"/>
        </w:rPr>
        <w:t xml:space="preserve"> + x</w:t>
      </w:r>
      <w:r>
        <w:rPr>
          <w:bCs/>
          <w:color w:val="000000"/>
          <w:szCs w:val="24"/>
          <w:shd w:val="clear" w:color="auto" w:fill="FFFFFF"/>
          <w:vertAlign w:val="subscript"/>
        </w:rPr>
        <w:t>7</w:t>
      </w:r>
      <w:r>
        <w:rPr>
          <w:bCs/>
          <w:color w:val="000000"/>
          <w:szCs w:val="24"/>
          <w:shd w:val="clear" w:color="auto" w:fill="FFFFFF"/>
        </w:rPr>
        <w:t xml:space="preserve"> = -25</w:t>
      </w:r>
      <w:r>
        <w:rPr>
          <w:rStyle w:val="apple-converted-space"/>
          <w:bCs/>
          <w:color w:val="000000"/>
          <w:shd w:val="clear" w:color="auto" w:fill="FFFFFF"/>
        </w:rPr>
        <w:t> </w:t>
      </w:r>
      <w:r>
        <w:rPr>
          <w:bCs/>
          <w:color w:val="000000"/>
          <w:szCs w:val="24"/>
          <w:shd w:val="clear" w:color="auto" w:fill="FFFFFF"/>
        </w:rPr>
        <w:br/>
        <w:t>12x</w:t>
      </w:r>
      <w:r>
        <w:rPr>
          <w:bCs/>
          <w:color w:val="000000"/>
          <w:szCs w:val="24"/>
          <w:shd w:val="clear" w:color="auto" w:fill="FFFFFF"/>
          <w:vertAlign w:val="subscript"/>
        </w:rPr>
        <w:t>1</w:t>
      </w:r>
      <w:r>
        <w:rPr>
          <w:bCs/>
          <w:color w:val="000000"/>
          <w:szCs w:val="24"/>
          <w:shd w:val="clear" w:color="auto" w:fill="FFFFFF"/>
        </w:rPr>
        <w:t xml:space="preserve"> + x</w:t>
      </w:r>
      <w:r>
        <w:rPr>
          <w:bCs/>
          <w:color w:val="000000"/>
          <w:szCs w:val="24"/>
          <w:shd w:val="clear" w:color="auto" w:fill="FFFFFF"/>
          <w:vertAlign w:val="subscript"/>
        </w:rPr>
        <w:t>2</w:t>
      </w:r>
      <w:r>
        <w:rPr>
          <w:bCs/>
          <w:color w:val="000000"/>
          <w:szCs w:val="24"/>
          <w:shd w:val="clear" w:color="auto" w:fill="FFFFFF"/>
        </w:rPr>
        <w:t xml:space="preserve"> + 6x</w:t>
      </w:r>
      <w:r>
        <w:rPr>
          <w:bCs/>
          <w:color w:val="000000"/>
          <w:szCs w:val="24"/>
          <w:shd w:val="clear" w:color="auto" w:fill="FFFFFF"/>
          <w:vertAlign w:val="subscript"/>
        </w:rPr>
        <w:t>3</w:t>
      </w:r>
      <w:r>
        <w:rPr>
          <w:bCs/>
          <w:color w:val="000000"/>
          <w:szCs w:val="24"/>
          <w:shd w:val="clear" w:color="auto" w:fill="FFFFFF"/>
        </w:rPr>
        <w:t xml:space="preserve"> + 5x</w:t>
      </w:r>
      <w:r>
        <w:rPr>
          <w:bCs/>
          <w:color w:val="000000"/>
          <w:szCs w:val="24"/>
          <w:shd w:val="clear" w:color="auto" w:fill="FFFFFF"/>
          <w:vertAlign w:val="subscript"/>
        </w:rPr>
        <w:t>4</w:t>
      </w:r>
      <w:r>
        <w:rPr>
          <w:bCs/>
          <w:color w:val="000000"/>
          <w:szCs w:val="24"/>
          <w:shd w:val="clear" w:color="auto" w:fill="FFFFFF"/>
        </w:rPr>
        <w:t xml:space="preserve"> + 9x</w:t>
      </w:r>
      <w:r>
        <w:rPr>
          <w:bCs/>
          <w:color w:val="000000"/>
          <w:szCs w:val="24"/>
          <w:shd w:val="clear" w:color="auto" w:fill="FFFFFF"/>
          <w:vertAlign w:val="subscript"/>
        </w:rPr>
        <w:t>5</w:t>
      </w:r>
      <w:r>
        <w:rPr>
          <w:bCs/>
          <w:color w:val="000000"/>
          <w:szCs w:val="24"/>
          <w:shd w:val="clear" w:color="auto" w:fill="FFFFFF"/>
        </w:rPr>
        <w:t xml:space="preserve"> + 3x</w:t>
      </w:r>
      <w:r>
        <w:rPr>
          <w:bCs/>
          <w:color w:val="000000"/>
          <w:szCs w:val="24"/>
          <w:shd w:val="clear" w:color="auto" w:fill="FFFFFF"/>
          <w:vertAlign w:val="subscript"/>
        </w:rPr>
        <w:t>6</w:t>
      </w:r>
      <w:r>
        <w:rPr>
          <w:bCs/>
          <w:color w:val="000000"/>
          <w:szCs w:val="24"/>
          <w:shd w:val="clear" w:color="auto" w:fill="FFFFFF"/>
        </w:rPr>
        <w:t xml:space="preserve"> + 11x</w:t>
      </w:r>
      <w:r>
        <w:rPr>
          <w:bCs/>
          <w:color w:val="000000"/>
          <w:szCs w:val="24"/>
          <w:shd w:val="clear" w:color="auto" w:fill="FFFFFF"/>
          <w:vertAlign w:val="subscript"/>
        </w:rPr>
        <w:t>7</w:t>
      </w:r>
      <w:r>
        <w:rPr>
          <w:bCs/>
          <w:color w:val="000000"/>
          <w:szCs w:val="24"/>
          <w:shd w:val="clear" w:color="auto" w:fill="FFFFFF"/>
        </w:rPr>
        <w:t xml:space="preserve"> = -37</w:t>
      </w:r>
      <w:r>
        <w:rPr>
          <w:rStyle w:val="apple-converted-space"/>
          <w:bCs/>
          <w:color w:val="000000"/>
          <w:shd w:val="clear" w:color="auto" w:fill="FFFFFF"/>
        </w:rPr>
        <w:t> </w:t>
      </w:r>
      <w:r>
        <w:rPr>
          <w:bCs/>
          <w:color w:val="000000"/>
          <w:szCs w:val="24"/>
          <w:shd w:val="clear" w:color="auto" w:fill="FFFFFF"/>
        </w:rPr>
        <w:br/>
        <w:t>x</w:t>
      </w:r>
      <w:r>
        <w:rPr>
          <w:bCs/>
          <w:color w:val="000000"/>
          <w:szCs w:val="24"/>
          <w:shd w:val="clear" w:color="auto" w:fill="FFFFFF"/>
          <w:vertAlign w:val="subscript"/>
        </w:rPr>
        <w:t>1</w:t>
      </w:r>
      <w:r>
        <w:rPr>
          <w:bCs/>
          <w:color w:val="000000"/>
          <w:szCs w:val="24"/>
          <w:shd w:val="clear" w:color="auto" w:fill="FFFFFF"/>
        </w:rPr>
        <w:t xml:space="preserve"> - 4x</w:t>
      </w:r>
      <w:r>
        <w:rPr>
          <w:bCs/>
          <w:color w:val="000000"/>
          <w:szCs w:val="24"/>
          <w:shd w:val="clear" w:color="auto" w:fill="FFFFFF"/>
          <w:vertAlign w:val="subscript"/>
        </w:rPr>
        <w:t>2</w:t>
      </w:r>
      <w:r>
        <w:rPr>
          <w:bCs/>
          <w:color w:val="000000"/>
          <w:szCs w:val="24"/>
          <w:shd w:val="clear" w:color="auto" w:fill="FFFFFF"/>
        </w:rPr>
        <w:t xml:space="preserve"> + 7x</w:t>
      </w:r>
      <w:r>
        <w:rPr>
          <w:bCs/>
          <w:color w:val="000000"/>
          <w:szCs w:val="24"/>
          <w:shd w:val="clear" w:color="auto" w:fill="FFFFFF"/>
          <w:vertAlign w:val="subscript"/>
        </w:rPr>
        <w:t>3</w:t>
      </w:r>
      <w:r>
        <w:rPr>
          <w:bCs/>
          <w:color w:val="000000"/>
          <w:szCs w:val="24"/>
          <w:shd w:val="clear" w:color="auto" w:fill="FFFFFF"/>
        </w:rPr>
        <w:t xml:space="preserve"> - 3x</w:t>
      </w:r>
      <w:r>
        <w:rPr>
          <w:bCs/>
          <w:color w:val="000000"/>
          <w:szCs w:val="24"/>
          <w:shd w:val="clear" w:color="auto" w:fill="FFFFFF"/>
          <w:vertAlign w:val="subscript"/>
        </w:rPr>
        <w:t>4</w:t>
      </w:r>
      <w:r>
        <w:rPr>
          <w:bCs/>
          <w:color w:val="000000"/>
          <w:szCs w:val="24"/>
          <w:shd w:val="clear" w:color="auto" w:fill="FFFFFF"/>
        </w:rPr>
        <w:t xml:space="preserve"> + 9x</w:t>
      </w:r>
      <w:r>
        <w:rPr>
          <w:bCs/>
          <w:color w:val="000000"/>
          <w:szCs w:val="24"/>
          <w:shd w:val="clear" w:color="auto" w:fill="FFFFFF"/>
          <w:vertAlign w:val="subscript"/>
        </w:rPr>
        <w:t>5</w:t>
      </w:r>
      <w:r>
        <w:rPr>
          <w:bCs/>
          <w:color w:val="000000"/>
          <w:szCs w:val="24"/>
          <w:shd w:val="clear" w:color="auto" w:fill="FFFFFF"/>
        </w:rPr>
        <w:t xml:space="preserve"> - 2x</w:t>
      </w:r>
      <w:r>
        <w:rPr>
          <w:bCs/>
          <w:color w:val="000000"/>
          <w:szCs w:val="24"/>
          <w:shd w:val="clear" w:color="auto" w:fill="FFFFFF"/>
          <w:vertAlign w:val="subscript"/>
        </w:rPr>
        <w:t>6</w:t>
      </w:r>
      <w:r>
        <w:rPr>
          <w:bCs/>
          <w:color w:val="000000"/>
          <w:szCs w:val="24"/>
          <w:shd w:val="clear" w:color="auto" w:fill="FFFFFF"/>
        </w:rPr>
        <w:t xml:space="preserve"> + 6x</w:t>
      </w:r>
      <w:r>
        <w:rPr>
          <w:bCs/>
          <w:color w:val="000000"/>
          <w:szCs w:val="24"/>
          <w:shd w:val="clear" w:color="auto" w:fill="FFFFFF"/>
          <w:vertAlign w:val="subscript"/>
        </w:rPr>
        <w:t>7</w:t>
      </w:r>
      <w:r>
        <w:rPr>
          <w:bCs/>
          <w:color w:val="000000"/>
          <w:szCs w:val="24"/>
          <w:shd w:val="clear" w:color="auto" w:fill="FFFFFF"/>
        </w:rPr>
        <w:t xml:space="preserve"> = 4</w:t>
      </w:r>
      <w:r>
        <w:rPr>
          <w:rStyle w:val="apple-converted-space"/>
          <w:bCs/>
          <w:color w:val="000000"/>
          <w:shd w:val="clear" w:color="auto" w:fill="FFFFFF"/>
        </w:rPr>
        <w:t> </w:t>
      </w:r>
      <w:r>
        <w:rPr>
          <w:bCs/>
          <w:color w:val="000000"/>
          <w:szCs w:val="24"/>
          <w:shd w:val="clear" w:color="auto" w:fill="FFFFFF"/>
        </w:rPr>
        <w:br/>
        <w:t>4x</w:t>
      </w:r>
      <w:r>
        <w:rPr>
          <w:bCs/>
          <w:color w:val="000000"/>
          <w:szCs w:val="24"/>
          <w:shd w:val="clear" w:color="auto" w:fill="FFFFFF"/>
          <w:vertAlign w:val="subscript"/>
        </w:rPr>
        <w:t>1</w:t>
      </w:r>
      <w:r>
        <w:rPr>
          <w:bCs/>
          <w:color w:val="000000"/>
          <w:szCs w:val="24"/>
          <w:shd w:val="clear" w:color="auto" w:fill="FFFFFF"/>
        </w:rPr>
        <w:t xml:space="preserve"> + x</w:t>
      </w:r>
      <w:r>
        <w:rPr>
          <w:bCs/>
          <w:color w:val="000000"/>
          <w:szCs w:val="24"/>
          <w:shd w:val="clear" w:color="auto" w:fill="FFFFFF"/>
          <w:vertAlign w:val="subscript"/>
        </w:rPr>
        <w:t>2</w:t>
      </w:r>
      <w:r>
        <w:rPr>
          <w:bCs/>
          <w:color w:val="000000"/>
          <w:szCs w:val="24"/>
          <w:shd w:val="clear" w:color="auto" w:fill="FFFFFF"/>
        </w:rPr>
        <w:t xml:space="preserve"> - 6x</w:t>
      </w:r>
      <w:r>
        <w:rPr>
          <w:bCs/>
          <w:color w:val="000000"/>
          <w:szCs w:val="24"/>
          <w:shd w:val="clear" w:color="auto" w:fill="FFFFFF"/>
          <w:vertAlign w:val="subscript"/>
        </w:rPr>
        <w:t>3</w:t>
      </w:r>
      <w:r>
        <w:rPr>
          <w:bCs/>
          <w:color w:val="000000"/>
          <w:szCs w:val="24"/>
          <w:shd w:val="clear" w:color="auto" w:fill="FFFFFF"/>
        </w:rPr>
        <w:t xml:space="preserve"> - 3x</w:t>
      </w:r>
      <w:r>
        <w:rPr>
          <w:bCs/>
          <w:color w:val="000000"/>
          <w:szCs w:val="24"/>
          <w:shd w:val="clear" w:color="auto" w:fill="FFFFFF"/>
          <w:vertAlign w:val="subscript"/>
        </w:rPr>
        <w:t>4</w:t>
      </w:r>
      <w:r>
        <w:rPr>
          <w:bCs/>
          <w:color w:val="000000"/>
          <w:szCs w:val="24"/>
          <w:shd w:val="clear" w:color="auto" w:fill="FFFFFF"/>
        </w:rPr>
        <w:t xml:space="preserve"> + 8x</w:t>
      </w:r>
      <w:r>
        <w:rPr>
          <w:bCs/>
          <w:color w:val="000000"/>
          <w:szCs w:val="24"/>
          <w:shd w:val="clear" w:color="auto" w:fill="FFFFFF"/>
          <w:vertAlign w:val="subscript"/>
        </w:rPr>
        <w:t>5</w:t>
      </w:r>
      <w:r>
        <w:rPr>
          <w:bCs/>
          <w:color w:val="000000"/>
          <w:szCs w:val="24"/>
          <w:shd w:val="clear" w:color="auto" w:fill="FFFFFF"/>
        </w:rPr>
        <w:t xml:space="preserve"> - 7x</w:t>
      </w:r>
      <w:r>
        <w:rPr>
          <w:bCs/>
          <w:color w:val="000000"/>
          <w:szCs w:val="24"/>
          <w:shd w:val="clear" w:color="auto" w:fill="FFFFFF"/>
          <w:vertAlign w:val="subscript"/>
        </w:rPr>
        <w:t>6</w:t>
      </w:r>
      <w:r>
        <w:rPr>
          <w:bCs/>
          <w:color w:val="000000"/>
          <w:szCs w:val="24"/>
          <w:shd w:val="clear" w:color="auto" w:fill="FFFFFF"/>
        </w:rPr>
        <w:t xml:space="preserve"> - 4x</w:t>
      </w:r>
      <w:r>
        <w:rPr>
          <w:bCs/>
          <w:color w:val="000000"/>
          <w:szCs w:val="24"/>
          <w:shd w:val="clear" w:color="auto" w:fill="FFFFFF"/>
          <w:vertAlign w:val="subscript"/>
        </w:rPr>
        <w:t>7</w:t>
      </w:r>
      <w:r>
        <w:rPr>
          <w:bCs/>
          <w:color w:val="000000"/>
          <w:szCs w:val="24"/>
          <w:shd w:val="clear" w:color="auto" w:fill="FFFFFF"/>
        </w:rPr>
        <w:t xml:space="preserve"> = -91</w:t>
      </w:r>
      <w:r>
        <w:rPr>
          <w:rStyle w:val="apple-converted-space"/>
          <w:bCs/>
          <w:color w:val="000000"/>
          <w:shd w:val="clear" w:color="auto" w:fill="FFFFFF"/>
        </w:rPr>
        <w:t> </w:t>
      </w:r>
      <w:r>
        <w:rPr>
          <w:bCs/>
          <w:color w:val="000000"/>
          <w:szCs w:val="24"/>
          <w:shd w:val="clear" w:color="auto" w:fill="FFFFFF"/>
        </w:rPr>
        <w:br/>
        <w:t>-7x</w:t>
      </w:r>
      <w:r>
        <w:rPr>
          <w:bCs/>
          <w:color w:val="000000"/>
          <w:szCs w:val="24"/>
          <w:shd w:val="clear" w:color="auto" w:fill="FFFFFF"/>
          <w:vertAlign w:val="subscript"/>
        </w:rPr>
        <w:t>1</w:t>
      </w:r>
      <w:r>
        <w:rPr>
          <w:bCs/>
          <w:color w:val="000000"/>
          <w:szCs w:val="24"/>
          <w:shd w:val="clear" w:color="auto" w:fill="FFFFFF"/>
        </w:rPr>
        <w:t xml:space="preserve"> - 2x</w:t>
      </w:r>
      <w:r>
        <w:rPr>
          <w:bCs/>
          <w:color w:val="000000"/>
          <w:szCs w:val="24"/>
          <w:shd w:val="clear" w:color="auto" w:fill="FFFFFF"/>
          <w:vertAlign w:val="subscript"/>
        </w:rPr>
        <w:t>2</w:t>
      </w:r>
      <w:r>
        <w:rPr>
          <w:bCs/>
          <w:color w:val="000000"/>
          <w:szCs w:val="24"/>
          <w:shd w:val="clear" w:color="auto" w:fill="FFFFFF"/>
        </w:rPr>
        <w:t xml:space="preserve"> + 5x</w:t>
      </w:r>
      <w:r>
        <w:rPr>
          <w:bCs/>
          <w:color w:val="000000"/>
          <w:szCs w:val="24"/>
          <w:shd w:val="clear" w:color="auto" w:fill="FFFFFF"/>
          <w:vertAlign w:val="subscript"/>
        </w:rPr>
        <w:t>3</w:t>
      </w:r>
      <w:r>
        <w:rPr>
          <w:bCs/>
          <w:color w:val="000000"/>
          <w:szCs w:val="24"/>
          <w:shd w:val="clear" w:color="auto" w:fill="FFFFFF"/>
        </w:rPr>
        <w:t xml:space="preserve"> + x</w:t>
      </w:r>
      <w:r>
        <w:rPr>
          <w:bCs/>
          <w:color w:val="000000"/>
          <w:szCs w:val="24"/>
          <w:shd w:val="clear" w:color="auto" w:fill="FFFFFF"/>
          <w:vertAlign w:val="subscript"/>
        </w:rPr>
        <w:t>4</w:t>
      </w:r>
      <w:r>
        <w:rPr>
          <w:bCs/>
          <w:color w:val="000000"/>
          <w:szCs w:val="24"/>
          <w:shd w:val="clear" w:color="auto" w:fill="FFFFFF"/>
        </w:rPr>
        <w:t xml:space="preserve"> + 9x</w:t>
      </w:r>
      <w:r>
        <w:rPr>
          <w:bCs/>
          <w:color w:val="000000"/>
          <w:szCs w:val="24"/>
          <w:shd w:val="clear" w:color="auto" w:fill="FFFFFF"/>
          <w:vertAlign w:val="subscript"/>
        </w:rPr>
        <w:t>5</w:t>
      </w:r>
      <w:r>
        <w:rPr>
          <w:bCs/>
          <w:color w:val="000000"/>
          <w:szCs w:val="24"/>
          <w:shd w:val="clear" w:color="auto" w:fill="FFFFFF"/>
        </w:rPr>
        <w:t xml:space="preserve"> + 3x</w:t>
      </w:r>
      <w:r>
        <w:rPr>
          <w:bCs/>
          <w:color w:val="000000"/>
          <w:szCs w:val="24"/>
          <w:shd w:val="clear" w:color="auto" w:fill="FFFFFF"/>
          <w:vertAlign w:val="subscript"/>
        </w:rPr>
        <w:t>6</w:t>
      </w:r>
      <w:r>
        <w:rPr>
          <w:bCs/>
          <w:color w:val="000000"/>
          <w:szCs w:val="24"/>
          <w:shd w:val="clear" w:color="auto" w:fill="FFFFFF"/>
        </w:rPr>
        <w:t xml:space="preserve"> - 4x</w:t>
      </w:r>
      <w:r>
        <w:rPr>
          <w:bCs/>
          <w:color w:val="000000"/>
          <w:szCs w:val="24"/>
          <w:shd w:val="clear" w:color="auto" w:fill="FFFFFF"/>
          <w:vertAlign w:val="subscript"/>
        </w:rPr>
        <w:t>7</w:t>
      </w:r>
      <w:r>
        <w:rPr>
          <w:bCs/>
          <w:color w:val="000000"/>
          <w:szCs w:val="24"/>
          <w:shd w:val="clear" w:color="auto" w:fill="FFFFFF"/>
        </w:rPr>
        <w:t xml:space="preserve"> = -50</w:t>
      </w:r>
    </w:p>
    <w:p w14:paraId="2AFADC83" w14:textId="77777777" w:rsidR="004722AB" w:rsidRDefault="004722AB" w:rsidP="004722AB">
      <w:pPr>
        <w:tabs>
          <w:tab w:val="left" w:pos="1185"/>
        </w:tabs>
        <w:spacing w:line="276" w:lineRule="auto"/>
        <w:rPr>
          <w:szCs w:val="24"/>
        </w:rPr>
      </w:pPr>
    </w:p>
    <w:p w14:paraId="74EA51FF" w14:textId="77777777" w:rsidR="00877224" w:rsidRDefault="00877224">
      <w:pPr>
        <w:rPr>
          <w:szCs w:val="24"/>
        </w:rPr>
      </w:pPr>
      <w:r>
        <w:rPr>
          <w:szCs w:val="24"/>
        </w:rPr>
        <w:br w:type="page"/>
      </w:r>
    </w:p>
    <w:p w14:paraId="5C589D9E" w14:textId="77777777" w:rsidR="00C24491" w:rsidRDefault="00C24491" w:rsidP="004722AB">
      <w:pPr>
        <w:tabs>
          <w:tab w:val="left" w:pos="1185"/>
        </w:tabs>
        <w:spacing w:line="276" w:lineRule="auto"/>
        <w:rPr>
          <w:szCs w:val="24"/>
        </w:rPr>
      </w:pPr>
    </w:p>
    <w:p w14:paraId="4EA3AB83" w14:textId="77777777" w:rsidR="00916675" w:rsidRDefault="006B749A" w:rsidP="00B06AE7">
      <w:pPr>
        <w:tabs>
          <w:tab w:val="left" w:pos="1185"/>
        </w:tabs>
        <w:spacing w:line="276" w:lineRule="auto"/>
        <w:rPr>
          <w:b/>
          <w:color w:val="auto"/>
          <w:szCs w:val="24"/>
          <w:u w:val="single"/>
        </w:rPr>
      </w:pPr>
      <w:r w:rsidRPr="00C24491">
        <w:rPr>
          <w:b/>
          <w:color w:val="auto"/>
          <w:szCs w:val="24"/>
          <w:u w:val="single"/>
        </w:rPr>
        <w:t>EXCEL SOLVER</w:t>
      </w:r>
      <w:r w:rsidR="00C24491" w:rsidRPr="00C24491">
        <w:rPr>
          <w:b/>
          <w:color w:val="auto"/>
          <w:szCs w:val="24"/>
          <w:u w:val="single"/>
        </w:rPr>
        <w:t>:</w:t>
      </w:r>
    </w:p>
    <w:p w14:paraId="77F796C1" w14:textId="77777777" w:rsidR="00A57741" w:rsidRPr="00C24491" w:rsidRDefault="00A57741" w:rsidP="00B06AE7">
      <w:pPr>
        <w:tabs>
          <w:tab w:val="left" w:pos="1185"/>
        </w:tabs>
        <w:spacing w:line="276" w:lineRule="auto"/>
        <w:rPr>
          <w:b/>
          <w:color w:val="auto"/>
          <w:szCs w:val="24"/>
          <w:u w:val="single"/>
        </w:rPr>
      </w:pPr>
    </w:p>
    <w:p w14:paraId="705F65F8" w14:textId="77777777" w:rsidR="00AF1710" w:rsidRPr="00F63D29" w:rsidRDefault="00AF1710" w:rsidP="00AF1710">
      <w:pPr>
        <w:spacing w:line="276" w:lineRule="auto"/>
        <w:rPr>
          <w:rFonts w:cs="Calibri"/>
        </w:rPr>
      </w:pPr>
      <w:r>
        <w:rPr>
          <w:rFonts w:cs="Calibri"/>
        </w:rPr>
        <w:t xml:space="preserve">Engineers </w:t>
      </w:r>
      <w:r w:rsidR="00A57741">
        <w:rPr>
          <w:rFonts w:cs="Calibri"/>
        </w:rPr>
        <w:t>Association</w:t>
      </w:r>
      <w:r w:rsidRPr="00F63D29">
        <w:rPr>
          <w:rFonts w:cs="Calibri"/>
        </w:rPr>
        <w:t xml:space="preserve"> Bank of </w:t>
      </w:r>
      <w:r>
        <w:rPr>
          <w:rFonts w:cs="Calibri"/>
        </w:rPr>
        <w:t>Florida</w:t>
      </w:r>
      <w:r w:rsidRPr="00F63D29">
        <w:rPr>
          <w:rFonts w:cs="Calibri"/>
        </w:rPr>
        <w:t xml:space="preserve"> has $40 million in capital, $300 million in </w:t>
      </w:r>
      <w:r>
        <w:rPr>
          <w:rFonts w:cs="Calibri"/>
        </w:rPr>
        <w:t xml:space="preserve">checking account deposits, </w:t>
      </w:r>
      <w:r w:rsidRPr="00F63D29">
        <w:rPr>
          <w:rFonts w:cs="Calibri"/>
        </w:rPr>
        <w:t xml:space="preserve">and </w:t>
      </w:r>
      <w:r>
        <w:rPr>
          <w:rFonts w:cs="Calibri"/>
        </w:rPr>
        <w:t>$</w:t>
      </w:r>
      <w:r w:rsidRPr="00F63D29">
        <w:rPr>
          <w:rFonts w:cs="Calibri"/>
        </w:rPr>
        <w:t xml:space="preserve">120 million in </w:t>
      </w:r>
      <w:r w:rsidR="00995E67">
        <w:rPr>
          <w:rFonts w:cs="Calibri"/>
        </w:rPr>
        <w:t xml:space="preserve">savings account deposits, </w:t>
      </w:r>
      <w:r w:rsidRPr="00F63D29">
        <w:rPr>
          <w:rFonts w:cs="Calibri"/>
        </w:rPr>
        <w:t>that it wants to</w:t>
      </w:r>
      <w:r>
        <w:rPr>
          <w:rFonts w:cs="Calibri"/>
        </w:rPr>
        <w:t xml:space="preserve"> </w:t>
      </w:r>
      <w:r w:rsidRPr="00F63D29">
        <w:rPr>
          <w:rFonts w:cs="Calibri"/>
        </w:rPr>
        <w:t xml:space="preserve">invest. </w:t>
      </w:r>
      <w:r>
        <w:rPr>
          <w:rFonts w:cs="Calibri"/>
        </w:rPr>
        <w:t>Like any other</w:t>
      </w:r>
      <w:r w:rsidRPr="00F63D29">
        <w:rPr>
          <w:rFonts w:cs="Calibri"/>
        </w:rPr>
        <w:t xml:space="preserve"> bank</w:t>
      </w:r>
      <w:r>
        <w:rPr>
          <w:rFonts w:cs="Calibri"/>
        </w:rPr>
        <w:t xml:space="preserve">, Engineers </w:t>
      </w:r>
      <w:r w:rsidR="00A57741" w:rsidRPr="00A57741">
        <w:rPr>
          <w:rFonts w:cs="Calibri"/>
        </w:rPr>
        <w:t xml:space="preserve">Association </w:t>
      </w:r>
      <w:r>
        <w:rPr>
          <w:rFonts w:cs="Calibri"/>
        </w:rPr>
        <w:t xml:space="preserve">Bank of Florida is seeking an investment plan that results in </w:t>
      </w:r>
      <w:r w:rsidRPr="00F63D29">
        <w:rPr>
          <w:rFonts w:cs="Calibri"/>
        </w:rPr>
        <w:t xml:space="preserve">maximizing </w:t>
      </w:r>
      <w:r>
        <w:rPr>
          <w:rFonts w:cs="Calibri"/>
        </w:rPr>
        <w:t>return on investment</w:t>
      </w:r>
      <w:r w:rsidRPr="00F63D29">
        <w:rPr>
          <w:rFonts w:cs="Calibri"/>
        </w:rPr>
        <w:t xml:space="preserve">. </w:t>
      </w:r>
      <w:r w:rsidR="00995E67">
        <w:rPr>
          <w:rFonts w:cs="Calibri"/>
        </w:rPr>
        <w:t>T</w:t>
      </w:r>
      <w:r w:rsidRPr="00F63D29">
        <w:rPr>
          <w:rFonts w:cs="Calibri"/>
        </w:rPr>
        <w:t xml:space="preserve">he bank </w:t>
      </w:r>
      <w:r w:rsidR="00995E67">
        <w:rPr>
          <w:rFonts w:cs="Calibri"/>
        </w:rPr>
        <w:t xml:space="preserve">also </w:t>
      </w:r>
      <w:r w:rsidRPr="00F63D29">
        <w:rPr>
          <w:rFonts w:cs="Calibri"/>
        </w:rPr>
        <w:t xml:space="preserve">wants to track </w:t>
      </w:r>
      <w:r>
        <w:rPr>
          <w:rFonts w:cs="Calibri"/>
        </w:rPr>
        <w:t xml:space="preserve">the </w:t>
      </w:r>
      <w:r w:rsidRPr="00F63D29">
        <w:rPr>
          <w:rFonts w:cs="Calibri"/>
        </w:rPr>
        <w:t xml:space="preserve">risk </w:t>
      </w:r>
      <w:r>
        <w:rPr>
          <w:rFonts w:cs="Calibri"/>
        </w:rPr>
        <w:t xml:space="preserve">associated with any </w:t>
      </w:r>
      <w:r w:rsidRPr="00F63D29">
        <w:rPr>
          <w:rFonts w:cs="Calibri"/>
        </w:rPr>
        <w:t>investment plan</w:t>
      </w:r>
      <w:r w:rsidR="00995E67">
        <w:rPr>
          <w:rFonts w:cs="Calibri"/>
        </w:rPr>
        <w:t xml:space="preserve"> it adopts</w:t>
      </w:r>
      <w:r w:rsidRPr="00F63D29">
        <w:rPr>
          <w:rFonts w:cs="Calibri"/>
        </w:rPr>
        <w:t>. The following products are available for the bank to invest in:</w:t>
      </w:r>
    </w:p>
    <w:p w14:paraId="16D7BEAD" w14:textId="77777777" w:rsidR="005E3639" w:rsidRDefault="005E3639" w:rsidP="00AF1710">
      <w:pPr>
        <w:spacing w:line="276" w:lineRule="auto"/>
        <w:rPr>
          <w:rFonts w:cs="Calibri"/>
        </w:rPr>
      </w:pPr>
    </w:p>
    <w:p w14:paraId="6DBAB5C2" w14:textId="77777777" w:rsidR="00CB664B" w:rsidRDefault="00CB664B" w:rsidP="00AF1710">
      <w:pPr>
        <w:spacing w:line="276" w:lineRule="auto"/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562"/>
        <w:gridCol w:w="1915"/>
        <w:gridCol w:w="1915"/>
      </w:tblGrid>
      <w:tr w:rsidR="00AF1710" w:rsidRPr="00995E67" w14:paraId="6700BAA5" w14:textId="77777777" w:rsidTr="00995E67">
        <w:tc>
          <w:tcPr>
            <w:tcW w:w="2268" w:type="dxa"/>
          </w:tcPr>
          <w:p w14:paraId="2EDBB52F" w14:textId="77777777" w:rsidR="00AF1710" w:rsidRPr="00995E67" w:rsidRDefault="00AF1710" w:rsidP="00FD41AA">
            <w:pPr>
              <w:jc w:val="center"/>
              <w:rPr>
                <w:rFonts w:cs="Calibri"/>
                <w:b/>
                <w:szCs w:val="24"/>
              </w:rPr>
            </w:pPr>
            <w:r w:rsidRPr="00995E67">
              <w:rPr>
                <w:rFonts w:cs="Calibri"/>
                <w:b/>
                <w:szCs w:val="24"/>
              </w:rPr>
              <w:t>Investment</w:t>
            </w:r>
            <w:r w:rsidRPr="00995E67">
              <w:rPr>
                <w:rFonts w:cs="Calibri"/>
                <w:b/>
                <w:szCs w:val="24"/>
              </w:rPr>
              <w:br/>
              <w:t>Product</w:t>
            </w:r>
          </w:p>
        </w:tc>
        <w:tc>
          <w:tcPr>
            <w:tcW w:w="1562" w:type="dxa"/>
          </w:tcPr>
          <w:p w14:paraId="3DC2A085" w14:textId="77777777" w:rsidR="00AF1710" w:rsidRPr="00995E67" w:rsidRDefault="00AF1710" w:rsidP="00995E67">
            <w:pPr>
              <w:jc w:val="center"/>
              <w:rPr>
                <w:rFonts w:cs="Calibri"/>
                <w:b/>
                <w:szCs w:val="24"/>
              </w:rPr>
            </w:pPr>
            <w:r w:rsidRPr="00995E67">
              <w:rPr>
                <w:rFonts w:cs="Calibri"/>
                <w:b/>
                <w:szCs w:val="24"/>
              </w:rPr>
              <w:t>Return Rate</w:t>
            </w:r>
            <w:r w:rsidR="00995E67">
              <w:rPr>
                <w:rFonts w:cs="Calibri"/>
                <w:b/>
                <w:szCs w:val="24"/>
              </w:rPr>
              <w:t xml:space="preserve"> </w:t>
            </w:r>
            <w:r w:rsidRPr="00995E67">
              <w:rPr>
                <w:rFonts w:cs="Calibri"/>
                <w:b/>
                <w:szCs w:val="24"/>
              </w:rPr>
              <w:t>(%)</w:t>
            </w:r>
          </w:p>
        </w:tc>
        <w:tc>
          <w:tcPr>
            <w:tcW w:w="1915" w:type="dxa"/>
          </w:tcPr>
          <w:p w14:paraId="6E94DCFD" w14:textId="77777777" w:rsidR="00AF1710" w:rsidRPr="00995E67" w:rsidRDefault="00AF1710" w:rsidP="00995E67">
            <w:pPr>
              <w:jc w:val="center"/>
              <w:rPr>
                <w:rFonts w:cs="Calibri"/>
                <w:b/>
                <w:szCs w:val="24"/>
              </w:rPr>
            </w:pPr>
            <w:r w:rsidRPr="00995E67">
              <w:rPr>
                <w:rFonts w:cs="Calibri"/>
                <w:b/>
                <w:szCs w:val="24"/>
              </w:rPr>
              <w:t>Liquid</w:t>
            </w:r>
            <w:r w:rsidR="00995E67">
              <w:rPr>
                <w:rFonts w:cs="Calibri"/>
                <w:b/>
                <w:szCs w:val="24"/>
              </w:rPr>
              <w:t xml:space="preserve"> (</w:t>
            </w:r>
            <w:r w:rsidRPr="00995E67">
              <w:rPr>
                <w:rFonts w:cs="Calibri"/>
                <w:b/>
                <w:szCs w:val="24"/>
              </w:rPr>
              <w:t>Cash</w:t>
            </w:r>
            <w:proofErr w:type="gramStart"/>
            <w:r w:rsidR="00995E67">
              <w:rPr>
                <w:rFonts w:cs="Calibri"/>
                <w:b/>
                <w:szCs w:val="24"/>
              </w:rPr>
              <w:t>)</w:t>
            </w:r>
            <w:proofErr w:type="gramEnd"/>
            <w:r w:rsidRPr="00995E67">
              <w:rPr>
                <w:rFonts w:cs="Calibri"/>
                <w:b/>
                <w:szCs w:val="24"/>
              </w:rPr>
              <w:br/>
              <w:t>Component (%)</w:t>
            </w:r>
          </w:p>
        </w:tc>
        <w:tc>
          <w:tcPr>
            <w:tcW w:w="1915" w:type="dxa"/>
            <w:vAlign w:val="center"/>
          </w:tcPr>
          <w:p w14:paraId="5FEECB79" w14:textId="77777777" w:rsidR="00AF1710" w:rsidRPr="00995E67" w:rsidRDefault="00AF1710" w:rsidP="00995E67">
            <w:pPr>
              <w:jc w:val="center"/>
              <w:rPr>
                <w:rFonts w:cs="Calibri"/>
                <w:b/>
                <w:szCs w:val="24"/>
              </w:rPr>
            </w:pPr>
            <w:r w:rsidRPr="00995E67">
              <w:rPr>
                <w:rFonts w:cs="Calibri"/>
                <w:b/>
                <w:szCs w:val="24"/>
              </w:rPr>
              <w:t>Risk</w:t>
            </w:r>
            <w:r w:rsidR="00995E67">
              <w:rPr>
                <w:rFonts w:cs="Calibri"/>
                <w:b/>
                <w:szCs w:val="24"/>
              </w:rPr>
              <w:t xml:space="preserve"> (%)</w:t>
            </w:r>
          </w:p>
        </w:tc>
      </w:tr>
      <w:tr w:rsidR="00AF1710" w:rsidRPr="00995E67" w14:paraId="74122E0C" w14:textId="77777777" w:rsidTr="00FD41AA">
        <w:tc>
          <w:tcPr>
            <w:tcW w:w="2268" w:type="dxa"/>
          </w:tcPr>
          <w:p w14:paraId="2205360B" w14:textId="77777777" w:rsidR="00AF1710" w:rsidRPr="00995E67" w:rsidRDefault="00AF1710" w:rsidP="00FD41AA">
            <w:pPr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1. Cash</w:t>
            </w:r>
            <w:r w:rsidRPr="00995E67">
              <w:rPr>
                <w:rFonts w:cs="Calibri"/>
                <w:szCs w:val="24"/>
              </w:rPr>
              <w:br/>
            </w:r>
          </w:p>
        </w:tc>
        <w:tc>
          <w:tcPr>
            <w:tcW w:w="1562" w:type="dxa"/>
            <w:vAlign w:val="center"/>
          </w:tcPr>
          <w:p w14:paraId="3CF6FF44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0.0</w:t>
            </w:r>
          </w:p>
        </w:tc>
        <w:tc>
          <w:tcPr>
            <w:tcW w:w="1915" w:type="dxa"/>
            <w:vAlign w:val="center"/>
          </w:tcPr>
          <w:p w14:paraId="6AABA12D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100.0</w:t>
            </w:r>
          </w:p>
        </w:tc>
        <w:tc>
          <w:tcPr>
            <w:tcW w:w="1915" w:type="dxa"/>
            <w:vAlign w:val="center"/>
          </w:tcPr>
          <w:p w14:paraId="55533481" w14:textId="77777777" w:rsidR="00AF1710" w:rsidRPr="00995E67" w:rsidRDefault="00C01CF6" w:rsidP="00FD41AA">
            <w:pPr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5</w:t>
            </w:r>
          </w:p>
        </w:tc>
      </w:tr>
      <w:tr w:rsidR="00AF1710" w:rsidRPr="00995E67" w14:paraId="2D8BAB98" w14:textId="77777777" w:rsidTr="00FD41AA">
        <w:tc>
          <w:tcPr>
            <w:tcW w:w="2268" w:type="dxa"/>
          </w:tcPr>
          <w:p w14:paraId="787D85DB" w14:textId="77777777" w:rsidR="00AF1710" w:rsidRPr="00995E67" w:rsidRDefault="00AF1710" w:rsidP="00FD41AA">
            <w:pPr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 xml:space="preserve">2. Short Term </w:t>
            </w:r>
            <w:r w:rsidRPr="00995E67">
              <w:rPr>
                <w:rFonts w:cs="Calibri"/>
                <w:szCs w:val="24"/>
              </w:rPr>
              <w:br/>
              <w:t>Bonds</w:t>
            </w:r>
          </w:p>
        </w:tc>
        <w:tc>
          <w:tcPr>
            <w:tcW w:w="1562" w:type="dxa"/>
            <w:vAlign w:val="center"/>
          </w:tcPr>
          <w:p w14:paraId="02851A5F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4.0</w:t>
            </w:r>
          </w:p>
        </w:tc>
        <w:tc>
          <w:tcPr>
            <w:tcW w:w="1915" w:type="dxa"/>
            <w:vAlign w:val="center"/>
          </w:tcPr>
          <w:p w14:paraId="47517312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99.5</w:t>
            </w:r>
          </w:p>
        </w:tc>
        <w:tc>
          <w:tcPr>
            <w:tcW w:w="1915" w:type="dxa"/>
            <w:vAlign w:val="center"/>
          </w:tcPr>
          <w:p w14:paraId="1AB85B1A" w14:textId="77777777" w:rsidR="00AF1710" w:rsidRPr="00995E67" w:rsidRDefault="00995E67" w:rsidP="00FD41AA">
            <w:pPr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10</w:t>
            </w:r>
          </w:p>
        </w:tc>
      </w:tr>
      <w:tr w:rsidR="00AF1710" w:rsidRPr="00995E67" w14:paraId="00F288E9" w14:textId="77777777" w:rsidTr="00FD41AA">
        <w:tc>
          <w:tcPr>
            <w:tcW w:w="2268" w:type="dxa"/>
          </w:tcPr>
          <w:p w14:paraId="6242B411" w14:textId="77777777" w:rsidR="00AF1710" w:rsidRPr="00995E67" w:rsidRDefault="00AF1710" w:rsidP="00FD41AA">
            <w:pPr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 xml:space="preserve">3. Government </w:t>
            </w:r>
            <w:r w:rsidRPr="00995E67">
              <w:rPr>
                <w:rFonts w:cs="Calibri"/>
                <w:szCs w:val="24"/>
              </w:rPr>
              <w:br/>
              <w:t>Bond 1 – 5 years</w:t>
            </w:r>
          </w:p>
        </w:tc>
        <w:tc>
          <w:tcPr>
            <w:tcW w:w="1562" w:type="dxa"/>
            <w:vAlign w:val="center"/>
          </w:tcPr>
          <w:p w14:paraId="3402E5D0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4.5</w:t>
            </w:r>
          </w:p>
        </w:tc>
        <w:tc>
          <w:tcPr>
            <w:tcW w:w="1915" w:type="dxa"/>
            <w:vAlign w:val="center"/>
          </w:tcPr>
          <w:p w14:paraId="6E373D24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96.0</w:t>
            </w:r>
          </w:p>
        </w:tc>
        <w:tc>
          <w:tcPr>
            <w:tcW w:w="1915" w:type="dxa"/>
            <w:vAlign w:val="center"/>
          </w:tcPr>
          <w:p w14:paraId="58319373" w14:textId="77777777" w:rsidR="00AF1710" w:rsidRPr="00995E67" w:rsidRDefault="00995E67" w:rsidP="00FD41AA">
            <w:pPr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0</w:t>
            </w:r>
          </w:p>
        </w:tc>
      </w:tr>
      <w:tr w:rsidR="00AF1710" w:rsidRPr="00995E67" w14:paraId="48E654FD" w14:textId="77777777" w:rsidTr="00FD41AA">
        <w:tc>
          <w:tcPr>
            <w:tcW w:w="2268" w:type="dxa"/>
          </w:tcPr>
          <w:p w14:paraId="737AF5DC" w14:textId="77777777" w:rsidR="00AF1710" w:rsidRPr="00995E67" w:rsidRDefault="00AF1710" w:rsidP="00FD41AA">
            <w:pPr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 xml:space="preserve">4. Government </w:t>
            </w:r>
            <w:r w:rsidRPr="00995E67">
              <w:rPr>
                <w:rFonts w:cs="Calibri"/>
                <w:szCs w:val="24"/>
              </w:rPr>
              <w:br/>
              <w:t>Bond 5 – 10 years</w:t>
            </w:r>
          </w:p>
        </w:tc>
        <w:tc>
          <w:tcPr>
            <w:tcW w:w="1562" w:type="dxa"/>
            <w:vAlign w:val="center"/>
          </w:tcPr>
          <w:p w14:paraId="4F36E0FF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5.5</w:t>
            </w:r>
          </w:p>
        </w:tc>
        <w:tc>
          <w:tcPr>
            <w:tcW w:w="1915" w:type="dxa"/>
            <w:vAlign w:val="center"/>
          </w:tcPr>
          <w:p w14:paraId="0762878F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90.0</w:t>
            </w:r>
          </w:p>
        </w:tc>
        <w:tc>
          <w:tcPr>
            <w:tcW w:w="1915" w:type="dxa"/>
            <w:vAlign w:val="center"/>
          </w:tcPr>
          <w:p w14:paraId="69F72228" w14:textId="77777777" w:rsidR="00AF1710" w:rsidRPr="00995E67" w:rsidRDefault="00995E67" w:rsidP="00FD41AA">
            <w:pPr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0</w:t>
            </w:r>
          </w:p>
        </w:tc>
      </w:tr>
      <w:tr w:rsidR="00AF1710" w:rsidRPr="00995E67" w14:paraId="6B9AD978" w14:textId="77777777" w:rsidTr="00FD41AA">
        <w:tc>
          <w:tcPr>
            <w:tcW w:w="2268" w:type="dxa"/>
          </w:tcPr>
          <w:p w14:paraId="47573C6F" w14:textId="77777777" w:rsidR="00AF1710" w:rsidRPr="00995E67" w:rsidRDefault="00AF1710" w:rsidP="00FD41AA">
            <w:pPr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 xml:space="preserve">5. Government </w:t>
            </w:r>
            <w:r w:rsidRPr="00995E67">
              <w:rPr>
                <w:rFonts w:cs="Calibri"/>
                <w:szCs w:val="24"/>
              </w:rPr>
              <w:br/>
              <w:t>Bond over 10 years</w:t>
            </w:r>
          </w:p>
        </w:tc>
        <w:tc>
          <w:tcPr>
            <w:tcW w:w="1562" w:type="dxa"/>
            <w:vAlign w:val="center"/>
          </w:tcPr>
          <w:p w14:paraId="78B655F2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7.0</w:t>
            </w:r>
          </w:p>
        </w:tc>
        <w:tc>
          <w:tcPr>
            <w:tcW w:w="1915" w:type="dxa"/>
            <w:vAlign w:val="center"/>
          </w:tcPr>
          <w:p w14:paraId="060C2D23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85.0</w:t>
            </w:r>
          </w:p>
        </w:tc>
        <w:tc>
          <w:tcPr>
            <w:tcW w:w="1915" w:type="dxa"/>
            <w:vAlign w:val="center"/>
          </w:tcPr>
          <w:p w14:paraId="1C2C53E3" w14:textId="77777777" w:rsidR="00AF1710" w:rsidRPr="00995E67" w:rsidRDefault="00995E67" w:rsidP="00FD41AA">
            <w:pPr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0</w:t>
            </w:r>
          </w:p>
        </w:tc>
      </w:tr>
      <w:tr w:rsidR="00AF1710" w:rsidRPr="00995E67" w14:paraId="4E669226" w14:textId="77777777" w:rsidTr="00FD41AA">
        <w:tc>
          <w:tcPr>
            <w:tcW w:w="2268" w:type="dxa"/>
          </w:tcPr>
          <w:p w14:paraId="2E95BEAA" w14:textId="77777777" w:rsidR="00AF1710" w:rsidRPr="00995E67" w:rsidRDefault="00AF1710" w:rsidP="00FD41AA">
            <w:pPr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6. Installment</w:t>
            </w:r>
            <w:r w:rsidRPr="00995E67">
              <w:rPr>
                <w:rFonts w:cs="Calibri"/>
                <w:szCs w:val="24"/>
              </w:rPr>
              <w:br/>
              <w:t>Loans</w:t>
            </w:r>
          </w:p>
        </w:tc>
        <w:tc>
          <w:tcPr>
            <w:tcW w:w="1562" w:type="dxa"/>
            <w:vAlign w:val="center"/>
          </w:tcPr>
          <w:p w14:paraId="41C05327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10.5</w:t>
            </w:r>
          </w:p>
        </w:tc>
        <w:tc>
          <w:tcPr>
            <w:tcW w:w="1915" w:type="dxa"/>
            <w:vAlign w:val="center"/>
          </w:tcPr>
          <w:p w14:paraId="0A42DF61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0.0</w:t>
            </w:r>
          </w:p>
        </w:tc>
        <w:tc>
          <w:tcPr>
            <w:tcW w:w="1915" w:type="dxa"/>
            <w:vAlign w:val="center"/>
          </w:tcPr>
          <w:p w14:paraId="42804868" w14:textId="77777777" w:rsidR="00AF1710" w:rsidRPr="00995E67" w:rsidRDefault="00995E67" w:rsidP="00FD41AA">
            <w:pPr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75</w:t>
            </w:r>
          </w:p>
        </w:tc>
      </w:tr>
      <w:tr w:rsidR="00AF1710" w:rsidRPr="00995E67" w14:paraId="119AE2FC" w14:textId="77777777" w:rsidTr="00FD41AA">
        <w:tc>
          <w:tcPr>
            <w:tcW w:w="2268" w:type="dxa"/>
          </w:tcPr>
          <w:p w14:paraId="5001A9E0" w14:textId="77777777" w:rsidR="00AF1710" w:rsidRPr="00995E67" w:rsidRDefault="00AF1710" w:rsidP="00FD41AA">
            <w:pPr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 xml:space="preserve">7. Mortgage </w:t>
            </w:r>
            <w:r w:rsidRPr="00995E67">
              <w:rPr>
                <w:rFonts w:cs="Calibri"/>
                <w:szCs w:val="24"/>
              </w:rPr>
              <w:br/>
              <w:t>Loans</w:t>
            </w:r>
          </w:p>
        </w:tc>
        <w:tc>
          <w:tcPr>
            <w:tcW w:w="1562" w:type="dxa"/>
            <w:vAlign w:val="center"/>
          </w:tcPr>
          <w:p w14:paraId="6ADEC9B1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8.5</w:t>
            </w:r>
          </w:p>
        </w:tc>
        <w:tc>
          <w:tcPr>
            <w:tcW w:w="1915" w:type="dxa"/>
            <w:vAlign w:val="center"/>
          </w:tcPr>
          <w:p w14:paraId="7FEC8AE6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0.0</w:t>
            </w:r>
          </w:p>
        </w:tc>
        <w:tc>
          <w:tcPr>
            <w:tcW w:w="1915" w:type="dxa"/>
            <w:vAlign w:val="center"/>
          </w:tcPr>
          <w:p w14:paraId="3099A6A5" w14:textId="77777777" w:rsidR="00AF1710" w:rsidRPr="00995E67" w:rsidRDefault="00995E67" w:rsidP="00FD41AA">
            <w:pPr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60</w:t>
            </w:r>
          </w:p>
        </w:tc>
      </w:tr>
      <w:tr w:rsidR="00AF1710" w:rsidRPr="00995E67" w14:paraId="1A28738F" w14:textId="77777777" w:rsidTr="00FD41AA">
        <w:tc>
          <w:tcPr>
            <w:tcW w:w="2268" w:type="dxa"/>
          </w:tcPr>
          <w:p w14:paraId="7E028541" w14:textId="77777777" w:rsidR="00AF1710" w:rsidRPr="00995E67" w:rsidRDefault="00AF1710" w:rsidP="00FD41AA">
            <w:pPr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8. Commercial Loans to small businesses</w:t>
            </w:r>
          </w:p>
        </w:tc>
        <w:tc>
          <w:tcPr>
            <w:tcW w:w="1562" w:type="dxa"/>
            <w:vAlign w:val="center"/>
          </w:tcPr>
          <w:p w14:paraId="41BF1928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9.5</w:t>
            </w:r>
          </w:p>
        </w:tc>
        <w:tc>
          <w:tcPr>
            <w:tcW w:w="1915" w:type="dxa"/>
            <w:vAlign w:val="center"/>
          </w:tcPr>
          <w:p w14:paraId="5B34E7D3" w14:textId="77777777" w:rsidR="00AF1710" w:rsidRPr="00995E67" w:rsidRDefault="00AF1710" w:rsidP="00FD41AA">
            <w:pPr>
              <w:jc w:val="center"/>
              <w:rPr>
                <w:rFonts w:cs="Calibri"/>
                <w:szCs w:val="24"/>
              </w:rPr>
            </w:pPr>
            <w:r w:rsidRPr="00995E67">
              <w:rPr>
                <w:rFonts w:cs="Calibri"/>
                <w:szCs w:val="24"/>
              </w:rPr>
              <w:t>0.0</w:t>
            </w:r>
          </w:p>
        </w:tc>
        <w:tc>
          <w:tcPr>
            <w:tcW w:w="1915" w:type="dxa"/>
            <w:vAlign w:val="center"/>
          </w:tcPr>
          <w:p w14:paraId="17AE70C2" w14:textId="77777777" w:rsidR="00AF1710" w:rsidRPr="00995E67" w:rsidRDefault="00995E67" w:rsidP="00FD41AA">
            <w:pPr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50</w:t>
            </w:r>
          </w:p>
        </w:tc>
      </w:tr>
    </w:tbl>
    <w:p w14:paraId="1CE5E774" w14:textId="77777777" w:rsidR="00AF1710" w:rsidRDefault="00AF1710" w:rsidP="00AF1710">
      <w:pPr>
        <w:rPr>
          <w:rFonts w:cs="Calibri"/>
        </w:rPr>
      </w:pPr>
    </w:p>
    <w:p w14:paraId="3AED10F4" w14:textId="77777777" w:rsidR="005E3639" w:rsidRDefault="005E3639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</w:p>
    <w:p w14:paraId="33B022E1" w14:textId="77777777" w:rsidR="00AF1710" w:rsidRDefault="00AF1710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  <w:r>
        <w:rPr>
          <w:rFonts w:cs="Calibri"/>
        </w:rPr>
        <w:t>The following requirements must be followed:</w:t>
      </w:r>
    </w:p>
    <w:p w14:paraId="0736DB19" w14:textId="77777777" w:rsidR="00AF1710" w:rsidRDefault="00AF1710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</w:p>
    <w:p w14:paraId="5E7FFAE3" w14:textId="77777777" w:rsidR="00AF1710" w:rsidRDefault="00AF1710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  <w:r>
        <w:rPr>
          <w:rFonts w:cs="Calibri"/>
        </w:rPr>
        <w:t xml:space="preserve">1. The total investments in all products </w:t>
      </w:r>
      <w:r w:rsidR="00CB664B">
        <w:rPr>
          <w:rFonts w:cs="Calibri"/>
        </w:rPr>
        <w:t>cannot exceed</w:t>
      </w:r>
      <w:r>
        <w:rPr>
          <w:rFonts w:cs="Calibri"/>
        </w:rPr>
        <w:t xml:space="preserve"> the total of the capital and deposit</w:t>
      </w:r>
      <w:r w:rsidR="00C01CF6">
        <w:rPr>
          <w:rFonts w:cs="Calibri"/>
        </w:rPr>
        <w:t>s</w:t>
      </w:r>
      <w:r>
        <w:rPr>
          <w:rFonts w:cs="Calibri"/>
        </w:rPr>
        <w:t xml:space="preserve"> amounts.</w:t>
      </w:r>
    </w:p>
    <w:p w14:paraId="6EC8C821" w14:textId="77777777" w:rsidR="00AF1710" w:rsidRDefault="00AF1710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  <w:r>
        <w:rPr>
          <w:rFonts w:cs="Calibri"/>
        </w:rPr>
        <w:t>2. At least 5% of the funds should be invested in each of the eight products, for diversi</w:t>
      </w:r>
      <w:r w:rsidR="00C01CF6">
        <w:rPr>
          <w:rFonts w:cs="Calibri"/>
        </w:rPr>
        <w:t>fication of the portfolio.</w:t>
      </w:r>
    </w:p>
    <w:p w14:paraId="27B288E2" w14:textId="77777777" w:rsidR="00CB664B" w:rsidRDefault="00CB664B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</w:p>
    <w:p w14:paraId="073A195A" w14:textId="77777777" w:rsidR="00AF1710" w:rsidRDefault="00AF1710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  <w:r>
        <w:rPr>
          <w:rFonts w:cs="Calibri"/>
        </w:rPr>
        <w:t>3. At least 30% of funds should be invested in commercial loans</w:t>
      </w:r>
      <w:r w:rsidR="00CB664B">
        <w:rPr>
          <w:rFonts w:cs="Calibri"/>
        </w:rPr>
        <w:t xml:space="preserve"> to small businesses</w:t>
      </w:r>
      <w:r>
        <w:rPr>
          <w:rFonts w:cs="Calibri"/>
        </w:rPr>
        <w:t>, to maintain the banks “small business</w:t>
      </w:r>
      <w:r w:rsidR="00C01CF6">
        <w:rPr>
          <w:rFonts w:cs="Calibri"/>
        </w:rPr>
        <w:t xml:space="preserve"> </w:t>
      </w:r>
      <w:r>
        <w:rPr>
          <w:rFonts w:cs="Calibri"/>
        </w:rPr>
        <w:t>friendly” status.</w:t>
      </w:r>
    </w:p>
    <w:p w14:paraId="5AEB3D9A" w14:textId="77777777" w:rsidR="00AF1710" w:rsidRDefault="00AF1710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  <w:r>
        <w:rPr>
          <w:rFonts w:cs="Calibri"/>
        </w:rPr>
        <w:t xml:space="preserve">4. For the risk, the bank stands to lose </w:t>
      </w:r>
      <w:r w:rsidR="00C01CF6">
        <w:rPr>
          <w:rFonts w:cs="Calibri"/>
        </w:rPr>
        <w:t xml:space="preserve">the specified percentage of the </w:t>
      </w:r>
      <w:r>
        <w:rPr>
          <w:rFonts w:cs="Calibri"/>
        </w:rPr>
        <w:t xml:space="preserve">money it invests in </w:t>
      </w:r>
      <w:r w:rsidR="00C01CF6">
        <w:rPr>
          <w:rFonts w:cs="Calibri"/>
        </w:rPr>
        <w:t xml:space="preserve">that </w:t>
      </w:r>
      <w:r>
        <w:rPr>
          <w:rFonts w:cs="Calibri"/>
        </w:rPr>
        <w:t>product</w:t>
      </w:r>
      <w:r w:rsidR="00C01CF6">
        <w:rPr>
          <w:rFonts w:cs="Calibri"/>
        </w:rPr>
        <w:t xml:space="preserve">. </w:t>
      </w:r>
    </w:p>
    <w:p w14:paraId="0DA727B9" w14:textId="77777777" w:rsidR="00B41E54" w:rsidRDefault="00B41E54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  <w:bookmarkStart w:id="0" w:name="_GoBack"/>
      <w:bookmarkEnd w:id="0"/>
    </w:p>
    <w:p w14:paraId="60AB9176" w14:textId="77777777" w:rsidR="00B41E54" w:rsidRDefault="00B41E54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</w:p>
    <w:p w14:paraId="30F850FB" w14:textId="77777777" w:rsidR="00AF1710" w:rsidRDefault="00AF1710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  <w:r>
        <w:rPr>
          <w:rFonts w:cs="Calibri"/>
        </w:rPr>
        <w:t xml:space="preserve">5. Federal regulations require that </w:t>
      </w:r>
      <w:r w:rsidR="00C01CF6">
        <w:rPr>
          <w:rFonts w:cs="Calibri"/>
        </w:rPr>
        <w:t>a</w:t>
      </w:r>
      <w:r>
        <w:rPr>
          <w:rFonts w:cs="Calibri"/>
        </w:rPr>
        <w:t xml:space="preserve"> reserve</w:t>
      </w:r>
      <w:r w:rsidR="00C01CF6">
        <w:rPr>
          <w:rFonts w:cs="Calibri"/>
        </w:rPr>
        <w:t xml:space="preserve"> of </w:t>
      </w:r>
      <w:r>
        <w:rPr>
          <w:rFonts w:cs="Calibri"/>
        </w:rPr>
        <w:t xml:space="preserve">at least 14% of the </w:t>
      </w:r>
      <w:r w:rsidR="00C01CF6">
        <w:rPr>
          <w:rFonts w:cs="Calibri"/>
        </w:rPr>
        <w:t>checking account</w:t>
      </w:r>
      <w:r>
        <w:rPr>
          <w:rFonts w:cs="Calibri"/>
        </w:rPr>
        <w:t xml:space="preserve"> deposits plus 4% of</w:t>
      </w:r>
      <w:r w:rsidR="00C01CF6">
        <w:rPr>
          <w:rFonts w:cs="Calibri"/>
        </w:rPr>
        <w:t xml:space="preserve"> </w:t>
      </w:r>
      <w:r>
        <w:rPr>
          <w:rFonts w:cs="Calibri"/>
        </w:rPr>
        <w:t xml:space="preserve">the </w:t>
      </w:r>
      <w:r w:rsidR="00C01CF6">
        <w:rPr>
          <w:rFonts w:cs="Calibri"/>
        </w:rPr>
        <w:t>savings account</w:t>
      </w:r>
      <w:r>
        <w:rPr>
          <w:rFonts w:cs="Calibri"/>
        </w:rPr>
        <w:t xml:space="preserve"> deposits</w:t>
      </w:r>
      <w:r w:rsidR="00C01CF6">
        <w:rPr>
          <w:rFonts w:cs="Calibri"/>
        </w:rPr>
        <w:t xml:space="preserve"> be maintained at all times</w:t>
      </w:r>
      <w:r>
        <w:rPr>
          <w:rFonts w:cs="Calibri"/>
        </w:rPr>
        <w:t>.</w:t>
      </w:r>
    </w:p>
    <w:p w14:paraId="4147835A" w14:textId="77777777" w:rsidR="00AF1710" w:rsidRDefault="00AF1710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  <w:r>
        <w:rPr>
          <w:rFonts w:cs="Calibri"/>
        </w:rPr>
        <w:t xml:space="preserve">6. Federal regulations require that the </w:t>
      </w:r>
      <w:r w:rsidR="006D4922">
        <w:rPr>
          <w:rFonts w:cs="Calibri"/>
        </w:rPr>
        <w:t>total</w:t>
      </w:r>
      <w:r>
        <w:rPr>
          <w:rFonts w:cs="Calibri"/>
        </w:rPr>
        <w:t xml:space="preserve"> of the </w:t>
      </w:r>
      <w:r w:rsidR="006D4922">
        <w:rPr>
          <w:rFonts w:cs="Calibri"/>
        </w:rPr>
        <w:t xml:space="preserve">liquid components of the </w:t>
      </w:r>
      <w:r>
        <w:rPr>
          <w:rFonts w:cs="Calibri"/>
        </w:rPr>
        <w:t>investments be at least</w:t>
      </w:r>
      <w:r w:rsidR="006D4922">
        <w:rPr>
          <w:rFonts w:cs="Calibri"/>
        </w:rPr>
        <w:t xml:space="preserve"> </w:t>
      </w:r>
      <w:r>
        <w:rPr>
          <w:rFonts w:cs="Calibri"/>
        </w:rPr>
        <w:t xml:space="preserve">47% of the </w:t>
      </w:r>
      <w:r w:rsidR="006D4922">
        <w:rPr>
          <w:rFonts w:cs="Calibri"/>
        </w:rPr>
        <w:t>checking account</w:t>
      </w:r>
      <w:r>
        <w:rPr>
          <w:rFonts w:cs="Calibri"/>
        </w:rPr>
        <w:t xml:space="preserve"> deposits </w:t>
      </w:r>
      <w:r w:rsidR="006D4922">
        <w:rPr>
          <w:rFonts w:cs="Calibri"/>
        </w:rPr>
        <w:t>plus</w:t>
      </w:r>
      <w:r>
        <w:rPr>
          <w:rFonts w:cs="Calibri"/>
        </w:rPr>
        <w:t xml:space="preserve"> 36% of the </w:t>
      </w:r>
      <w:r w:rsidR="006D4922">
        <w:rPr>
          <w:rFonts w:cs="Calibri"/>
        </w:rPr>
        <w:t>savings account</w:t>
      </w:r>
      <w:r>
        <w:rPr>
          <w:rFonts w:cs="Calibri"/>
        </w:rPr>
        <w:t xml:space="preserve"> deposits</w:t>
      </w:r>
    </w:p>
    <w:p w14:paraId="6F86E930" w14:textId="77777777" w:rsidR="00AF1710" w:rsidRDefault="00AF1710" w:rsidP="00995E67">
      <w:pPr>
        <w:autoSpaceDE w:val="0"/>
        <w:autoSpaceDN w:val="0"/>
        <w:adjustRightInd w:val="0"/>
        <w:spacing w:line="276" w:lineRule="auto"/>
        <w:rPr>
          <w:rFonts w:cs="Calibri"/>
        </w:rPr>
      </w:pPr>
    </w:p>
    <w:p w14:paraId="25ACB9F2" w14:textId="77777777" w:rsidR="005D3261" w:rsidRDefault="005D3261" w:rsidP="00AD136A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Let </w:t>
      </w:r>
      <w:r w:rsidRPr="00E47900">
        <w:rPr>
          <w:i/>
          <w:szCs w:val="24"/>
        </w:rPr>
        <w:t>x</w:t>
      </w:r>
      <w:r w:rsidR="00E47900" w:rsidRPr="006D4922">
        <w:rPr>
          <w:szCs w:val="24"/>
          <w:vertAlign w:val="subscript"/>
        </w:rPr>
        <w:t>1</w:t>
      </w:r>
      <w:r>
        <w:rPr>
          <w:szCs w:val="24"/>
        </w:rPr>
        <w:t xml:space="preserve"> denote the </w:t>
      </w:r>
      <w:r w:rsidR="006D4922">
        <w:rPr>
          <w:szCs w:val="24"/>
        </w:rPr>
        <w:t>amount ($) invested in product #1</w:t>
      </w:r>
      <w:r w:rsidR="0063744B">
        <w:rPr>
          <w:szCs w:val="24"/>
        </w:rPr>
        <w:t>.</w:t>
      </w:r>
    </w:p>
    <w:p w14:paraId="6E6634C7" w14:textId="77777777" w:rsidR="0063744B" w:rsidRDefault="0063744B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Let </w:t>
      </w:r>
      <w:r w:rsidRPr="00E47900">
        <w:rPr>
          <w:i/>
          <w:szCs w:val="24"/>
        </w:rPr>
        <w:t>x</w:t>
      </w:r>
      <w:r w:rsidRPr="006D4922">
        <w:rPr>
          <w:szCs w:val="24"/>
          <w:vertAlign w:val="subscript"/>
        </w:rPr>
        <w:t>2</w:t>
      </w:r>
      <w:r>
        <w:rPr>
          <w:szCs w:val="24"/>
        </w:rPr>
        <w:t xml:space="preserve"> </w:t>
      </w:r>
      <w:r w:rsidR="006D4922">
        <w:rPr>
          <w:szCs w:val="24"/>
        </w:rPr>
        <w:t>denote the amount ($) invested in product #2.</w:t>
      </w:r>
    </w:p>
    <w:p w14:paraId="6203BB84" w14:textId="77777777" w:rsidR="0063744B" w:rsidRDefault="006D4922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:</w:t>
      </w:r>
    </w:p>
    <w:p w14:paraId="443D8F4B" w14:textId="77777777" w:rsidR="006D4922" w:rsidRDefault="006D4922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:</w:t>
      </w:r>
    </w:p>
    <w:p w14:paraId="08AF1002" w14:textId="77777777" w:rsidR="006D4922" w:rsidRDefault="006D4922" w:rsidP="006D4922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Let </w:t>
      </w:r>
      <w:r w:rsidRPr="00E47900">
        <w:rPr>
          <w:i/>
          <w:szCs w:val="24"/>
        </w:rPr>
        <w:t>x</w:t>
      </w:r>
      <w:r w:rsidRPr="006D4922">
        <w:rPr>
          <w:szCs w:val="24"/>
          <w:vertAlign w:val="subscript"/>
        </w:rPr>
        <w:t>8</w:t>
      </w:r>
      <w:r>
        <w:rPr>
          <w:szCs w:val="24"/>
        </w:rPr>
        <w:t xml:space="preserve"> denote the amount ($) invested in product #8.</w:t>
      </w:r>
    </w:p>
    <w:p w14:paraId="3F05D573" w14:textId="77777777" w:rsidR="00DC1AC8" w:rsidRDefault="00DC1AC8" w:rsidP="006D4922">
      <w:pPr>
        <w:tabs>
          <w:tab w:val="left" w:pos="1185"/>
        </w:tabs>
        <w:spacing w:line="276" w:lineRule="auto"/>
        <w:rPr>
          <w:szCs w:val="24"/>
        </w:rPr>
      </w:pPr>
    </w:p>
    <w:p w14:paraId="5DDA6382" w14:textId="77777777" w:rsidR="006D4922" w:rsidRDefault="006D4922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The standard form of this optimization model is as follows.</w:t>
      </w:r>
    </w:p>
    <w:p w14:paraId="1E285E0D" w14:textId="77777777" w:rsidR="006D4922" w:rsidRDefault="006D4922" w:rsidP="0063744B">
      <w:pPr>
        <w:tabs>
          <w:tab w:val="left" w:pos="1185"/>
        </w:tabs>
        <w:spacing w:line="276" w:lineRule="auto"/>
        <w:rPr>
          <w:szCs w:val="24"/>
        </w:rPr>
      </w:pPr>
    </w:p>
    <w:p w14:paraId="0DACDAD0" w14:textId="77777777" w:rsidR="0063744B" w:rsidRDefault="0063744B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Objective function:</w:t>
      </w:r>
    </w:p>
    <w:p w14:paraId="3B5318FB" w14:textId="77777777" w:rsidR="00726244" w:rsidRDefault="00DC1AC8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411084ED" wp14:editId="31C86040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6254750" cy="307975"/>
                <wp:effectExtent l="0" t="0" r="0" b="0"/>
                <wp:wrapNone/>
                <wp:docPr id="1038" name="Text Box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75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3CAE5" w14:textId="77777777" w:rsidR="00517EA8" w:rsidRDefault="00517EA8" w:rsidP="0063744B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maximize      0.0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+0.04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+0.045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+0.055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+0.07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+0.105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+0.085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+0.095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370B6385" w14:textId="77777777" w:rsidR="00517EA8" w:rsidRDefault="00517EA8" w:rsidP="006374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11084ED" id="_x0000_t202" coordsize="21600,21600" o:spt="202" path="m,l,21600r21600,l21600,xe">
                <v:stroke joinstyle="miter"/>
                <v:path gradientshapeok="t" o:connecttype="rect"/>
              </v:shapetype>
              <v:shape id="Text Box 1038" o:spid="_x0000_s1026" type="#_x0000_t202" style="position:absolute;margin-left:0;margin-top:15.7pt;width:492.5pt;height:24.25pt;z-index:252170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" fillcolor="white [3201]" stroked="f" strokeweight=".5pt">
                <v:textbox>
                  <w:txbxContent>
                    <w:p w14:paraId="0C83CAE5" w14:textId="77777777" w:rsidR="00517EA8" w:rsidRDefault="00517EA8" w:rsidP="0063744B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maximize      0.0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+0.04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+0.045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+0.055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+0.07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+0.105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+0.085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+0.095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</m:oMath>
                      </m:oMathPara>
                    </w:p>
                    <w:p w14:paraId="370B6385" w14:textId="77777777" w:rsidR="00517EA8" w:rsidRDefault="00517EA8" w:rsidP="0063744B"/>
                  </w:txbxContent>
                </v:textbox>
                <w10:wrap anchorx="margin"/>
              </v:shape>
            </w:pict>
          </mc:Fallback>
        </mc:AlternateContent>
      </w:r>
    </w:p>
    <w:p w14:paraId="7DF23098" w14:textId="77777777" w:rsidR="0063744B" w:rsidRDefault="00E47900" w:rsidP="0063744B">
      <w:pPr>
        <w:tabs>
          <w:tab w:val="left" w:pos="1185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</w:p>
    <w:p w14:paraId="4F3F2823" w14:textId="77777777" w:rsidR="0063744B" w:rsidRDefault="0063744B" w:rsidP="0063744B">
      <w:pPr>
        <w:tabs>
          <w:tab w:val="left" w:pos="1185"/>
        </w:tabs>
        <w:spacing w:line="276" w:lineRule="auto"/>
        <w:rPr>
          <w:szCs w:val="24"/>
        </w:rPr>
      </w:pPr>
    </w:p>
    <w:p w14:paraId="44F3965D" w14:textId="77777777" w:rsidR="00DC1AC8" w:rsidRDefault="00DC1AC8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[</w:t>
      </w:r>
      <w:proofErr w:type="gramStart"/>
      <w:r>
        <w:rPr>
          <w:szCs w:val="24"/>
        </w:rPr>
        <w:t>return</w:t>
      </w:r>
      <w:proofErr w:type="gramEnd"/>
      <w:r>
        <w:rPr>
          <w:szCs w:val="24"/>
        </w:rPr>
        <w:t xml:space="preserve"> on investment]</w:t>
      </w:r>
    </w:p>
    <w:p w14:paraId="4FDC4AD8" w14:textId="77777777" w:rsidR="00DC1AC8" w:rsidRDefault="00DC1AC8" w:rsidP="0063744B">
      <w:pPr>
        <w:tabs>
          <w:tab w:val="left" w:pos="1185"/>
        </w:tabs>
        <w:spacing w:line="276" w:lineRule="auto"/>
        <w:rPr>
          <w:szCs w:val="24"/>
        </w:rPr>
      </w:pPr>
    </w:p>
    <w:p w14:paraId="5130313C" w14:textId="77777777" w:rsidR="00DC1AC8" w:rsidRDefault="00DC1AC8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Subject to:</w:t>
      </w:r>
    </w:p>
    <w:p w14:paraId="40DDB2CC" w14:textId="77777777" w:rsidR="00DC1AC8" w:rsidRDefault="00DC1AC8" w:rsidP="00DC1AC8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6F213D28" wp14:editId="6934136D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3841750" cy="307975"/>
                <wp:effectExtent l="0" t="0" r="635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175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9C08BA" w14:textId="77777777" w:rsidR="00517EA8" w:rsidRDefault="00517EA8" w:rsidP="00DC1AC8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≤460,000,000</m:t>
                                </m:r>
                              </m:oMath>
                            </m:oMathPara>
                          </w:p>
                          <w:p w14:paraId="6A07AC6C" w14:textId="77777777" w:rsidR="00517EA8" w:rsidRDefault="00517EA8" w:rsidP="00DC1A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213D28" id="Text Box 9" o:spid="_x0000_s1027" type="#_x0000_t202" style="position:absolute;margin-left:0;margin-top:15.7pt;width:302.5pt;height:24.25pt;z-index:25231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" fillcolor="white [3201]" stroked="f" strokeweight=".5pt">
                <v:textbox>
                  <w:txbxContent>
                    <w:p w14:paraId="519C08BA" w14:textId="77777777" w:rsidR="00517EA8" w:rsidRDefault="00517EA8" w:rsidP="00DC1AC8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≤460,000,000</m:t>
                          </m:r>
                        </m:oMath>
                      </m:oMathPara>
                    </w:p>
                    <w:p w14:paraId="6A07AC6C" w14:textId="77777777" w:rsidR="00517EA8" w:rsidRDefault="00517EA8" w:rsidP="00DC1AC8"/>
                  </w:txbxContent>
                </v:textbox>
                <w10:wrap anchorx="margin"/>
              </v:shape>
            </w:pict>
          </mc:Fallback>
        </mc:AlternateContent>
      </w:r>
    </w:p>
    <w:p w14:paraId="14211A72" w14:textId="77777777" w:rsidR="00DC1AC8" w:rsidRDefault="00DC1AC8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ab/>
      </w:r>
      <w:r w:rsidR="00FD41AA">
        <w:rPr>
          <w:szCs w:val="24"/>
        </w:rPr>
        <w:tab/>
      </w:r>
      <w:r>
        <w:rPr>
          <w:szCs w:val="24"/>
        </w:rPr>
        <w:t xml:space="preserve">             [total investment]</w:t>
      </w:r>
    </w:p>
    <w:p w14:paraId="55005530" w14:textId="77777777" w:rsidR="00DC1AC8" w:rsidRDefault="00DC1AC8" w:rsidP="00DC1AC8">
      <w:pPr>
        <w:tabs>
          <w:tab w:val="left" w:pos="1185"/>
        </w:tabs>
        <w:spacing w:line="276" w:lineRule="auto"/>
        <w:rPr>
          <w:szCs w:val="24"/>
        </w:rPr>
      </w:pPr>
    </w:p>
    <w:p w14:paraId="08D1011C" w14:textId="77777777" w:rsidR="00FD41AA" w:rsidRDefault="00FD41AA" w:rsidP="00FD41AA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0DDA2C05" wp14:editId="05D7731E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5327650" cy="307975"/>
                <wp:effectExtent l="0" t="0" r="635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765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29B3F" w14:textId="77777777" w:rsidR="00517EA8" w:rsidRDefault="00517EA8" w:rsidP="00FD41AA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38CA7875" w14:textId="77777777" w:rsidR="00517EA8" w:rsidRDefault="00517EA8" w:rsidP="00FD41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DA2C05" id="Text Box 10" o:spid="_x0000_s1028" type="#_x0000_t202" style="position:absolute;margin-left:0;margin-top:15.7pt;width:419.5pt;height:24.25pt;z-index:25231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" fillcolor="white [3201]" stroked="f" strokeweight=".5pt">
                <v:textbox>
                  <w:txbxContent>
                    <w:p w14:paraId="04C29B3F" w14:textId="77777777" w:rsidR="00517EA8" w:rsidRDefault="00517EA8" w:rsidP="00FD41AA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38CA7875" w14:textId="77777777" w:rsidR="00517EA8" w:rsidRDefault="00517EA8" w:rsidP="00FD41AA"/>
                  </w:txbxContent>
                </v:textbox>
                <w10:wrap anchorx="margin"/>
              </v:shape>
            </w:pict>
          </mc:Fallback>
        </mc:AlternateContent>
      </w:r>
    </w:p>
    <w:p w14:paraId="55244D83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ab/>
      </w:r>
      <w:r>
        <w:rPr>
          <w:szCs w:val="24"/>
        </w:rPr>
        <w:tab/>
        <w:t xml:space="preserve">              </w:t>
      </w:r>
    </w:p>
    <w:p w14:paraId="6CBE7939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</w:p>
    <w:p w14:paraId="623D695B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[</w:t>
      </w:r>
      <w:proofErr w:type="gramStart"/>
      <w:r>
        <w:rPr>
          <w:szCs w:val="24"/>
        </w:rPr>
        <w:t>diversification</w:t>
      </w:r>
      <w:proofErr w:type="gramEnd"/>
      <w:r>
        <w:rPr>
          <w:szCs w:val="24"/>
        </w:rPr>
        <w:t xml:space="preserve"> for product #1]</w:t>
      </w:r>
    </w:p>
    <w:p w14:paraId="68FFA664" w14:textId="77777777" w:rsidR="00FD41AA" w:rsidRDefault="00FD41AA" w:rsidP="00FD41AA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3567FB53" wp14:editId="7121662F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5549900" cy="30797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BEA76" w14:textId="77777777" w:rsidR="00517EA8" w:rsidRDefault="00517EA8" w:rsidP="00FD41AA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-0.05x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6E2E7234" w14:textId="77777777" w:rsidR="00517EA8" w:rsidRDefault="00517EA8" w:rsidP="00FD41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67FB53" id="Text Box 11" o:spid="_x0000_s1029" type="#_x0000_t202" style="position:absolute;margin-left:0;margin-top:15.7pt;width:437pt;height:24.25pt;z-index:25231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" fillcolor="white [3201]" stroked="f" strokeweight=".5pt">
                <v:textbox>
                  <w:txbxContent>
                    <w:p w14:paraId="120BEA76" w14:textId="77777777" w:rsidR="00517EA8" w:rsidRDefault="00517EA8" w:rsidP="00FD41AA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-0.05x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6E2E7234" w14:textId="77777777" w:rsidR="00517EA8" w:rsidRDefault="00517EA8" w:rsidP="00FD41AA"/>
                  </w:txbxContent>
                </v:textbox>
                <w10:wrap anchorx="margin"/>
              </v:shape>
            </w:pict>
          </mc:Fallback>
        </mc:AlternateContent>
      </w:r>
    </w:p>
    <w:p w14:paraId="329F3E78" w14:textId="77777777" w:rsidR="00FD41AA" w:rsidRDefault="00FD41AA" w:rsidP="00FD41AA">
      <w:pPr>
        <w:tabs>
          <w:tab w:val="left" w:pos="1185"/>
        </w:tabs>
        <w:spacing w:line="276" w:lineRule="auto"/>
        <w:rPr>
          <w:szCs w:val="24"/>
        </w:rPr>
      </w:pPr>
    </w:p>
    <w:p w14:paraId="222C49E7" w14:textId="77777777" w:rsidR="00FD41AA" w:rsidRDefault="00FD41AA" w:rsidP="00FD41AA">
      <w:pPr>
        <w:tabs>
          <w:tab w:val="left" w:pos="1185"/>
        </w:tabs>
        <w:spacing w:line="276" w:lineRule="auto"/>
        <w:rPr>
          <w:szCs w:val="24"/>
        </w:rPr>
      </w:pPr>
    </w:p>
    <w:p w14:paraId="181BE143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[</w:t>
      </w:r>
      <w:proofErr w:type="gramStart"/>
      <w:r>
        <w:rPr>
          <w:szCs w:val="24"/>
        </w:rPr>
        <w:t>diversification</w:t>
      </w:r>
      <w:proofErr w:type="gramEnd"/>
      <w:r>
        <w:rPr>
          <w:szCs w:val="24"/>
        </w:rPr>
        <w:t xml:space="preserve"> for product #</w:t>
      </w:r>
      <w:r w:rsidR="00851E33">
        <w:rPr>
          <w:szCs w:val="24"/>
        </w:rPr>
        <w:t>2</w:t>
      </w:r>
      <w:r>
        <w:rPr>
          <w:szCs w:val="24"/>
        </w:rPr>
        <w:t>]</w:t>
      </w:r>
    </w:p>
    <w:p w14:paraId="009D7F9D" w14:textId="77777777" w:rsidR="00FD41AA" w:rsidRDefault="00FD41AA" w:rsidP="00FD41AA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2959FA68" wp14:editId="7BE83FD2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5568950" cy="30797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895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E0D3D0" w14:textId="77777777" w:rsidR="00517EA8" w:rsidRDefault="00517EA8" w:rsidP="00FD41AA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-0.05x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+0.9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722AC6B3" w14:textId="77777777" w:rsidR="00517EA8" w:rsidRDefault="00517EA8" w:rsidP="00FD41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59FA68" id="Text Box 12" o:spid="_x0000_s1030" type="#_x0000_t202" style="position:absolute;margin-left:0;margin-top:15.7pt;width:438.5pt;height:24.25pt;z-index:25232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" fillcolor="white [3201]" stroked="f" strokeweight=".5pt">
                <v:textbox>
                  <w:txbxContent>
                    <w:p w14:paraId="5EE0D3D0" w14:textId="77777777" w:rsidR="00517EA8" w:rsidRDefault="00517EA8" w:rsidP="00FD41AA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-0.05x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+0.9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722AC6B3" w14:textId="77777777" w:rsidR="00517EA8" w:rsidRDefault="00517EA8" w:rsidP="00FD41AA"/>
                  </w:txbxContent>
                </v:textbox>
                <w10:wrap anchorx="margin"/>
              </v:shape>
            </w:pict>
          </mc:Fallback>
        </mc:AlternateContent>
      </w:r>
    </w:p>
    <w:p w14:paraId="35356D52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ab/>
      </w:r>
      <w:r>
        <w:rPr>
          <w:szCs w:val="24"/>
        </w:rPr>
        <w:tab/>
        <w:t xml:space="preserve">              </w:t>
      </w:r>
    </w:p>
    <w:p w14:paraId="5DAFC0F9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</w:p>
    <w:p w14:paraId="3A8B0229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[</w:t>
      </w:r>
      <w:proofErr w:type="gramStart"/>
      <w:r>
        <w:rPr>
          <w:szCs w:val="24"/>
        </w:rPr>
        <w:t>diversification</w:t>
      </w:r>
      <w:proofErr w:type="gramEnd"/>
      <w:r>
        <w:rPr>
          <w:szCs w:val="24"/>
        </w:rPr>
        <w:t xml:space="preserve"> for product #</w:t>
      </w:r>
      <w:r w:rsidR="00851E33">
        <w:rPr>
          <w:szCs w:val="24"/>
        </w:rPr>
        <w:t>3</w:t>
      </w:r>
      <w:r>
        <w:rPr>
          <w:szCs w:val="24"/>
        </w:rPr>
        <w:t>]</w:t>
      </w:r>
    </w:p>
    <w:p w14:paraId="01DEBE0F" w14:textId="77777777" w:rsidR="00851E33" w:rsidRDefault="00FD41AA" w:rsidP="00851E33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17E5458A" wp14:editId="51A9887D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5505450" cy="30797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22471" w14:textId="77777777" w:rsidR="00517EA8" w:rsidRDefault="00517EA8" w:rsidP="00FD41AA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5A3CE8BA" w14:textId="77777777" w:rsidR="00517EA8" w:rsidRDefault="00517EA8" w:rsidP="00FD41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7E5458A" id="Text Box 13" o:spid="_x0000_s1031" type="#_x0000_t202" style="position:absolute;margin-left:0;margin-top:15.7pt;width:433.5pt;height:24.25pt;z-index:25232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" fillcolor="white [3201]" stroked="f" strokeweight=".5pt">
                <v:textbox>
                  <w:txbxContent>
                    <w:p w14:paraId="51022471" w14:textId="77777777" w:rsidR="00517EA8" w:rsidRDefault="00517EA8" w:rsidP="00FD41AA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5A3CE8BA" w14:textId="77777777" w:rsidR="00517EA8" w:rsidRDefault="00517EA8" w:rsidP="00FD41AA"/>
                  </w:txbxContent>
                </v:textbox>
                <w10:wrap anchorx="margin"/>
              </v:shape>
            </w:pict>
          </mc:Fallback>
        </mc:AlternateContent>
      </w:r>
    </w:p>
    <w:p w14:paraId="592DECC9" w14:textId="77777777" w:rsidR="00851E33" w:rsidRDefault="00851E33" w:rsidP="00851E33">
      <w:pPr>
        <w:tabs>
          <w:tab w:val="left" w:pos="1185"/>
        </w:tabs>
        <w:spacing w:line="276" w:lineRule="auto"/>
        <w:rPr>
          <w:szCs w:val="24"/>
        </w:rPr>
      </w:pPr>
    </w:p>
    <w:p w14:paraId="51E1C2B9" w14:textId="77777777" w:rsidR="00851E33" w:rsidRDefault="00851E33" w:rsidP="00851E33">
      <w:pPr>
        <w:tabs>
          <w:tab w:val="left" w:pos="1185"/>
        </w:tabs>
        <w:spacing w:line="276" w:lineRule="auto"/>
        <w:rPr>
          <w:szCs w:val="24"/>
        </w:rPr>
      </w:pPr>
    </w:p>
    <w:p w14:paraId="5CF80CAC" w14:textId="77777777" w:rsidR="00FD41AA" w:rsidRDefault="00FD41AA" w:rsidP="00851E33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[</w:t>
      </w:r>
      <w:proofErr w:type="gramStart"/>
      <w:r>
        <w:rPr>
          <w:szCs w:val="24"/>
        </w:rPr>
        <w:t>diversification</w:t>
      </w:r>
      <w:proofErr w:type="gramEnd"/>
      <w:r>
        <w:rPr>
          <w:szCs w:val="24"/>
        </w:rPr>
        <w:t xml:space="preserve"> for product #</w:t>
      </w:r>
      <w:r w:rsidR="00851E33">
        <w:rPr>
          <w:szCs w:val="24"/>
        </w:rPr>
        <w:t>4</w:t>
      </w:r>
      <w:r>
        <w:rPr>
          <w:szCs w:val="24"/>
        </w:rPr>
        <w:t>]</w:t>
      </w:r>
    </w:p>
    <w:p w14:paraId="330AF7AE" w14:textId="77777777" w:rsidR="00FD41AA" w:rsidRDefault="00FD41AA" w:rsidP="00FD41AA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6FE5F694" wp14:editId="64317D6E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5492750" cy="30797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275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AA9D" w14:textId="77777777" w:rsidR="00517EA8" w:rsidRDefault="00517EA8" w:rsidP="00FD41AA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-0.05x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6EF52C2A" w14:textId="77777777" w:rsidR="00517EA8" w:rsidRDefault="00517EA8" w:rsidP="00FD41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E5F694" id="Text Box 14" o:spid="_x0000_s1032" type="#_x0000_t202" style="position:absolute;margin-left:0;margin-top:15.7pt;width:432.5pt;height:24.25pt;z-index:25232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" fillcolor="white [3201]" stroked="f" strokeweight=".5pt">
                <v:textbox>
                  <w:txbxContent>
                    <w:p w14:paraId="7043AA9D" w14:textId="77777777" w:rsidR="00517EA8" w:rsidRDefault="00517EA8" w:rsidP="00FD41AA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-0.05x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6EF52C2A" w14:textId="77777777" w:rsidR="00517EA8" w:rsidRDefault="00517EA8" w:rsidP="00FD41AA"/>
                  </w:txbxContent>
                </v:textbox>
                <w10:wrap anchorx="margin"/>
              </v:shape>
            </w:pict>
          </mc:Fallback>
        </mc:AlternateContent>
      </w:r>
    </w:p>
    <w:p w14:paraId="46CC95D8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ab/>
      </w:r>
      <w:r>
        <w:rPr>
          <w:szCs w:val="24"/>
        </w:rPr>
        <w:tab/>
        <w:t xml:space="preserve">              </w:t>
      </w:r>
    </w:p>
    <w:p w14:paraId="319D4BD2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</w:p>
    <w:p w14:paraId="7A7294A5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[</w:t>
      </w:r>
      <w:proofErr w:type="gramStart"/>
      <w:r>
        <w:rPr>
          <w:szCs w:val="24"/>
        </w:rPr>
        <w:t>diversification</w:t>
      </w:r>
      <w:proofErr w:type="gramEnd"/>
      <w:r>
        <w:rPr>
          <w:szCs w:val="24"/>
        </w:rPr>
        <w:t xml:space="preserve"> for product #</w:t>
      </w:r>
      <w:r w:rsidR="00851E33">
        <w:rPr>
          <w:szCs w:val="24"/>
        </w:rPr>
        <w:t>5</w:t>
      </w:r>
      <w:r>
        <w:rPr>
          <w:szCs w:val="24"/>
        </w:rPr>
        <w:t>]</w:t>
      </w:r>
    </w:p>
    <w:p w14:paraId="18BD8A96" w14:textId="77777777" w:rsidR="00D51E75" w:rsidRDefault="00FD41AA" w:rsidP="00D51E75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59A5D3EE" wp14:editId="49C02BAD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5575300" cy="307975"/>
                <wp:effectExtent l="0" t="0" r="635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530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A7923" w14:textId="77777777" w:rsidR="00517EA8" w:rsidRDefault="00517EA8" w:rsidP="00FD41AA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4A160CE1" w14:textId="77777777" w:rsidR="00517EA8" w:rsidRDefault="00517EA8" w:rsidP="00FD41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A5D3EE" id="Text Box 15" o:spid="_x0000_s1033" type="#_x0000_t202" style="position:absolute;margin-left:0;margin-top:15.7pt;width:439pt;height:24.25pt;z-index:25232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" fillcolor="white [3201]" stroked="f" strokeweight=".5pt">
                <v:textbox>
                  <w:txbxContent>
                    <w:p w14:paraId="3E4A7923" w14:textId="77777777" w:rsidR="00517EA8" w:rsidRDefault="00517EA8" w:rsidP="00FD41AA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4A160CE1" w14:textId="77777777" w:rsidR="00517EA8" w:rsidRDefault="00517EA8" w:rsidP="00FD41AA"/>
                  </w:txbxContent>
                </v:textbox>
                <w10:wrap anchorx="margin"/>
              </v:shape>
            </w:pict>
          </mc:Fallback>
        </mc:AlternateContent>
      </w:r>
    </w:p>
    <w:p w14:paraId="3A7A4DB9" w14:textId="77777777" w:rsidR="00D51E75" w:rsidRDefault="00D51E75" w:rsidP="00D51E75">
      <w:pPr>
        <w:tabs>
          <w:tab w:val="left" w:pos="1185"/>
        </w:tabs>
        <w:spacing w:line="276" w:lineRule="auto"/>
        <w:rPr>
          <w:szCs w:val="24"/>
        </w:rPr>
      </w:pPr>
    </w:p>
    <w:p w14:paraId="010472A6" w14:textId="77777777" w:rsidR="00D51E75" w:rsidRDefault="00D51E75" w:rsidP="00D51E75">
      <w:pPr>
        <w:tabs>
          <w:tab w:val="left" w:pos="1185"/>
        </w:tabs>
        <w:spacing w:line="276" w:lineRule="auto"/>
        <w:rPr>
          <w:szCs w:val="24"/>
        </w:rPr>
      </w:pPr>
    </w:p>
    <w:p w14:paraId="22AF05E0" w14:textId="77777777" w:rsidR="00FD41AA" w:rsidRDefault="00FD41AA" w:rsidP="00D51E75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[</w:t>
      </w:r>
      <w:proofErr w:type="gramStart"/>
      <w:r>
        <w:rPr>
          <w:szCs w:val="24"/>
        </w:rPr>
        <w:t>diversification</w:t>
      </w:r>
      <w:proofErr w:type="gramEnd"/>
      <w:r>
        <w:rPr>
          <w:szCs w:val="24"/>
        </w:rPr>
        <w:t xml:space="preserve"> for product #</w:t>
      </w:r>
      <w:r w:rsidR="00D51E75">
        <w:rPr>
          <w:szCs w:val="24"/>
        </w:rPr>
        <w:t>6</w:t>
      </w:r>
      <w:r>
        <w:rPr>
          <w:szCs w:val="24"/>
        </w:rPr>
        <w:t>]</w:t>
      </w:r>
    </w:p>
    <w:p w14:paraId="2F81255D" w14:textId="77777777" w:rsidR="00FD41AA" w:rsidRDefault="00FD41AA" w:rsidP="00FD41AA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6C5859FF" wp14:editId="148176CA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5549900" cy="307975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F4E5A" w14:textId="77777777" w:rsidR="00517EA8" w:rsidRDefault="00517EA8" w:rsidP="00FD41AA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-0.05x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398D9D8D" w14:textId="77777777" w:rsidR="00517EA8" w:rsidRDefault="00517EA8" w:rsidP="00FD41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5859FF" id="Text Box 16" o:spid="_x0000_s1034" type="#_x0000_t202" style="position:absolute;margin-left:0;margin-top:15.7pt;width:437pt;height:24.25pt;z-index:25232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" fillcolor="white [3201]" stroked="f" strokeweight=".5pt">
                <v:textbox>
                  <w:txbxContent>
                    <w:p w14:paraId="4B9F4E5A" w14:textId="77777777" w:rsidR="00517EA8" w:rsidRDefault="00517EA8" w:rsidP="00FD41AA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-0.05x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398D9D8D" w14:textId="77777777" w:rsidR="00517EA8" w:rsidRDefault="00517EA8" w:rsidP="00FD41AA"/>
                  </w:txbxContent>
                </v:textbox>
                <w10:wrap anchorx="margin"/>
              </v:shape>
            </w:pict>
          </mc:Fallback>
        </mc:AlternateContent>
      </w:r>
    </w:p>
    <w:p w14:paraId="08832E9A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ab/>
      </w:r>
      <w:r>
        <w:rPr>
          <w:szCs w:val="24"/>
        </w:rPr>
        <w:tab/>
        <w:t xml:space="preserve">              </w:t>
      </w:r>
    </w:p>
    <w:p w14:paraId="2B9F828E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</w:p>
    <w:p w14:paraId="2160510D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[</w:t>
      </w:r>
      <w:proofErr w:type="gramStart"/>
      <w:r>
        <w:rPr>
          <w:szCs w:val="24"/>
        </w:rPr>
        <w:t>diversification</w:t>
      </w:r>
      <w:proofErr w:type="gramEnd"/>
      <w:r>
        <w:rPr>
          <w:szCs w:val="24"/>
        </w:rPr>
        <w:t xml:space="preserve"> for product #</w:t>
      </w:r>
      <w:r w:rsidR="00E85825">
        <w:rPr>
          <w:szCs w:val="24"/>
        </w:rPr>
        <w:t>7</w:t>
      </w:r>
      <w:r>
        <w:rPr>
          <w:szCs w:val="24"/>
        </w:rPr>
        <w:t>]</w:t>
      </w:r>
    </w:p>
    <w:p w14:paraId="0712182F" w14:textId="77777777" w:rsidR="00FD41AA" w:rsidRDefault="00FD41AA" w:rsidP="00FD41AA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45B6CD45" wp14:editId="10ED9827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5613400" cy="307975"/>
                <wp:effectExtent l="0" t="0" r="635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40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66F4E" w14:textId="77777777" w:rsidR="00517EA8" w:rsidRDefault="00517EA8" w:rsidP="00FD41AA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-0.05x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3208F9B9" w14:textId="77777777" w:rsidR="00517EA8" w:rsidRDefault="00517EA8" w:rsidP="00FD41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B6CD45" id="Text Box 17" o:spid="_x0000_s1035" type="#_x0000_t202" style="position:absolute;margin-left:0;margin-top:15.7pt;width:442pt;height:24.25pt;z-index:25233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" fillcolor="white [3201]" stroked="f" strokeweight=".5pt">
                <v:textbox>
                  <w:txbxContent>
                    <w:p w14:paraId="5EA66F4E" w14:textId="77777777" w:rsidR="00517EA8" w:rsidRDefault="00517EA8" w:rsidP="00FD41AA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-0.05x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3208F9B9" w14:textId="77777777" w:rsidR="00517EA8" w:rsidRDefault="00517EA8" w:rsidP="00FD41AA"/>
                  </w:txbxContent>
                </v:textbox>
                <w10:wrap anchorx="margin"/>
              </v:shape>
            </w:pict>
          </mc:Fallback>
        </mc:AlternateContent>
      </w:r>
    </w:p>
    <w:p w14:paraId="5C368499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ab/>
      </w:r>
      <w:r>
        <w:rPr>
          <w:szCs w:val="24"/>
        </w:rPr>
        <w:tab/>
        <w:t xml:space="preserve">              </w:t>
      </w:r>
    </w:p>
    <w:p w14:paraId="3289C8A6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</w:p>
    <w:p w14:paraId="6AE3490A" w14:textId="77777777" w:rsidR="00FD41AA" w:rsidRDefault="00FD41AA" w:rsidP="00FD41AA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[</w:t>
      </w:r>
      <w:proofErr w:type="gramStart"/>
      <w:r>
        <w:rPr>
          <w:szCs w:val="24"/>
        </w:rPr>
        <w:t>diversification</w:t>
      </w:r>
      <w:proofErr w:type="gramEnd"/>
      <w:r>
        <w:rPr>
          <w:szCs w:val="24"/>
        </w:rPr>
        <w:t xml:space="preserve"> for product #</w:t>
      </w:r>
      <w:r w:rsidR="00E85825">
        <w:rPr>
          <w:szCs w:val="24"/>
        </w:rPr>
        <w:t>8</w:t>
      </w:r>
      <w:r>
        <w:rPr>
          <w:szCs w:val="24"/>
        </w:rPr>
        <w:t>]</w:t>
      </w:r>
    </w:p>
    <w:p w14:paraId="2C760270" w14:textId="77777777" w:rsidR="00E85825" w:rsidRDefault="00E85825" w:rsidP="00E85825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05F2B99B" wp14:editId="4BC733F1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5613400" cy="307975"/>
                <wp:effectExtent l="0" t="0" r="635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40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3068D" w14:textId="77777777" w:rsidR="00517EA8" w:rsidRDefault="00517EA8" w:rsidP="00E85825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-0.3x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0.3x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0.3x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0.3x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0.3x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0.3x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0.3x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0.7x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0DCF12BD" w14:textId="77777777" w:rsidR="00517EA8" w:rsidRDefault="00517EA8" w:rsidP="00E858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F2B99B" id="Text Box 18" o:spid="_x0000_s1036" type="#_x0000_t202" style="position:absolute;margin-left:0;margin-top:15.7pt;width:442pt;height:24.25pt;z-index:25233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" fillcolor="white [3201]" stroked="f" strokeweight=".5pt">
                <v:textbox>
                  <w:txbxContent>
                    <w:p w14:paraId="2E73068D" w14:textId="77777777" w:rsidR="00517EA8" w:rsidRDefault="00517EA8" w:rsidP="00E85825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-0.3x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0.3x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0.3x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0.3x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0.3x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0.3x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0.3x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0.7x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0DCF12BD" w14:textId="77777777" w:rsidR="00517EA8" w:rsidRDefault="00517EA8" w:rsidP="00E85825"/>
                  </w:txbxContent>
                </v:textbox>
                <w10:wrap anchorx="margin"/>
              </v:shape>
            </w:pict>
          </mc:Fallback>
        </mc:AlternateContent>
      </w:r>
    </w:p>
    <w:p w14:paraId="46485BA1" w14:textId="77777777" w:rsidR="00E85825" w:rsidRDefault="00E85825" w:rsidP="00E85825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ab/>
      </w:r>
      <w:r>
        <w:rPr>
          <w:szCs w:val="24"/>
        </w:rPr>
        <w:tab/>
        <w:t xml:space="preserve">              </w:t>
      </w:r>
    </w:p>
    <w:p w14:paraId="60EFFA44" w14:textId="77777777" w:rsidR="00E85825" w:rsidRDefault="00E85825" w:rsidP="00E85825">
      <w:pPr>
        <w:tabs>
          <w:tab w:val="left" w:pos="1185"/>
          <w:tab w:val="left" w:pos="6290"/>
        </w:tabs>
        <w:spacing w:line="276" w:lineRule="auto"/>
        <w:rPr>
          <w:szCs w:val="24"/>
        </w:rPr>
      </w:pPr>
    </w:p>
    <w:p w14:paraId="7160E72E" w14:textId="77777777" w:rsidR="00E85825" w:rsidRDefault="00E85825" w:rsidP="00E85825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[</w:t>
      </w:r>
      <w:proofErr w:type="gramStart"/>
      <w:r>
        <w:rPr>
          <w:szCs w:val="24"/>
        </w:rPr>
        <w:t>small</w:t>
      </w:r>
      <w:proofErr w:type="gramEnd"/>
      <w:r>
        <w:rPr>
          <w:szCs w:val="24"/>
        </w:rPr>
        <w:t xml:space="preserve"> business loans]</w:t>
      </w:r>
    </w:p>
    <w:p w14:paraId="2D91BFCE" w14:textId="77777777" w:rsidR="001E4887" w:rsidRDefault="001E4887" w:rsidP="001E4887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34208D14" wp14:editId="5FD0FAA7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3975100" cy="307975"/>
                <wp:effectExtent l="0" t="0" r="635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510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55705" w14:textId="77777777" w:rsidR="00517EA8" w:rsidRDefault="00517EA8" w:rsidP="001E4887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≤413,200,000</m:t>
                                </m:r>
                              </m:oMath>
                            </m:oMathPara>
                          </w:p>
                          <w:p w14:paraId="34A82C7D" w14:textId="77777777" w:rsidR="00517EA8" w:rsidRDefault="00517EA8" w:rsidP="001E48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208D14" id="Text Box 19" o:spid="_x0000_s1037" type="#_x0000_t202" style="position:absolute;margin-left:0;margin-top:15.7pt;width:313pt;height:24.25pt;z-index:25233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" fillcolor="white [3201]" stroked="f" strokeweight=".5pt">
                <v:textbox>
                  <w:txbxContent>
                    <w:p w14:paraId="33C55705" w14:textId="77777777" w:rsidR="00517EA8" w:rsidRDefault="00517EA8" w:rsidP="001E4887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≤413,200,000</m:t>
                          </m:r>
                        </m:oMath>
                      </m:oMathPara>
                    </w:p>
                    <w:p w14:paraId="34A82C7D" w14:textId="77777777" w:rsidR="00517EA8" w:rsidRDefault="00517EA8" w:rsidP="001E4887"/>
                  </w:txbxContent>
                </v:textbox>
                <w10:wrap anchorx="margin"/>
              </v:shape>
            </w:pict>
          </mc:Fallback>
        </mc:AlternateContent>
      </w:r>
    </w:p>
    <w:p w14:paraId="4B78117C" w14:textId="77777777" w:rsidR="00B9163C" w:rsidRDefault="00B9163C" w:rsidP="001E4887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ab/>
      </w:r>
      <w:r>
        <w:rPr>
          <w:szCs w:val="24"/>
        </w:rPr>
        <w:tab/>
      </w:r>
    </w:p>
    <w:p w14:paraId="58439F1B" w14:textId="77777777" w:rsidR="00B9163C" w:rsidRDefault="00B9163C" w:rsidP="001E4887">
      <w:pPr>
        <w:tabs>
          <w:tab w:val="left" w:pos="1185"/>
          <w:tab w:val="left" w:pos="6290"/>
        </w:tabs>
        <w:spacing w:line="276" w:lineRule="auto"/>
        <w:rPr>
          <w:szCs w:val="24"/>
        </w:rPr>
      </w:pPr>
    </w:p>
    <w:p w14:paraId="353BBF94" w14:textId="77777777" w:rsidR="001E4887" w:rsidRDefault="00B9163C" w:rsidP="001E4887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</w:t>
      </w:r>
      <w:r w:rsidR="001E4887">
        <w:rPr>
          <w:szCs w:val="24"/>
        </w:rPr>
        <w:t>[</w:t>
      </w:r>
      <w:proofErr w:type="gramStart"/>
      <w:r>
        <w:rPr>
          <w:szCs w:val="24"/>
        </w:rPr>
        <w:t>required</w:t>
      </w:r>
      <w:proofErr w:type="gramEnd"/>
      <w:r>
        <w:rPr>
          <w:szCs w:val="24"/>
        </w:rPr>
        <w:t xml:space="preserve"> reserve per Fed regulation</w:t>
      </w:r>
      <w:r w:rsidR="001E4887">
        <w:rPr>
          <w:szCs w:val="24"/>
        </w:rPr>
        <w:t>]</w:t>
      </w:r>
    </w:p>
    <w:p w14:paraId="50315267" w14:textId="77777777" w:rsidR="00B9163C" w:rsidRDefault="00B9163C" w:rsidP="00B9163C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6F2CAFF5" wp14:editId="20673B4C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4184650" cy="307975"/>
                <wp:effectExtent l="0" t="0" r="635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465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2D6B2" w14:textId="77777777" w:rsidR="00517EA8" w:rsidRDefault="00517EA8" w:rsidP="00B9163C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1.0x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0.995x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0.96x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0.9x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0.85x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≥184,200,000</m:t>
                                </m:r>
                              </m:oMath>
                            </m:oMathPara>
                          </w:p>
                          <w:p w14:paraId="25935CC8" w14:textId="77777777" w:rsidR="00517EA8" w:rsidRDefault="00517EA8" w:rsidP="00B916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2CAFF5" id="Text Box 20" o:spid="_x0000_s1038" type="#_x0000_t202" style="position:absolute;margin-left:0;margin-top:15.7pt;width:329.5pt;height:24.25pt;z-index:252337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" fillcolor="white [3201]" stroked="f" strokeweight=".5pt">
                <v:textbox>
                  <w:txbxContent>
                    <w:p w14:paraId="7A22D6B2" w14:textId="77777777" w:rsidR="00517EA8" w:rsidRDefault="00517EA8" w:rsidP="00B9163C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1.0x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0.995x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0.96x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0.9x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0.85x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≥184,200,000</m:t>
                          </m:r>
                        </m:oMath>
                      </m:oMathPara>
                    </w:p>
                    <w:p w14:paraId="25935CC8" w14:textId="77777777" w:rsidR="00517EA8" w:rsidRDefault="00517EA8" w:rsidP="00B9163C"/>
                  </w:txbxContent>
                </v:textbox>
                <w10:wrap anchorx="margin"/>
              </v:shape>
            </w:pict>
          </mc:Fallback>
        </mc:AlternateContent>
      </w:r>
    </w:p>
    <w:p w14:paraId="0F3317C2" w14:textId="77777777" w:rsidR="00B9163C" w:rsidRDefault="00B9163C" w:rsidP="00B9163C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ab/>
      </w:r>
      <w:r>
        <w:rPr>
          <w:szCs w:val="24"/>
        </w:rPr>
        <w:tab/>
      </w:r>
    </w:p>
    <w:p w14:paraId="362314E4" w14:textId="77777777" w:rsidR="00B9163C" w:rsidRDefault="00B9163C" w:rsidP="00B9163C">
      <w:pPr>
        <w:tabs>
          <w:tab w:val="left" w:pos="1185"/>
          <w:tab w:val="left" w:pos="6290"/>
        </w:tabs>
        <w:spacing w:line="276" w:lineRule="auto"/>
        <w:rPr>
          <w:szCs w:val="24"/>
        </w:rPr>
      </w:pPr>
    </w:p>
    <w:p w14:paraId="7AE53721" w14:textId="77777777" w:rsidR="00FD41AA" w:rsidRDefault="00B9163C" w:rsidP="00B9163C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[</w:t>
      </w:r>
      <w:proofErr w:type="gramStart"/>
      <w:r>
        <w:rPr>
          <w:szCs w:val="24"/>
        </w:rPr>
        <w:t>liquid</w:t>
      </w:r>
      <w:proofErr w:type="gramEnd"/>
      <w:r>
        <w:rPr>
          <w:szCs w:val="24"/>
        </w:rPr>
        <w:t xml:space="preserve"> components per Fed regulation]</w:t>
      </w:r>
    </w:p>
    <w:p w14:paraId="4680F80E" w14:textId="77777777" w:rsidR="00DC1AC8" w:rsidRDefault="00DC1AC8" w:rsidP="00DC1AC8">
      <w:pPr>
        <w:tabs>
          <w:tab w:val="left" w:pos="5895"/>
        </w:tabs>
        <w:spacing w:line="276" w:lineRule="auto"/>
        <w:rPr>
          <w:szCs w:val="24"/>
        </w:rPr>
      </w:pPr>
    </w:p>
    <w:p w14:paraId="5CB90FB8" w14:textId="77777777" w:rsidR="008955A2" w:rsidRDefault="008955A2" w:rsidP="00DC1AC8">
      <w:pPr>
        <w:tabs>
          <w:tab w:val="left" w:pos="5895"/>
        </w:tabs>
        <w:spacing w:line="276" w:lineRule="auto"/>
        <w:rPr>
          <w:szCs w:val="24"/>
        </w:rPr>
      </w:pPr>
    </w:p>
    <w:p w14:paraId="429CEF7E" w14:textId="77777777" w:rsidR="008955A2" w:rsidRDefault="008955A2" w:rsidP="00DC1AC8">
      <w:pPr>
        <w:tabs>
          <w:tab w:val="left" w:pos="5895"/>
        </w:tabs>
        <w:spacing w:line="276" w:lineRule="auto"/>
        <w:rPr>
          <w:szCs w:val="24"/>
        </w:rPr>
      </w:pPr>
    </w:p>
    <w:p w14:paraId="199C92F6" w14:textId="77777777" w:rsidR="00DC1AC8" w:rsidRDefault="00DC1AC8" w:rsidP="00DC1AC8">
      <w:pPr>
        <w:tabs>
          <w:tab w:val="left" w:pos="589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335A9EAA" wp14:editId="3685A13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5399" cy="307975"/>
                <wp:effectExtent l="0" t="0" r="1270" b="0"/>
                <wp:wrapNone/>
                <wp:docPr id="1049" name="Text Box 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399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8779B" w14:textId="77777777" w:rsidR="00517EA8" w:rsidRDefault="00517EA8" w:rsidP="00DC1AC8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3CC145B5" w14:textId="77777777" w:rsidR="00517EA8" w:rsidRDefault="00517EA8" w:rsidP="00DC1A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5A9EAA" id="Text Box 1049" o:spid="_x0000_s1039" type="#_x0000_t202" style="position:absolute;margin-left:0;margin-top:-.05pt;width:242.95pt;height:24.25pt;z-index:25231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" fillcolor="white [3201]" stroked="f" strokeweight=".5pt">
                <v:textbox>
                  <w:txbxContent>
                    <w:p w14:paraId="4268779B" w14:textId="77777777" w:rsidR="00517EA8" w:rsidRDefault="00517EA8" w:rsidP="00DC1AC8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3CC145B5" w14:textId="77777777" w:rsidR="00517EA8" w:rsidRDefault="00517EA8" w:rsidP="00DC1AC8"/>
                  </w:txbxContent>
                </v:textbox>
                <w10:wrap anchorx="margin"/>
              </v:shape>
            </w:pict>
          </mc:Fallback>
        </mc:AlternateContent>
      </w:r>
      <w:r>
        <w:rPr>
          <w:szCs w:val="24"/>
        </w:rPr>
        <w:tab/>
        <w:t>[</w:t>
      </w:r>
      <w:proofErr w:type="gramStart"/>
      <w:r>
        <w:rPr>
          <w:szCs w:val="24"/>
        </w:rPr>
        <w:t>variable-type</w:t>
      </w:r>
      <w:proofErr w:type="gramEnd"/>
      <w:r>
        <w:rPr>
          <w:szCs w:val="24"/>
        </w:rPr>
        <w:t xml:space="preserve"> 1]</w:t>
      </w:r>
    </w:p>
    <w:p w14:paraId="26BEA735" w14:textId="77777777" w:rsidR="00DC1AC8" w:rsidRDefault="00DC1AC8" w:rsidP="00DC1AC8">
      <w:pPr>
        <w:tabs>
          <w:tab w:val="left" w:pos="5895"/>
        </w:tabs>
        <w:spacing w:line="276" w:lineRule="auto"/>
        <w:rPr>
          <w:szCs w:val="24"/>
        </w:rPr>
      </w:pPr>
    </w:p>
    <w:p w14:paraId="7B216CCC" w14:textId="77777777" w:rsidR="00DC1AC8" w:rsidRDefault="00DC1AC8" w:rsidP="00DC1AC8">
      <w:pPr>
        <w:tabs>
          <w:tab w:val="left" w:pos="589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3F87BE49" wp14:editId="559BCC8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5399" cy="307975"/>
                <wp:effectExtent l="0" t="0" r="1270" b="0"/>
                <wp:wrapNone/>
                <wp:docPr id="1050" name="Text Box 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399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CA17C" w14:textId="77777777" w:rsidR="00517EA8" w:rsidRDefault="00517EA8" w:rsidP="00DC1AC8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708BFDCB" w14:textId="77777777" w:rsidR="00517EA8" w:rsidRDefault="00517EA8" w:rsidP="00DC1A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87BE49" id="Text Box 1050" o:spid="_x0000_s1040" type="#_x0000_t202" style="position:absolute;margin-left:0;margin-top:-.05pt;width:242.95pt;height:24.25pt;z-index:25231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" fillcolor="white [3201]" stroked="f" strokeweight=".5pt">
                <v:textbox>
                  <w:txbxContent>
                    <w:p w14:paraId="45BCA17C" w14:textId="77777777" w:rsidR="00517EA8" w:rsidRDefault="00517EA8" w:rsidP="00DC1AC8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708BFDCB" w14:textId="77777777" w:rsidR="00517EA8" w:rsidRDefault="00517EA8" w:rsidP="00DC1AC8"/>
                  </w:txbxContent>
                </v:textbox>
                <w10:wrap anchorx="margin"/>
              </v:shape>
            </w:pict>
          </mc:Fallback>
        </mc:AlternateContent>
      </w:r>
      <w:r>
        <w:rPr>
          <w:szCs w:val="24"/>
        </w:rPr>
        <w:tab/>
        <w:t>[</w:t>
      </w:r>
      <w:proofErr w:type="gramStart"/>
      <w:r>
        <w:rPr>
          <w:szCs w:val="24"/>
        </w:rPr>
        <w:t>variable-type</w:t>
      </w:r>
      <w:proofErr w:type="gramEnd"/>
      <w:r>
        <w:rPr>
          <w:szCs w:val="24"/>
        </w:rPr>
        <w:t xml:space="preserve"> 2]</w:t>
      </w:r>
    </w:p>
    <w:p w14:paraId="4C57D86D" w14:textId="77777777" w:rsidR="008F4DB0" w:rsidRDefault="008F4DB0" w:rsidP="008F4DB0">
      <w:pPr>
        <w:tabs>
          <w:tab w:val="left" w:pos="5895"/>
        </w:tabs>
        <w:spacing w:line="276" w:lineRule="auto"/>
        <w:rPr>
          <w:szCs w:val="24"/>
        </w:rPr>
      </w:pPr>
    </w:p>
    <w:p w14:paraId="6116B36C" w14:textId="77777777" w:rsidR="008F4DB0" w:rsidRDefault="008F4DB0" w:rsidP="008F4DB0">
      <w:pPr>
        <w:tabs>
          <w:tab w:val="left" w:pos="589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550291B0" wp14:editId="5E9BF8A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5399" cy="307975"/>
                <wp:effectExtent l="0" t="0" r="127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399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1350C" w14:textId="77777777" w:rsidR="00517EA8" w:rsidRDefault="00517EA8" w:rsidP="008F4DB0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7D8CEF5D" w14:textId="77777777" w:rsidR="00517EA8" w:rsidRDefault="00517EA8" w:rsidP="008F4D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50291B0" id="Text Box 21" o:spid="_x0000_s1041" type="#_x0000_t202" style="position:absolute;margin-left:0;margin-top:-.05pt;width:242.95pt;height:24.25pt;z-index:25233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" fillcolor="white [3201]" stroked="f" strokeweight=".5pt">
                <v:textbox>
                  <w:txbxContent>
                    <w:p w14:paraId="61F1350C" w14:textId="77777777" w:rsidR="00517EA8" w:rsidRDefault="00517EA8" w:rsidP="008F4DB0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7D8CEF5D" w14:textId="77777777" w:rsidR="00517EA8" w:rsidRDefault="00517EA8" w:rsidP="008F4DB0"/>
                  </w:txbxContent>
                </v:textbox>
                <w10:wrap anchorx="margin"/>
              </v:shape>
            </w:pict>
          </mc:Fallback>
        </mc:AlternateContent>
      </w:r>
      <w:r>
        <w:rPr>
          <w:szCs w:val="24"/>
        </w:rPr>
        <w:tab/>
        <w:t>[</w:t>
      </w:r>
      <w:proofErr w:type="gramStart"/>
      <w:r>
        <w:rPr>
          <w:szCs w:val="24"/>
        </w:rPr>
        <w:t>variable-type</w:t>
      </w:r>
      <w:proofErr w:type="gramEnd"/>
      <w:r>
        <w:rPr>
          <w:szCs w:val="24"/>
        </w:rPr>
        <w:t xml:space="preserve"> 3]</w:t>
      </w:r>
    </w:p>
    <w:p w14:paraId="3EEE30AB" w14:textId="77777777" w:rsidR="00DC1AC8" w:rsidRDefault="00DC1AC8" w:rsidP="00DC1AC8">
      <w:pPr>
        <w:tabs>
          <w:tab w:val="left" w:pos="1185"/>
        </w:tabs>
        <w:spacing w:line="276" w:lineRule="auto"/>
        <w:rPr>
          <w:szCs w:val="24"/>
        </w:rPr>
      </w:pPr>
    </w:p>
    <w:p w14:paraId="52CDE251" w14:textId="77777777" w:rsidR="008F4DB0" w:rsidRDefault="008F4DB0" w:rsidP="008F4DB0">
      <w:pPr>
        <w:tabs>
          <w:tab w:val="left" w:pos="589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20A0330F" wp14:editId="3CD385F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5399" cy="307975"/>
                <wp:effectExtent l="0" t="0" r="127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399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2ED112" w14:textId="77777777" w:rsidR="00517EA8" w:rsidRDefault="00517EA8" w:rsidP="008F4DB0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39179D92" w14:textId="77777777" w:rsidR="00517EA8" w:rsidRDefault="00517EA8" w:rsidP="008F4D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0A0330F" id="Text Box 22" o:spid="_x0000_s1042" type="#_x0000_t202" style="position:absolute;margin-left:0;margin-top:-.05pt;width:242.95pt;height:24.25pt;z-index:25234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" fillcolor="white [3201]" stroked="f" strokeweight=".5pt">
                <v:textbox>
                  <w:txbxContent>
                    <w:p w14:paraId="622ED112" w14:textId="77777777" w:rsidR="00517EA8" w:rsidRDefault="00517EA8" w:rsidP="008F4DB0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39179D92" w14:textId="77777777" w:rsidR="00517EA8" w:rsidRDefault="00517EA8" w:rsidP="008F4DB0"/>
                  </w:txbxContent>
                </v:textbox>
                <w10:wrap anchorx="margin"/>
              </v:shape>
            </w:pict>
          </mc:Fallback>
        </mc:AlternateContent>
      </w:r>
      <w:r>
        <w:rPr>
          <w:szCs w:val="24"/>
        </w:rPr>
        <w:tab/>
        <w:t>[</w:t>
      </w:r>
      <w:proofErr w:type="gramStart"/>
      <w:r>
        <w:rPr>
          <w:szCs w:val="24"/>
        </w:rPr>
        <w:t>variable-type</w:t>
      </w:r>
      <w:proofErr w:type="gramEnd"/>
      <w:r>
        <w:rPr>
          <w:szCs w:val="24"/>
        </w:rPr>
        <w:t xml:space="preserve"> 4]</w:t>
      </w:r>
    </w:p>
    <w:p w14:paraId="3F70213B" w14:textId="77777777" w:rsidR="00DC1AC8" w:rsidRDefault="00DC1AC8" w:rsidP="0063744B">
      <w:pPr>
        <w:tabs>
          <w:tab w:val="left" w:pos="1185"/>
        </w:tabs>
        <w:spacing w:line="276" w:lineRule="auto"/>
        <w:rPr>
          <w:szCs w:val="24"/>
        </w:rPr>
      </w:pPr>
    </w:p>
    <w:p w14:paraId="4BB7AC2D" w14:textId="77777777" w:rsidR="008F4DB0" w:rsidRDefault="008F4DB0" w:rsidP="008F4DB0">
      <w:pPr>
        <w:tabs>
          <w:tab w:val="left" w:pos="589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19C815F3" wp14:editId="2BFED95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5399" cy="307975"/>
                <wp:effectExtent l="0" t="0" r="127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399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8403A" w14:textId="77777777" w:rsidR="00517EA8" w:rsidRDefault="00517EA8" w:rsidP="008F4DB0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1A64B46F" w14:textId="77777777" w:rsidR="00517EA8" w:rsidRDefault="00517EA8" w:rsidP="008F4D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9C815F3" id="Text Box 23" o:spid="_x0000_s1043" type="#_x0000_t202" style="position:absolute;margin-left:0;margin-top:-.05pt;width:242.95pt;height:24.25pt;z-index:25234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" fillcolor="white [3201]" stroked="f" strokeweight=".5pt">
                <v:textbox>
                  <w:txbxContent>
                    <w:p w14:paraId="0118403A" w14:textId="77777777" w:rsidR="00517EA8" w:rsidRDefault="00517EA8" w:rsidP="008F4DB0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1A64B46F" w14:textId="77777777" w:rsidR="00517EA8" w:rsidRDefault="00517EA8" w:rsidP="008F4DB0"/>
                  </w:txbxContent>
                </v:textbox>
                <w10:wrap anchorx="margin"/>
              </v:shape>
            </w:pict>
          </mc:Fallback>
        </mc:AlternateContent>
      </w:r>
      <w:r>
        <w:rPr>
          <w:szCs w:val="24"/>
        </w:rPr>
        <w:tab/>
        <w:t>[</w:t>
      </w:r>
      <w:proofErr w:type="gramStart"/>
      <w:r>
        <w:rPr>
          <w:szCs w:val="24"/>
        </w:rPr>
        <w:t>variable-type</w:t>
      </w:r>
      <w:proofErr w:type="gramEnd"/>
      <w:r>
        <w:rPr>
          <w:szCs w:val="24"/>
        </w:rPr>
        <w:t xml:space="preserve"> 5]</w:t>
      </w:r>
    </w:p>
    <w:p w14:paraId="605508B9" w14:textId="77777777" w:rsidR="008F4DB0" w:rsidRDefault="008F4DB0" w:rsidP="0063744B">
      <w:pPr>
        <w:tabs>
          <w:tab w:val="left" w:pos="1185"/>
        </w:tabs>
        <w:spacing w:line="276" w:lineRule="auto"/>
        <w:rPr>
          <w:szCs w:val="24"/>
        </w:rPr>
      </w:pPr>
    </w:p>
    <w:p w14:paraId="393C7AE6" w14:textId="77777777" w:rsidR="008F4DB0" w:rsidRDefault="008F4DB0" w:rsidP="008F4DB0">
      <w:pPr>
        <w:tabs>
          <w:tab w:val="left" w:pos="589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6AE535DF" wp14:editId="7650A69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5399" cy="307975"/>
                <wp:effectExtent l="0" t="0" r="127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399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8D71E" w14:textId="77777777" w:rsidR="00517EA8" w:rsidRDefault="00517EA8" w:rsidP="008F4DB0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67017978" w14:textId="77777777" w:rsidR="00517EA8" w:rsidRDefault="00517EA8" w:rsidP="008F4D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E535DF" id="Text Box 24" o:spid="_x0000_s1044" type="#_x0000_t202" style="position:absolute;margin-left:0;margin-top:-.05pt;width:242.95pt;height:24.25pt;z-index:25234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" fillcolor="white [3201]" stroked="f" strokeweight=".5pt">
                <v:textbox>
                  <w:txbxContent>
                    <w:p w14:paraId="2F18D71E" w14:textId="77777777" w:rsidR="00517EA8" w:rsidRDefault="00517EA8" w:rsidP="008F4DB0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67017978" w14:textId="77777777" w:rsidR="00517EA8" w:rsidRDefault="00517EA8" w:rsidP="008F4DB0"/>
                  </w:txbxContent>
                </v:textbox>
                <w10:wrap anchorx="margin"/>
              </v:shape>
            </w:pict>
          </mc:Fallback>
        </mc:AlternateContent>
      </w:r>
      <w:r>
        <w:rPr>
          <w:szCs w:val="24"/>
        </w:rPr>
        <w:tab/>
        <w:t>[</w:t>
      </w:r>
      <w:proofErr w:type="gramStart"/>
      <w:r>
        <w:rPr>
          <w:szCs w:val="24"/>
        </w:rPr>
        <w:t>variable-type</w:t>
      </w:r>
      <w:proofErr w:type="gramEnd"/>
      <w:r>
        <w:rPr>
          <w:szCs w:val="24"/>
        </w:rPr>
        <w:t xml:space="preserve"> 6]</w:t>
      </w:r>
    </w:p>
    <w:p w14:paraId="60438D4A" w14:textId="77777777" w:rsidR="008F4DB0" w:rsidRDefault="008F4DB0" w:rsidP="0063744B">
      <w:pPr>
        <w:tabs>
          <w:tab w:val="left" w:pos="1185"/>
        </w:tabs>
        <w:spacing w:line="276" w:lineRule="auto"/>
        <w:rPr>
          <w:szCs w:val="24"/>
        </w:rPr>
      </w:pPr>
    </w:p>
    <w:p w14:paraId="1A903184" w14:textId="77777777" w:rsidR="008F4DB0" w:rsidRDefault="008F4DB0" w:rsidP="008F4DB0">
      <w:pPr>
        <w:tabs>
          <w:tab w:val="left" w:pos="589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0F13F55B" wp14:editId="0BB8595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5399" cy="307975"/>
                <wp:effectExtent l="0" t="0" r="127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399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899F1" w14:textId="77777777" w:rsidR="00517EA8" w:rsidRDefault="00517EA8" w:rsidP="008F4DB0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78B68DBC" w14:textId="77777777" w:rsidR="00517EA8" w:rsidRDefault="00517EA8" w:rsidP="008F4D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13F55B" id="Text Box 25" o:spid="_x0000_s1045" type="#_x0000_t202" style="position:absolute;margin-left:0;margin-top:-.05pt;width:242.95pt;height:24.25pt;z-index:25234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" fillcolor="white [3201]" stroked="f" strokeweight=".5pt">
                <v:textbox>
                  <w:txbxContent>
                    <w:p w14:paraId="477899F1" w14:textId="77777777" w:rsidR="00517EA8" w:rsidRDefault="00517EA8" w:rsidP="008F4DB0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78B68DBC" w14:textId="77777777" w:rsidR="00517EA8" w:rsidRDefault="00517EA8" w:rsidP="008F4DB0"/>
                  </w:txbxContent>
                </v:textbox>
                <w10:wrap anchorx="margin"/>
              </v:shape>
            </w:pict>
          </mc:Fallback>
        </mc:AlternateContent>
      </w:r>
      <w:r>
        <w:rPr>
          <w:szCs w:val="24"/>
        </w:rPr>
        <w:tab/>
        <w:t>[</w:t>
      </w:r>
      <w:proofErr w:type="gramStart"/>
      <w:r>
        <w:rPr>
          <w:szCs w:val="24"/>
        </w:rPr>
        <w:t>variable-type</w:t>
      </w:r>
      <w:proofErr w:type="gramEnd"/>
      <w:r>
        <w:rPr>
          <w:szCs w:val="24"/>
        </w:rPr>
        <w:t xml:space="preserve"> 7]</w:t>
      </w:r>
    </w:p>
    <w:p w14:paraId="28C8626E" w14:textId="77777777" w:rsidR="008F4DB0" w:rsidRDefault="008F4DB0" w:rsidP="0063744B">
      <w:pPr>
        <w:tabs>
          <w:tab w:val="left" w:pos="1185"/>
        </w:tabs>
        <w:spacing w:line="276" w:lineRule="auto"/>
        <w:rPr>
          <w:szCs w:val="24"/>
        </w:rPr>
      </w:pPr>
    </w:p>
    <w:p w14:paraId="2A74E8C2" w14:textId="77777777" w:rsidR="008F4DB0" w:rsidRDefault="008F4DB0" w:rsidP="008F4DB0">
      <w:pPr>
        <w:tabs>
          <w:tab w:val="left" w:pos="589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3A47F157" wp14:editId="750259D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5399" cy="307975"/>
                <wp:effectExtent l="0" t="0" r="127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399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5E0D6C" w14:textId="77777777" w:rsidR="00517EA8" w:rsidRDefault="00517EA8" w:rsidP="008F4DB0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≥0</m:t>
                                </m:r>
                              </m:oMath>
                            </m:oMathPara>
                          </w:p>
                          <w:p w14:paraId="7135BD33" w14:textId="77777777" w:rsidR="00517EA8" w:rsidRDefault="00517EA8" w:rsidP="008F4D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47F157" id="Text Box 26" o:spid="_x0000_s1046" type="#_x0000_t202" style="position:absolute;margin-left:0;margin-top:-.05pt;width:242.95pt;height:24.25pt;z-index:25234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" fillcolor="white [3201]" stroked="f" strokeweight=".5pt">
                <v:textbox>
                  <w:txbxContent>
                    <w:p w14:paraId="565E0D6C" w14:textId="77777777" w:rsidR="00517EA8" w:rsidRDefault="00517EA8" w:rsidP="008F4DB0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≥0</m:t>
                          </m:r>
                        </m:oMath>
                      </m:oMathPara>
                    </w:p>
                    <w:p w14:paraId="7135BD33" w14:textId="77777777" w:rsidR="00517EA8" w:rsidRDefault="00517EA8" w:rsidP="008F4DB0"/>
                  </w:txbxContent>
                </v:textbox>
                <w10:wrap anchorx="margin"/>
              </v:shape>
            </w:pict>
          </mc:Fallback>
        </mc:AlternateContent>
      </w:r>
      <w:r>
        <w:rPr>
          <w:szCs w:val="24"/>
        </w:rPr>
        <w:tab/>
        <w:t>[</w:t>
      </w:r>
      <w:proofErr w:type="gramStart"/>
      <w:r>
        <w:rPr>
          <w:szCs w:val="24"/>
        </w:rPr>
        <w:t>variable-type</w:t>
      </w:r>
      <w:proofErr w:type="gramEnd"/>
      <w:r>
        <w:rPr>
          <w:szCs w:val="24"/>
        </w:rPr>
        <w:t xml:space="preserve"> 8]</w:t>
      </w:r>
    </w:p>
    <w:p w14:paraId="6212294D" w14:textId="77777777" w:rsidR="008F4DB0" w:rsidRDefault="008F4DB0" w:rsidP="0063744B">
      <w:pPr>
        <w:tabs>
          <w:tab w:val="left" w:pos="1185"/>
        </w:tabs>
        <w:spacing w:line="276" w:lineRule="auto"/>
        <w:rPr>
          <w:szCs w:val="24"/>
        </w:rPr>
      </w:pPr>
    </w:p>
    <w:p w14:paraId="6DC74C1B" w14:textId="77777777" w:rsidR="008F4DB0" w:rsidRDefault="008F4DB0" w:rsidP="0063744B">
      <w:pPr>
        <w:tabs>
          <w:tab w:val="left" w:pos="1185"/>
        </w:tabs>
        <w:spacing w:line="276" w:lineRule="auto"/>
        <w:rPr>
          <w:szCs w:val="24"/>
        </w:rPr>
      </w:pPr>
    </w:p>
    <w:p w14:paraId="11BF9F8C" w14:textId="77777777" w:rsidR="008F4DB0" w:rsidRDefault="008F4DB0" w:rsidP="008F4DB0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The risk associated with the investment plan is</w:t>
      </w:r>
      <w:r w:rsidR="006A6BB8">
        <w:rPr>
          <w:szCs w:val="24"/>
        </w:rPr>
        <w:t xml:space="preserve"> given by</w:t>
      </w:r>
    </w:p>
    <w:p w14:paraId="7F587B86" w14:textId="77777777" w:rsidR="008F4DB0" w:rsidRDefault="008F4DB0" w:rsidP="008F4DB0">
      <w:pPr>
        <w:tabs>
          <w:tab w:val="left" w:pos="1185"/>
        </w:tabs>
        <w:spacing w:line="276" w:lineRule="auto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763C7E24" wp14:editId="09C01568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3155950" cy="307975"/>
                <wp:effectExtent l="0" t="0" r="635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595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E11FA" w14:textId="77777777" w:rsidR="00517EA8" w:rsidRDefault="00517EA8" w:rsidP="008F4DB0"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0.05x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0.1x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0.75x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0.6x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Cs w:val="2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0.5x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Cs w:val="24"/>
                                      </w:rPr>
                                      <m:t>8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0F2460AA" w14:textId="77777777" w:rsidR="00517EA8" w:rsidRDefault="00517EA8" w:rsidP="008F4D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63C7E24" id="Text Box 27" o:spid="_x0000_s1047" type="#_x0000_t202" style="position:absolute;margin-left:0;margin-top:15.7pt;width:248.5pt;height:24.25pt;z-index:25235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" fillcolor="white [3201]" stroked="f" strokeweight=".5pt">
                <v:textbox>
                  <w:txbxContent>
                    <w:p w14:paraId="149E11FA" w14:textId="77777777" w:rsidR="00517EA8" w:rsidRDefault="00517EA8" w:rsidP="008F4DB0">
                      <m:oMathPara>
                        <m:oMath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0.05x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0.1x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0.75x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0.6x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0.5x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Cs w:val="24"/>
                                </w:rPr>
                                <m:t>8</m:t>
                              </m:r>
                            </m:sub>
                          </m:sSub>
                        </m:oMath>
                      </m:oMathPara>
                    </w:p>
                    <w:p w14:paraId="0F2460AA" w14:textId="77777777" w:rsidR="00517EA8" w:rsidRDefault="00517EA8" w:rsidP="008F4DB0"/>
                  </w:txbxContent>
                </v:textbox>
                <w10:wrap anchorx="margin"/>
              </v:shape>
            </w:pict>
          </mc:Fallback>
        </mc:AlternateContent>
      </w:r>
    </w:p>
    <w:p w14:paraId="0087B054" w14:textId="77777777" w:rsidR="008F4DB0" w:rsidRDefault="008F4DB0" w:rsidP="008F4DB0">
      <w:pPr>
        <w:tabs>
          <w:tab w:val="left" w:pos="1185"/>
          <w:tab w:val="left" w:pos="6290"/>
        </w:tabs>
        <w:spacing w:line="276" w:lineRule="auto"/>
        <w:rPr>
          <w:szCs w:val="24"/>
        </w:rPr>
      </w:pPr>
      <w:proofErr w:type="spellStart"/>
      <w:proofErr w:type="gramStart"/>
      <w:r>
        <w:rPr>
          <w:szCs w:val="24"/>
        </w:rPr>
        <w:t>vvailability</w:t>
      </w:r>
      <w:proofErr w:type="spellEnd"/>
      <w:proofErr w:type="gramEnd"/>
      <w:r>
        <w:rPr>
          <w:szCs w:val="24"/>
        </w:rPr>
        <w:t xml:space="preserve">                                                                               [risk]</w:t>
      </w:r>
    </w:p>
    <w:p w14:paraId="708448AD" w14:textId="77777777" w:rsidR="008F4DB0" w:rsidRDefault="008F4DB0" w:rsidP="0063744B">
      <w:pPr>
        <w:tabs>
          <w:tab w:val="left" w:pos="1185"/>
        </w:tabs>
        <w:spacing w:line="276" w:lineRule="auto"/>
        <w:rPr>
          <w:szCs w:val="24"/>
        </w:rPr>
      </w:pPr>
    </w:p>
    <w:p w14:paraId="1DE4FD9A" w14:textId="77777777" w:rsidR="008F4DB0" w:rsidRDefault="008F4DB0" w:rsidP="0063744B">
      <w:pPr>
        <w:tabs>
          <w:tab w:val="left" w:pos="1185"/>
        </w:tabs>
        <w:spacing w:line="276" w:lineRule="auto"/>
        <w:rPr>
          <w:szCs w:val="24"/>
        </w:rPr>
      </w:pPr>
    </w:p>
    <w:p w14:paraId="74E1B969" w14:textId="77777777" w:rsidR="001C0BF2" w:rsidRDefault="004722AB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1. </w:t>
      </w:r>
      <w:r w:rsidR="005D3E13">
        <w:rPr>
          <w:szCs w:val="24"/>
        </w:rPr>
        <w:t>Construct</w:t>
      </w:r>
      <w:r w:rsidR="008F4DB0">
        <w:rPr>
          <w:szCs w:val="24"/>
        </w:rPr>
        <w:t xml:space="preserve"> the </w:t>
      </w:r>
      <w:r w:rsidR="005D3E13">
        <w:rPr>
          <w:szCs w:val="24"/>
        </w:rPr>
        <w:t xml:space="preserve">standard form of the </w:t>
      </w:r>
      <w:r w:rsidR="008F4DB0">
        <w:rPr>
          <w:szCs w:val="24"/>
        </w:rPr>
        <w:t xml:space="preserve">investment plan </w:t>
      </w:r>
      <w:r w:rsidR="005D3E13">
        <w:rPr>
          <w:szCs w:val="24"/>
        </w:rPr>
        <w:t xml:space="preserve">optimization model </w:t>
      </w:r>
      <w:r w:rsidR="005E3639">
        <w:rPr>
          <w:szCs w:val="24"/>
        </w:rPr>
        <w:t xml:space="preserve">on </w:t>
      </w:r>
      <w:r w:rsidR="005D3E13">
        <w:rPr>
          <w:szCs w:val="24"/>
        </w:rPr>
        <w:t xml:space="preserve">an </w:t>
      </w:r>
      <w:r w:rsidR="005D3E13" w:rsidRPr="005D3E13">
        <w:rPr>
          <w:i/>
          <w:szCs w:val="24"/>
        </w:rPr>
        <w:t>Excel</w:t>
      </w:r>
      <w:r w:rsidR="005E3639">
        <w:rPr>
          <w:szCs w:val="24"/>
        </w:rPr>
        <w:t xml:space="preserve"> spreadsheet</w:t>
      </w:r>
      <w:r w:rsidR="001C0BF2">
        <w:rPr>
          <w:szCs w:val="24"/>
        </w:rPr>
        <w:t>.</w:t>
      </w:r>
    </w:p>
    <w:p w14:paraId="1292E164" w14:textId="77777777" w:rsidR="005E3639" w:rsidRDefault="004722AB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2. </w:t>
      </w:r>
      <w:r w:rsidR="001C0BF2">
        <w:rPr>
          <w:szCs w:val="24"/>
        </w:rPr>
        <w:t>Implement the investment plan</w:t>
      </w:r>
      <w:r w:rsidR="005E3639">
        <w:rPr>
          <w:szCs w:val="24"/>
        </w:rPr>
        <w:t xml:space="preserve"> in </w:t>
      </w:r>
      <w:r w:rsidR="005E3639" w:rsidRPr="005E3639">
        <w:rPr>
          <w:i/>
          <w:szCs w:val="24"/>
        </w:rPr>
        <w:t>Excel Solver</w:t>
      </w:r>
      <w:r w:rsidR="005E3639">
        <w:rPr>
          <w:szCs w:val="24"/>
        </w:rPr>
        <w:t>.</w:t>
      </w:r>
      <w:r w:rsidR="008955A2">
        <w:rPr>
          <w:szCs w:val="24"/>
        </w:rPr>
        <w:t xml:space="preserve"> </w:t>
      </w:r>
    </w:p>
    <w:p w14:paraId="27DD70B4" w14:textId="77777777" w:rsidR="00C96B3C" w:rsidRDefault="004722AB" w:rsidP="001C0BF2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3. </w:t>
      </w:r>
      <w:r w:rsidR="001C0BF2">
        <w:rPr>
          <w:szCs w:val="24"/>
        </w:rPr>
        <w:t xml:space="preserve">What is the </w:t>
      </w:r>
      <w:r w:rsidR="00982BDD">
        <w:rPr>
          <w:szCs w:val="24"/>
        </w:rPr>
        <w:t xml:space="preserve">optimal </w:t>
      </w:r>
      <w:r w:rsidR="00B8224E">
        <w:rPr>
          <w:szCs w:val="24"/>
        </w:rPr>
        <w:t xml:space="preserve">total </w:t>
      </w:r>
      <w:r w:rsidR="00982BDD">
        <w:rPr>
          <w:szCs w:val="24"/>
        </w:rPr>
        <w:t xml:space="preserve">investment for maximization of </w:t>
      </w:r>
      <w:r w:rsidR="001C0BF2">
        <w:rPr>
          <w:szCs w:val="24"/>
        </w:rPr>
        <w:t>return on investment?</w:t>
      </w:r>
    </w:p>
    <w:p w14:paraId="753965C8" w14:textId="77777777" w:rsidR="005E3639" w:rsidRDefault="006A6BB8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4. </w:t>
      </w:r>
      <w:r w:rsidR="001C0BF2">
        <w:rPr>
          <w:szCs w:val="24"/>
        </w:rPr>
        <w:t xml:space="preserve">What is the </w:t>
      </w:r>
      <w:r w:rsidR="00982BDD">
        <w:rPr>
          <w:szCs w:val="24"/>
        </w:rPr>
        <w:t xml:space="preserve">total risk associated with </w:t>
      </w:r>
      <w:r w:rsidR="00877224">
        <w:rPr>
          <w:szCs w:val="24"/>
        </w:rPr>
        <w:t xml:space="preserve">the </w:t>
      </w:r>
      <w:r w:rsidR="001C0BF2">
        <w:rPr>
          <w:szCs w:val="24"/>
        </w:rPr>
        <w:t>optimal total investment for maximization of return on investment?</w:t>
      </w:r>
    </w:p>
    <w:p w14:paraId="360292EE" w14:textId="77777777" w:rsidR="001C0BF2" w:rsidRDefault="006A6BB8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5</w:t>
      </w:r>
      <w:r w:rsidR="004722AB">
        <w:rPr>
          <w:szCs w:val="24"/>
        </w:rPr>
        <w:t>. What is the optimal total investment for risk minimization?</w:t>
      </w:r>
    </w:p>
    <w:p w14:paraId="1BCB963F" w14:textId="77777777" w:rsidR="004722AB" w:rsidRDefault="006A6BB8" w:rsidP="004722A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6</w:t>
      </w:r>
      <w:r w:rsidR="004722AB">
        <w:rPr>
          <w:szCs w:val="24"/>
        </w:rPr>
        <w:t>. What is the optimal total investment for risk maximization?</w:t>
      </w:r>
    </w:p>
    <w:p w14:paraId="6C4FA3EF" w14:textId="77777777" w:rsidR="004722AB" w:rsidRDefault="004722AB" w:rsidP="0063744B">
      <w:pPr>
        <w:tabs>
          <w:tab w:val="left" w:pos="1185"/>
        </w:tabs>
        <w:spacing w:line="276" w:lineRule="auto"/>
        <w:rPr>
          <w:szCs w:val="24"/>
        </w:rPr>
      </w:pPr>
    </w:p>
    <w:p w14:paraId="4650F8BE" w14:textId="77777777" w:rsidR="00877224" w:rsidRDefault="00877224">
      <w:pPr>
        <w:rPr>
          <w:szCs w:val="24"/>
        </w:rPr>
      </w:pPr>
      <w:r>
        <w:rPr>
          <w:szCs w:val="24"/>
        </w:rPr>
        <w:br w:type="page"/>
      </w:r>
    </w:p>
    <w:p w14:paraId="2B6360AC" w14:textId="77777777" w:rsidR="004722AB" w:rsidRDefault="004722AB" w:rsidP="0063744B">
      <w:pPr>
        <w:tabs>
          <w:tab w:val="left" w:pos="1185"/>
        </w:tabs>
        <w:spacing w:line="276" w:lineRule="auto"/>
        <w:rPr>
          <w:szCs w:val="24"/>
        </w:rPr>
      </w:pPr>
    </w:p>
    <w:p w14:paraId="1E80838C" w14:textId="77777777" w:rsidR="00C24491" w:rsidRDefault="00C24491" w:rsidP="0063744B">
      <w:pPr>
        <w:tabs>
          <w:tab w:val="left" w:pos="1185"/>
        </w:tabs>
        <w:spacing w:line="276" w:lineRule="auto"/>
        <w:rPr>
          <w:b/>
          <w:szCs w:val="24"/>
          <w:u w:val="single"/>
        </w:rPr>
      </w:pPr>
      <w:r w:rsidRPr="00C24491">
        <w:rPr>
          <w:b/>
          <w:szCs w:val="24"/>
          <w:u w:val="single"/>
        </w:rPr>
        <w:t>FREQUENCY DISTRIBUTIONS:</w:t>
      </w:r>
    </w:p>
    <w:p w14:paraId="43435C43" w14:textId="77777777" w:rsidR="00A57741" w:rsidRPr="00C24491" w:rsidRDefault="00A57741" w:rsidP="0063744B">
      <w:pPr>
        <w:tabs>
          <w:tab w:val="left" w:pos="1185"/>
        </w:tabs>
        <w:spacing w:line="276" w:lineRule="auto"/>
        <w:rPr>
          <w:b/>
          <w:szCs w:val="24"/>
          <w:u w:val="single"/>
        </w:rPr>
      </w:pPr>
    </w:p>
    <w:p w14:paraId="0A375E58" w14:textId="77777777" w:rsidR="004722AB" w:rsidRDefault="004722AB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Consider the traffic data </w:t>
      </w:r>
      <w:r w:rsidR="003F1377">
        <w:rPr>
          <w:szCs w:val="24"/>
        </w:rPr>
        <w:t>in the text file provided</w:t>
      </w:r>
      <w:r>
        <w:rPr>
          <w:szCs w:val="24"/>
        </w:rPr>
        <w:t>.</w:t>
      </w:r>
    </w:p>
    <w:p w14:paraId="092B0DF2" w14:textId="77777777" w:rsidR="006B749A" w:rsidRDefault="006B749A" w:rsidP="0063744B">
      <w:pPr>
        <w:tabs>
          <w:tab w:val="left" w:pos="1185"/>
        </w:tabs>
        <w:spacing w:line="276" w:lineRule="auto"/>
        <w:rPr>
          <w:szCs w:val="24"/>
        </w:rPr>
      </w:pPr>
    </w:p>
    <w:p w14:paraId="53C2A453" w14:textId="77777777" w:rsidR="006B749A" w:rsidRDefault="006B749A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1. </w:t>
      </w:r>
      <w:r w:rsidR="006A6BB8">
        <w:rPr>
          <w:szCs w:val="24"/>
        </w:rPr>
        <w:t>Plot</w:t>
      </w:r>
      <w:r>
        <w:rPr>
          <w:szCs w:val="24"/>
        </w:rPr>
        <w:t xml:space="preserve"> the following frequency diagrams for the data</w:t>
      </w:r>
    </w:p>
    <w:p w14:paraId="6D26F2D2" w14:textId="77777777" w:rsidR="006B749A" w:rsidRPr="006B749A" w:rsidRDefault="006B749A" w:rsidP="006B749A">
      <w:pPr>
        <w:pStyle w:val="ListParagraph"/>
        <w:numPr>
          <w:ilvl w:val="0"/>
          <w:numId w:val="37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Histogram</w:t>
      </w:r>
    </w:p>
    <w:p w14:paraId="0A3E46FF" w14:textId="77777777" w:rsidR="006B749A" w:rsidRPr="006B749A" w:rsidRDefault="006B749A" w:rsidP="006B749A">
      <w:pPr>
        <w:pStyle w:val="ListParagraph"/>
        <w:numPr>
          <w:ilvl w:val="0"/>
          <w:numId w:val="37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Ogive</w:t>
      </w:r>
    </w:p>
    <w:p w14:paraId="12365CE9" w14:textId="77777777" w:rsidR="006B749A" w:rsidRPr="006B749A" w:rsidRDefault="006B749A" w:rsidP="006B749A">
      <w:pPr>
        <w:pStyle w:val="ListParagraph"/>
        <w:numPr>
          <w:ilvl w:val="0"/>
          <w:numId w:val="37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Frequency polygon</w:t>
      </w:r>
    </w:p>
    <w:p w14:paraId="4A9719EE" w14:textId="77777777" w:rsidR="006B749A" w:rsidRDefault="006B749A" w:rsidP="0063744B">
      <w:pPr>
        <w:tabs>
          <w:tab w:val="left" w:pos="1185"/>
        </w:tabs>
        <w:spacing w:line="276" w:lineRule="auto"/>
        <w:rPr>
          <w:szCs w:val="24"/>
        </w:rPr>
      </w:pPr>
    </w:p>
    <w:p w14:paraId="21CA9DA6" w14:textId="77777777" w:rsidR="006B749A" w:rsidRDefault="006B749A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2. Compute the following descriptive statistics</w:t>
      </w:r>
    </w:p>
    <w:p w14:paraId="750EA924" w14:textId="77777777" w:rsidR="006B749A" w:rsidRPr="006B749A" w:rsidRDefault="006B749A" w:rsidP="006B749A">
      <w:pPr>
        <w:pStyle w:val="ListParagraph"/>
        <w:numPr>
          <w:ilvl w:val="0"/>
          <w:numId w:val="38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 xml:space="preserve">Median </w:t>
      </w:r>
    </w:p>
    <w:p w14:paraId="4E7BC0FD" w14:textId="77777777" w:rsidR="006B749A" w:rsidRPr="006B749A" w:rsidRDefault="006B749A" w:rsidP="006B749A">
      <w:pPr>
        <w:pStyle w:val="ListParagraph"/>
        <w:numPr>
          <w:ilvl w:val="0"/>
          <w:numId w:val="38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Mean</w:t>
      </w:r>
    </w:p>
    <w:p w14:paraId="7CA78DF0" w14:textId="77777777" w:rsidR="006B749A" w:rsidRPr="006B749A" w:rsidRDefault="006B749A" w:rsidP="006B749A">
      <w:pPr>
        <w:pStyle w:val="ListParagraph"/>
        <w:numPr>
          <w:ilvl w:val="0"/>
          <w:numId w:val="38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Variance</w:t>
      </w:r>
    </w:p>
    <w:p w14:paraId="42FD1CD5" w14:textId="77777777" w:rsidR="006B749A" w:rsidRPr="006B749A" w:rsidRDefault="006B749A" w:rsidP="006B749A">
      <w:pPr>
        <w:pStyle w:val="ListParagraph"/>
        <w:numPr>
          <w:ilvl w:val="0"/>
          <w:numId w:val="38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Standard deviation</w:t>
      </w:r>
    </w:p>
    <w:p w14:paraId="0347FFE8" w14:textId="77777777" w:rsidR="006B749A" w:rsidRPr="006B749A" w:rsidRDefault="006B749A" w:rsidP="006B749A">
      <w:pPr>
        <w:pStyle w:val="ListParagraph"/>
        <w:numPr>
          <w:ilvl w:val="0"/>
          <w:numId w:val="38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85</w:t>
      </w:r>
      <w:r w:rsidRPr="006B749A">
        <w:rPr>
          <w:szCs w:val="24"/>
          <w:vertAlign w:val="superscript"/>
        </w:rPr>
        <w:t>th</w:t>
      </w:r>
      <w:r w:rsidRPr="006B749A">
        <w:rPr>
          <w:szCs w:val="24"/>
        </w:rPr>
        <w:t xml:space="preserve"> percentile</w:t>
      </w:r>
    </w:p>
    <w:p w14:paraId="7C3129AA" w14:textId="77777777" w:rsidR="006B749A" w:rsidRDefault="006B749A" w:rsidP="0063744B">
      <w:pPr>
        <w:tabs>
          <w:tab w:val="left" w:pos="1185"/>
        </w:tabs>
        <w:spacing w:line="276" w:lineRule="auto"/>
        <w:rPr>
          <w:szCs w:val="24"/>
        </w:rPr>
      </w:pPr>
    </w:p>
    <w:p w14:paraId="05185C6B" w14:textId="77777777" w:rsidR="006B749A" w:rsidRDefault="006B749A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3. </w:t>
      </w:r>
      <w:r w:rsidR="006A6BB8">
        <w:rPr>
          <w:szCs w:val="24"/>
        </w:rPr>
        <w:t>Construct the Box-and-</w:t>
      </w:r>
      <w:r>
        <w:rPr>
          <w:szCs w:val="24"/>
        </w:rPr>
        <w:t>Whisker plot for this data</w:t>
      </w:r>
    </w:p>
    <w:p w14:paraId="129E3071" w14:textId="77777777" w:rsidR="006B749A" w:rsidRDefault="006B749A" w:rsidP="0063744B">
      <w:pPr>
        <w:tabs>
          <w:tab w:val="left" w:pos="1185"/>
        </w:tabs>
        <w:spacing w:line="276" w:lineRule="auto"/>
        <w:rPr>
          <w:szCs w:val="24"/>
        </w:rPr>
      </w:pPr>
    </w:p>
    <w:p w14:paraId="59B52209" w14:textId="77777777" w:rsidR="00877224" w:rsidRDefault="00877224">
      <w:pPr>
        <w:rPr>
          <w:szCs w:val="24"/>
        </w:rPr>
      </w:pPr>
      <w:r>
        <w:rPr>
          <w:szCs w:val="24"/>
        </w:rPr>
        <w:br w:type="page"/>
      </w:r>
    </w:p>
    <w:p w14:paraId="14E79BF3" w14:textId="77777777" w:rsidR="006B749A" w:rsidRDefault="006B749A" w:rsidP="0063744B">
      <w:pPr>
        <w:tabs>
          <w:tab w:val="left" w:pos="1185"/>
        </w:tabs>
        <w:spacing w:line="276" w:lineRule="auto"/>
        <w:rPr>
          <w:szCs w:val="24"/>
        </w:rPr>
      </w:pPr>
    </w:p>
    <w:p w14:paraId="1456633D" w14:textId="77777777" w:rsidR="00C24491" w:rsidRDefault="00C24491" w:rsidP="0063744B">
      <w:pPr>
        <w:tabs>
          <w:tab w:val="left" w:pos="1185"/>
        </w:tabs>
        <w:spacing w:line="276" w:lineRule="auto"/>
        <w:rPr>
          <w:b/>
          <w:szCs w:val="24"/>
          <w:u w:val="single"/>
        </w:rPr>
      </w:pPr>
      <w:r w:rsidRPr="00EE122B">
        <w:rPr>
          <w:b/>
          <w:szCs w:val="24"/>
          <w:u w:val="single"/>
        </w:rPr>
        <w:t>MONTE CARLO SIMULATION:</w:t>
      </w:r>
    </w:p>
    <w:p w14:paraId="5129EA35" w14:textId="77777777" w:rsidR="00A57741" w:rsidRPr="00EE122B" w:rsidRDefault="00A57741" w:rsidP="0063744B">
      <w:pPr>
        <w:tabs>
          <w:tab w:val="left" w:pos="1185"/>
        </w:tabs>
        <w:spacing w:line="276" w:lineRule="auto"/>
        <w:rPr>
          <w:b/>
          <w:szCs w:val="24"/>
          <w:u w:val="single"/>
        </w:rPr>
      </w:pPr>
    </w:p>
    <w:p w14:paraId="500AE54B" w14:textId="77777777" w:rsidR="00EE122B" w:rsidRDefault="005A29D0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A new eye clinic has hired you to simulate their processes in order to identify areas for improving the </w:t>
      </w:r>
      <w:r w:rsidR="00805037">
        <w:rPr>
          <w:szCs w:val="24"/>
        </w:rPr>
        <w:t>patient</w:t>
      </w:r>
      <w:r>
        <w:rPr>
          <w:szCs w:val="24"/>
        </w:rPr>
        <w:t xml:space="preserve"> experience.</w:t>
      </w:r>
      <w:r w:rsidR="00805037">
        <w:rPr>
          <w:szCs w:val="24"/>
        </w:rPr>
        <w:t xml:space="preserve"> A patient arrives at the faci</w:t>
      </w:r>
      <w:r w:rsidR="006A6BB8">
        <w:rPr>
          <w:szCs w:val="24"/>
        </w:rPr>
        <w:t>lity and goes through a check-</w:t>
      </w:r>
      <w:r w:rsidR="00805037">
        <w:rPr>
          <w:szCs w:val="24"/>
        </w:rPr>
        <w:t xml:space="preserve">in process to verify identification, update paperwork, confirm insurance </w:t>
      </w:r>
      <w:r w:rsidR="00877224">
        <w:rPr>
          <w:szCs w:val="24"/>
        </w:rPr>
        <w:t xml:space="preserve">co-payments </w:t>
      </w:r>
      <w:r w:rsidR="00805037">
        <w:rPr>
          <w:szCs w:val="24"/>
        </w:rPr>
        <w:t xml:space="preserve">and </w:t>
      </w:r>
      <w:r w:rsidR="00877224">
        <w:rPr>
          <w:szCs w:val="24"/>
        </w:rPr>
        <w:t xml:space="preserve">other </w:t>
      </w:r>
      <w:r w:rsidR="006A6BB8">
        <w:rPr>
          <w:szCs w:val="24"/>
        </w:rPr>
        <w:t>financial</w:t>
      </w:r>
      <w:r w:rsidR="00805037">
        <w:rPr>
          <w:szCs w:val="24"/>
        </w:rPr>
        <w:t xml:space="preserve"> information etc. The patient then proceeds to an initial consultation and testing with a nursing professional. Based on the </w:t>
      </w:r>
      <w:r w:rsidR="008268B6">
        <w:rPr>
          <w:szCs w:val="24"/>
        </w:rPr>
        <w:t>patient’s</w:t>
      </w:r>
      <w:r w:rsidR="00805037">
        <w:rPr>
          <w:szCs w:val="24"/>
        </w:rPr>
        <w:t xml:space="preserve"> specific</w:t>
      </w:r>
      <w:r w:rsidR="008268B6">
        <w:rPr>
          <w:szCs w:val="24"/>
        </w:rPr>
        <w:t>s</w:t>
      </w:r>
      <w:r w:rsidR="00805037">
        <w:rPr>
          <w:szCs w:val="24"/>
        </w:rPr>
        <w:t xml:space="preserve"> they are then moved to a consultation with an Ophthalmologist (DO) or with a Physician (MD). </w:t>
      </w:r>
      <w:r w:rsidR="00936D7F">
        <w:rPr>
          <w:szCs w:val="24"/>
        </w:rPr>
        <w:t>There is a 50</w:t>
      </w:r>
      <w:proofErr w:type="gramStart"/>
      <w:r w:rsidR="00936D7F">
        <w:rPr>
          <w:szCs w:val="24"/>
        </w:rPr>
        <w:t>%  -</w:t>
      </w:r>
      <w:proofErr w:type="gramEnd"/>
      <w:r w:rsidR="00936D7F">
        <w:rPr>
          <w:szCs w:val="24"/>
        </w:rPr>
        <w:t xml:space="preserve"> 50% chance of a patient seeing the DO or MD. </w:t>
      </w:r>
      <w:r w:rsidR="00EE122B">
        <w:rPr>
          <w:szCs w:val="24"/>
        </w:rPr>
        <w:t>After seeing the DO or MD, a patient goes through the check</w:t>
      </w:r>
      <w:r w:rsidR="006A6BB8">
        <w:rPr>
          <w:szCs w:val="24"/>
        </w:rPr>
        <w:t>-</w:t>
      </w:r>
      <w:r w:rsidR="00EE122B">
        <w:rPr>
          <w:szCs w:val="24"/>
        </w:rPr>
        <w:t xml:space="preserve">out procedure where they make payments for service and set up </w:t>
      </w:r>
      <w:r w:rsidR="00877224">
        <w:rPr>
          <w:szCs w:val="24"/>
        </w:rPr>
        <w:t xml:space="preserve">for </w:t>
      </w:r>
      <w:r w:rsidR="00EE122B">
        <w:rPr>
          <w:szCs w:val="24"/>
        </w:rPr>
        <w:t xml:space="preserve">future appointments. </w:t>
      </w:r>
      <w:r w:rsidR="006A6BB8">
        <w:rPr>
          <w:szCs w:val="24"/>
        </w:rPr>
        <w:t>After check-out</w:t>
      </w:r>
      <w:r w:rsidR="00EE122B">
        <w:rPr>
          <w:szCs w:val="24"/>
        </w:rPr>
        <w:t xml:space="preserve"> there is a 60% chance that the patient will see the independent Optometrist on site to fit glasses and eyewear. The entire process can be broken into the following </w:t>
      </w:r>
      <w:r w:rsidR="008268B6">
        <w:rPr>
          <w:szCs w:val="24"/>
        </w:rPr>
        <w:t xml:space="preserve">distinct </w:t>
      </w:r>
      <w:r w:rsidR="00EE122B">
        <w:rPr>
          <w:szCs w:val="24"/>
        </w:rPr>
        <w:t>steps</w:t>
      </w:r>
      <w:r w:rsidR="006A6BB8">
        <w:rPr>
          <w:szCs w:val="24"/>
        </w:rPr>
        <w:t>,</w:t>
      </w:r>
      <w:r w:rsidR="00EE122B">
        <w:rPr>
          <w:szCs w:val="24"/>
        </w:rPr>
        <w:t xml:space="preserve"> </w:t>
      </w:r>
      <w:r w:rsidR="008268B6">
        <w:rPr>
          <w:szCs w:val="24"/>
        </w:rPr>
        <w:t xml:space="preserve">each </w:t>
      </w:r>
      <w:r w:rsidR="00EE122B">
        <w:rPr>
          <w:szCs w:val="24"/>
        </w:rPr>
        <w:t xml:space="preserve">described by </w:t>
      </w:r>
      <w:r w:rsidR="008268B6">
        <w:rPr>
          <w:szCs w:val="24"/>
        </w:rPr>
        <w:t>a random variable</w:t>
      </w:r>
      <w:r w:rsidR="00EE122B">
        <w:rPr>
          <w:szCs w:val="24"/>
        </w:rPr>
        <w:t xml:space="preserve"> as follows;</w:t>
      </w:r>
    </w:p>
    <w:p w14:paraId="4D0B599E" w14:textId="77777777" w:rsidR="00EE122B" w:rsidRDefault="00EE122B" w:rsidP="0063744B">
      <w:pPr>
        <w:tabs>
          <w:tab w:val="left" w:pos="1185"/>
        </w:tabs>
        <w:spacing w:line="276" w:lineRule="auto"/>
        <w:rPr>
          <w:szCs w:val="24"/>
        </w:rPr>
      </w:pPr>
    </w:p>
    <w:p w14:paraId="4779E767" w14:textId="77777777" w:rsidR="00286B85" w:rsidRDefault="00877224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Step 1: </w:t>
      </w:r>
      <w:r w:rsidR="00EE122B">
        <w:rPr>
          <w:szCs w:val="24"/>
        </w:rPr>
        <w:t xml:space="preserve">Check-in: </w:t>
      </w:r>
      <w:r w:rsidR="008268B6">
        <w:rPr>
          <w:szCs w:val="24"/>
        </w:rPr>
        <w:t>U</w:t>
      </w:r>
      <w:r w:rsidR="006A6BB8">
        <w:rPr>
          <w:szCs w:val="24"/>
        </w:rPr>
        <w:t xml:space="preserve">niform distribution, </w:t>
      </w:r>
      <w:r w:rsidR="00286B85">
        <w:rPr>
          <w:szCs w:val="24"/>
        </w:rPr>
        <w:t>from 5 minutes to 15 minutes.</w:t>
      </w:r>
    </w:p>
    <w:p w14:paraId="2AAF2E90" w14:textId="77777777" w:rsidR="00A1442C" w:rsidRDefault="00A1442C" w:rsidP="0063744B">
      <w:pPr>
        <w:tabs>
          <w:tab w:val="left" w:pos="1185"/>
        </w:tabs>
        <w:spacing w:line="276" w:lineRule="auto"/>
        <w:rPr>
          <w:szCs w:val="24"/>
        </w:rPr>
      </w:pPr>
    </w:p>
    <w:p w14:paraId="1D9A237B" w14:textId="77777777" w:rsidR="00286B85" w:rsidRDefault="00877224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Step 2: </w:t>
      </w:r>
      <w:r w:rsidR="00286B85">
        <w:rPr>
          <w:szCs w:val="24"/>
        </w:rPr>
        <w:t>Nurse consultation and testing: Lognormal distribution</w:t>
      </w:r>
      <w:r w:rsidR="006A6BB8">
        <w:rPr>
          <w:szCs w:val="24"/>
        </w:rPr>
        <w:t>,</w:t>
      </w:r>
      <w:r w:rsidR="00286B85">
        <w:rPr>
          <w:szCs w:val="24"/>
        </w:rPr>
        <w:t xml:space="preserve"> with mean of 15 minutes and standard deviation of 7 minutes.</w:t>
      </w:r>
    </w:p>
    <w:p w14:paraId="3D4FDF01" w14:textId="77777777" w:rsidR="00286B85" w:rsidRDefault="00877224" w:rsidP="00286B85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Step 3: </w:t>
      </w:r>
      <w:r w:rsidR="00286B85">
        <w:rPr>
          <w:szCs w:val="24"/>
        </w:rPr>
        <w:t>DO Consultation: Lognormal distribution</w:t>
      </w:r>
      <w:r w:rsidR="006A6BB8">
        <w:rPr>
          <w:szCs w:val="24"/>
        </w:rPr>
        <w:t xml:space="preserve">, </w:t>
      </w:r>
      <w:r w:rsidR="00286B85">
        <w:rPr>
          <w:szCs w:val="24"/>
        </w:rPr>
        <w:t>with mean of 7 minutes and standard deviation of 3</w:t>
      </w:r>
      <w:r>
        <w:rPr>
          <w:szCs w:val="24"/>
        </w:rPr>
        <w:t xml:space="preserve"> minutes, or</w:t>
      </w:r>
    </w:p>
    <w:p w14:paraId="3C2B017B" w14:textId="77777777" w:rsidR="00286B85" w:rsidRDefault="00286B85" w:rsidP="00286B85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MD Consultation: Lognormal distribution</w:t>
      </w:r>
      <w:r w:rsidR="006A6BB8">
        <w:rPr>
          <w:szCs w:val="24"/>
        </w:rPr>
        <w:t>,</w:t>
      </w:r>
      <w:r>
        <w:rPr>
          <w:szCs w:val="24"/>
        </w:rPr>
        <w:t xml:space="preserve"> with mean of 12 minutes and standard deviation of 5 minutes.</w:t>
      </w:r>
    </w:p>
    <w:p w14:paraId="58E49689" w14:textId="77777777" w:rsidR="00286B85" w:rsidRDefault="00877224" w:rsidP="00286B85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Step 4: </w:t>
      </w:r>
      <w:r w:rsidR="00286B85">
        <w:rPr>
          <w:szCs w:val="24"/>
        </w:rPr>
        <w:t xml:space="preserve">Check-out: </w:t>
      </w:r>
      <w:r w:rsidR="008268B6">
        <w:rPr>
          <w:szCs w:val="24"/>
        </w:rPr>
        <w:t>U</w:t>
      </w:r>
      <w:r w:rsidR="006A6BB8">
        <w:rPr>
          <w:szCs w:val="24"/>
        </w:rPr>
        <w:t xml:space="preserve">niform distribution, </w:t>
      </w:r>
      <w:r w:rsidR="00286B85">
        <w:rPr>
          <w:szCs w:val="24"/>
        </w:rPr>
        <w:t>from 1 minutes to 6 minutes.</w:t>
      </w:r>
    </w:p>
    <w:p w14:paraId="546FF137" w14:textId="77777777" w:rsidR="005A29D0" w:rsidRDefault="00877224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Step 5: </w:t>
      </w:r>
      <w:r w:rsidR="00286B85">
        <w:rPr>
          <w:szCs w:val="24"/>
        </w:rPr>
        <w:t xml:space="preserve">Optometrist: Normal distribution with mean of </w:t>
      </w:r>
      <w:r w:rsidR="008268B6">
        <w:rPr>
          <w:szCs w:val="24"/>
        </w:rPr>
        <w:t>10</w:t>
      </w:r>
      <w:r w:rsidR="00286B85">
        <w:rPr>
          <w:szCs w:val="24"/>
        </w:rPr>
        <w:t xml:space="preserve"> minutes and standard deviation of </w:t>
      </w:r>
      <w:r w:rsidR="008268B6">
        <w:rPr>
          <w:szCs w:val="24"/>
        </w:rPr>
        <w:t>4 minutes.</w:t>
      </w:r>
    </w:p>
    <w:p w14:paraId="6585B6F3" w14:textId="77777777" w:rsidR="005A29D0" w:rsidRDefault="005A29D0" w:rsidP="0063744B">
      <w:pPr>
        <w:tabs>
          <w:tab w:val="left" w:pos="1185"/>
        </w:tabs>
        <w:spacing w:line="276" w:lineRule="auto"/>
        <w:rPr>
          <w:szCs w:val="24"/>
        </w:rPr>
      </w:pPr>
    </w:p>
    <w:p w14:paraId="55C87EAA" w14:textId="77777777" w:rsidR="008268B6" w:rsidRDefault="00877224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1. </w:t>
      </w:r>
      <w:r w:rsidR="005D3E13">
        <w:rPr>
          <w:szCs w:val="24"/>
        </w:rPr>
        <w:t>Construct</w:t>
      </w:r>
      <w:r w:rsidR="008268B6">
        <w:rPr>
          <w:szCs w:val="24"/>
        </w:rPr>
        <w:t xml:space="preserve"> a spreadsheet simulation model for the </w:t>
      </w:r>
      <w:r>
        <w:rPr>
          <w:szCs w:val="24"/>
        </w:rPr>
        <w:t xml:space="preserve">total time of </w:t>
      </w:r>
      <w:r w:rsidR="006A6BB8">
        <w:rPr>
          <w:szCs w:val="24"/>
        </w:rPr>
        <w:t xml:space="preserve">the </w:t>
      </w:r>
      <w:r w:rsidR="008268B6">
        <w:rPr>
          <w:szCs w:val="24"/>
        </w:rPr>
        <w:t xml:space="preserve">entire patient </w:t>
      </w:r>
      <w:r w:rsidR="006A6BB8">
        <w:rPr>
          <w:szCs w:val="24"/>
        </w:rPr>
        <w:t xml:space="preserve">visit </w:t>
      </w:r>
      <w:r w:rsidR="008268B6">
        <w:rPr>
          <w:szCs w:val="24"/>
        </w:rPr>
        <w:t>process.</w:t>
      </w:r>
    </w:p>
    <w:p w14:paraId="07B0194D" w14:textId="77777777" w:rsidR="008268B6" w:rsidRDefault="00877224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2. </w:t>
      </w:r>
      <w:r w:rsidR="008268B6">
        <w:rPr>
          <w:szCs w:val="24"/>
        </w:rPr>
        <w:t xml:space="preserve">Conduct a minimum of </w:t>
      </w:r>
      <w:r w:rsidR="00A1442C">
        <w:rPr>
          <w:szCs w:val="24"/>
        </w:rPr>
        <w:t>1,000 simulations of the model.</w:t>
      </w:r>
    </w:p>
    <w:p w14:paraId="09C754C6" w14:textId="77777777" w:rsidR="00A1442C" w:rsidRDefault="00877224" w:rsidP="0063744B">
      <w:p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 xml:space="preserve">3. </w:t>
      </w:r>
      <w:r w:rsidR="00A1442C">
        <w:rPr>
          <w:szCs w:val="24"/>
        </w:rPr>
        <w:t xml:space="preserve">Compute the following statistics for the </w:t>
      </w:r>
      <w:r>
        <w:rPr>
          <w:szCs w:val="24"/>
        </w:rPr>
        <w:t xml:space="preserve">total </w:t>
      </w:r>
      <w:r w:rsidR="00A1442C">
        <w:rPr>
          <w:szCs w:val="24"/>
        </w:rPr>
        <w:t xml:space="preserve">time </w:t>
      </w:r>
      <w:r w:rsidR="005D3E13">
        <w:rPr>
          <w:szCs w:val="24"/>
        </w:rPr>
        <w:t>of</w:t>
      </w:r>
      <w:r w:rsidR="00A1442C">
        <w:rPr>
          <w:szCs w:val="24"/>
        </w:rPr>
        <w:t xml:space="preserve"> a patient </w:t>
      </w:r>
      <w:r w:rsidR="005D3E13">
        <w:rPr>
          <w:szCs w:val="24"/>
        </w:rPr>
        <w:t xml:space="preserve">visit </w:t>
      </w:r>
      <w:r w:rsidR="00A1442C">
        <w:rPr>
          <w:szCs w:val="24"/>
        </w:rPr>
        <w:t>at this facility,</w:t>
      </w:r>
    </w:p>
    <w:p w14:paraId="3F0BF371" w14:textId="77777777" w:rsidR="00A1442C" w:rsidRPr="006B749A" w:rsidRDefault="00A1442C" w:rsidP="00A1442C">
      <w:pPr>
        <w:pStyle w:val="ListParagraph"/>
        <w:numPr>
          <w:ilvl w:val="0"/>
          <w:numId w:val="39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Mode</w:t>
      </w:r>
    </w:p>
    <w:p w14:paraId="488702C7" w14:textId="77777777" w:rsidR="00A1442C" w:rsidRPr="006B749A" w:rsidRDefault="00A1442C" w:rsidP="00A1442C">
      <w:pPr>
        <w:pStyle w:val="ListParagraph"/>
        <w:numPr>
          <w:ilvl w:val="0"/>
          <w:numId w:val="39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 xml:space="preserve">Median </w:t>
      </w:r>
    </w:p>
    <w:p w14:paraId="7E826621" w14:textId="77777777" w:rsidR="00A1442C" w:rsidRPr="006B749A" w:rsidRDefault="00A1442C" w:rsidP="00A1442C">
      <w:pPr>
        <w:pStyle w:val="ListParagraph"/>
        <w:numPr>
          <w:ilvl w:val="0"/>
          <w:numId w:val="39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Mean</w:t>
      </w:r>
    </w:p>
    <w:p w14:paraId="6B94F805" w14:textId="77777777" w:rsidR="00A1442C" w:rsidRPr="006B749A" w:rsidRDefault="00A1442C" w:rsidP="00A1442C">
      <w:pPr>
        <w:pStyle w:val="ListParagraph"/>
        <w:numPr>
          <w:ilvl w:val="0"/>
          <w:numId w:val="39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Variance</w:t>
      </w:r>
    </w:p>
    <w:p w14:paraId="4CFBD7B8" w14:textId="77777777" w:rsidR="00A1442C" w:rsidRPr="006B749A" w:rsidRDefault="00A1442C" w:rsidP="00A1442C">
      <w:pPr>
        <w:pStyle w:val="ListParagraph"/>
        <w:numPr>
          <w:ilvl w:val="0"/>
          <w:numId w:val="39"/>
        </w:numPr>
        <w:tabs>
          <w:tab w:val="left" w:pos="1185"/>
        </w:tabs>
        <w:spacing w:line="276" w:lineRule="auto"/>
        <w:rPr>
          <w:szCs w:val="24"/>
        </w:rPr>
      </w:pPr>
      <w:r w:rsidRPr="006B749A">
        <w:rPr>
          <w:szCs w:val="24"/>
        </w:rPr>
        <w:t>Standard deviation</w:t>
      </w:r>
    </w:p>
    <w:p w14:paraId="748F8A14" w14:textId="77777777" w:rsidR="00A1442C" w:rsidRPr="006B749A" w:rsidRDefault="00A1442C" w:rsidP="00A1442C">
      <w:pPr>
        <w:pStyle w:val="ListParagraph"/>
        <w:numPr>
          <w:ilvl w:val="0"/>
          <w:numId w:val="39"/>
        </w:numPr>
        <w:tabs>
          <w:tab w:val="left" w:pos="1185"/>
        </w:tabs>
        <w:spacing w:line="276" w:lineRule="auto"/>
        <w:rPr>
          <w:szCs w:val="24"/>
        </w:rPr>
      </w:pPr>
      <w:r>
        <w:rPr>
          <w:szCs w:val="24"/>
        </w:rPr>
        <w:t>9</w:t>
      </w:r>
      <w:r w:rsidRPr="006B749A">
        <w:rPr>
          <w:szCs w:val="24"/>
        </w:rPr>
        <w:t>5</w:t>
      </w:r>
      <w:r w:rsidRPr="006B749A">
        <w:rPr>
          <w:szCs w:val="24"/>
          <w:vertAlign w:val="superscript"/>
        </w:rPr>
        <w:t>th</w:t>
      </w:r>
      <w:r w:rsidRPr="006B749A">
        <w:rPr>
          <w:szCs w:val="24"/>
        </w:rPr>
        <w:t xml:space="preserve"> percentile</w:t>
      </w:r>
    </w:p>
    <w:p w14:paraId="41B1121C" w14:textId="77777777" w:rsidR="00A1442C" w:rsidRDefault="00A1442C" w:rsidP="0063744B">
      <w:pPr>
        <w:tabs>
          <w:tab w:val="left" w:pos="1185"/>
        </w:tabs>
        <w:spacing w:line="276" w:lineRule="auto"/>
        <w:rPr>
          <w:szCs w:val="24"/>
        </w:rPr>
      </w:pPr>
    </w:p>
    <w:sectPr w:rsidR="00A1442C" w:rsidSect="00DF123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66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409BF" w14:textId="77777777" w:rsidR="00D26380" w:rsidRDefault="00D26380" w:rsidP="0020468A">
      <w:r>
        <w:separator/>
      </w:r>
    </w:p>
  </w:endnote>
  <w:endnote w:type="continuationSeparator" w:id="0">
    <w:p w14:paraId="0E3471D1" w14:textId="77777777" w:rsidR="00D26380" w:rsidRDefault="00D26380" w:rsidP="00204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F64FE" w14:textId="77777777" w:rsidR="00517EA8" w:rsidRDefault="00517EA8"/>
  <w:tbl>
    <w:tblPr>
      <w:tblW w:w="0" w:type="auto"/>
      <w:tblLook w:val="04A0" w:firstRow="1" w:lastRow="0" w:firstColumn="1" w:lastColumn="0" w:noHBand="0" w:noVBand="1"/>
    </w:tblPr>
    <w:tblGrid>
      <w:gridCol w:w="2096"/>
    </w:tblGrid>
    <w:tr w:rsidR="00DF123E" w:rsidRPr="00C07C32" w14:paraId="25CDE23C" w14:textId="77777777" w:rsidTr="005B0856">
      <w:tc>
        <w:tcPr>
          <w:tcW w:w="2096" w:type="dxa"/>
        </w:tcPr>
        <w:p w14:paraId="1FE2362C" w14:textId="77777777" w:rsidR="00DF123E" w:rsidRPr="00C07C32" w:rsidRDefault="00DF123E" w:rsidP="00CD1D87">
          <w:pPr>
            <w:pStyle w:val="Footer"/>
            <w:tabs>
              <w:tab w:val="left" w:pos="885"/>
            </w:tabs>
            <w:rPr>
              <w:rStyle w:val="PageNumber"/>
            </w:rPr>
          </w:pPr>
        </w:p>
      </w:tc>
    </w:tr>
  </w:tbl>
  <w:p w14:paraId="666CE4AC" w14:textId="77777777" w:rsidR="00517EA8" w:rsidRDefault="00517EA8" w:rsidP="00BA32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878" w:type="dxa"/>
      <w:tblLook w:val="04A0" w:firstRow="1" w:lastRow="0" w:firstColumn="1" w:lastColumn="0" w:noHBand="0" w:noVBand="1"/>
    </w:tblPr>
    <w:tblGrid>
      <w:gridCol w:w="4582"/>
    </w:tblGrid>
    <w:tr w:rsidR="00517EA8" w:rsidRPr="00C07C32" w14:paraId="645A2617" w14:textId="77777777" w:rsidTr="00A57741">
      <w:tc>
        <w:tcPr>
          <w:tcW w:w="4582" w:type="dxa"/>
        </w:tcPr>
        <w:p w14:paraId="67AC9EEF" w14:textId="41D655F5" w:rsidR="00517EA8" w:rsidRPr="00C07C32" w:rsidRDefault="00517EA8" w:rsidP="00A57741">
          <w:pPr>
            <w:pStyle w:val="Footer"/>
            <w:tabs>
              <w:tab w:val="left" w:pos="600"/>
            </w:tabs>
            <w:rPr>
              <w:rStyle w:val="PageNumber"/>
            </w:rPr>
          </w:pPr>
        </w:p>
      </w:tc>
    </w:tr>
  </w:tbl>
  <w:p w14:paraId="71743671" w14:textId="77777777" w:rsidR="00517EA8" w:rsidRDefault="00517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B321A" w14:textId="77777777" w:rsidR="00D26380" w:rsidRDefault="00D26380" w:rsidP="0020468A">
      <w:r>
        <w:separator/>
      </w:r>
    </w:p>
  </w:footnote>
  <w:footnote w:type="continuationSeparator" w:id="0">
    <w:p w14:paraId="4C650A0A" w14:textId="77777777" w:rsidR="00D26380" w:rsidRDefault="00D26380" w:rsidP="00204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5E1D0" w14:textId="77777777" w:rsidR="00517EA8" w:rsidRDefault="00517EA8" w:rsidP="005B0856">
    <w:pPr>
      <w:autoSpaceDE w:val="0"/>
      <w:autoSpaceDN w:val="0"/>
      <w:adjustRightInd w:val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B0DC6" w14:textId="77777777" w:rsidR="00517EA8" w:rsidRDefault="00517EA8" w:rsidP="00A57741">
    <w:pPr>
      <w:tabs>
        <w:tab w:val="left" w:pos="1185"/>
      </w:tabs>
      <w:spacing w:line="276" w:lineRule="auto"/>
      <w:jc w:val="center"/>
      <w:rPr>
        <w:b/>
        <w:szCs w:val="24"/>
        <w:u w:val="single"/>
      </w:rPr>
    </w:pPr>
    <w:r>
      <w:rPr>
        <w:b/>
        <w:szCs w:val="24"/>
        <w:u w:val="single"/>
      </w:rPr>
      <w:t>EGN 1007 - TEST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B27"/>
    <w:multiLevelType w:val="hybridMultilevel"/>
    <w:tmpl w:val="D0C82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75993"/>
    <w:multiLevelType w:val="hybridMultilevel"/>
    <w:tmpl w:val="62EE9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42173"/>
    <w:multiLevelType w:val="hybridMultilevel"/>
    <w:tmpl w:val="E71475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44ABF"/>
    <w:multiLevelType w:val="hybridMultilevel"/>
    <w:tmpl w:val="64F460DC"/>
    <w:lvl w:ilvl="0" w:tplc="156661C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61900"/>
    <w:multiLevelType w:val="hybridMultilevel"/>
    <w:tmpl w:val="944A66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911A8"/>
    <w:multiLevelType w:val="hybridMultilevel"/>
    <w:tmpl w:val="96E2080A"/>
    <w:lvl w:ilvl="0" w:tplc="B192E11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E5B33"/>
    <w:multiLevelType w:val="hybridMultilevel"/>
    <w:tmpl w:val="060C6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02AE1"/>
    <w:multiLevelType w:val="hybridMultilevel"/>
    <w:tmpl w:val="451A7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575377"/>
    <w:multiLevelType w:val="hybridMultilevel"/>
    <w:tmpl w:val="F4BEC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50B94"/>
    <w:multiLevelType w:val="multilevel"/>
    <w:tmpl w:val="0C8233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F00736B"/>
    <w:multiLevelType w:val="hybridMultilevel"/>
    <w:tmpl w:val="51802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A0452"/>
    <w:multiLevelType w:val="hybridMultilevel"/>
    <w:tmpl w:val="00729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07E3C"/>
    <w:multiLevelType w:val="hybridMultilevel"/>
    <w:tmpl w:val="26C017C4"/>
    <w:lvl w:ilvl="0" w:tplc="82AC9D98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249D8"/>
    <w:multiLevelType w:val="hybridMultilevel"/>
    <w:tmpl w:val="51E63DD6"/>
    <w:lvl w:ilvl="0" w:tplc="923C9A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CAE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CA7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F494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214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69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249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C0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700B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16B15A7"/>
    <w:multiLevelType w:val="hybridMultilevel"/>
    <w:tmpl w:val="A5D8004E"/>
    <w:lvl w:ilvl="0" w:tplc="FD509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D48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E869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6656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0CC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04D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766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E4AD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348E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2B6210A"/>
    <w:multiLevelType w:val="hybridMultilevel"/>
    <w:tmpl w:val="57D03E46"/>
    <w:lvl w:ilvl="0" w:tplc="4F54C9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E070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3EC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326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32E3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EAB1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E450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A222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7C7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70C7AD5"/>
    <w:multiLevelType w:val="hybridMultilevel"/>
    <w:tmpl w:val="102C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334B85"/>
    <w:multiLevelType w:val="hybridMultilevel"/>
    <w:tmpl w:val="E9A05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91844"/>
    <w:multiLevelType w:val="hybridMultilevel"/>
    <w:tmpl w:val="7DAC8D0C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02ECF6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DF4DC3"/>
    <w:multiLevelType w:val="hybridMultilevel"/>
    <w:tmpl w:val="F4BEC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30580"/>
    <w:multiLevelType w:val="hybridMultilevel"/>
    <w:tmpl w:val="0652C7EA"/>
    <w:lvl w:ilvl="0" w:tplc="1084D612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24269"/>
    <w:multiLevelType w:val="hybridMultilevel"/>
    <w:tmpl w:val="EFECE0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8532A"/>
    <w:multiLevelType w:val="hybridMultilevel"/>
    <w:tmpl w:val="7A163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02E9A"/>
    <w:multiLevelType w:val="hybridMultilevel"/>
    <w:tmpl w:val="19424334"/>
    <w:lvl w:ilvl="0" w:tplc="AB58F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48B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94B8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987D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A05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36F6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8A90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B43F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9C5E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C261023"/>
    <w:multiLevelType w:val="hybridMultilevel"/>
    <w:tmpl w:val="749E4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4537E"/>
    <w:multiLevelType w:val="hybridMultilevel"/>
    <w:tmpl w:val="944A66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4C5883"/>
    <w:multiLevelType w:val="hybridMultilevel"/>
    <w:tmpl w:val="D3865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E044B"/>
    <w:multiLevelType w:val="hybridMultilevel"/>
    <w:tmpl w:val="0652C7EA"/>
    <w:lvl w:ilvl="0" w:tplc="1084D612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F5406"/>
    <w:multiLevelType w:val="hybridMultilevel"/>
    <w:tmpl w:val="0652C7EA"/>
    <w:lvl w:ilvl="0" w:tplc="1084D612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D0A8A"/>
    <w:multiLevelType w:val="multilevel"/>
    <w:tmpl w:val="1992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B91B13"/>
    <w:multiLevelType w:val="hybridMultilevel"/>
    <w:tmpl w:val="65B07B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15497"/>
    <w:multiLevelType w:val="hybridMultilevel"/>
    <w:tmpl w:val="B82E5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5E78D4"/>
    <w:multiLevelType w:val="hybridMultilevel"/>
    <w:tmpl w:val="61E404C2"/>
    <w:lvl w:ilvl="0" w:tplc="D60E6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D26C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C4C2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2EA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DAA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649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D0D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2A09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4C9B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1E53E3B"/>
    <w:multiLevelType w:val="hybridMultilevel"/>
    <w:tmpl w:val="52E0C012"/>
    <w:lvl w:ilvl="0" w:tplc="ED04512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48493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7860D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3E5D7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B886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6E7A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C4D1B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367FC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66B02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2C00E68"/>
    <w:multiLevelType w:val="hybridMultilevel"/>
    <w:tmpl w:val="B56A3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86C5C"/>
    <w:multiLevelType w:val="hybridMultilevel"/>
    <w:tmpl w:val="B36A6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5B3886"/>
    <w:multiLevelType w:val="hybridMultilevel"/>
    <w:tmpl w:val="9F82E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4B796B"/>
    <w:multiLevelType w:val="hybridMultilevel"/>
    <w:tmpl w:val="9B267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EC0B2D"/>
    <w:multiLevelType w:val="hybridMultilevel"/>
    <w:tmpl w:val="80FCD5EA"/>
    <w:lvl w:ilvl="0" w:tplc="ED509E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8"/>
  </w:num>
  <w:num w:numId="3">
    <w:abstractNumId w:val="24"/>
  </w:num>
  <w:num w:numId="4">
    <w:abstractNumId w:val="17"/>
  </w:num>
  <w:num w:numId="5">
    <w:abstractNumId w:val="22"/>
  </w:num>
  <w:num w:numId="6">
    <w:abstractNumId w:val="9"/>
  </w:num>
  <w:num w:numId="7">
    <w:abstractNumId w:val="30"/>
  </w:num>
  <w:num w:numId="8">
    <w:abstractNumId w:val="28"/>
  </w:num>
  <w:num w:numId="9">
    <w:abstractNumId w:val="27"/>
  </w:num>
  <w:num w:numId="10">
    <w:abstractNumId w:val="20"/>
  </w:num>
  <w:num w:numId="11">
    <w:abstractNumId w:val="36"/>
  </w:num>
  <w:num w:numId="12">
    <w:abstractNumId w:val="13"/>
  </w:num>
  <w:num w:numId="13">
    <w:abstractNumId w:val="12"/>
  </w:num>
  <w:num w:numId="14">
    <w:abstractNumId w:val="32"/>
  </w:num>
  <w:num w:numId="15">
    <w:abstractNumId w:val="2"/>
  </w:num>
  <w:num w:numId="16">
    <w:abstractNumId w:val="15"/>
  </w:num>
  <w:num w:numId="17">
    <w:abstractNumId w:val="11"/>
  </w:num>
  <w:num w:numId="18">
    <w:abstractNumId w:val="26"/>
  </w:num>
  <w:num w:numId="19">
    <w:abstractNumId w:val="3"/>
  </w:num>
  <w:num w:numId="20">
    <w:abstractNumId w:val="5"/>
  </w:num>
  <w:num w:numId="21">
    <w:abstractNumId w:val="29"/>
  </w:num>
  <w:num w:numId="22">
    <w:abstractNumId w:val="16"/>
  </w:num>
  <w:num w:numId="23">
    <w:abstractNumId w:val="7"/>
  </w:num>
  <w:num w:numId="24">
    <w:abstractNumId w:val="10"/>
  </w:num>
  <w:num w:numId="25">
    <w:abstractNumId w:val="35"/>
  </w:num>
  <w:num w:numId="26">
    <w:abstractNumId w:val="31"/>
  </w:num>
  <w:num w:numId="27">
    <w:abstractNumId w:val="0"/>
  </w:num>
  <w:num w:numId="28">
    <w:abstractNumId w:val="37"/>
  </w:num>
  <w:num w:numId="29">
    <w:abstractNumId w:val="33"/>
  </w:num>
  <w:num w:numId="30">
    <w:abstractNumId w:val="1"/>
  </w:num>
  <w:num w:numId="31">
    <w:abstractNumId w:val="14"/>
  </w:num>
  <w:num w:numId="32">
    <w:abstractNumId w:val="23"/>
  </w:num>
  <w:num w:numId="33">
    <w:abstractNumId w:val="6"/>
  </w:num>
  <w:num w:numId="34">
    <w:abstractNumId w:val="34"/>
  </w:num>
  <w:num w:numId="35">
    <w:abstractNumId w:val="8"/>
  </w:num>
  <w:num w:numId="36">
    <w:abstractNumId w:val="19"/>
  </w:num>
  <w:num w:numId="37">
    <w:abstractNumId w:val="21"/>
  </w:num>
  <w:num w:numId="38">
    <w:abstractNumId w:val="4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7F"/>
    <w:rsid w:val="0000048F"/>
    <w:rsid w:val="00002E5E"/>
    <w:rsid w:val="00003587"/>
    <w:rsid w:val="00007226"/>
    <w:rsid w:val="00010AF3"/>
    <w:rsid w:val="00010FAF"/>
    <w:rsid w:val="00013058"/>
    <w:rsid w:val="000138F1"/>
    <w:rsid w:val="00013F59"/>
    <w:rsid w:val="0001487B"/>
    <w:rsid w:val="000148E0"/>
    <w:rsid w:val="00020315"/>
    <w:rsid w:val="000210D8"/>
    <w:rsid w:val="0002318E"/>
    <w:rsid w:val="00023AB9"/>
    <w:rsid w:val="00023AC7"/>
    <w:rsid w:val="000245D4"/>
    <w:rsid w:val="00026741"/>
    <w:rsid w:val="000300FE"/>
    <w:rsid w:val="000304FF"/>
    <w:rsid w:val="00031F44"/>
    <w:rsid w:val="00032FBE"/>
    <w:rsid w:val="000331B1"/>
    <w:rsid w:val="00033B23"/>
    <w:rsid w:val="00033C22"/>
    <w:rsid w:val="000345C8"/>
    <w:rsid w:val="000346B6"/>
    <w:rsid w:val="00034BD6"/>
    <w:rsid w:val="000354DF"/>
    <w:rsid w:val="00037E46"/>
    <w:rsid w:val="00041C9E"/>
    <w:rsid w:val="0004357E"/>
    <w:rsid w:val="00044F91"/>
    <w:rsid w:val="000454B1"/>
    <w:rsid w:val="0004564D"/>
    <w:rsid w:val="00046F5D"/>
    <w:rsid w:val="0004781E"/>
    <w:rsid w:val="0004791B"/>
    <w:rsid w:val="00047BF4"/>
    <w:rsid w:val="00050F62"/>
    <w:rsid w:val="00053222"/>
    <w:rsid w:val="00053A4C"/>
    <w:rsid w:val="00053E5D"/>
    <w:rsid w:val="000545AA"/>
    <w:rsid w:val="000559D7"/>
    <w:rsid w:val="00056268"/>
    <w:rsid w:val="00062F7A"/>
    <w:rsid w:val="00063EA8"/>
    <w:rsid w:val="0007213F"/>
    <w:rsid w:val="000726F4"/>
    <w:rsid w:val="0007512D"/>
    <w:rsid w:val="000754F4"/>
    <w:rsid w:val="00075C51"/>
    <w:rsid w:val="0008116D"/>
    <w:rsid w:val="00081BC6"/>
    <w:rsid w:val="00081E2B"/>
    <w:rsid w:val="0008289C"/>
    <w:rsid w:val="00084F75"/>
    <w:rsid w:val="00086308"/>
    <w:rsid w:val="00090C63"/>
    <w:rsid w:val="00091108"/>
    <w:rsid w:val="00095BE0"/>
    <w:rsid w:val="00096CD1"/>
    <w:rsid w:val="000A3320"/>
    <w:rsid w:val="000A3DDC"/>
    <w:rsid w:val="000A3FE4"/>
    <w:rsid w:val="000A45FB"/>
    <w:rsid w:val="000A4D2E"/>
    <w:rsid w:val="000A596D"/>
    <w:rsid w:val="000A5F14"/>
    <w:rsid w:val="000B0056"/>
    <w:rsid w:val="000B5015"/>
    <w:rsid w:val="000B5F3F"/>
    <w:rsid w:val="000B7E1B"/>
    <w:rsid w:val="000C0166"/>
    <w:rsid w:val="000C1014"/>
    <w:rsid w:val="000C2257"/>
    <w:rsid w:val="000C359F"/>
    <w:rsid w:val="000C5717"/>
    <w:rsid w:val="000C5E04"/>
    <w:rsid w:val="000C600F"/>
    <w:rsid w:val="000C6D4E"/>
    <w:rsid w:val="000C7180"/>
    <w:rsid w:val="000C71C9"/>
    <w:rsid w:val="000C7640"/>
    <w:rsid w:val="000D03AA"/>
    <w:rsid w:val="000D2DF7"/>
    <w:rsid w:val="000D315F"/>
    <w:rsid w:val="000D5281"/>
    <w:rsid w:val="000D7F97"/>
    <w:rsid w:val="000E020D"/>
    <w:rsid w:val="000E22F5"/>
    <w:rsid w:val="000E2999"/>
    <w:rsid w:val="000E3AE1"/>
    <w:rsid w:val="000E3D4F"/>
    <w:rsid w:val="000E3DD5"/>
    <w:rsid w:val="000E471F"/>
    <w:rsid w:val="000F25C5"/>
    <w:rsid w:val="000F35BF"/>
    <w:rsid w:val="000F3E06"/>
    <w:rsid w:val="000F4192"/>
    <w:rsid w:val="000F52A5"/>
    <w:rsid w:val="000F5473"/>
    <w:rsid w:val="000F6D5A"/>
    <w:rsid w:val="000F6F86"/>
    <w:rsid w:val="00100E58"/>
    <w:rsid w:val="00104759"/>
    <w:rsid w:val="001052BE"/>
    <w:rsid w:val="00106108"/>
    <w:rsid w:val="00107847"/>
    <w:rsid w:val="001101A2"/>
    <w:rsid w:val="0011027F"/>
    <w:rsid w:val="0011061A"/>
    <w:rsid w:val="0011079A"/>
    <w:rsid w:val="00112A9C"/>
    <w:rsid w:val="00117127"/>
    <w:rsid w:val="00117A58"/>
    <w:rsid w:val="00122324"/>
    <w:rsid w:val="00123A0A"/>
    <w:rsid w:val="00125175"/>
    <w:rsid w:val="00126157"/>
    <w:rsid w:val="00133B4E"/>
    <w:rsid w:val="00133CCB"/>
    <w:rsid w:val="0013653C"/>
    <w:rsid w:val="00141B2D"/>
    <w:rsid w:val="00144DEA"/>
    <w:rsid w:val="00145B45"/>
    <w:rsid w:val="001467F7"/>
    <w:rsid w:val="00147A38"/>
    <w:rsid w:val="0015052C"/>
    <w:rsid w:val="00150F0A"/>
    <w:rsid w:val="00151C70"/>
    <w:rsid w:val="0015201E"/>
    <w:rsid w:val="001558A8"/>
    <w:rsid w:val="00156228"/>
    <w:rsid w:val="00157D1D"/>
    <w:rsid w:val="001618F3"/>
    <w:rsid w:val="00162085"/>
    <w:rsid w:val="0016470B"/>
    <w:rsid w:val="00167A87"/>
    <w:rsid w:val="00167ADA"/>
    <w:rsid w:val="001708F5"/>
    <w:rsid w:val="00171732"/>
    <w:rsid w:val="001717E5"/>
    <w:rsid w:val="00171F7C"/>
    <w:rsid w:val="0017335D"/>
    <w:rsid w:val="001750DE"/>
    <w:rsid w:val="00176DD1"/>
    <w:rsid w:val="001808D8"/>
    <w:rsid w:val="00180E4F"/>
    <w:rsid w:val="00181F6E"/>
    <w:rsid w:val="00182DA0"/>
    <w:rsid w:val="001858B6"/>
    <w:rsid w:val="00186595"/>
    <w:rsid w:val="001874EE"/>
    <w:rsid w:val="00187A97"/>
    <w:rsid w:val="00187DBD"/>
    <w:rsid w:val="00193163"/>
    <w:rsid w:val="0019416B"/>
    <w:rsid w:val="00195E5A"/>
    <w:rsid w:val="001A0100"/>
    <w:rsid w:val="001A0916"/>
    <w:rsid w:val="001A0A61"/>
    <w:rsid w:val="001A0E9F"/>
    <w:rsid w:val="001A347D"/>
    <w:rsid w:val="001A4ED1"/>
    <w:rsid w:val="001A73B9"/>
    <w:rsid w:val="001B1354"/>
    <w:rsid w:val="001B23E1"/>
    <w:rsid w:val="001B356D"/>
    <w:rsid w:val="001B49F3"/>
    <w:rsid w:val="001C0BF2"/>
    <w:rsid w:val="001C1E74"/>
    <w:rsid w:val="001C225E"/>
    <w:rsid w:val="001C7947"/>
    <w:rsid w:val="001D01DA"/>
    <w:rsid w:val="001D0B29"/>
    <w:rsid w:val="001D0BD2"/>
    <w:rsid w:val="001D3AB3"/>
    <w:rsid w:val="001D54A2"/>
    <w:rsid w:val="001D5505"/>
    <w:rsid w:val="001D60F9"/>
    <w:rsid w:val="001D6AAF"/>
    <w:rsid w:val="001D6CAD"/>
    <w:rsid w:val="001D7CC2"/>
    <w:rsid w:val="001E024F"/>
    <w:rsid w:val="001E2F2D"/>
    <w:rsid w:val="001E3617"/>
    <w:rsid w:val="001E3916"/>
    <w:rsid w:val="001E4165"/>
    <w:rsid w:val="001E4887"/>
    <w:rsid w:val="001E4D08"/>
    <w:rsid w:val="001E7F76"/>
    <w:rsid w:val="001F00EA"/>
    <w:rsid w:val="001F01C0"/>
    <w:rsid w:val="001F3099"/>
    <w:rsid w:val="001F3A7D"/>
    <w:rsid w:val="001F5839"/>
    <w:rsid w:val="001F5DB3"/>
    <w:rsid w:val="001F638E"/>
    <w:rsid w:val="001F7605"/>
    <w:rsid w:val="00201688"/>
    <w:rsid w:val="00202969"/>
    <w:rsid w:val="00203E79"/>
    <w:rsid w:val="0020468A"/>
    <w:rsid w:val="00205057"/>
    <w:rsid w:val="002052F5"/>
    <w:rsid w:val="00205FB7"/>
    <w:rsid w:val="0021111E"/>
    <w:rsid w:val="002114B8"/>
    <w:rsid w:val="00211EC5"/>
    <w:rsid w:val="0021366C"/>
    <w:rsid w:val="00213B58"/>
    <w:rsid w:val="002148D2"/>
    <w:rsid w:val="002158AB"/>
    <w:rsid w:val="002162E3"/>
    <w:rsid w:val="00216BA6"/>
    <w:rsid w:val="00216EFC"/>
    <w:rsid w:val="0021708F"/>
    <w:rsid w:val="00217A97"/>
    <w:rsid w:val="00217E56"/>
    <w:rsid w:val="00217F89"/>
    <w:rsid w:val="00221184"/>
    <w:rsid w:val="002233AD"/>
    <w:rsid w:val="002233D6"/>
    <w:rsid w:val="00225278"/>
    <w:rsid w:val="00226120"/>
    <w:rsid w:val="00226595"/>
    <w:rsid w:val="00227882"/>
    <w:rsid w:val="00231F79"/>
    <w:rsid w:val="00232CE9"/>
    <w:rsid w:val="002345E2"/>
    <w:rsid w:val="002428CC"/>
    <w:rsid w:val="00243875"/>
    <w:rsid w:val="00243CC4"/>
    <w:rsid w:val="00243D7B"/>
    <w:rsid w:val="00244D93"/>
    <w:rsid w:val="00245199"/>
    <w:rsid w:val="00245C65"/>
    <w:rsid w:val="002515F0"/>
    <w:rsid w:val="00252797"/>
    <w:rsid w:val="00254AA5"/>
    <w:rsid w:val="00254BC8"/>
    <w:rsid w:val="002575DD"/>
    <w:rsid w:val="002618DE"/>
    <w:rsid w:val="00262294"/>
    <w:rsid w:val="002663DB"/>
    <w:rsid w:val="00266A6D"/>
    <w:rsid w:val="00266E6B"/>
    <w:rsid w:val="00270673"/>
    <w:rsid w:val="00271002"/>
    <w:rsid w:val="002716B6"/>
    <w:rsid w:val="00272091"/>
    <w:rsid w:val="0027494A"/>
    <w:rsid w:val="00274F95"/>
    <w:rsid w:val="00275200"/>
    <w:rsid w:val="002759C6"/>
    <w:rsid w:val="0027616B"/>
    <w:rsid w:val="002762B4"/>
    <w:rsid w:val="00276CA7"/>
    <w:rsid w:val="00280375"/>
    <w:rsid w:val="002812D7"/>
    <w:rsid w:val="00283DEF"/>
    <w:rsid w:val="00285593"/>
    <w:rsid w:val="002861FD"/>
    <w:rsid w:val="00286B85"/>
    <w:rsid w:val="00286E43"/>
    <w:rsid w:val="00287F09"/>
    <w:rsid w:val="0029170F"/>
    <w:rsid w:val="00293FD0"/>
    <w:rsid w:val="002A1BC4"/>
    <w:rsid w:val="002A378F"/>
    <w:rsid w:val="002A3F29"/>
    <w:rsid w:val="002A59A9"/>
    <w:rsid w:val="002A6FC0"/>
    <w:rsid w:val="002B0923"/>
    <w:rsid w:val="002B1E08"/>
    <w:rsid w:val="002B1E4A"/>
    <w:rsid w:val="002B1ED3"/>
    <w:rsid w:val="002B2726"/>
    <w:rsid w:val="002B2820"/>
    <w:rsid w:val="002B4482"/>
    <w:rsid w:val="002B5774"/>
    <w:rsid w:val="002B5D46"/>
    <w:rsid w:val="002B5D94"/>
    <w:rsid w:val="002B6382"/>
    <w:rsid w:val="002C0AAE"/>
    <w:rsid w:val="002C0C78"/>
    <w:rsid w:val="002C13F6"/>
    <w:rsid w:val="002C17C1"/>
    <w:rsid w:val="002C313B"/>
    <w:rsid w:val="002C4470"/>
    <w:rsid w:val="002C541A"/>
    <w:rsid w:val="002C59AA"/>
    <w:rsid w:val="002C70B0"/>
    <w:rsid w:val="002C77D4"/>
    <w:rsid w:val="002D0190"/>
    <w:rsid w:val="002D0734"/>
    <w:rsid w:val="002D1FE8"/>
    <w:rsid w:val="002D2E5B"/>
    <w:rsid w:val="002D3111"/>
    <w:rsid w:val="002D526A"/>
    <w:rsid w:val="002D5F88"/>
    <w:rsid w:val="002D6C0A"/>
    <w:rsid w:val="002D6C24"/>
    <w:rsid w:val="002D7116"/>
    <w:rsid w:val="002D7F39"/>
    <w:rsid w:val="002E2482"/>
    <w:rsid w:val="002E2EB3"/>
    <w:rsid w:val="002E4A8A"/>
    <w:rsid w:val="002E66EA"/>
    <w:rsid w:val="002F01D5"/>
    <w:rsid w:val="002F0871"/>
    <w:rsid w:val="002F278E"/>
    <w:rsid w:val="002F3307"/>
    <w:rsid w:val="002F34DF"/>
    <w:rsid w:val="002F3C91"/>
    <w:rsid w:val="002F4E82"/>
    <w:rsid w:val="00300687"/>
    <w:rsid w:val="00302171"/>
    <w:rsid w:val="0030276F"/>
    <w:rsid w:val="003038CB"/>
    <w:rsid w:val="0030686F"/>
    <w:rsid w:val="00310092"/>
    <w:rsid w:val="00310E03"/>
    <w:rsid w:val="00311059"/>
    <w:rsid w:val="003110CF"/>
    <w:rsid w:val="00311266"/>
    <w:rsid w:val="0031218E"/>
    <w:rsid w:val="00314C37"/>
    <w:rsid w:val="00316457"/>
    <w:rsid w:val="003164F0"/>
    <w:rsid w:val="00321270"/>
    <w:rsid w:val="00321EE8"/>
    <w:rsid w:val="003234F5"/>
    <w:rsid w:val="00324EF6"/>
    <w:rsid w:val="00325DB3"/>
    <w:rsid w:val="00327561"/>
    <w:rsid w:val="00330977"/>
    <w:rsid w:val="003328E6"/>
    <w:rsid w:val="00334BEE"/>
    <w:rsid w:val="00336590"/>
    <w:rsid w:val="003409E5"/>
    <w:rsid w:val="00340CE6"/>
    <w:rsid w:val="003414F1"/>
    <w:rsid w:val="003417B1"/>
    <w:rsid w:val="00341F87"/>
    <w:rsid w:val="00343944"/>
    <w:rsid w:val="0034524F"/>
    <w:rsid w:val="0034776E"/>
    <w:rsid w:val="00351C7B"/>
    <w:rsid w:val="003522AB"/>
    <w:rsid w:val="00352FC3"/>
    <w:rsid w:val="00353173"/>
    <w:rsid w:val="00355064"/>
    <w:rsid w:val="00356E24"/>
    <w:rsid w:val="00357DDA"/>
    <w:rsid w:val="00360B23"/>
    <w:rsid w:val="00362B70"/>
    <w:rsid w:val="003636AC"/>
    <w:rsid w:val="00370CDD"/>
    <w:rsid w:val="00372409"/>
    <w:rsid w:val="00372E4E"/>
    <w:rsid w:val="0037401C"/>
    <w:rsid w:val="003745FB"/>
    <w:rsid w:val="00374775"/>
    <w:rsid w:val="0037520E"/>
    <w:rsid w:val="00375F51"/>
    <w:rsid w:val="00377939"/>
    <w:rsid w:val="00377AA1"/>
    <w:rsid w:val="00380F90"/>
    <w:rsid w:val="003817A1"/>
    <w:rsid w:val="00382F28"/>
    <w:rsid w:val="00383B36"/>
    <w:rsid w:val="00386E82"/>
    <w:rsid w:val="003929AE"/>
    <w:rsid w:val="00394B4F"/>
    <w:rsid w:val="003951BD"/>
    <w:rsid w:val="00397D49"/>
    <w:rsid w:val="003A0DD0"/>
    <w:rsid w:val="003A0E75"/>
    <w:rsid w:val="003A2150"/>
    <w:rsid w:val="003A2DFD"/>
    <w:rsid w:val="003A42DE"/>
    <w:rsid w:val="003A663C"/>
    <w:rsid w:val="003A6D7B"/>
    <w:rsid w:val="003A7550"/>
    <w:rsid w:val="003B154B"/>
    <w:rsid w:val="003B211B"/>
    <w:rsid w:val="003B25EC"/>
    <w:rsid w:val="003B371D"/>
    <w:rsid w:val="003B5CE6"/>
    <w:rsid w:val="003B6C4A"/>
    <w:rsid w:val="003B6D53"/>
    <w:rsid w:val="003C124B"/>
    <w:rsid w:val="003C2E0C"/>
    <w:rsid w:val="003C50BA"/>
    <w:rsid w:val="003C67E9"/>
    <w:rsid w:val="003C6DB0"/>
    <w:rsid w:val="003C7239"/>
    <w:rsid w:val="003D0E96"/>
    <w:rsid w:val="003D11DA"/>
    <w:rsid w:val="003D26CD"/>
    <w:rsid w:val="003D3E4C"/>
    <w:rsid w:val="003D4EB8"/>
    <w:rsid w:val="003E2789"/>
    <w:rsid w:val="003E51CD"/>
    <w:rsid w:val="003E6853"/>
    <w:rsid w:val="003E7EBA"/>
    <w:rsid w:val="003F070F"/>
    <w:rsid w:val="003F1377"/>
    <w:rsid w:val="003F2A27"/>
    <w:rsid w:val="003F399E"/>
    <w:rsid w:val="003F3E26"/>
    <w:rsid w:val="003F3F2D"/>
    <w:rsid w:val="003F47B5"/>
    <w:rsid w:val="003F5261"/>
    <w:rsid w:val="003F629F"/>
    <w:rsid w:val="003F6EDA"/>
    <w:rsid w:val="003F7D05"/>
    <w:rsid w:val="00400F6F"/>
    <w:rsid w:val="00401727"/>
    <w:rsid w:val="00401BBD"/>
    <w:rsid w:val="00402979"/>
    <w:rsid w:val="00402E77"/>
    <w:rsid w:val="00403032"/>
    <w:rsid w:val="0040345B"/>
    <w:rsid w:val="004069BF"/>
    <w:rsid w:val="00407A57"/>
    <w:rsid w:val="004147E2"/>
    <w:rsid w:val="00415A55"/>
    <w:rsid w:val="00416839"/>
    <w:rsid w:val="00416C92"/>
    <w:rsid w:val="004208A8"/>
    <w:rsid w:val="00422792"/>
    <w:rsid w:val="004239E8"/>
    <w:rsid w:val="004268A2"/>
    <w:rsid w:val="00426D08"/>
    <w:rsid w:val="00426F6D"/>
    <w:rsid w:val="00426FDD"/>
    <w:rsid w:val="00432B6B"/>
    <w:rsid w:val="00433FF7"/>
    <w:rsid w:val="004346C0"/>
    <w:rsid w:val="00434EE0"/>
    <w:rsid w:val="004353CA"/>
    <w:rsid w:val="0043623A"/>
    <w:rsid w:val="00440741"/>
    <w:rsid w:val="00440D82"/>
    <w:rsid w:val="004433D6"/>
    <w:rsid w:val="0044357F"/>
    <w:rsid w:val="00443FEA"/>
    <w:rsid w:val="00444532"/>
    <w:rsid w:val="00445969"/>
    <w:rsid w:val="004466D1"/>
    <w:rsid w:val="00446A39"/>
    <w:rsid w:val="00450ECE"/>
    <w:rsid w:val="004524BA"/>
    <w:rsid w:val="00452A15"/>
    <w:rsid w:val="00454F42"/>
    <w:rsid w:val="00455CED"/>
    <w:rsid w:val="004601BF"/>
    <w:rsid w:val="00460A05"/>
    <w:rsid w:val="00461278"/>
    <w:rsid w:val="00462D45"/>
    <w:rsid w:val="00463F15"/>
    <w:rsid w:val="00467030"/>
    <w:rsid w:val="004670E1"/>
    <w:rsid w:val="00467D7D"/>
    <w:rsid w:val="004722AB"/>
    <w:rsid w:val="0047416A"/>
    <w:rsid w:val="004777BE"/>
    <w:rsid w:val="0048039D"/>
    <w:rsid w:val="00485B1F"/>
    <w:rsid w:val="0048790D"/>
    <w:rsid w:val="00490549"/>
    <w:rsid w:val="004929AF"/>
    <w:rsid w:val="00493D6E"/>
    <w:rsid w:val="004949A5"/>
    <w:rsid w:val="0049625C"/>
    <w:rsid w:val="004A2996"/>
    <w:rsid w:val="004A30BE"/>
    <w:rsid w:val="004A3E27"/>
    <w:rsid w:val="004A451E"/>
    <w:rsid w:val="004A5098"/>
    <w:rsid w:val="004A5465"/>
    <w:rsid w:val="004A5963"/>
    <w:rsid w:val="004A6048"/>
    <w:rsid w:val="004A639D"/>
    <w:rsid w:val="004B0DE2"/>
    <w:rsid w:val="004B19B8"/>
    <w:rsid w:val="004B52DD"/>
    <w:rsid w:val="004B6203"/>
    <w:rsid w:val="004B6928"/>
    <w:rsid w:val="004B6B57"/>
    <w:rsid w:val="004B7DF7"/>
    <w:rsid w:val="004C13E1"/>
    <w:rsid w:val="004C2A0F"/>
    <w:rsid w:val="004C31CE"/>
    <w:rsid w:val="004C6CEB"/>
    <w:rsid w:val="004C7813"/>
    <w:rsid w:val="004C7F6C"/>
    <w:rsid w:val="004D1555"/>
    <w:rsid w:val="004D161A"/>
    <w:rsid w:val="004D496C"/>
    <w:rsid w:val="004D64E1"/>
    <w:rsid w:val="004D66AF"/>
    <w:rsid w:val="004D7D0E"/>
    <w:rsid w:val="004E0700"/>
    <w:rsid w:val="004E0CEF"/>
    <w:rsid w:val="004E167C"/>
    <w:rsid w:val="004E4E09"/>
    <w:rsid w:val="004E54C9"/>
    <w:rsid w:val="004E6447"/>
    <w:rsid w:val="004E7877"/>
    <w:rsid w:val="004F0B2D"/>
    <w:rsid w:val="004F17A5"/>
    <w:rsid w:val="004F2C2A"/>
    <w:rsid w:val="004F2EDD"/>
    <w:rsid w:val="004F3E95"/>
    <w:rsid w:val="004F40AC"/>
    <w:rsid w:val="004F4116"/>
    <w:rsid w:val="004F43AB"/>
    <w:rsid w:val="004F58B4"/>
    <w:rsid w:val="004F66D4"/>
    <w:rsid w:val="00500555"/>
    <w:rsid w:val="005015A5"/>
    <w:rsid w:val="005020E5"/>
    <w:rsid w:val="00502708"/>
    <w:rsid w:val="00502ABD"/>
    <w:rsid w:val="00511756"/>
    <w:rsid w:val="00512E5A"/>
    <w:rsid w:val="00516244"/>
    <w:rsid w:val="00516A8F"/>
    <w:rsid w:val="00517EA8"/>
    <w:rsid w:val="005212F5"/>
    <w:rsid w:val="00521469"/>
    <w:rsid w:val="00521B3B"/>
    <w:rsid w:val="00522003"/>
    <w:rsid w:val="0052318E"/>
    <w:rsid w:val="00523BD7"/>
    <w:rsid w:val="00524FC3"/>
    <w:rsid w:val="005253F2"/>
    <w:rsid w:val="00526342"/>
    <w:rsid w:val="005269F1"/>
    <w:rsid w:val="00527633"/>
    <w:rsid w:val="00531B7A"/>
    <w:rsid w:val="00533F77"/>
    <w:rsid w:val="00534004"/>
    <w:rsid w:val="00534503"/>
    <w:rsid w:val="005354C7"/>
    <w:rsid w:val="00535D7D"/>
    <w:rsid w:val="0053684F"/>
    <w:rsid w:val="00536C61"/>
    <w:rsid w:val="00542C7E"/>
    <w:rsid w:val="00542F8E"/>
    <w:rsid w:val="00543DB6"/>
    <w:rsid w:val="00543F1F"/>
    <w:rsid w:val="00551651"/>
    <w:rsid w:val="005516D1"/>
    <w:rsid w:val="0055219B"/>
    <w:rsid w:val="00552239"/>
    <w:rsid w:val="00554028"/>
    <w:rsid w:val="0055550D"/>
    <w:rsid w:val="00562D0B"/>
    <w:rsid w:val="00564EE2"/>
    <w:rsid w:val="005654CE"/>
    <w:rsid w:val="00565992"/>
    <w:rsid w:val="00565D9A"/>
    <w:rsid w:val="0056736E"/>
    <w:rsid w:val="00567A22"/>
    <w:rsid w:val="00571C77"/>
    <w:rsid w:val="00572876"/>
    <w:rsid w:val="00572A9D"/>
    <w:rsid w:val="005730F0"/>
    <w:rsid w:val="0057327B"/>
    <w:rsid w:val="00573360"/>
    <w:rsid w:val="00574611"/>
    <w:rsid w:val="00574A37"/>
    <w:rsid w:val="005801E8"/>
    <w:rsid w:val="0058089A"/>
    <w:rsid w:val="00583FC8"/>
    <w:rsid w:val="005842A8"/>
    <w:rsid w:val="0058515B"/>
    <w:rsid w:val="00587F7C"/>
    <w:rsid w:val="005912B7"/>
    <w:rsid w:val="00593823"/>
    <w:rsid w:val="0059531A"/>
    <w:rsid w:val="005959C0"/>
    <w:rsid w:val="005A09AC"/>
    <w:rsid w:val="005A0CE4"/>
    <w:rsid w:val="005A1422"/>
    <w:rsid w:val="005A2374"/>
    <w:rsid w:val="005A29D0"/>
    <w:rsid w:val="005A5642"/>
    <w:rsid w:val="005A620E"/>
    <w:rsid w:val="005A64D2"/>
    <w:rsid w:val="005B002A"/>
    <w:rsid w:val="005B0856"/>
    <w:rsid w:val="005B1D32"/>
    <w:rsid w:val="005B3523"/>
    <w:rsid w:val="005B38E8"/>
    <w:rsid w:val="005B3D0C"/>
    <w:rsid w:val="005B4228"/>
    <w:rsid w:val="005B458E"/>
    <w:rsid w:val="005B4FA8"/>
    <w:rsid w:val="005C0925"/>
    <w:rsid w:val="005C0E00"/>
    <w:rsid w:val="005C1898"/>
    <w:rsid w:val="005C1CA4"/>
    <w:rsid w:val="005C22D8"/>
    <w:rsid w:val="005C35A0"/>
    <w:rsid w:val="005C3684"/>
    <w:rsid w:val="005C3764"/>
    <w:rsid w:val="005C4174"/>
    <w:rsid w:val="005C6221"/>
    <w:rsid w:val="005C62CE"/>
    <w:rsid w:val="005D301F"/>
    <w:rsid w:val="005D3261"/>
    <w:rsid w:val="005D37E6"/>
    <w:rsid w:val="005D3E13"/>
    <w:rsid w:val="005D3FBD"/>
    <w:rsid w:val="005D40C6"/>
    <w:rsid w:val="005D4740"/>
    <w:rsid w:val="005D4882"/>
    <w:rsid w:val="005E05CC"/>
    <w:rsid w:val="005E16AA"/>
    <w:rsid w:val="005E3639"/>
    <w:rsid w:val="005E4D1D"/>
    <w:rsid w:val="005E721D"/>
    <w:rsid w:val="005E7574"/>
    <w:rsid w:val="005F1FCA"/>
    <w:rsid w:val="005F297C"/>
    <w:rsid w:val="005F2A16"/>
    <w:rsid w:val="005F50A0"/>
    <w:rsid w:val="005F5350"/>
    <w:rsid w:val="006015CA"/>
    <w:rsid w:val="0060231C"/>
    <w:rsid w:val="00604BB7"/>
    <w:rsid w:val="0060548A"/>
    <w:rsid w:val="00606135"/>
    <w:rsid w:val="00607C7F"/>
    <w:rsid w:val="006106DB"/>
    <w:rsid w:val="00611E62"/>
    <w:rsid w:val="006120FC"/>
    <w:rsid w:val="00612404"/>
    <w:rsid w:val="0061429B"/>
    <w:rsid w:val="00616213"/>
    <w:rsid w:val="0061773D"/>
    <w:rsid w:val="00617803"/>
    <w:rsid w:val="006207D8"/>
    <w:rsid w:val="006219B7"/>
    <w:rsid w:val="00621ED4"/>
    <w:rsid w:val="0062207A"/>
    <w:rsid w:val="0062226B"/>
    <w:rsid w:val="0062324B"/>
    <w:rsid w:val="00624BD0"/>
    <w:rsid w:val="006268CD"/>
    <w:rsid w:val="00627406"/>
    <w:rsid w:val="006304FC"/>
    <w:rsid w:val="006312D6"/>
    <w:rsid w:val="00633C6D"/>
    <w:rsid w:val="00636172"/>
    <w:rsid w:val="006368D1"/>
    <w:rsid w:val="00637048"/>
    <w:rsid w:val="0063744B"/>
    <w:rsid w:val="00641706"/>
    <w:rsid w:val="00642D6D"/>
    <w:rsid w:val="00643872"/>
    <w:rsid w:val="00643A04"/>
    <w:rsid w:val="006457D2"/>
    <w:rsid w:val="00646393"/>
    <w:rsid w:val="00647BBD"/>
    <w:rsid w:val="00647D32"/>
    <w:rsid w:val="006514D1"/>
    <w:rsid w:val="00653831"/>
    <w:rsid w:val="006549B2"/>
    <w:rsid w:val="00660AB8"/>
    <w:rsid w:val="00661F58"/>
    <w:rsid w:val="00662039"/>
    <w:rsid w:val="0066378D"/>
    <w:rsid w:val="00663A50"/>
    <w:rsid w:val="00663F26"/>
    <w:rsid w:val="006645AA"/>
    <w:rsid w:val="0066512C"/>
    <w:rsid w:val="00667610"/>
    <w:rsid w:val="00672392"/>
    <w:rsid w:val="006742E5"/>
    <w:rsid w:val="00675313"/>
    <w:rsid w:val="0067560F"/>
    <w:rsid w:val="00680B92"/>
    <w:rsid w:val="006815BF"/>
    <w:rsid w:val="0068194B"/>
    <w:rsid w:val="00681991"/>
    <w:rsid w:val="00681E0C"/>
    <w:rsid w:val="00682F7E"/>
    <w:rsid w:val="006836A2"/>
    <w:rsid w:val="00684879"/>
    <w:rsid w:val="00685387"/>
    <w:rsid w:val="006860E6"/>
    <w:rsid w:val="00687F07"/>
    <w:rsid w:val="0069034E"/>
    <w:rsid w:val="0069098E"/>
    <w:rsid w:val="00693A40"/>
    <w:rsid w:val="00693AC2"/>
    <w:rsid w:val="006952CB"/>
    <w:rsid w:val="006957C5"/>
    <w:rsid w:val="006960C9"/>
    <w:rsid w:val="0069621F"/>
    <w:rsid w:val="006A015D"/>
    <w:rsid w:val="006A067E"/>
    <w:rsid w:val="006A0CD9"/>
    <w:rsid w:val="006A248F"/>
    <w:rsid w:val="006A3733"/>
    <w:rsid w:val="006A4408"/>
    <w:rsid w:val="006A54EA"/>
    <w:rsid w:val="006A65F8"/>
    <w:rsid w:val="006A6BA3"/>
    <w:rsid w:val="006A6BB8"/>
    <w:rsid w:val="006A7DDB"/>
    <w:rsid w:val="006B0634"/>
    <w:rsid w:val="006B072B"/>
    <w:rsid w:val="006B1276"/>
    <w:rsid w:val="006B16ED"/>
    <w:rsid w:val="006B2398"/>
    <w:rsid w:val="006B471E"/>
    <w:rsid w:val="006B6444"/>
    <w:rsid w:val="006B749A"/>
    <w:rsid w:val="006B7709"/>
    <w:rsid w:val="006B7A40"/>
    <w:rsid w:val="006C2409"/>
    <w:rsid w:val="006C3134"/>
    <w:rsid w:val="006C5613"/>
    <w:rsid w:val="006C6D3B"/>
    <w:rsid w:val="006C7920"/>
    <w:rsid w:val="006D19AF"/>
    <w:rsid w:val="006D3363"/>
    <w:rsid w:val="006D3656"/>
    <w:rsid w:val="006D37DF"/>
    <w:rsid w:val="006D42CE"/>
    <w:rsid w:val="006D487D"/>
    <w:rsid w:val="006D4922"/>
    <w:rsid w:val="006D5FEB"/>
    <w:rsid w:val="006D7234"/>
    <w:rsid w:val="006D75F1"/>
    <w:rsid w:val="006E2D80"/>
    <w:rsid w:val="006E44C9"/>
    <w:rsid w:val="006E5B2F"/>
    <w:rsid w:val="006E7A44"/>
    <w:rsid w:val="006F19BA"/>
    <w:rsid w:val="006F2958"/>
    <w:rsid w:val="006F2E32"/>
    <w:rsid w:val="006F3178"/>
    <w:rsid w:val="006F4806"/>
    <w:rsid w:val="006F5951"/>
    <w:rsid w:val="006F7238"/>
    <w:rsid w:val="006F725F"/>
    <w:rsid w:val="006F73F1"/>
    <w:rsid w:val="00700849"/>
    <w:rsid w:val="00700D75"/>
    <w:rsid w:val="0070249F"/>
    <w:rsid w:val="00704EE2"/>
    <w:rsid w:val="007059F9"/>
    <w:rsid w:val="00706BF3"/>
    <w:rsid w:val="00706CDD"/>
    <w:rsid w:val="007149B4"/>
    <w:rsid w:val="00715299"/>
    <w:rsid w:val="007158CA"/>
    <w:rsid w:val="00721825"/>
    <w:rsid w:val="00722D2B"/>
    <w:rsid w:val="00723CAF"/>
    <w:rsid w:val="00724956"/>
    <w:rsid w:val="00724BCA"/>
    <w:rsid w:val="0072510C"/>
    <w:rsid w:val="00726244"/>
    <w:rsid w:val="00727291"/>
    <w:rsid w:val="0072739D"/>
    <w:rsid w:val="0072748E"/>
    <w:rsid w:val="00727E57"/>
    <w:rsid w:val="007306F2"/>
    <w:rsid w:val="00732790"/>
    <w:rsid w:val="00732909"/>
    <w:rsid w:val="00732A29"/>
    <w:rsid w:val="00735267"/>
    <w:rsid w:val="007363AD"/>
    <w:rsid w:val="0073768C"/>
    <w:rsid w:val="007402F4"/>
    <w:rsid w:val="00741774"/>
    <w:rsid w:val="00741B76"/>
    <w:rsid w:val="0074248B"/>
    <w:rsid w:val="00743A0E"/>
    <w:rsid w:val="0074602E"/>
    <w:rsid w:val="00746C34"/>
    <w:rsid w:val="00747988"/>
    <w:rsid w:val="00750883"/>
    <w:rsid w:val="007519C8"/>
    <w:rsid w:val="00752563"/>
    <w:rsid w:val="00752CFB"/>
    <w:rsid w:val="00753C87"/>
    <w:rsid w:val="00760C44"/>
    <w:rsid w:val="00762ECF"/>
    <w:rsid w:val="007642D6"/>
    <w:rsid w:val="00764F1C"/>
    <w:rsid w:val="007669D9"/>
    <w:rsid w:val="007718D6"/>
    <w:rsid w:val="00771FD4"/>
    <w:rsid w:val="0077278B"/>
    <w:rsid w:val="00775207"/>
    <w:rsid w:val="00782583"/>
    <w:rsid w:val="00783548"/>
    <w:rsid w:val="0078370E"/>
    <w:rsid w:val="00783868"/>
    <w:rsid w:val="00783EE6"/>
    <w:rsid w:val="00784329"/>
    <w:rsid w:val="00784534"/>
    <w:rsid w:val="007857A4"/>
    <w:rsid w:val="00787FB9"/>
    <w:rsid w:val="00790E2C"/>
    <w:rsid w:val="00792015"/>
    <w:rsid w:val="007938B4"/>
    <w:rsid w:val="007955AA"/>
    <w:rsid w:val="0079696B"/>
    <w:rsid w:val="007A0F52"/>
    <w:rsid w:val="007A4EB5"/>
    <w:rsid w:val="007A527B"/>
    <w:rsid w:val="007A6275"/>
    <w:rsid w:val="007A6A14"/>
    <w:rsid w:val="007A6EEC"/>
    <w:rsid w:val="007A6FDA"/>
    <w:rsid w:val="007B2921"/>
    <w:rsid w:val="007B3128"/>
    <w:rsid w:val="007B524E"/>
    <w:rsid w:val="007B5A97"/>
    <w:rsid w:val="007B72EB"/>
    <w:rsid w:val="007B7D48"/>
    <w:rsid w:val="007C258D"/>
    <w:rsid w:val="007C64A8"/>
    <w:rsid w:val="007C6675"/>
    <w:rsid w:val="007C7991"/>
    <w:rsid w:val="007D1104"/>
    <w:rsid w:val="007D34E1"/>
    <w:rsid w:val="007D3C2D"/>
    <w:rsid w:val="007D5B41"/>
    <w:rsid w:val="007D6D5B"/>
    <w:rsid w:val="007D758D"/>
    <w:rsid w:val="007D76DF"/>
    <w:rsid w:val="007E1B66"/>
    <w:rsid w:val="007E226F"/>
    <w:rsid w:val="007E4FED"/>
    <w:rsid w:val="007F1211"/>
    <w:rsid w:val="007F2650"/>
    <w:rsid w:val="007F38BB"/>
    <w:rsid w:val="007F4843"/>
    <w:rsid w:val="007F4A10"/>
    <w:rsid w:val="007F5657"/>
    <w:rsid w:val="007F5AC4"/>
    <w:rsid w:val="007F5DE4"/>
    <w:rsid w:val="007F6263"/>
    <w:rsid w:val="00800B7F"/>
    <w:rsid w:val="008034EB"/>
    <w:rsid w:val="00804341"/>
    <w:rsid w:val="00804618"/>
    <w:rsid w:val="00805037"/>
    <w:rsid w:val="0080583C"/>
    <w:rsid w:val="00806BC3"/>
    <w:rsid w:val="00807458"/>
    <w:rsid w:val="00810854"/>
    <w:rsid w:val="00810AC5"/>
    <w:rsid w:val="00812B24"/>
    <w:rsid w:val="0081306F"/>
    <w:rsid w:val="00815876"/>
    <w:rsid w:val="0081595F"/>
    <w:rsid w:val="00815FC4"/>
    <w:rsid w:val="008164DF"/>
    <w:rsid w:val="00820742"/>
    <w:rsid w:val="008216EE"/>
    <w:rsid w:val="00821958"/>
    <w:rsid w:val="008224A3"/>
    <w:rsid w:val="008226EB"/>
    <w:rsid w:val="00822E01"/>
    <w:rsid w:val="008236D0"/>
    <w:rsid w:val="00825963"/>
    <w:rsid w:val="008268B6"/>
    <w:rsid w:val="00827381"/>
    <w:rsid w:val="00834589"/>
    <w:rsid w:val="00835AAE"/>
    <w:rsid w:val="00842247"/>
    <w:rsid w:val="00842518"/>
    <w:rsid w:val="00842A3F"/>
    <w:rsid w:val="00842C8C"/>
    <w:rsid w:val="0084304D"/>
    <w:rsid w:val="00843C2E"/>
    <w:rsid w:val="00845EA3"/>
    <w:rsid w:val="00850978"/>
    <w:rsid w:val="00850A39"/>
    <w:rsid w:val="00851E33"/>
    <w:rsid w:val="00852328"/>
    <w:rsid w:val="00852A70"/>
    <w:rsid w:val="00853DE0"/>
    <w:rsid w:val="0085498A"/>
    <w:rsid w:val="008564B6"/>
    <w:rsid w:val="0085785D"/>
    <w:rsid w:val="00861526"/>
    <w:rsid w:val="00864EA7"/>
    <w:rsid w:val="00866DED"/>
    <w:rsid w:val="00874970"/>
    <w:rsid w:val="008756D9"/>
    <w:rsid w:val="00876C36"/>
    <w:rsid w:val="00877224"/>
    <w:rsid w:val="00883846"/>
    <w:rsid w:val="008851C2"/>
    <w:rsid w:val="00886129"/>
    <w:rsid w:val="008865A3"/>
    <w:rsid w:val="00890AD1"/>
    <w:rsid w:val="0089192F"/>
    <w:rsid w:val="00891971"/>
    <w:rsid w:val="00891D47"/>
    <w:rsid w:val="00892B25"/>
    <w:rsid w:val="00892FBE"/>
    <w:rsid w:val="00893576"/>
    <w:rsid w:val="00893957"/>
    <w:rsid w:val="00894CB6"/>
    <w:rsid w:val="00894E0D"/>
    <w:rsid w:val="008955A2"/>
    <w:rsid w:val="0089615E"/>
    <w:rsid w:val="00896C2F"/>
    <w:rsid w:val="00896D26"/>
    <w:rsid w:val="00896D72"/>
    <w:rsid w:val="00896E99"/>
    <w:rsid w:val="00897C79"/>
    <w:rsid w:val="008A0F30"/>
    <w:rsid w:val="008A31BB"/>
    <w:rsid w:val="008A7CC5"/>
    <w:rsid w:val="008B0279"/>
    <w:rsid w:val="008B387E"/>
    <w:rsid w:val="008B3B3C"/>
    <w:rsid w:val="008B4B8D"/>
    <w:rsid w:val="008B6F4F"/>
    <w:rsid w:val="008C000A"/>
    <w:rsid w:val="008C0640"/>
    <w:rsid w:val="008C0D4D"/>
    <w:rsid w:val="008C3CA3"/>
    <w:rsid w:val="008C4255"/>
    <w:rsid w:val="008C5734"/>
    <w:rsid w:val="008C61B1"/>
    <w:rsid w:val="008C6560"/>
    <w:rsid w:val="008C7395"/>
    <w:rsid w:val="008D18F4"/>
    <w:rsid w:val="008D1DDE"/>
    <w:rsid w:val="008D29B8"/>
    <w:rsid w:val="008D534D"/>
    <w:rsid w:val="008D5A55"/>
    <w:rsid w:val="008D76B4"/>
    <w:rsid w:val="008E0E4D"/>
    <w:rsid w:val="008E1347"/>
    <w:rsid w:val="008E1B15"/>
    <w:rsid w:val="008E3015"/>
    <w:rsid w:val="008F0E37"/>
    <w:rsid w:val="008F4DB0"/>
    <w:rsid w:val="008F57E0"/>
    <w:rsid w:val="008F67DA"/>
    <w:rsid w:val="008F715F"/>
    <w:rsid w:val="00901787"/>
    <w:rsid w:val="00902BD8"/>
    <w:rsid w:val="00903578"/>
    <w:rsid w:val="0090419D"/>
    <w:rsid w:val="00906DA5"/>
    <w:rsid w:val="00907A64"/>
    <w:rsid w:val="00911CFA"/>
    <w:rsid w:val="00912FE9"/>
    <w:rsid w:val="00913CB4"/>
    <w:rsid w:val="009162A5"/>
    <w:rsid w:val="00916675"/>
    <w:rsid w:val="0091677E"/>
    <w:rsid w:val="00917999"/>
    <w:rsid w:val="009216A5"/>
    <w:rsid w:val="00922279"/>
    <w:rsid w:val="0092245C"/>
    <w:rsid w:val="00922B11"/>
    <w:rsid w:val="009233D4"/>
    <w:rsid w:val="009237A6"/>
    <w:rsid w:val="00923DDF"/>
    <w:rsid w:val="009302B6"/>
    <w:rsid w:val="009316B9"/>
    <w:rsid w:val="00932C5C"/>
    <w:rsid w:val="0093508D"/>
    <w:rsid w:val="00935BC1"/>
    <w:rsid w:val="00935FBB"/>
    <w:rsid w:val="00936D7F"/>
    <w:rsid w:val="0094117E"/>
    <w:rsid w:val="00943236"/>
    <w:rsid w:val="0094397C"/>
    <w:rsid w:val="00945B43"/>
    <w:rsid w:val="00947246"/>
    <w:rsid w:val="00950E74"/>
    <w:rsid w:val="00951493"/>
    <w:rsid w:val="00952248"/>
    <w:rsid w:val="00953DFF"/>
    <w:rsid w:val="00954F7B"/>
    <w:rsid w:val="00955635"/>
    <w:rsid w:val="00955BF4"/>
    <w:rsid w:val="00957696"/>
    <w:rsid w:val="00957D58"/>
    <w:rsid w:val="0096159F"/>
    <w:rsid w:val="009639F1"/>
    <w:rsid w:val="0096442A"/>
    <w:rsid w:val="00964C3E"/>
    <w:rsid w:val="00965208"/>
    <w:rsid w:val="00970DEF"/>
    <w:rsid w:val="009749D7"/>
    <w:rsid w:val="00975E78"/>
    <w:rsid w:val="00976FF7"/>
    <w:rsid w:val="0097743B"/>
    <w:rsid w:val="00977A3D"/>
    <w:rsid w:val="009810BC"/>
    <w:rsid w:val="00982BDD"/>
    <w:rsid w:val="00983951"/>
    <w:rsid w:val="00983B24"/>
    <w:rsid w:val="00985C9B"/>
    <w:rsid w:val="0099030D"/>
    <w:rsid w:val="00990876"/>
    <w:rsid w:val="00990AC6"/>
    <w:rsid w:val="00990F3B"/>
    <w:rsid w:val="009926F5"/>
    <w:rsid w:val="00992800"/>
    <w:rsid w:val="00992CC4"/>
    <w:rsid w:val="00992E9E"/>
    <w:rsid w:val="009932CA"/>
    <w:rsid w:val="009933F2"/>
    <w:rsid w:val="00994C8B"/>
    <w:rsid w:val="0099502F"/>
    <w:rsid w:val="00995DB4"/>
    <w:rsid w:val="00995E67"/>
    <w:rsid w:val="009A01B6"/>
    <w:rsid w:val="009A049D"/>
    <w:rsid w:val="009A3984"/>
    <w:rsid w:val="009A3B3A"/>
    <w:rsid w:val="009A4489"/>
    <w:rsid w:val="009A740A"/>
    <w:rsid w:val="009B0AA6"/>
    <w:rsid w:val="009B13D5"/>
    <w:rsid w:val="009B163C"/>
    <w:rsid w:val="009B18C2"/>
    <w:rsid w:val="009B2046"/>
    <w:rsid w:val="009B213E"/>
    <w:rsid w:val="009B2415"/>
    <w:rsid w:val="009B2B6E"/>
    <w:rsid w:val="009B2C08"/>
    <w:rsid w:val="009B4ED4"/>
    <w:rsid w:val="009B6C21"/>
    <w:rsid w:val="009B757A"/>
    <w:rsid w:val="009C1376"/>
    <w:rsid w:val="009C453B"/>
    <w:rsid w:val="009C4B49"/>
    <w:rsid w:val="009C5900"/>
    <w:rsid w:val="009C61CA"/>
    <w:rsid w:val="009C6A89"/>
    <w:rsid w:val="009C7DBD"/>
    <w:rsid w:val="009D0DEF"/>
    <w:rsid w:val="009D0EA0"/>
    <w:rsid w:val="009D34AB"/>
    <w:rsid w:val="009D3914"/>
    <w:rsid w:val="009D5C5A"/>
    <w:rsid w:val="009D6605"/>
    <w:rsid w:val="009D6C7B"/>
    <w:rsid w:val="009D6E12"/>
    <w:rsid w:val="009E04D0"/>
    <w:rsid w:val="009E31F3"/>
    <w:rsid w:val="009E4FFF"/>
    <w:rsid w:val="009E5705"/>
    <w:rsid w:val="009E66AD"/>
    <w:rsid w:val="009E6BFF"/>
    <w:rsid w:val="009F0F88"/>
    <w:rsid w:val="009F1EFF"/>
    <w:rsid w:val="009F2023"/>
    <w:rsid w:val="009F288F"/>
    <w:rsid w:val="009F2C1B"/>
    <w:rsid w:val="009F31D8"/>
    <w:rsid w:val="009F47A6"/>
    <w:rsid w:val="009F544C"/>
    <w:rsid w:val="009F669B"/>
    <w:rsid w:val="009F71E9"/>
    <w:rsid w:val="00A00486"/>
    <w:rsid w:val="00A014A8"/>
    <w:rsid w:val="00A03E15"/>
    <w:rsid w:val="00A04FA9"/>
    <w:rsid w:val="00A069CC"/>
    <w:rsid w:val="00A06E51"/>
    <w:rsid w:val="00A100C6"/>
    <w:rsid w:val="00A1107D"/>
    <w:rsid w:val="00A11C98"/>
    <w:rsid w:val="00A12A1A"/>
    <w:rsid w:val="00A12EC7"/>
    <w:rsid w:val="00A14078"/>
    <w:rsid w:val="00A1442C"/>
    <w:rsid w:val="00A177EF"/>
    <w:rsid w:val="00A203FD"/>
    <w:rsid w:val="00A20BDD"/>
    <w:rsid w:val="00A23921"/>
    <w:rsid w:val="00A24B9B"/>
    <w:rsid w:val="00A25529"/>
    <w:rsid w:val="00A261F1"/>
    <w:rsid w:val="00A2641D"/>
    <w:rsid w:val="00A30324"/>
    <w:rsid w:val="00A31D36"/>
    <w:rsid w:val="00A34AA8"/>
    <w:rsid w:val="00A365CB"/>
    <w:rsid w:val="00A3724B"/>
    <w:rsid w:val="00A37B66"/>
    <w:rsid w:val="00A404AF"/>
    <w:rsid w:val="00A406F6"/>
    <w:rsid w:val="00A40AAB"/>
    <w:rsid w:val="00A40C29"/>
    <w:rsid w:val="00A413F6"/>
    <w:rsid w:val="00A45374"/>
    <w:rsid w:val="00A463FB"/>
    <w:rsid w:val="00A47529"/>
    <w:rsid w:val="00A513B2"/>
    <w:rsid w:val="00A5211A"/>
    <w:rsid w:val="00A52F73"/>
    <w:rsid w:val="00A548AF"/>
    <w:rsid w:val="00A54977"/>
    <w:rsid w:val="00A571E8"/>
    <w:rsid w:val="00A57741"/>
    <w:rsid w:val="00A57C09"/>
    <w:rsid w:val="00A60A38"/>
    <w:rsid w:val="00A61D38"/>
    <w:rsid w:val="00A623BF"/>
    <w:rsid w:val="00A64378"/>
    <w:rsid w:val="00A65AAE"/>
    <w:rsid w:val="00A65E53"/>
    <w:rsid w:val="00A66739"/>
    <w:rsid w:val="00A67CE4"/>
    <w:rsid w:val="00A709DB"/>
    <w:rsid w:val="00A71980"/>
    <w:rsid w:val="00A71C0F"/>
    <w:rsid w:val="00A72BE1"/>
    <w:rsid w:val="00A7322B"/>
    <w:rsid w:val="00A73933"/>
    <w:rsid w:val="00A74513"/>
    <w:rsid w:val="00A77C13"/>
    <w:rsid w:val="00A82D2B"/>
    <w:rsid w:val="00A82DC1"/>
    <w:rsid w:val="00A831BF"/>
    <w:rsid w:val="00A83606"/>
    <w:rsid w:val="00A85E0E"/>
    <w:rsid w:val="00A86D4B"/>
    <w:rsid w:val="00A90C87"/>
    <w:rsid w:val="00A91749"/>
    <w:rsid w:val="00A92E11"/>
    <w:rsid w:val="00A93C4D"/>
    <w:rsid w:val="00A94C16"/>
    <w:rsid w:val="00A96C3D"/>
    <w:rsid w:val="00A96EAB"/>
    <w:rsid w:val="00AA0971"/>
    <w:rsid w:val="00AA18C9"/>
    <w:rsid w:val="00AA2A53"/>
    <w:rsid w:val="00AA35A8"/>
    <w:rsid w:val="00AA4B5E"/>
    <w:rsid w:val="00AA5B4C"/>
    <w:rsid w:val="00AA5D79"/>
    <w:rsid w:val="00AB001E"/>
    <w:rsid w:val="00AB449B"/>
    <w:rsid w:val="00AB4E44"/>
    <w:rsid w:val="00AC1F81"/>
    <w:rsid w:val="00AC1FBF"/>
    <w:rsid w:val="00AC2111"/>
    <w:rsid w:val="00AC3849"/>
    <w:rsid w:val="00AC3F79"/>
    <w:rsid w:val="00AC5D73"/>
    <w:rsid w:val="00AC5EE2"/>
    <w:rsid w:val="00AC6D3A"/>
    <w:rsid w:val="00AC7903"/>
    <w:rsid w:val="00AD038A"/>
    <w:rsid w:val="00AD0643"/>
    <w:rsid w:val="00AD136A"/>
    <w:rsid w:val="00AD139F"/>
    <w:rsid w:val="00AD167E"/>
    <w:rsid w:val="00AD44E8"/>
    <w:rsid w:val="00AD4CC0"/>
    <w:rsid w:val="00AD5103"/>
    <w:rsid w:val="00AD663D"/>
    <w:rsid w:val="00AD6925"/>
    <w:rsid w:val="00AD6A38"/>
    <w:rsid w:val="00AD74A0"/>
    <w:rsid w:val="00AE2F49"/>
    <w:rsid w:val="00AE5E10"/>
    <w:rsid w:val="00AE63FF"/>
    <w:rsid w:val="00AF00C0"/>
    <w:rsid w:val="00AF1710"/>
    <w:rsid w:val="00AF5EBF"/>
    <w:rsid w:val="00AF6BD4"/>
    <w:rsid w:val="00B00BA3"/>
    <w:rsid w:val="00B023C8"/>
    <w:rsid w:val="00B03A54"/>
    <w:rsid w:val="00B03AD6"/>
    <w:rsid w:val="00B04626"/>
    <w:rsid w:val="00B05C5D"/>
    <w:rsid w:val="00B06AE7"/>
    <w:rsid w:val="00B06D9F"/>
    <w:rsid w:val="00B0769F"/>
    <w:rsid w:val="00B11567"/>
    <w:rsid w:val="00B118DB"/>
    <w:rsid w:val="00B12980"/>
    <w:rsid w:val="00B12CC1"/>
    <w:rsid w:val="00B13BA8"/>
    <w:rsid w:val="00B13BD9"/>
    <w:rsid w:val="00B14537"/>
    <w:rsid w:val="00B16BA1"/>
    <w:rsid w:val="00B1719F"/>
    <w:rsid w:val="00B1720B"/>
    <w:rsid w:val="00B210CE"/>
    <w:rsid w:val="00B21178"/>
    <w:rsid w:val="00B2166B"/>
    <w:rsid w:val="00B2325A"/>
    <w:rsid w:val="00B23693"/>
    <w:rsid w:val="00B24067"/>
    <w:rsid w:val="00B256FC"/>
    <w:rsid w:val="00B26C6D"/>
    <w:rsid w:val="00B2736A"/>
    <w:rsid w:val="00B34078"/>
    <w:rsid w:val="00B34663"/>
    <w:rsid w:val="00B3499D"/>
    <w:rsid w:val="00B363D1"/>
    <w:rsid w:val="00B36E55"/>
    <w:rsid w:val="00B37A96"/>
    <w:rsid w:val="00B41E54"/>
    <w:rsid w:val="00B42631"/>
    <w:rsid w:val="00B4291C"/>
    <w:rsid w:val="00B430BF"/>
    <w:rsid w:val="00B4698B"/>
    <w:rsid w:val="00B47DF7"/>
    <w:rsid w:val="00B50DD2"/>
    <w:rsid w:val="00B51459"/>
    <w:rsid w:val="00B516A9"/>
    <w:rsid w:val="00B53182"/>
    <w:rsid w:val="00B53E2E"/>
    <w:rsid w:val="00B57654"/>
    <w:rsid w:val="00B5799E"/>
    <w:rsid w:val="00B61105"/>
    <w:rsid w:val="00B635A5"/>
    <w:rsid w:val="00B656EB"/>
    <w:rsid w:val="00B66EEC"/>
    <w:rsid w:val="00B676C4"/>
    <w:rsid w:val="00B6788A"/>
    <w:rsid w:val="00B72DDE"/>
    <w:rsid w:val="00B72E28"/>
    <w:rsid w:val="00B76E60"/>
    <w:rsid w:val="00B8157E"/>
    <w:rsid w:val="00B8224E"/>
    <w:rsid w:val="00B822BE"/>
    <w:rsid w:val="00B82A56"/>
    <w:rsid w:val="00B84982"/>
    <w:rsid w:val="00B84C6B"/>
    <w:rsid w:val="00B8502C"/>
    <w:rsid w:val="00B856C3"/>
    <w:rsid w:val="00B85FA4"/>
    <w:rsid w:val="00B8614F"/>
    <w:rsid w:val="00B86412"/>
    <w:rsid w:val="00B8747B"/>
    <w:rsid w:val="00B90B5F"/>
    <w:rsid w:val="00B90D0D"/>
    <w:rsid w:val="00B90D19"/>
    <w:rsid w:val="00B90D8F"/>
    <w:rsid w:val="00B9163C"/>
    <w:rsid w:val="00B91E84"/>
    <w:rsid w:val="00B93BF7"/>
    <w:rsid w:val="00B95FDA"/>
    <w:rsid w:val="00B969B9"/>
    <w:rsid w:val="00B96AA2"/>
    <w:rsid w:val="00B97A79"/>
    <w:rsid w:val="00BA10E3"/>
    <w:rsid w:val="00BA2AB0"/>
    <w:rsid w:val="00BA2B7F"/>
    <w:rsid w:val="00BA2FA0"/>
    <w:rsid w:val="00BA3267"/>
    <w:rsid w:val="00BA3792"/>
    <w:rsid w:val="00BA4C0B"/>
    <w:rsid w:val="00BA5D0D"/>
    <w:rsid w:val="00BA7948"/>
    <w:rsid w:val="00BB046D"/>
    <w:rsid w:val="00BB06E2"/>
    <w:rsid w:val="00BB2B6E"/>
    <w:rsid w:val="00BB3519"/>
    <w:rsid w:val="00BB5099"/>
    <w:rsid w:val="00BB5905"/>
    <w:rsid w:val="00BB66D0"/>
    <w:rsid w:val="00BB7159"/>
    <w:rsid w:val="00BB7312"/>
    <w:rsid w:val="00BC0ACF"/>
    <w:rsid w:val="00BC10BF"/>
    <w:rsid w:val="00BC24B7"/>
    <w:rsid w:val="00BC3C0E"/>
    <w:rsid w:val="00BC6E26"/>
    <w:rsid w:val="00BC7E67"/>
    <w:rsid w:val="00BD133B"/>
    <w:rsid w:val="00BD2C51"/>
    <w:rsid w:val="00BD340E"/>
    <w:rsid w:val="00BD43C5"/>
    <w:rsid w:val="00BD63F5"/>
    <w:rsid w:val="00BD6D39"/>
    <w:rsid w:val="00BE0130"/>
    <w:rsid w:val="00BE1E43"/>
    <w:rsid w:val="00BE2CAD"/>
    <w:rsid w:val="00BE323B"/>
    <w:rsid w:val="00BE3303"/>
    <w:rsid w:val="00BE6CD9"/>
    <w:rsid w:val="00BE7592"/>
    <w:rsid w:val="00BF0324"/>
    <w:rsid w:val="00BF091E"/>
    <w:rsid w:val="00BF1758"/>
    <w:rsid w:val="00BF1763"/>
    <w:rsid w:val="00BF2902"/>
    <w:rsid w:val="00BF299D"/>
    <w:rsid w:val="00BF3E30"/>
    <w:rsid w:val="00BF4CC1"/>
    <w:rsid w:val="00BF5D01"/>
    <w:rsid w:val="00C018C3"/>
    <w:rsid w:val="00C01CF6"/>
    <w:rsid w:val="00C03A7F"/>
    <w:rsid w:val="00C0450E"/>
    <w:rsid w:val="00C04B1B"/>
    <w:rsid w:val="00C05468"/>
    <w:rsid w:val="00C07C32"/>
    <w:rsid w:val="00C100B6"/>
    <w:rsid w:val="00C10B57"/>
    <w:rsid w:val="00C13DEE"/>
    <w:rsid w:val="00C15406"/>
    <w:rsid w:val="00C16ACE"/>
    <w:rsid w:val="00C17465"/>
    <w:rsid w:val="00C20132"/>
    <w:rsid w:val="00C202B7"/>
    <w:rsid w:val="00C20B72"/>
    <w:rsid w:val="00C240F2"/>
    <w:rsid w:val="00C24491"/>
    <w:rsid w:val="00C24805"/>
    <w:rsid w:val="00C26F0D"/>
    <w:rsid w:val="00C30C34"/>
    <w:rsid w:val="00C3139E"/>
    <w:rsid w:val="00C31AC5"/>
    <w:rsid w:val="00C3263D"/>
    <w:rsid w:val="00C330F3"/>
    <w:rsid w:val="00C34425"/>
    <w:rsid w:val="00C34D5D"/>
    <w:rsid w:val="00C36E94"/>
    <w:rsid w:val="00C3749A"/>
    <w:rsid w:val="00C3782C"/>
    <w:rsid w:val="00C4147A"/>
    <w:rsid w:val="00C414A3"/>
    <w:rsid w:val="00C43088"/>
    <w:rsid w:val="00C43C63"/>
    <w:rsid w:val="00C445B4"/>
    <w:rsid w:val="00C45BF7"/>
    <w:rsid w:val="00C507C4"/>
    <w:rsid w:val="00C5115C"/>
    <w:rsid w:val="00C51A96"/>
    <w:rsid w:val="00C51E69"/>
    <w:rsid w:val="00C52CAE"/>
    <w:rsid w:val="00C52F7A"/>
    <w:rsid w:val="00C52FB3"/>
    <w:rsid w:val="00C53917"/>
    <w:rsid w:val="00C542D1"/>
    <w:rsid w:val="00C55A0F"/>
    <w:rsid w:val="00C602AD"/>
    <w:rsid w:val="00C60E3C"/>
    <w:rsid w:val="00C6279F"/>
    <w:rsid w:val="00C62C7F"/>
    <w:rsid w:val="00C6302B"/>
    <w:rsid w:val="00C64E4E"/>
    <w:rsid w:val="00C65B87"/>
    <w:rsid w:val="00C65F39"/>
    <w:rsid w:val="00C6721E"/>
    <w:rsid w:val="00C6796D"/>
    <w:rsid w:val="00C7016B"/>
    <w:rsid w:val="00C70363"/>
    <w:rsid w:val="00C7246D"/>
    <w:rsid w:val="00C72848"/>
    <w:rsid w:val="00C75E52"/>
    <w:rsid w:val="00C77E06"/>
    <w:rsid w:val="00C83A50"/>
    <w:rsid w:val="00C84829"/>
    <w:rsid w:val="00C85516"/>
    <w:rsid w:val="00C86686"/>
    <w:rsid w:val="00C902EE"/>
    <w:rsid w:val="00C91AD5"/>
    <w:rsid w:val="00C94CAF"/>
    <w:rsid w:val="00C960FD"/>
    <w:rsid w:val="00C963D1"/>
    <w:rsid w:val="00C96B3C"/>
    <w:rsid w:val="00CA49AC"/>
    <w:rsid w:val="00CA50F0"/>
    <w:rsid w:val="00CA7A0D"/>
    <w:rsid w:val="00CB0155"/>
    <w:rsid w:val="00CB018A"/>
    <w:rsid w:val="00CB0E75"/>
    <w:rsid w:val="00CB17FF"/>
    <w:rsid w:val="00CB1B6B"/>
    <w:rsid w:val="00CB664B"/>
    <w:rsid w:val="00CB68E7"/>
    <w:rsid w:val="00CB6EB8"/>
    <w:rsid w:val="00CC130D"/>
    <w:rsid w:val="00CC1499"/>
    <w:rsid w:val="00CC25A0"/>
    <w:rsid w:val="00CC2D59"/>
    <w:rsid w:val="00CC33CD"/>
    <w:rsid w:val="00CC3680"/>
    <w:rsid w:val="00CC3753"/>
    <w:rsid w:val="00CC3956"/>
    <w:rsid w:val="00CC3D23"/>
    <w:rsid w:val="00CC61D2"/>
    <w:rsid w:val="00CC7365"/>
    <w:rsid w:val="00CD0DA0"/>
    <w:rsid w:val="00CD1D87"/>
    <w:rsid w:val="00CD1F65"/>
    <w:rsid w:val="00CD28E6"/>
    <w:rsid w:val="00CD2FBC"/>
    <w:rsid w:val="00CD5D3A"/>
    <w:rsid w:val="00CE12C4"/>
    <w:rsid w:val="00CE12C7"/>
    <w:rsid w:val="00CE1C8D"/>
    <w:rsid w:val="00CE1F37"/>
    <w:rsid w:val="00CE2EDA"/>
    <w:rsid w:val="00CE2FAF"/>
    <w:rsid w:val="00CE414D"/>
    <w:rsid w:val="00CE515C"/>
    <w:rsid w:val="00CE5F2A"/>
    <w:rsid w:val="00CE6E00"/>
    <w:rsid w:val="00CF0584"/>
    <w:rsid w:val="00CF2D68"/>
    <w:rsid w:val="00D002BF"/>
    <w:rsid w:val="00D01704"/>
    <w:rsid w:val="00D019ED"/>
    <w:rsid w:val="00D01AB0"/>
    <w:rsid w:val="00D04243"/>
    <w:rsid w:val="00D05CD2"/>
    <w:rsid w:val="00D072C3"/>
    <w:rsid w:val="00D143F2"/>
    <w:rsid w:val="00D15F93"/>
    <w:rsid w:val="00D16FFC"/>
    <w:rsid w:val="00D20B16"/>
    <w:rsid w:val="00D26380"/>
    <w:rsid w:val="00D26B3F"/>
    <w:rsid w:val="00D26F7B"/>
    <w:rsid w:val="00D276B2"/>
    <w:rsid w:val="00D27A8A"/>
    <w:rsid w:val="00D27C23"/>
    <w:rsid w:val="00D30A09"/>
    <w:rsid w:val="00D332ED"/>
    <w:rsid w:val="00D334F2"/>
    <w:rsid w:val="00D33588"/>
    <w:rsid w:val="00D33D84"/>
    <w:rsid w:val="00D35CC2"/>
    <w:rsid w:val="00D35F67"/>
    <w:rsid w:val="00D36144"/>
    <w:rsid w:val="00D4139B"/>
    <w:rsid w:val="00D42A6B"/>
    <w:rsid w:val="00D431F7"/>
    <w:rsid w:val="00D43327"/>
    <w:rsid w:val="00D4407B"/>
    <w:rsid w:val="00D44538"/>
    <w:rsid w:val="00D44A4B"/>
    <w:rsid w:val="00D45C85"/>
    <w:rsid w:val="00D51E75"/>
    <w:rsid w:val="00D53131"/>
    <w:rsid w:val="00D53922"/>
    <w:rsid w:val="00D53B2A"/>
    <w:rsid w:val="00D55AE3"/>
    <w:rsid w:val="00D55F62"/>
    <w:rsid w:val="00D571F3"/>
    <w:rsid w:val="00D6070C"/>
    <w:rsid w:val="00D631F3"/>
    <w:rsid w:val="00D647D6"/>
    <w:rsid w:val="00D655D5"/>
    <w:rsid w:val="00D67CA5"/>
    <w:rsid w:val="00D67F05"/>
    <w:rsid w:val="00D67FE4"/>
    <w:rsid w:val="00D70BE6"/>
    <w:rsid w:val="00D7122E"/>
    <w:rsid w:val="00D71F4B"/>
    <w:rsid w:val="00D728DE"/>
    <w:rsid w:val="00D73822"/>
    <w:rsid w:val="00D73FE4"/>
    <w:rsid w:val="00D74BAC"/>
    <w:rsid w:val="00D7536E"/>
    <w:rsid w:val="00D758D4"/>
    <w:rsid w:val="00D76DC0"/>
    <w:rsid w:val="00D81167"/>
    <w:rsid w:val="00D81585"/>
    <w:rsid w:val="00D81770"/>
    <w:rsid w:val="00D83EB6"/>
    <w:rsid w:val="00D84C9C"/>
    <w:rsid w:val="00D84D98"/>
    <w:rsid w:val="00D85592"/>
    <w:rsid w:val="00D85710"/>
    <w:rsid w:val="00D86B7A"/>
    <w:rsid w:val="00D87296"/>
    <w:rsid w:val="00D87690"/>
    <w:rsid w:val="00D90BFC"/>
    <w:rsid w:val="00D92F31"/>
    <w:rsid w:val="00D93B7D"/>
    <w:rsid w:val="00DA090C"/>
    <w:rsid w:val="00DA0ABA"/>
    <w:rsid w:val="00DA3614"/>
    <w:rsid w:val="00DA3722"/>
    <w:rsid w:val="00DA38A9"/>
    <w:rsid w:val="00DA42DB"/>
    <w:rsid w:val="00DA4755"/>
    <w:rsid w:val="00DA4AAB"/>
    <w:rsid w:val="00DA60EE"/>
    <w:rsid w:val="00DA7207"/>
    <w:rsid w:val="00DA7934"/>
    <w:rsid w:val="00DA7973"/>
    <w:rsid w:val="00DA79F3"/>
    <w:rsid w:val="00DB00F6"/>
    <w:rsid w:val="00DB11FA"/>
    <w:rsid w:val="00DB1CD5"/>
    <w:rsid w:val="00DB1CEA"/>
    <w:rsid w:val="00DB2BD1"/>
    <w:rsid w:val="00DB3549"/>
    <w:rsid w:val="00DB3AB6"/>
    <w:rsid w:val="00DB3E0D"/>
    <w:rsid w:val="00DB4B67"/>
    <w:rsid w:val="00DB6FB9"/>
    <w:rsid w:val="00DC1968"/>
    <w:rsid w:val="00DC1AC8"/>
    <w:rsid w:val="00DC30B8"/>
    <w:rsid w:val="00DC360A"/>
    <w:rsid w:val="00DC40E7"/>
    <w:rsid w:val="00DC4A4D"/>
    <w:rsid w:val="00DD0B86"/>
    <w:rsid w:val="00DD0DE5"/>
    <w:rsid w:val="00DD3469"/>
    <w:rsid w:val="00DD371D"/>
    <w:rsid w:val="00DD4DE8"/>
    <w:rsid w:val="00DE0BED"/>
    <w:rsid w:val="00DE11CB"/>
    <w:rsid w:val="00DE2416"/>
    <w:rsid w:val="00DE285B"/>
    <w:rsid w:val="00DE2C29"/>
    <w:rsid w:val="00DE7EE4"/>
    <w:rsid w:val="00DF123E"/>
    <w:rsid w:val="00DF4DED"/>
    <w:rsid w:val="00DF72B3"/>
    <w:rsid w:val="00E021A9"/>
    <w:rsid w:val="00E024AA"/>
    <w:rsid w:val="00E03D98"/>
    <w:rsid w:val="00E03F93"/>
    <w:rsid w:val="00E05D17"/>
    <w:rsid w:val="00E07D8B"/>
    <w:rsid w:val="00E1014A"/>
    <w:rsid w:val="00E1270D"/>
    <w:rsid w:val="00E12F88"/>
    <w:rsid w:val="00E1373D"/>
    <w:rsid w:val="00E13CD2"/>
    <w:rsid w:val="00E145ED"/>
    <w:rsid w:val="00E14967"/>
    <w:rsid w:val="00E15D5A"/>
    <w:rsid w:val="00E21179"/>
    <w:rsid w:val="00E259DB"/>
    <w:rsid w:val="00E26752"/>
    <w:rsid w:val="00E270A4"/>
    <w:rsid w:val="00E27FC9"/>
    <w:rsid w:val="00E30109"/>
    <w:rsid w:val="00E32DD2"/>
    <w:rsid w:val="00E347AE"/>
    <w:rsid w:val="00E34953"/>
    <w:rsid w:val="00E35317"/>
    <w:rsid w:val="00E36836"/>
    <w:rsid w:val="00E36A2A"/>
    <w:rsid w:val="00E37A79"/>
    <w:rsid w:val="00E37B8D"/>
    <w:rsid w:val="00E4008D"/>
    <w:rsid w:val="00E4458F"/>
    <w:rsid w:val="00E46AEE"/>
    <w:rsid w:val="00E46F6D"/>
    <w:rsid w:val="00E47900"/>
    <w:rsid w:val="00E50F89"/>
    <w:rsid w:val="00E52875"/>
    <w:rsid w:val="00E536FD"/>
    <w:rsid w:val="00E560D6"/>
    <w:rsid w:val="00E60D16"/>
    <w:rsid w:val="00E60E41"/>
    <w:rsid w:val="00E63027"/>
    <w:rsid w:val="00E64838"/>
    <w:rsid w:val="00E648DB"/>
    <w:rsid w:val="00E64D64"/>
    <w:rsid w:val="00E65E5A"/>
    <w:rsid w:val="00E71A04"/>
    <w:rsid w:val="00E737B7"/>
    <w:rsid w:val="00E73F02"/>
    <w:rsid w:val="00E7716C"/>
    <w:rsid w:val="00E773E5"/>
    <w:rsid w:val="00E81EE3"/>
    <w:rsid w:val="00E822B3"/>
    <w:rsid w:val="00E822CB"/>
    <w:rsid w:val="00E8412B"/>
    <w:rsid w:val="00E84CBC"/>
    <w:rsid w:val="00E853A8"/>
    <w:rsid w:val="00E85825"/>
    <w:rsid w:val="00E87849"/>
    <w:rsid w:val="00E90A17"/>
    <w:rsid w:val="00E90B48"/>
    <w:rsid w:val="00E90D4B"/>
    <w:rsid w:val="00E91A88"/>
    <w:rsid w:val="00E92140"/>
    <w:rsid w:val="00E92670"/>
    <w:rsid w:val="00E92DFD"/>
    <w:rsid w:val="00E93A80"/>
    <w:rsid w:val="00E940AF"/>
    <w:rsid w:val="00E94457"/>
    <w:rsid w:val="00E9639A"/>
    <w:rsid w:val="00E97CBF"/>
    <w:rsid w:val="00EA06B9"/>
    <w:rsid w:val="00EA0E64"/>
    <w:rsid w:val="00EA1DA3"/>
    <w:rsid w:val="00EA23FB"/>
    <w:rsid w:val="00EA3401"/>
    <w:rsid w:val="00EA6A71"/>
    <w:rsid w:val="00EA7626"/>
    <w:rsid w:val="00EA78B7"/>
    <w:rsid w:val="00EB005F"/>
    <w:rsid w:val="00EB0A2D"/>
    <w:rsid w:val="00EB0C27"/>
    <w:rsid w:val="00EB3756"/>
    <w:rsid w:val="00EB45EF"/>
    <w:rsid w:val="00EB4FDC"/>
    <w:rsid w:val="00EB6763"/>
    <w:rsid w:val="00EC15E3"/>
    <w:rsid w:val="00EC1995"/>
    <w:rsid w:val="00EC3135"/>
    <w:rsid w:val="00EC3B86"/>
    <w:rsid w:val="00EC5EB0"/>
    <w:rsid w:val="00EC643E"/>
    <w:rsid w:val="00EC69ED"/>
    <w:rsid w:val="00ED002A"/>
    <w:rsid w:val="00ED0982"/>
    <w:rsid w:val="00ED16DB"/>
    <w:rsid w:val="00ED18CE"/>
    <w:rsid w:val="00ED216B"/>
    <w:rsid w:val="00ED27AE"/>
    <w:rsid w:val="00ED474F"/>
    <w:rsid w:val="00ED5464"/>
    <w:rsid w:val="00ED5EFA"/>
    <w:rsid w:val="00ED6295"/>
    <w:rsid w:val="00ED640D"/>
    <w:rsid w:val="00ED6CBA"/>
    <w:rsid w:val="00ED711F"/>
    <w:rsid w:val="00ED7878"/>
    <w:rsid w:val="00EE122B"/>
    <w:rsid w:val="00EE3D7A"/>
    <w:rsid w:val="00EE3F6D"/>
    <w:rsid w:val="00EE45E9"/>
    <w:rsid w:val="00EE640B"/>
    <w:rsid w:val="00EE7A65"/>
    <w:rsid w:val="00EF1611"/>
    <w:rsid w:val="00F00A2A"/>
    <w:rsid w:val="00F00F5D"/>
    <w:rsid w:val="00F016BC"/>
    <w:rsid w:val="00F05B4F"/>
    <w:rsid w:val="00F07A1F"/>
    <w:rsid w:val="00F112FD"/>
    <w:rsid w:val="00F115C7"/>
    <w:rsid w:val="00F13834"/>
    <w:rsid w:val="00F159E5"/>
    <w:rsid w:val="00F169A2"/>
    <w:rsid w:val="00F16E6B"/>
    <w:rsid w:val="00F21440"/>
    <w:rsid w:val="00F21B8D"/>
    <w:rsid w:val="00F21F84"/>
    <w:rsid w:val="00F22446"/>
    <w:rsid w:val="00F22B18"/>
    <w:rsid w:val="00F22E14"/>
    <w:rsid w:val="00F233BE"/>
    <w:rsid w:val="00F25694"/>
    <w:rsid w:val="00F304C4"/>
    <w:rsid w:val="00F30BEF"/>
    <w:rsid w:val="00F3188C"/>
    <w:rsid w:val="00F31D32"/>
    <w:rsid w:val="00F3209B"/>
    <w:rsid w:val="00F3268F"/>
    <w:rsid w:val="00F32910"/>
    <w:rsid w:val="00F32B99"/>
    <w:rsid w:val="00F34BB6"/>
    <w:rsid w:val="00F362A9"/>
    <w:rsid w:val="00F3649F"/>
    <w:rsid w:val="00F36CE5"/>
    <w:rsid w:val="00F37E80"/>
    <w:rsid w:val="00F417BC"/>
    <w:rsid w:val="00F42795"/>
    <w:rsid w:val="00F43EBC"/>
    <w:rsid w:val="00F44CD2"/>
    <w:rsid w:val="00F45E81"/>
    <w:rsid w:val="00F465ED"/>
    <w:rsid w:val="00F46D72"/>
    <w:rsid w:val="00F46E31"/>
    <w:rsid w:val="00F47217"/>
    <w:rsid w:val="00F50EB5"/>
    <w:rsid w:val="00F534A9"/>
    <w:rsid w:val="00F5427A"/>
    <w:rsid w:val="00F60930"/>
    <w:rsid w:val="00F61C6C"/>
    <w:rsid w:val="00F6266D"/>
    <w:rsid w:val="00F6303A"/>
    <w:rsid w:val="00F6388E"/>
    <w:rsid w:val="00F65058"/>
    <w:rsid w:val="00F66200"/>
    <w:rsid w:val="00F668F2"/>
    <w:rsid w:val="00F67046"/>
    <w:rsid w:val="00F67810"/>
    <w:rsid w:val="00F70316"/>
    <w:rsid w:val="00F708EE"/>
    <w:rsid w:val="00F71572"/>
    <w:rsid w:val="00F71835"/>
    <w:rsid w:val="00F72BB8"/>
    <w:rsid w:val="00F741A4"/>
    <w:rsid w:val="00F74AA0"/>
    <w:rsid w:val="00F80218"/>
    <w:rsid w:val="00F81EF9"/>
    <w:rsid w:val="00F825BD"/>
    <w:rsid w:val="00F83656"/>
    <w:rsid w:val="00F83993"/>
    <w:rsid w:val="00F844EB"/>
    <w:rsid w:val="00F85422"/>
    <w:rsid w:val="00F85C65"/>
    <w:rsid w:val="00F86BB4"/>
    <w:rsid w:val="00F87ACA"/>
    <w:rsid w:val="00F9320E"/>
    <w:rsid w:val="00F96AF3"/>
    <w:rsid w:val="00FA1D35"/>
    <w:rsid w:val="00FA1E31"/>
    <w:rsid w:val="00FA2D3D"/>
    <w:rsid w:val="00FA403F"/>
    <w:rsid w:val="00FA57B2"/>
    <w:rsid w:val="00FA5D98"/>
    <w:rsid w:val="00FA68B1"/>
    <w:rsid w:val="00FA6E0B"/>
    <w:rsid w:val="00FB2CC0"/>
    <w:rsid w:val="00FB3DDE"/>
    <w:rsid w:val="00FB636A"/>
    <w:rsid w:val="00FB78DC"/>
    <w:rsid w:val="00FC0160"/>
    <w:rsid w:val="00FC0724"/>
    <w:rsid w:val="00FC2674"/>
    <w:rsid w:val="00FD0849"/>
    <w:rsid w:val="00FD0F2F"/>
    <w:rsid w:val="00FD12A3"/>
    <w:rsid w:val="00FD41AA"/>
    <w:rsid w:val="00FD4D27"/>
    <w:rsid w:val="00FD55AC"/>
    <w:rsid w:val="00FD7174"/>
    <w:rsid w:val="00FD74F0"/>
    <w:rsid w:val="00FE0018"/>
    <w:rsid w:val="00FE060C"/>
    <w:rsid w:val="00FE0C2D"/>
    <w:rsid w:val="00FE1A7F"/>
    <w:rsid w:val="00FE2C50"/>
    <w:rsid w:val="00FE4548"/>
    <w:rsid w:val="00FE5061"/>
    <w:rsid w:val="00FF14D5"/>
    <w:rsid w:val="00FF345B"/>
    <w:rsid w:val="00FF38D2"/>
    <w:rsid w:val="00FF3BF1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85C5F"/>
  <w15:docId w15:val="{19CC6A76-6982-42AE-9B4B-E1E518F0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27F"/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31F44"/>
    <w:pPr>
      <w:keepNext/>
      <w:keepLines/>
      <w:spacing w:line="276" w:lineRule="auto"/>
      <w:jc w:val="center"/>
      <w:outlineLvl w:val="0"/>
    </w:pPr>
    <w:rPr>
      <w:rFonts w:eastAsiaTheme="majorEastAsia" w:cstheme="majorBidi"/>
      <w:b/>
      <w:bCs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A68B1"/>
    <w:pPr>
      <w:spacing w:line="276" w:lineRule="auto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48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F44"/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C4147A"/>
    <w:pPr>
      <w:numPr>
        <w:ilvl w:val="1"/>
      </w:numPr>
    </w:pPr>
    <w:rPr>
      <w:rFonts w:eastAsiaTheme="majorEastAsia" w:cstheme="majorBidi"/>
      <w:b/>
      <w:iCs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4147A"/>
    <w:rPr>
      <w:rFonts w:ascii="Times New Roman" w:eastAsiaTheme="majorEastAsia" w:hAnsi="Times New Roman" w:cstheme="majorBidi"/>
      <w:b/>
      <w:iCs/>
      <w:color w:val="000000" w:themeColor="text1"/>
      <w:sz w:val="32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A68B1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AB4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4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9B4"/>
    <w:rPr>
      <w:rFonts w:ascii="Tahoma" w:hAnsi="Tahoma" w:cs="Tahoma"/>
      <w:color w:val="000000" w:themeColor="text1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2B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72BE1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rsid w:val="00A72BE1"/>
    <w:pPr>
      <w:tabs>
        <w:tab w:val="center" w:pos="4320"/>
        <w:tab w:val="right" w:pos="8640"/>
      </w:tabs>
    </w:pPr>
    <w:rPr>
      <w:rFonts w:eastAsia="Times New Roman" w:cs="Times New Roman"/>
      <w:color w:val="auto"/>
      <w:szCs w:val="24"/>
    </w:rPr>
  </w:style>
  <w:style w:type="character" w:customStyle="1" w:styleId="FooterChar">
    <w:name w:val="Footer Char"/>
    <w:basedOn w:val="DefaultParagraphFont"/>
    <w:link w:val="Footer"/>
    <w:rsid w:val="00A72BE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72BE1"/>
  </w:style>
  <w:style w:type="paragraph" w:styleId="Header">
    <w:name w:val="header"/>
    <w:basedOn w:val="Normal"/>
    <w:link w:val="HeaderChar"/>
    <w:uiPriority w:val="99"/>
    <w:unhideWhenUsed/>
    <w:rsid w:val="002046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68A"/>
    <w:rPr>
      <w:rFonts w:ascii="Times New Roman" w:hAnsi="Times New Roman"/>
      <w:color w:val="000000" w:themeColor="text1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648DB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NoSpacing">
    <w:name w:val="No Spacing"/>
    <w:uiPriority w:val="1"/>
    <w:qFormat/>
    <w:rsid w:val="00E648DB"/>
    <w:rPr>
      <w:rFonts w:ascii="Times New Roman" w:hAnsi="Times New Roman"/>
      <w:color w:val="000000" w:themeColor="text1"/>
      <w:sz w:val="28"/>
    </w:rPr>
  </w:style>
  <w:style w:type="character" w:styleId="Strong">
    <w:name w:val="Strong"/>
    <w:basedOn w:val="DefaultParagraphFont"/>
    <w:uiPriority w:val="22"/>
    <w:qFormat/>
    <w:rsid w:val="003522AB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A203FD"/>
    <w:pPr>
      <w:spacing w:after="200"/>
    </w:pPr>
    <w:rPr>
      <w:b/>
      <w:bCs/>
      <w:color w:val="auto"/>
      <w:sz w:val="22"/>
      <w:szCs w:val="18"/>
    </w:rPr>
  </w:style>
  <w:style w:type="table" w:styleId="TableGrid">
    <w:name w:val="Table Grid"/>
    <w:basedOn w:val="TableNormal"/>
    <w:uiPriority w:val="59"/>
    <w:rsid w:val="00FE0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just">
    <w:name w:val="parajust"/>
    <w:basedOn w:val="Normal"/>
    <w:rsid w:val="00A406F6"/>
    <w:pPr>
      <w:spacing w:before="160" w:after="200"/>
      <w:ind w:left="200"/>
      <w:jc w:val="both"/>
    </w:pPr>
    <w:rPr>
      <w:rFonts w:ascii="Verdana" w:eastAsia="Times New Roman" w:hAnsi="Verdana" w:cs="Times New Roman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CB0155"/>
    <w:pPr>
      <w:spacing w:before="100" w:beforeAutospacing="1" w:after="100" w:afterAutospacing="1"/>
    </w:pPr>
    <w:rPr>
      <w:rFonts w:eastAsia="Times New Roman" w:cs="Times New Roman"/>
      <w:color w:val="auto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B90D8F"/>
    <w:rPr>
      <w:rFonts w:ascii="Courier New" w:eastAsia="Times New Roman" w:hAnsi="Courier New" w:cs="Courier New"/>
      <w:sz w:val="20"/>
      <w:szCs w:val="20"/>
    </w:rPr>
  </w:style>
  <w:style w:type="character" w:customStyle="1" w:styleId="body">
    <w:name w:val="body"/>
    <w:basedOn w:val="DefaultParagraphFont"/>
    <w:rsid w:val="00B50DD2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1F44"/>
    <w:pPr>
      <w:spacing w:before="480"/>
      <w:jc w:val="left"/>
      <w:outlineLvl w:val="9"/>
    </w:pPr>
    <w:rPr>
      <w:rFonts w:asciiTheme="majorHAnsi" w:hAnsiTheme="majorHAnsi"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031F4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31F44"/>
    <w:pPr>
      <w:spacing w:after="100"/>
      <w:ind w:left="240"/>
    </w:pPr>
  </w:style>
  <w:style w:type="paragraph" w:styleId="Bibliography">
    <w:name w:val="Bibliography"/>
    <w:basedOn w:val="Normal"/>
    <w:next w:val="Normal"/>
    <w:uiPriority w:val="37"/>
    <w:unhideWhenUsed/>
    <w:rsid w:val="000331B1"/>
  </w:style>
  <w:style w:type="paragraph" w:styleId="TableofFigures">
    <w:name w:val="table of figures"/>
    <w:basedOn w:val="Normal"/>
    <w:next w:val="Normal"/>
    <w:uiPriority w:val="99"/>
    <w:unhideWhenUsed/>
    <w:rsid w:val="007B5A97"/>
  </w:style>
  <w:style w:type="character" w:customStyle="1" w:styleId="parameter">
    <w:name w:val="parameter"/>
    <w:basedOn w:val="DefaultParagraphFont"/>
    <w:rsid w:val="00056268"/>
  </w:style>
  <w:style w:type="character" w:customStyle="1" w:styleId="input">
    <w:name w:val="input"/>
    <w:basedOn w:val="DefaultParagraphFont"/>
    <w:rsid w:val="00056268"/>
  </w:style>
  <w:style w:type="character" w:styleId="HTMLTypewriter">
    <w:name w:val="HTML Typewriter"/>
    <w:basedOn w:val="DefaultParagraphFont"/>
    <w:uiPriority w:val="99"/>
    <w:semiHidden/>
    <w:unhideWhenUsed/>
    <w:rsid w:val="00E14967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42F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0000FF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42F8E"/>
    <w:rPr>
      <w:rFonts w:ascii="Courier New" w:eastAsia="Times New Roman" w:hAnsi="Courier New" w:cs="Courier New"/>
      <w:color w:val="0000FF"/>
      <w:sz w:val="20"/>
      <w:szCs w:val="20"/>
    </w:rPr>
  </w:style>
  <w:style w:type="paragraph" w:customStyle="1" w:styleId="Signature1">
    <w:name w:val="Signature1"/>
    <w:basedOn w:val="Normal"/>
    <w:rsid w:val="009F2C1B"/>
    <w:pPr>
      <w:spacing w:before="100" w:beforeAutospacing="1" w:after="100" w:afterAutospacing="1"/>
    </w:pPr>
    <w:rPr>
      <w:rFonts w:eastAsia="Times New Roman" w:cs="Times New Roman"/>
      <w:color w:val="auto"/>
      <w:szCs w:val="24"/>
    </w:rPr>
  </w:style>
  <w:style w:type="character" w:styleId="PlaceholderText">
    <w:name w:val="Placeholder Text"/>
    <w:basedOn w:val="DefaultParagraphFont"/>
    <w:uiPriority w:val="99"/>
    <w:semiHidden/>
    <w:rsid w:val="00300687"/>
    <w:rPr>
      <w:color w:val="808080"/>
    </w:rPr>
  </w:style>
  <w:style w:type="character" w:customStyle="1" w:styleId="sup">
    <w:name w:val="sup"/>
    <w:basedOn w:val="DefaultParagraphFont"/>
    <w:rsid w:val="00A03E15"/>
  </w:style>
  <w:style w:type="paragraph" w:styleId="Index1">
    <w:name w:val="index 1"/>
    <w:basedOn w:val="Normal"/>
    <w:next w:val="Normal"/>
    <w:autoRedefine/>
    <w:uiPriority w:val="99"/>
    <w:semiHidden/>
    <w:unhideWhenUsed/>
    <w:rsid w:val="00D74BAC"/>
    <w:pPr>
      <w:ind w:left="240" w:hanging="240"/>
    </w:pPr>
  </w:style>
  <w:style w:type="paragraph" w:styleId="TOC3">
    <w:name w:val="toc 3"/>
    <w:basedOn w:val="Normal"/>
    <w:next w:val="Normal"/>
    <w:autoRedefine/>
    <w:uiPriority w:val="39"/>
    <w:unhideWhenUsed/>
    <w:rsid w:val="00945B43"/>
    <w:pPr>
      <w:spacing w:after="100" w:line="276" w:lineRule="auto"/>
      <w:ind w:left="440"/>
    </w:pPr>
    <w:rPr>
      <w:rFonts w:asciiTheme="minorHAnsi" w:eastAsiaTheme="minorEastAsia" w:hAnsiTheme="minorHAnsi"/>
      <w:color w:val="auto"/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945B43"/>
    <w:pPr>
      <w:spacing w:after="100" w:line="276" w:lineRule="auto"/>
      <w:ind w:left="660"/>
    </w:pPr>
    <w:rPr>
      <w:rFonts w:asciiTheme="minorHAnsi" w:eastAsiaTheme="minorEastAsia" w:hAnsiTheme="minorHAnsi"/>
      <w:color w:val="auto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945B43"/>
    <w:pPr>
      <w:spacing w:after="100" w:line="276" w:lineRule="auto"/>
      <w:ind w:left="880"/>
    </w:pPr>
    <w:rPr>
      <w:rFonts w:asciiTheme="minorHAnsi" w:eastAsiaTheme="minorEastAsia" w:hAnsiTheme="minorHAnsi"/>
      <w:color w:val="auto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945B43"/>
    <w:pPr>
      <w:spacing w:after="100" w:line="276" w:lineRule="auto"/>
      <w:ind w:left="1100"/>
    </w:pPr>
    <w:rPr>
      <w:rFonts w:asciiTheme="minorHAnsi" w:eastAsiaTheme="minorEastAsia" w:hAnsiTheme="minorHAnsi"/>
      <w:color w:val="auto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945B43"/>
    <w:pPr>
      <w:spacing w:after="100" w:line="276" w:lineRule="auto"/>
      <w:ind w:left="1320"/>
    </w:pPr>
    <w:rPr>
      <w:rFonts w:asciiTheme="minorHAnsi" w:eastAsiaTheme="minorEastAsia" w:hAnsiTheme="minorHAnsi"/>
      <w:color w:val="auto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945B43"/>
    <w:pPr>
      <w:spacing w:after="100" w:line="276" w:lineRule="auto"/>
      <w:ind w:left="1540"/>
    </w:pPr>
    <w:rPr>
      <w:rFonts w:asciiTheme="minorHAnsi" w:eastAsiaTheme="minorEastAsia" w:hAnsiTheme="minorHAnsi"/>
      <w:color w:val="auto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945B43"/>
    <w:pPr>
      <w:spacing w:after="100" w:line="276" w:lineRule="auto"/>
      <w:ind w:left="1760"/>
    </w:pPr>
    <w:rPr>
      <w:rFonts w:asciiTheme="minorHAnsi" w:eastAsiaTheme="minorEastAsia" w:hAnsiTheme="minorHAnsi"/>
      <w:color w:val="auto"/>
      <w:sz w:val="22"/>
    </w:rPr>
  </w:style>
  <w:style w:type="character" w:customStyle="1" w:styleId="apple-converted-space">
    <w:name w:val="apple-converted-space"/>
    <w:basedOn w:val="DefaultParagraphFont"/>
    <w:rsid w:val="00472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51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99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818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304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27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89080">
              <w:marLeft w:val="0"/>
              <w:marRight w:val="0"/>
              <w:marTop w:val="0"/>
              <w:marBottom w:val="0"/>
              <w:divBdr>
                <w:top w:val="single" w:sz="6" w:space="0" w:color="D6D6D6"/>
                <w:left w:val="single" w:sz="6" w:space="0" w:color="D6D6D6"/>
                <w:bottom w:val="single" w:sz="6" w:space="0" w:color="D6D6D6"/>
                <w:right w:val="single" w:sz="6" w:space="0" w:color="D6D6D6"/>
              </w:divBdr>
              <w:divsChild>
                <w:div w:id="7108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6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3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6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74266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7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07335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45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0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20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76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601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78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9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56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2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0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95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4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42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3995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9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59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96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60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1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27213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2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95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00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248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26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703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1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82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82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43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64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213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93990">
          <w:marLeft w:val="15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phine%20Ogoe\Downloads\Course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Rar98</b:Tag>
    <b:SourceType>Book</b:SourceType>
    <b:Guid>{10B88810-246E-4EF4-A611-699562416E87}</b:Guid>
    <b:Title>Optimization in Operations Research</b:Title>
    <b:Year>1998</b:Year>
    <b:Publisher>Prentice Hall</b:Publisher>
    <b:Author>
      <b:Author>
        <b:NameList>
          <b:Person>
            <b:Last>Rardin</b:Last>
            <b:First>Ronald</b:First>
            <b:Middle>L</b:Middle>
          </b:Person>
        </b:NameList>
      </b:Author>
    </b:Author>
    <b:RefOrder>1</b:RefOrder>
  </b:Source>
  <b:Source>
    <b:Tag>Lar07</b:Tag>
    <b:SourceType>Book</b:SourceType>
    <b:Guid>{9C78E542-9435-4A0F-AF72-448FDEE48212}</b:Guid>
    <b:Title>Precalculus</b:Title>
    <b:Year>2007</b:Year>
    <b:Publisher>Houghton Mifflin Company</b:Publisher>
    <b:Author>
      <b:Author>
        <b:NameList>
          <b:Person>
            <b:Last>Larson</b:Last>
            <b:First>Ron</b:First>
          </b:Person>
          <b:Person>
            <b:Last>Hostetler</b:Last>
            <b:First>Robert</b:First>
          </b:Person>
        </b:NameList>
      </b:Author>
    </b:Author>
    <b:RefOrder>2</b:RefOrder>
  </b:Source>
  <b:Source>
    <b:Tag>Mic17</b:Tag>
    <b:SourceType>InternetSite</b:SourceType>
    <b:Guid>{F84A420A-954D-41EE-A0B1-0AB55A46A3FB}</b:Guid>
    <b:Author>
      <b:Author>
        <b:Corporate>Microsoft</b:Corporate>
      </b:Author>
    </b:Author>
    <b:Title>Microsoft Office help and training - Office Suport</b:Title>
    <b:Year>2017</b:Year>
    <b:InternetSiteTitle>Microsoft Office Home</b:InternetSiteTitle>
    <b:URL>https://support.office.com/en-us/article/Define-and-solve-a-problem-by-using-Solver-9ed03c9f-7caf-4d99-bb6d-078f96d1652c</b:URL>
    <b:YearAccessed>2017</b:YearAccessed>
    <b:MonthAccessed>March</b:MonthAccessed>
    <b:DayAccessed>13</b:DayAccessed>
    <b:RefOrder>3</b:RefOrder>
  </b:Source>
</b:Sources>
</file>

<file path=customXml/itemProps1.xml><?xml version="1.0" encoding="utf-8"?>
<ds:datastoreItem xmlns:ds="http://schemas.openxmlformats.org/officeDocument/2006/customXml" ds:itemID="{9AE8E325-FB63-4A9F-94F0-530058E92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CourseTemplate.dotx</Template>
  <TotalTime>29</TotalTime>
  <Pages>7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Kwabena Ofosu</dc:creator>
  <cp:keywords/>
  <dc:description/>
  <cp:lastModifiedBy>David Thomas</cp:lastModifiedBy>
  <cp:revision>6</cp:revision>
  <cp:lastPrinted>2008-10-03T14:11:00Z</cp:lastPrinted>
  <dcterms:created xsi:type="dcterms:W3CDTF">2018-06-27T21:04:00Z</dcterms:created>
  <dcterms:modified xsi:type="dcterms:W3CDTF">2019-06-26T14:22:00Z</dcterms:modified>
</cp:coreProperties>
</file>